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4C5" w:rsidRPr="00894611" w:rsidRDefault="008E34C5" w:rsidP="00A50FD8">
      <w:pPr>
        <w:jc w:val="center"/>
        <w:rPr>
          <w:b/>
          <w:sz w:val="36"/>
          <w:szCs w:val="36"/>
        </w:rPr>
      </w:pPr>
      <w:r w:rsidRPr="00894611">
        <w:rPr>
          <w:b/>
          <w:sz w:val="36"/>
          <w:szCs w:val="36"/>
        </w:rPr>
        <w:t>ПОСТАНОВЛЕНИЕ</w:t>
      </w:r>
    </w:p>
    <w:p w:rsidR="008E34C5" w:rsidRDefault="008E34C5" w:rsidP="00A50FD8">
      <w:pPr>
        <w:jc w:val="center"/>
        <w:rPr>
          <w:b/>
          <w:sz w:val="36"/>
          <w:szCs w:val="36"/>
        </w:rPr>
      </w:pPr>
    </w:p>
    <w:p w:rsidR="008E34C5" w:rsidRDefault="008E34C5" w:rsidP="00A50FD8">
      <w:pPr>
        <w:jc w:val="center"/>
        <w:rPr>
          <w:b/>
          <w:sz w:val="28"/>
          <w:szCs w:val="28"/>
        </w:rPr>
      </w:pPr>
      <w:r w:rsidRPr="00045D23">
        <w:rPr>
          <w:b/>
          <w:sz w:val="28"/>
          <w:szCs w:val="28"/>
        </w:rPr>
        <w:t>АДМИНИСТРАЦИИ</w:t>
      </w:r>
    </w:p>
    <w:p w:rsidR="008E34C5" w:rsidRPr="00045D23" w:rsidRDefault="008E34C5" w:rsidP="00A50F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8E34C5" w:rsidRPr="00045D23" w:rsidRDefault="008E34C5" w:rsidP="00A50FD8">
      <w:pPr>
        <w:jc w:val="center"/>
        <w:rPr>
          <w:b/>
          <w:sz w:val="28"/>
          <w:szCs w:val="28"/>
        </w:rPr>
      </w:pPr>
      <w:r w:rsidRPr="00045D23">
        <w:rPr>
          <w:b/>
          <w:sz w:val="28"/>
          <w:szCs w:val="28"/>
        </w:rPr>
        <w:t>РОМОДАНОВСКОГО МУНИЦИПАЛЬНОГО РАЙОНА</w:t>
      </w:r>
    </w:p>
    <w:p w:rsidR="008E34C5" w:rsidRPr="00A87705" w:rsidRDefault="008E34C5" w:rsidP="00A50FD8">
      <w:pPr>
        <w:jc w:val="center"/>
        <w:rPr>
          <w:b/>
          <w:color w:val="000000"/>
          <w:sz w:val="28"/>
          <w:szCs w:val="28"/>
        </w:rPr>
      </w:pPr>
      <w:r w:rsidRPr="00A87705">
        <w:rPr>
          <w:b/>
          <w:color w:val="000000"/>
          <w:sz w:val="28"/>
          <w:szCs w:val="28"/>
        </w:rPr>
        <w:t>РЕСПУБЛИКИ МОРДОВИЯ</w:t>
      </w:r>
    </w:p>
    <w:p w:rsidR="008E34C5" w:rsidRPr="00FB3ED9" w:rsidRDefault="008E34C5" w:rsidP="00A50FD8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5pt;margin-top:11.2pt;width:661.6pt;height:.05pt;z-index:251658240" o:connectortype="straight" strokeweight="1.5pt"/>
        </w:pict>
      </w:r>
    </w:p>
    <w:p w:rsidR="008E34C5" w:rsidRPr="00FB3ED9" w:rsidRDefault="008E34C5" w:rsidP="00A50FD8"/>
    <w:p w:rsidR="008E34C5" w:rsidRPr="00A50FD8" w:rsidRDefault="008E34C5" w:rsidP="00A50FD8">
      <w:pPr>
        <w:rPr>
          <w:sz w:val="24"/>
          <w:szCs w:val="24"/>
        </w:rPr>
      </w:pPr>
      <w:r>
        <w:t xml:space="preserve">   </w:t>
      </w:r>
      <w:r w:rsidRPr="00A50FD8">
        <w:rPr>
          <w:sz w:val="24"/>
          <w:szCs w:val="24"/>
        </w:rPr>
        <w:t>от «29» декабря  2016 г.                                                                                                                                                                      № 51</w:t>
      </w:r>
    </w:p>
    <w:p w:rsidR="008E34C5" w:rsidRPr="00E27364" w:rsidRDefault="008E34C5" w:rsidP="00A50FD8"/>
    <w:p w:rsidR="008E34C5" w:rsidRPr="00A50FD8" w:rsidRDefault="008E34C5" w:rsidP="00A50FD8">
      <w:pPr>
        <w:jc w:val="center"/>
        <w:rPr>
          <w:sz w:val="24"/>
          <w:szCs w:val="24"/>
        </w:rPr>
      </w:pPr>
      <w:r w:rsidRPr="00A50FD8">
        <w:rPr>
          <w:sz w:val="24"/>
          <w:szCs w:val="24"/>
        </w:rPr>
        <w:t>п. Липки</w:t>
      </w:r>
    </w:p>
    <w:p w:rsidR="008E34C5" w:rsidRPr="00E27364" w:rsidRDefault="008E34C5" w:rsidP="00A50FD8">
      <w:pPr>
        <w:jc w:val="center"/>
      </w:pPr>
    </w:p>
    <w:p w:rsidR="008E34C5" w:rsidRPr="00A50551" w:rsidRDefault="008E34C5" w:rsidP="00A50FD8"/>
    <w:p w:rsidR="008E34C5" w:rsidRDefault="008E34C5" w:rsidP="00A50FD8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 w:rsidRPr="00ED52F1">
        <w:rPr>
          <w:rFonts w:ascii="Times New Roman" w:hAnsi="Times New Roman"/>
          <w:sz w:val="28"/>
          <w:szCs w:val="28"/>
        </w:rPr>
        <w:t>Об утверждении</w:t>
      </w:r>
      <w:r>
        <w:rPr>
          <w:rFonts w:ascii="Times New Roman" w:hAnsi="Times New Roman"/>
          <w:sz w:val="28"/>
          <w:szCs w:val="28"/>
        </w:rPr>
        <w:t xml:space="preserve"> муниципального задания</w:t>
      </w:r>
    </w:p>
    <w:p w:rsidR="008E34C5" w:rsidRDefault="008E34C5" w:rsidP="00A50FD8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МБУК  «КДЦ Липкинского сельского</w:t>
      </w:r>
    </w:p>
    <w:p w:rsidR="008E34C5" w:rsidRDefault="008E34C5" w:rsidP="00A50FD8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поселения»  на  2017  год</w:t>
      </w:r>
    </w:p>
    <w:p w:rsidR="008E34C5" w:rsidRDefault="008E34C5" w:rsidP="00A50FD8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</w:p>
    <w:p w:rsidR="008E34C5" w:rsidRDefault="008E34C5" w:rsidP="00A50FD8">
      <w:pPr>
        <w:pStyle w:val="ConsTitle"/>
        <w:widowControl/>
        <w:ind w:right="0" w:firstLine="540"/>
        <w:rPr>
          <w:rFonts w:ascii="Times New Roman" w:hAnsi="Times New Roman"/>
          <w:sz w:val="28"/>
          <w:szCs w:val="28"/>
        </w:rPr>
      </w:pPr>
    </w:p>
    <w:p w:rsidR="008E34C5" w:rsidRDefault="008E34C5" w:rsidP="00A50FD8">
      <w:pPr>
        <w:pStyle w:val="ConsTitle"/>
        <w:widowControl/>
        <w:ind w:right="0" w:firstLine="54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Постановляю: </w:t>
      </w:r>
    </w:p>
    <w:p w:rsidR="008E34C5" w:rsidRDefault="008E34C5" w:rsidP="00A50FD8">
      <w:pPr>
        <w:pStyle w:val="ConsTitle"/>
        <w:widowControl/>
        <w:ind w:right="0" w:firstLine="540"/>
        <w:rPr>
          <w:rFonts w:ascii="Times New Roman" w:hAnsi="Times New Roman"/>
          <w:b w:val="0"/>
          <w:sz w:val="28"/>
          <w:szCs w:val="28"/>
        </w:rPr>
      </w:pPr>
    </w:p>
    <w:p w:rsidR="008E34C5" w:rsidRDefault="008E34C5" w:rsidP="00A50FD8">
      <w:pPr>
        <w:pStyle w:val="ConsTitle"/>
        <w:widowControl/>
        <w:ind w:right="0" w:firstLine="540"/>
        <w:rPr>
          <w:rFonts w:ascii="Times New Roman" w:hAnsi="Times New Roman"/>
          <w:b w:val="0"/>
          <w:sz w:val="28"/>
          <w:szCs w:val="28"/>
        </w:rPr>
      </w:pPr>
    </w:p>
    <w:p w:rsidR="008E34C5" w:rsidRDefault="008E34C5" w:rsidP="00A50FD8">
      <w:pPr>
        <w:pStyle w:val="ConsTitle"/>
        <w:widowControl/>
        <w:numPr>
          <w:ilvl w:val="0"/>
          <w:numId w:val="8"/>
        </w:numPr>
        <w:tabs>
          <w:tab w:val="clear" w:pos="1365"/>
          <w:tab w:val="num" w:pos="540"/>
        </w:tabs>
        <w:ind w:left="540" w:right="0" w:firstLine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Утвердить прилагаемое муниципальное задание Муниципального бюджетного учреждения культуры «Культурно-досуговый центр Липкинского сельского поселения Ромодановского муниципального района Республики Мордовия» в соответствии с которым производится учет потребности в предоставлении муниципальных услуг, оказываемых клубными формированиями и организация культурно-досуговых мероприятий, услуг по библиотечному обслуживанию граждан, комплектованию библиотечных фондов.</w:t>
      </w:r>
    </w:p>
    <w:p w:rsidR="008E34C5" w:rsidRPr="00ED52F1" w:rsidRDefault="008E34C5" w:rsidP="00A50FD8">
      <w:pPr>
        <w:pStyle w:val="ConsTitle"/>
        <w:widowControl/>
        <w:ind w:left="540" w:right="0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2.      Настоящее постановление вступает в силу со дня его официального опубликования.</w:t>
      </w:r>
    </w:p>
    <w:p w:rsidR="008E34C5" w:rsidRDefault="008E34C5" w:rsidP="00A50FD8"/>
    <w:p w:rsidR="008E34C5" w:rsidRDefault="008E34C5" w:rsidP="00A50FD8"/>
    <w:p w:rsidR="008E34C5" w:rsidRDefault="008E34C5" w:rsidP="00A50FD8"/>
    <w:p w:rsidR="008E34C5" w:rsidRDefault="008E34C5" w:rsidP="00A50FD8"/>
    <w:p w:rsidR="008E34C5" w:rsidRDefault="008E34C5" w:rsidP="00A50F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Глава  Липкинского </w:t>
      </w:r>
    </w:p>
    <w:p w:rsidR="008E34C5" w:rsidRDefault="008E34C5" w:rsidP="00A50FD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сельского поселения                                                                                        Л.П. Новикова</w:t>
      </w:r>
    </w:p>
    <w:p w:rsidR="008E34C5" w:rsidRDefault="008E34C5" w:rsidP="00A50FD8"/>
    <w:p w:rsidR="008E34C5" w:rsidRDefault="008E34C5" w:rsidP="001C7B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Приложение 1</w:t>
      </w:r>
    </w:p>
    <w:p w:rsidR="008E34C5" w:rsidRDefault="008E34C5" w:rsidP="001C7B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к постановлению администрации</w:t>
      </w:r>
    </w:p>
    <w:p w:rsidR="008E34C5" w:rsidRDefault="008E34C5" w:rsidP="0073473D">
      <w:pPr>
        <w:tabs>
          <w:tab w:val="left" w:pos="9643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Липкинского сельского поселения</w:t>
      </w:r>
    </w:p>
    <w:p w:rsidR="008E34C5" w:rsidRDefault="008E34C5" w:rsidP="001C7B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Ромодановского муниципального</w:t>
      </w:r>
    </w:p>
    <w:p w:rsidR="008E34C5" w:rsidRDefault="008E34C5" w:rsidP="001C7B3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района Республики Мордовия</w:t>
      </w:r>
    </w:p>
    <w:p w:rsidR="008E34C5" w:rsidRPr="007A4956" w:rsidRDefault="008E34C5" w:rsidP="001C7B30">
      <w:pPr>
        <w:rPr>
          <w:b/>
          <w:bCs/>
          <w:sz w:val="36"/>
          <w:szCs w:val="36"/>
          <w:u w:val="single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от «29» декабря  2016  г.   № 51</w:t>
      </w:r>
    </w:p>
    <w:p w:rsidR="008E34C5" w:rsidRDefault="008E34C5" w:rsidP="001C7B30">
      <w:pPr>
        <w:tabs>
          <w:tab w:val="left" w:pos="9800"/>
        </w:tabs>
        <w:rPr>
          <w:sz w:val="28"/>
          <w:szCs w:val="28"/>
        </w:rPr>
      </w:pPr>
    </w:p>
    <w:p w:rsidR="008E34C5" w:rsidRDefault="008E34C5" w:rsidP="001C7B30">
      <w:pPr>
        <w:tabs>
          <w:tab w:val="left" w:pos="9800"/>
        </w:tabs>
        <w:rPr>
          <w:sz w:val="28"/>
          <w:szCs w:val="28"/>
        </w:rPr>
      </w:pPr>
    </w:p>
    <w:p w:rsidR="008E34C5" w:rsidRPr="00946B4C" w:rsidRDefault="008E34C5" w:rsidP="00A50FD8">
      <w:pPr>
        <w:tabs>
          <w:tab w:val="left" w:pos="98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</w:t>
      </w:r>
      <w:r w:rsidRPr="00946B4C">
        <w:rPr>
          <w:sz w:val="28"/>
          <w:szCs w:val="28"/>
        </w:rPr>
        <w:t xml:space="preserve">Утверждаю </w:t>
      </w:r>
      <w:r>
        <w:rPr>
          <w:sz w:val="28"/>
          <w:szCs w:val="28"/>
        </w:rPr>
        <w:tab/>
      </w:r>
    </w:p>
    <w:p w:rsidR="008E34C5" w:rsidRDefault="008E34C5" w:rsidP="00AF1C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Глава Липкинского сельского     поселения                  </w:t>
      </w:r>
    </w:p>
    <w:p w:rsidR="008E34C5" w:rsidRDefault="008E34C5" w:rsidP="00DA629A">
      <w:pPr>
        <w:jc w:val="right"/>
        <w:rPr>
          <w:sz w:val="28"/>
          <w:szCs w:val="28"/>
        </w:rPr>
      </w:pPr>
      <w:r w:rsidRPr="00C50A2A">
        <w:rPr>
          <w:sz w:val="28"/>
          <w:szCs w:val="28"/>
        </w:rPr>
        <w:t xml:space="preserve">Ромодановского муниципального района </w:t>
      </w:r>
    </w:p>
    <w:p w:rsidR="008E34C5" w:rsidRDefault="008E34C5" w:rsidP="00DA629A">
      <w:pPr>
        <w:jc w:val="right"/>
        <w:rPr>
          <w:sz w:val="28"/>
          <w:szCs w:val="28"/>
        </w:rPr>
      </w:pPr>
      <w:r w:rsidRPr="00C50A2A">
        <w:rPr>
          <w:sz w:val="28"/>
          <w:szCs w:val="28"/>
        </w:rPr>
        <w:t xml:space="preserve">Республики Мордовия  </w:t>
      </w:r>
    </w:p>
    <w:p w:rsidR="008E34C5" w:rsidRDefault="008E34C5" w:rsidP="00DA629A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_____________________Л.П.Новикова</w:t>
      </w:r>
    </w:p>
    <w:p w:rsidR="008E34C5" w:rsidRPr="00953E88" w:rsidRDefault="008E34C5" w:rsidP="00953E88">
      <w:pPr>
        <w:jc w:val="right"/>
        <w:rPr>
          <w:sz w:val="28"/>
          <w:szCs w:val="28"/>
        </w:rPr>
      </w:pPr>
      <w:r>
        <w:rPr>
          <w:sz w:val="28"/>
          <w:szCs w:val="28"/>
        </w:rPr>
        <w:t>«29» декабря  2016г.</w:t>
      </w:r>
    </w:p>
    <w:p w:rsidR="008E34C5" w:rsidRDefault="008E34C5" w:rsidP="00E106AF">
      <w:pPr>
        <w:pStyle w:val="ConsPlusNonformat"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</w:p>
    <w:p w:rsidR="008E34C5" w:rsidRPr="003371B5" w:rsidRDefault="008E34C5" w:rsidP="00E106AF">
      <w:pPr>
        <w:pStyle w:val="ConsPlusNonforma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371B5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МУНИЦИПАЛЬНОЕ  ЗАДАНИЕ </w:t>
      </w:r>
    </w:p>
    <w:p w:rsidR="008E34C5" w:rsidRPr="00BA3FBF" w:rsidRDefault="008E34C5" w:rsidP="00E106AF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3FBF">
        <w:rPr>
          <w:rFonts w:ascii="Times New Roman" w:hAnsi="Times New Roman" w:cs="Times New Roman"/>
          <w:b/>
          <w:bCs/>
          <w:sz w:val="28"/>
          <w:szCs w:val="28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</w:rPr>
        <w:t>а 2017</w:t>
      </w:r>
      <w:r w:rsidRPr="00BA3FBF">
        <w:rPr>
          <w:rFonts w:ascii="Times New Roman" w:hAnsi="Times New Roman" w:cs="Times New Roman"/>
          <w:b/>
          <w:bCs/>
          <w:sz w:val="28"/>
          <w:szCs w:val="28"/>
        </w:rPr>
        <w:t xml:space="preserve"> год </w:t>
      </w:r>
    </w:p>
    <w:p w:rsidR="008E34C5" w:rsidRPr="002B2A1D" w:rsidRDefault="008E34C5" w:rsidP="00E106AF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8E34C5" w:rsidRPr="0098137C" w:rsidRDefault="008E34C5" w:rsidP="0073473D">
      <w:pPr>
        <w:jc w:val="both"/>
        <w:rPr>
          <w:b/>
          <w:bCs/>
          <w:sz w:val="26"/>
          <w:szCs w:val="26"/>
        </w:rPr>
      </w:pPr>
      <w:r w:rsidRPr="0098137C">
        <w:rPr>
          <w:b/>
          <w:bCs/>
          <w:sz w:val="26"/>
          <w:szCs w:val="26"/>
        </w:rPr>
        <w:t xml:space="preserve">Наименование </w:t>
      </w:r>
      <w:r>
        <w:rPr>
          <w:b/>
          <w:bCs/>
          <w:sz w:val="26"/>
          <w:szCs w:val="26"/>
        </w:rPr>
        <w:t>муниципального учреждения Ромоданов</w:t>
      </w:r>
      <w:r w:rsidRPr="0098137C">
        <w:rPr>
          <w:b/>
          <w:bCs/>
          <w:sz w:val="26"/>
          <w:szCs w:val="26"/>
        </w:rPr>
        <w:t>ского муниципального района</w:t>
      </w:r>
    </w:p>
    <w:p w:rsidR="008E34C5" w:rsidRPr="002B2A1D" w:rsidRDefault="008E34C5" w:rsidP="0073473D">
      <w:pPr>
        <w:jc w:val="both"/>
        <w:rPr>
          <w:sz w:val="26"/>
          <w:szCs w:val="26"/>
        </w:rPr>
      </w:pPr>
      <w:r>
        <w:rPr>
          <w:sz w:val="26"/>
          <w:szCs w:val="26"/>
        </w:rPr>
        <w:t>Муниципальное бюджетное учреждение культуры «Культурно-досуговый центр Липкинского сельского поселения Ромодановского муниципального района Республики Мордовия»</w:t>
      </w:r>
    </w:p>
    <w:p w:rsidR="008E34C5" w:rsidRDefault="008E34C5" w:rsidP="0073473D">
      <w:pPr>
        <w:jc w:val="both"/>
        <w:rPr>
          <w:b/>
          <w:bCs/>
          <w:sz w:val="26"/>
          <w:szCs w:val="26"/>
        </w:rPr>
      </w:pPr>
    </w:p>
    <w:p w:rsidR="008E34C5" w:rsidRDefault="008E34C5" w:rsidP="0073473D">
      <w:pPr>
        <w:jc w:val="both"/>
        <w:rPr>
          <w:b/>
          <w:bCs/>
          <w:sz w:val="26"/>
          <w:szCs w:val="26"/>
        </w:rPr>
      </w:pPr>
      <w:r w:rsidRPr="00652933">
        <w:rPr>
          <w:b/>
          <w:bCs/>
          <w:sz w:val="26"/>
          <w:szCs w:val="26"/>
        </w:rPr>
        <w:t xml:space="preserve">Виды деятельности </w:t>
      </w:r>
      <w:r>
        <w:rPr>
          <w:b/>
          <w:bCs/>
          <w:sz w:val="26"/>
          <w:szCs w:val="26"/>
        </w:rPr>
        <w:t>муниципального учреждения Ромоданов</w:t>
      </w:r>
      <w:r w:rsidRPr="00652933">
        <w:rPr>
          <w:b/>
          <w:bCs/>
          <w:sz w:val="26"/>
          <w:szCs w:val="26"/>
        </w:rPr>
        <w:t>ского муниципального района</w:t>
      </w:r>
    </w:p>
    <w:p w:rsidR="008E34C5" w:rsidRPr="00B800F4" w:rsidRDefault="008E34C5" w:rsidP="0073473D">
      <w:pPr>
        <w:jc w:val="both"/>
        <w:rPr>
          <w:sz w:val="26"/>
          <w:szCs w:val="26"/>
        </w:rPr>
      </w:pPr>
      <w:r w:rsidRPr="00B800F4">
        <w:rPr>
          <w:sz w:val="26"/>
          <w:szCs w:val="26"/>
        </w:rPr>
        <w:t>92.5</w:t>
      </w:r>
      <w:r>
        <w:rPr>
          <w:sz w:val="26"/>
          <w:szCs w:val="26"/>
        </w:rPr>
        <w:t>1 Культура, кинематография, архивное дело.</w:t>
      </w:r>
    </w:p>
    <w:p w:rsidR="008E34C5" w:rsidRDefault="008E34C5" w:rsidP="0073473D">
      <w:pPr>
        <w:jc w:val="both"/>
        <w:rPr>
          <w:b/>
          <w:bCs/>
          <w:sz w:val="26"/>
          <w:szCs w:val="26"/>
        </w:rPr>
      </w:pPr>
    </w:p>
    <w:p w:rsidR="008E34C5" w:rsidRPr="00652933" w:rsidRDefault="008E34C5" w:rsidP="0073473D">
      <w:pPr>
        <w:jc w:val="both"/>
        <w:rPr>
          <w:b/>
          <w:bCs/>
          <w:sz w:val="26"/>
          <w:szCs w:val="26"/>
        </w:rPr>
      </w:pPr>
      <w:r w:rsidRPr="00652933">
        <w:rPr>
          <w:b/>
          <w:bCs/>
          <w:sz w:val="26"/>
          <w:szCs w:val="26"/>
        </w:rPr>
        <w:t xml:space="preserve">Вид деятельности </w:t>
      </w:r>
      <w:r>
        <w:rPr>
          <w:b/>
          <w:bCs/>
          <w:sz w:val="26"/>
          <w:szCs w:val="26"/>
        </w:rPr>
        <w:t>муниципального учреждения Ромоданов</w:t>
      </w:r>
      <w:r w:rsidRPr="00652933">
        <w:rPr>
          <w:b/>
          <w:bCs/>
          <w:sz w:val="26"/>
          <w:szCs w:val="26"/>
        </w:rPr>
        <w:t>ского муниципального района</w:t>
      </w:r>
    </w:p>
    <w:p w:rsidR="008E34C5" w:rsidRDefault="008E34C5" w:rsidP="0073473D">
      <w:pPr>
        <w:jc w:val="both"/>
        <w:rPr>
          <w:sz w:val="26"/>
          <w:szCs w:val="26"/>
        </w:rPr>
      </w:pPr>
      <w:r>
        <w:rPr>
          <w:sz w:val="26"/>
          <w:szCs w:val="26"/>
        </w:rPr>
        <w:t>Организация деятельности клубных формирований и формирований самодеятельного народного творчества</w:t>
      </w:r>
    </w:p>
    <w:p w:rsidR="008E34C5" w:rsidRDefault="008E34C5" w:rsidP="0073473D">
      <w:pPr>
        <w:jc w:val="both"/>
        <w:rPr>
          <w:sz w:val="26"/>
          <w:szCs w:val="26"/>
        </w:rPr>
      </w:pPr>
      <w:r>
        <w:rPr>
          <w:sz w:val="26"/>
          <w:szCs w:val="26"/>
        </w:rPr>
        <w:t>Организация и проведение культурно-массовых мероприятий</w:t>
      </w:r>
    </w:p>
    <w:p w:rsidR="008E34C5" w:rsidRPr="00156AD5" w:rsidRDefault="008E34C5" w:rsidP="005D0247">
      <w:pPr>
        <w:rPr>
          <w:sz w:val="24"/>
          <w:szCs w:val="24"/>
        </w:rPr>
      </w:pPr>
      <w:r w:rsidRPr="00156AD5">
        <w:rPr>
          <w:sz w:val="24"/>
          <w:szCs w:val="24"/>
        </w:rPr>
        <w:t>Библиотечное, библиографическое и информационное обслуживание пользователей библиотек</w:t>
      </w:r>
    </w:p>
    <w:p w:rsidR="008E34C5" w:rsidRPr="00156AD5" w:rsidRDefault="008E34C5" w:rsidP="00751426">
      <w:pPr>
        <w:jc w:val="center"/>
        <w:rPr>
          <w:b/>
          <w:bCs/>
          <w:sz w:val="24"/>
          <w:szCs w:val="24"/>
        </w:rPr>
      </w:pPr>
    </w:p>
    <w:p w:rsidR="008E34C5" w:rsidRDefault="008E34C5" w:rsidP="00751426">
      <w:pPr>
        <w:jc w:val="center"/>
        <w:rPr>
          <w:b/>
          <w:bCs/>
          <w:sz w:val="28"/>
          <w:szCs w:val="28"/>
        </w:rPr>
      </w:pPr>
    </w:p>
    <w:p w:rsidR="008E34C5" w:rsidRPr="00276B1B" w:rsidRDefault="008E34C5" w:rsidP="00751426">
      <w:pPr>
        <w:jc w:val="center"/>
        <w:rPr>
          <w:b/>
          <w:bCs/>
          <w:sz w:val="28"/>
          <w:szCs w:val="28"/>
          <w:vertAlign w:val="superscript"/>
        </w:rPr>
      </w:pPr>
      <w:r>
        <w:rPr>
          <w:b/>
          <w:bCs/>
          <w:sz w:val="28"/>
          <w:szCs w:val="28"/>
        </w:rPr>
        <w:t>Часть 1. Сведения о выполняемых услуга</w:t>
      </w:r>
      <w:r w:rsidRPr="00276B1B">
        <w:rPr>
          <w:b/>
          <w:bCs/>
          <w:sz w:val="28"/>
          <w:szCs w:val="28"/>
        </w:rPr>
        <w:t>х</w:t>
      </w:r>
    </w:p>
    <w:p w:rsidR="008E34C5" w:rsidRPr="00276B1B" w:rsidRDefault="008E34C5" w:rsidP="00E106AF">
      <w:pPr>
        <w:jc w:val="center"/>
        <w:rPr>
          <w:sz w:val="28"/>
          <w:szCs w:val="28"/>
        </w:rPr>
      </w:pPr>
    </w:p>
    <w:p w:rsidR="008E34C5" w:rsidRPr="00276B1B" w:rsidRDefault="008E34C5" w:rsidP="00E106AF">
      <w:pPr>
        <w:jc w:val="center"/>
        <w:rPr>
          <w:sz w:val="28"/>
          <w:szCs w:val="28"/>
        </w:rPr>
      </w:pPr>
      <w:r w:rsidRPr="00276B1B">
        <w:rPr>
          <w:sz w:val="28"/>
          <w:szCs w:val="28"/>
        </w:rPr>
        <w:t>Раздел 1</w:t>
      </w:r>
    </w:p>
    <w:p w:rsidR="008E34C5" w:rsidRPr="00276B1B" w:rsidRDefault="008E34C5" w:rsidP="00E106AF">
      <w:pPr>
        <w:jc w:val="center"/>
        <w:rPr>
          <w:sz w:val="28"/>
          <w:szCs w:val="28"/>
        </w:rPr>
      </w:pPr>
    </w:p>
    <w:p w:rsidR="008E34C5" w:rsidRPr="00276B1B" w:rsidRDefault="008E34C5" w:rsidP="00276B1B">
      <w:pPr>
        <w:pStyle w:val="ConsPlusNonformat"/>
        <w:tabs>
          <w:tab w:val="left" w:pos="5334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Наименование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  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8E34C5" w:rsidRPr="00276B1B" w:rsidRDefault="008E34C5" w:rsidP="00E106AF">
      <w:pPr>
        <w:pStyle w:val="ConsPlusNonformat"/>
        <w:tabs>
          <w:tab w:val="left" w:pos="1134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34C5" w:rsidRPr="00276B1B" w:rsidRDefault="008E34C5" w:rsidP="00E106AF">
      <w:pPr>
        <w:pStyle w:val="ConsPlusNonformat"/>
        <w:tabs>
          <w:tab w:val="left" w:pos="113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</w:t>
      </w:r>
      <w:r w:rsidRPr="00276B1B">
        <w:rPr>
          <w:rFonts w:ascii="Times New Roman" w:hAnsi="Times New Roman" w:cs="Times New Roman"/>
          <w:sz w:val="28"/>
          <w:szCs w:val="28"/>
        </w:rPr>
        <w:t xml:space="preserve"> деятельности клубных формирований и формирований самодеятельного народного творчества</w:t>
      </w:r>
    </w:p>
    <w:tbl>
      <w:tblPr>
        <w:tblpPr w:leftFromText="180" w:rightFromText="180" w:vertAnchor="text" w:horzAnchor="page" w:tblpX="13071" w:tblpY="-67"/>
        <w:tblW w:w="2943" w:type="dxa"/>
        <w:tblBorders>
          <w:insideV w:val="single" w:sz="8" w:space="0" w:color="000000"/>
        </w:tblBorders>
        <w:tblLook w:val="00A0"/>
      </w:tblPr>
      <w:tblGrid>
        <w:gridCol w:w="1907"/>
        <w:gridCol w:w="1406"/>
      </w:tblGrid>
      <w:tr w:rsidR="008E34C5" w:rsidRPr="00276B1B">
        <w:trPr>
          <w:trHeight w:val="1380"/>
        </w:trPr>
        <w:tc>
          <w:tcPr>
            <w:tcW w:w="1666" w:type="dxa"/>
            <w:noWrap/>
            <w:vAlign w:val="center"/>
          </w:tcPr>
          <w:p w:rsidR="008E34C5" w:rsidRPr="00276B1B" w:rsidRDefault="008E34C5" w:rsidP="004E3469">
            <w:pPr>
              <w:jc w:val="center"/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Уникальный номер по базовому (отраслевому) перечню</w:t>
            </w:r>
          </w:p>
        </w:tc>
        <w:tc>
          <w:tcPr>
            <w:tcW w:w="12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34C5" w:rsidRDefault="008E34C5" w:rsidP="00CD043A">
            <w:pPr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07057000</w:t>
            </w:r>
          </w:p>
          <w:p w:rsidR="008E34C5" w:rsidRDefault="008E34C5" w:rsidP="00CD04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00000000</w:t>
            </w:r>
          </w:p>
          <w:p w:rsidR="008E34C5" w:rsidRDefault="008E34C5" w:rsidP="00CD04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0007100</w:t>
            </w:r>
          </w:p>
          <w:p w:rsidR="008E34C5" w:rsidRPr="00AE2227" w:rsidRDefault="008E34C5" w:rsidP="00CD043A">
            <w:pPr>
              <w:pStyle w:val="Heading2"/>
              <w:rPr>
                <w:rFonts w:cs="Times New Roman"/>
                <w:shd w:val="clear" w:color="auto" w:fill="E8F3F7"/>
              </w:rPr>
            </w:pPr>
          </w:p>
        </w:tc>
      </w:tr>
    </w:tbl>
    <w:p w:rsidR="008E34C5" w:rsidRPr="00276B1B" w:rsidRDefault="008E34C5" w:rsidP="00E106AF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34C5" w:rsidRPr="00276B1B" w:rsidRDefault="008E34C5" w:rsidP="00E106AF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Категории потребителей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8E34C5" w:rsidRPr="00276B1B" w:rsidRDefault="008E34C5" w:rsidP="00E106AF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34C5" w:rsidRPr="00276B1B" w:rsidRDefault="008E34C5" w:rsidP="003A70B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276B1B">
        <w:rPr>
          <w:rFonts w:ascii="Times New Roman" w:hAnsi="Times New Roman" w:cs="Times New Roman"/>
          <w:sz w:val="28"/>
          <w:szCs w:val="28"/>
        </w:rPr>
        <w:t>интересах общества</w:t>
      </w:r>
      <w:r>
        <w:rPr>
          <w:rFonts w:ascii="Times New Roman" w:hAnsi="Times New Roman" w:cs="Times New Roman"/>
          <w:sz w:val="28"/>
          <w:szCs w:val="28"/>
        </w:rPr>
        <w:t>, юридические и физические лица</w:t>
      </w:r>
    </w:p>
    <w:p w:rsidR="008E34C5" w:rsidRPr="00276B1B" w:rsidRDefault="008E34C5" w:rsidP="00E106A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34C5" w:rsidRPr="00276B1B" w:rsidRDefault="008E34C5" w:rsidP="00E106AF">
      <w:pPr>
        <w:jc w:val="both"/>
        <w:rPr>
          <w:b/>
          <w:bCs/>
          <w:sz w:val="28"/>
          <w:szCs w:val="28"/>
        </w:rPr>
      </w:pPr>
      <w:r w:rsidRPr="00276B1B">
        <w:rPr>
          <w:b/>
          <w:bCs/>
          <w:sz w:val="28"/>
          <w:szCs w:val="28"/>
        </w:rPr>
        <w:t>3.  Показатели,  характеризующие  объем и качество</w:t>
      </w:r>
      <w:r>
        <w:rPr>
          <w:b/>
          <w:bCs/>
          <w:sz w:val="28"/>
          <w:szCs w:val="28"/>
        </w:rPr>
        <w:t xml:space="preserve"> услуги</w:t>
      </w:r>
      <w:r w:rsidRPr="00276B1B">
        <w:rPr>
          <w:b/>
          <w:bCs/>
          <w:sz w:val="28"/>
          <w:szCs w:val="28"/>
        </w:rPr>
        <w:t>:</w:t>
      </w:r>
    </w:p>
    <w:p w:rsidR="008E34C5" w:rsidRPr="00276B1B" w:rsidRDefault="008E34C5" w:rsidP="00E106AF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 количества участников клубных формирований по сравнению с предыдущим годом</w:t>
      </w:r>
    </w:p>
    <w:p w:rsidR="008E34C5" w:rsidRPr="00276B1B" w:rsidRDefault="008E34C5" w:rsidP="00E106AF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 количества клубных формирований по сравнению с предыдущим годом</w:t>
      </w:r>
    </w:p>
    <w:p w:rsidR="008E34C5" w:rsidRPr="00276B1B" w:rsidRDefault="008E34C5" w:rsidP="00E106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участников </w:t>
      </w:r>
      <w:r w:rsidRPr="00276B1B">
        <w:rPr>
          <w:sz w:val="28"/>
          <w:szCs w:val="28"/>
        </w:rPr>
        <w:t>клубных формирований</w:t>
      </w:r>
    </w:p>
    <w:p w:rsidR="008E34C5" w:rsidRPr="00276B1B" w:rsidRDefault="008E34C5" w:rsidP="00E106AF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Количество клубных формирований</w:t>
      </w:r>
    </w:p>
    <w:p w:rsidR="008E34C5" w:rsidRPr="00276B1B" w:rsidRDefault="008E34C5" w:rsidP="00E106AF">
      <w:pPr>
        <w:jc w:val="both"/>
        <w:rPr>
          <w:sz w:val="28"/>
          <w:szCs w:val="28"/>
        </w:rPr>
      </w:pPr>
    </w:p>
    <w:p w:rsidR="008E34C5" w:rsidRDefault="008E34C5" w:rsidP="00E106AF">
      <w:pPr>
        <w:rPr>
          <w:b/>
          <w:bCs/>
          <w:sz w:val="28"/>
          <w:szCs w:val="28"/>
        </w:rPr>
      </w:pPr>
    </w:p>
    <w:p w:rsidR="008E34C5" w:rsidRDefault="008E34C5" w:rsidP="00E106AF">
      <w:pPr>
        <w:rPr>
          <w:b/>
          <w:bCs/>
          <w:sz w:val="28"/>
          <w:szCs w:val="28"/>
        </w:rPr>
      </w:pPr>
    </w:p>
    <w:p w:rsidR="008E34C5" w:rsidRDefault="008E34C5" w:rsidP="00E106AF">
      <w:pPr>
        <w:rPr>
          <w:b/>
          <w:bCs/>
          <w:sz w:val="28"/>
          <w:szCs w:val="28"/>
        </w:rPr>
      </w:pPr>
    </w:p>
    <w:p w:rsidR="008E34C5" w:rsidRDefault="008E34C5" w:rsidP="00E106AF">
      <w:pPr>
        <w:rPr>
          <w:b/>
          <w:bCs/>
          <w:sz w:val="28"/>
          <w:szCs w:val="28"/>
        </w:rPr>
      </w:pPr>
    </w:p>
    <w:p w:rsidR="008E34C5" w:rsidRDefault="008E34C5" w:rsidP="00E106AF">
      <w:pPr>
        <w:rPr>
          <w:b/>
          <w:bCs/>
          <w:sz w:val="28"/>
          <w:szCs w:val="28"/>
        </w:rPr>
      </w:pPr>
    </w:p>
    <w:p w:rsidR="008E34C5" w:rsidRDefault="008E34C5" w:rsidP="00E106AF">
      <w:pPr>
        <w:rPr>
          <w:b/>
          <w:bCs/>
          <w:sz w:val="28"/>
          <w:szCs w:val="28"/>
        </w:rPr>
      </w:pPr>
    </w:p>
    <w:p w:rsidR="008E34C5" w:rsidRDefault="008E34C5" w:rsidP="00E106AF">
      <w:pPr>
        <w:rPr>
          <w:b/>
          <w:bCs/>
          <w:sz w:val="28"/>
          <w:szCs w:val="28"/>
        </w:rPr>
      </w:pPr>
    </w:p>
    <w:p w:rsidR="008E34C5" w:rsidRDefault="008E34C5" w:rsidP="00E106AF">
      <w:pPr>
        <w:rPr>
          <w:b/>
          <w:bCs/>
          <w:sz w:val="28"/>
          <w:szCs w:val="28"/>
        </w:rPr>
      </w:pPr>
    </w:p>
    <w:p w:rsidR="008E34C5" w:rsidRDefault="008E34C5" w:rsidP="00E106AF">
      <w:pPr>
        <w:rPr>
          <w:b/>
          <w:bCs/>
          <w:sz w:val="28"/>
          <w:szCs w:val="28"/>
        </w:rPr>
      </w:pPr>
    </w:p>
    <w:p w:rsidR="008E34C5" w:rsidRDefault="008E34C5" w:rsidP="00E106AF">
      <w:pPr>
        <w:rPr>
          <w:b/>
          <w:bCs/>
          <w:sz w:val="28"/>
          <w:szCs w:val="28"/>
        </w:rPr>
      </w:pPr>
    </w:p>
    <w:p w:rsidR="008E34C5" w:rsidRDefault="008E34C5" w:rsidP="00E106AF">
      <w:pPr>
        <w:rPr>
          <w:b/>
          <w:bCs/>
          <w:sz w:val="28"/>
          <w:szCs w:val="28"/>
        </w:rPr>
      </w:pPr>
    </w:p>
    <w:p w:rsidR="008E34C5" w:rsidRDefault="008E34C5" w:rsidP="00E106AF">
      <w:pPr>
        <w:rPr>
          <w:b/>
          <w:bCs/>
          <w:sz w:val="28"/>
          <w:szCs w:val="28"/>
        </w:rPr>
      </w:pPr>
    </w:p>
    <w:p w:rsidR="008E34C5" w:rsidRPr="00276B1B" w:rsidRDefault="008E34C5" w:rsidP="00E106AF">
      <w:pPr>
        <w:rPr>
          <w:sz w:val="28"/>
          <w:szCs w:val="28"/>
        </w:rPr>
      </w:pPr>
      <w:r w:rsidRPr="00276B1B">
        <w:rPr>
          <w:b/>
          <w:bCs/>
          <w:sz w:val="28"/>
          <w:szCs w:val="28"/>
        </w:rPr>
        <w:t xml:space="preserve">3.1. Показатели, характеризующие качество </w:t>
      </w:r>
      <w:r>
        <w:rPr>
          <w:b/>
          <w:bCs/>
          <w:sz w:val="28"/>
          <w:szCs w:val="28"/>
        </w:rPr>
        <w:t>услуги</w:t>
      </w:r>
      <w:r w:rsidRPr="00276B1B">
        <w:rPr>
          <w:sz w:val="28"/>
          <w:szCs w:val="28"/>
        </w:rPr>
        <w:t>:</w:t>
      </w:r>
    </w:p>
    <w:p w:rsidR="008E34C5" w:rsidRPr="00276B1B" w:rsidRDefault="008E34C5" w:rsidP="00966601">
      <w:pPr>
        <w:rPr>
          <w:sz w:val="28"/>
          <w:szCs w:val="28"/>
        </w:rPr>
      </w:pPr>
    </w:p>
    <w:p w:rsidR="008E34C5" w:rsidRPr="00276B1B" w:rsidRDefault="008E34C5" w:rsidP="00966601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 количества участников клубных формирований по сравнению с предыдущим годом</w:t>
      </w:r>
    </w:p>
    <w:p w:rsidR="008E34C5" w:rsidRPr="00276B1B" w:rsidRDefault="008E34C5" w:rsidP="00966601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Динамика количества клубных формирований по сравнению с предыдущим годом</w:t>
      </w:r>
    </w:p>
    <w:p w:rsidR="008E34C5" w:rsidRPr="00966601" w:rsidRDefault="008E34C5" w:rsidP="00966601">
      <w:pPr>
        <w:rPr>
          <w:sz w:val="26"/>
          <w:szCs w:val="26"/>
        </w:rPr>
      </w:pPr>
    </w:p>
    <w:tbl>
      <w:tblPr>
        <w:tblpPr w:leftFromText="180" w:rightFromText="180" w:vertAnchor="text" w:horzAnchor="margin" w:tblpXSpec="center" w:tblpY="-226"/>
        <w:tblW w:w="1636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1396"/>
        <w:gridCol w:w="21"/>
        <w:gridCol w:w="1419"/>
        <w:gridCol w:w="1701"/>
        <w:gridCol w:w="1701"/>
        <w:gridCol w:w="1275"/>
        <w:gridCol w:w="3263"/>
        <w:gridCol w:w="850"/>
        <w:gridCol w:w="709"/>
        <w:gridCol w:w="992"/>
        <w:gridCol w:w="993"/>
        <w:gridCol w:w="992"/>
      </w:tblGrid>
      <w:tr w:rsidR="008E34C5" w:rsidRPr="00B114E0"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53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B114E0" w:rsidRDefault="008E34C5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Показатель, характеризующий содержание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Показатель, характеризующий условия (формы)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4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 качества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Значение п</w:t>
            </w:r>
            <w:r>
              <w:rPr>
                <w:sz w:val="24"/>
                <w:szCs w:val="24"/>
              </w:rPr>
              <w:t>оказателя качества услуги</w:t>
            </w:r>
          </w:p>
        </w:tc>
      </w:tr>
      <w:tr w:rsidR="008E34C5" w:rsidRPr="00B114E0"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470AD9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453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470AD9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470AD9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3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единица измерения по </w:t>
            </w:r>
            <w:hyperlink r:id="rId5" w:history="1">
              <w:r w:rsidRPr="00B114E0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очередной финансовый </w:t>
            </w:r>
            <w:r>
              <w:rPr>
                <w:sz w:val="24"/>
                <w:szCs w:val="24"/>
              </w:rPr>
              <w:t>год 2017г.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1-й год планового периода</w:t>
            </w:r>
            <w:r>
              <w:rPr>
                <w:sz w:val="24"/>
                <w:szCs w:val="24"/>
              </w:rPr>
              <w:t xml:space="preserve">   2018г.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470AD9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2-й год планового периода</w:t>
            </w:r>
            <w:r>
              <w:rPr>
                <w:sz w:val="24"/>
                <w:szCs w:val="24"/>
              </w:rPr>
              <w:t xml:space="preserve"> 2019г.</w:t>
            </w:r>
          </w:p>
        </w:tc>
      </w:tr>
      <w:tr w:rsidR="008E34C5" w:rsidRPr="00B114E0">
        <w:trPr>
          <w:trHeight w:val="1358"/>
        </w:trPr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47730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Репетиционная и концертная  деятельность, кружковая работа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157E37" w:rsidRDefault="008E34C5" w:rsidP="009105C2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57E37">
              <w:rPr>
                <w:rFonts w:ascii="Times New Roman" w:hAnsi="Times New Roman" w:cs="Times New Roman"/>
              </w:rPr>
              <w:t>есто проведения</w:t>
            </w:r>
          </w:p>
        </w:tc>
        <w:tc>
          <w:tcPr>
            <w:tcW w:w="3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</w:p>
        </w:tc>
      </w:tr>
      <w:tr w:rsidR="008E34C5" w:rsidRPr="00B114E0"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105C2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8E34C5" w:rsidRPr="00966601">
        <w:trPr>
          <w:trHeight w:val="1161"/>
        </w:trPr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156AD5" w:rsidRDefault="008E34C5" w:rsidP="009105C2">
            <w:pPr>
              <w:pStyle w:val="NoSpacing"/>
              <w:rPr>
                <w:sz w:val="24"/>
                <w:szCs w:val="24"/>
              </w:rPr>
            </w:pPr>
            <w:r w:rsidRPr="00156AD5">
              <w:rPr>
                <w:sz w:val="24"/>
                <w:szCs w:val="24"/>
              </w:rPr>
              <w:t>07057000000000000007100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5A3CC0" w:rsidRDefault="008E34C5" w:rsidP="009105C2">
            <w:pPr>
              <w:pStyle w:val="a0"/>
              <w:rPr>
                <w:rFonts w:ascii="Times New Roman" w:hAnsi="Times New Roman" w:cs="Times New Roman"/>
              </w:rPr>
            </w:pPr>
            <w:r w:rsidRPr="005A3CC0">
              <w:rPr>
                <w:rFonts w:ascii="Times New Roman" w:hAnsi="Times New Roman" w:cs="Times New Roman"/>
              </w:rPr>
              <w:t>Репетиционная и концертная деятельность самодеятельных коллективов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5A3CC0" w:rsidRDefault="008E34C5" w:rsidP="009105C2">
            <w:pPr>
              <w:pStyle w:val="a0"/>
              <w:rPr>
                <w:rFonts w:ascii="Times New Roman" w:hAnsi="Times New Roman" w:cs="Times New Roman"/>
              </w:rPr>
            </w:pPr>
            <w:r w:rsidRPr="005A3CC0">
              <w:rPr>
                <w:rFonts w:ascii="Times New Roman" w:hAnsi="Times New Roman" w:cs="Times New Roman"/>
              </w:rPr>
              <w:t xml:space="preserve">Работа </w:t>
            </w:r>
            <w:r>
              <w:rPr>
                <w:rFonts w:ascii="Times New Roman" w:hAnsi="Times New Roman" w:cs="Times New Roman"/>
              </w:rPr>
              <w:t xml:space="preserve">детских </w:t>
            </w:r>
            <w:r w:rsidRPr="005A3CC0">
              <w:rPr>
                <w:rFonts w:ascii="Times New Roman" w:hAnsi="Times New Roman" w:cs="Times New Roman"/>
              </w:rPr>
              <w:t>кружков по интересам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5A3CC0" w:rsidRDefault="008E34C5" w:rsidP="009105C2">
            <w:pPr>
              <w:pStyle w:val="a0"/>
              <w:rPr>
                <w:rFonts w:ascii="Times New Roman" w:hAnsi="Times New Roman" w:cs="Times New Roman"/>
              </w:rPr>
            </w:pPr>
            <w:r w:rsidRPr="005A3CC0">
              <w:rPr>
                <w:rFonts w:ascii="Times New Roman" w:hAnsi="Times New Roman" w:cs="Times New Roman"/>
              </w:rPr>
              <w:t>Заседания любительских объединений и клубов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3A2E20" w:rsidRDefault="008E34C5" w:rsidP="009105C2">
            <w:pPr>
              <w:rPr>
                <w:sz w:val="24"/>
                <w:szCs w:val="24"/>
              </w:rPr>
            </w:pPr>
            <w:r w:rsidRPr="003A2E20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8E34C5" w:rsidRDefault="008E34C5" w:rsidP="009105C2">
            <w:pPr>
              <w:pStyle w:val="NoSpacing"/>
              <w:rPr>
                <w:sz w:val="24"/>
                <w:szCs w:val="24"/>
              </w:rPr>
            </w:pPr>
          </w:p>
          <w:p w:rsidR="008E34C5" w:rsidRDefault="008E34C5" w:rsidP="009105C2"/>
          <w:p w:rsidR="008E34C5" w:rsidRDefault="008E34C5" w:rsidP="009105C2">
            <w:pPr>
              <w:jc w:val="center"/>
            </w:pPr>
          </w:p>
          <w:p w:rsidR="008E34C5" w:rsidRDefault="008E34C5" w:rsidP="009105C2"/>
          <w:p w:rsidR="008E34C5" w:rsidRPr="00966601" w:rsidRDefault="008E34C5" w:rsidP="009105C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966601" w:rsidRDefault="008E34C5" w:rsidP="009105C2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Выездные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105C2">
            <w:pPr>
              <w:pStyle w:val="NoSpacing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Динамика количества участников клубных формирований по сравнению с предыдущим годом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105C2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105C2">
            <w:pPr>
              <w:pStyle w:val="NoSpacing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105C2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AF1C91" w:rsidRDefault="008E34C5" w:rsidP="009105C2">
            <w:pPr>
              <w:pStyle w:val="NoSpacing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AF1C91" w:rsidRDefault="008E34C5" w:rsidP="009105C2">
            <w:pPr>
              <w:pStyle w:val="NoSpacing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8E34C5" w:rsidRPr="00966601">
        <w:trPr>
          <w:trHeight w:val="1243"/>
        </w:trPr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105C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105C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105C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105C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105C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105C2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105C2">
            <w:pPr>
              <w:pStyle w:val="NoSpacing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Динамика количества клубных формирований по сравнению с предыдущим годом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105C2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105C2">
            <w:pPr>
              <w:pStyle w:val="NoSpacing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105C2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AF1C91" w:rsidRDefault="008E34C5" w:rsidP="009105C2">
            <w:pPr>
              <w:pStyle w:val="NoSpacing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AF1C91" w:rsidRDefault="008E34C5" w:rsidP="009105C2">
            <w:pPr>
              <w:pStyle w:val="NoSpacing"/>
              <w:jc w:val="center"/>
              <w:rPr>
                <w:color w:val="FF0000"/>
                <w:sz w:val="24"/>
                <w:szCs w:val="24"/>
              </w:rPr>
            </w:pPr>
          </w:p>
        </w:tc>
      </w:tr>
    </w:tbl>
    <w:p w:rsidR="008E34C5" w:rsidRPr="009105C2" w:rsidRDefault="008E34C5" w:rsidP="005A57B8">
      <w:pPr>
        <w:pStyle w:val="NoSpacing"/>
        <w:ind w:left="-709"/>
      </w:pPr>
      <w:r w:rsidRPr="009105C2">
        <w:t>Допустимые  (возможные)  отклонения  от установленных  показателей  качества  услуги,  в пределах  которых муниципальное  задание считается выполненным (процентов) - 5%.</w:t>
      </w:r>
    </w:p>
    <w:p w:rsidR="008E34C5" w:rsidRDefault="008E34C5" w:rsidP="009105C2">
      <w:pPr>
        <w:pStyle w:val="NoSpacing"/>
        <w:rPr>
          <w:b/>
          <w:bCs/>
          <w:sz w:val="28"/>
          <w:szCs w:val="28"/>
        </w:rPr>
      </w:pPr>
    </w:p>
    <w:p w:rsidR="008E34C5" w:rsidRPr="009105C2" w:rsidRDefault="008E34C5" w:rsidP="009105C2">
      <w:pPr>
        <w:pStyle w:val="NoSpacing"/>
        <w:rPr>
          <w:sz w:val="28"/>
          <w:szCs w:val="28"/>
        </w:rPr>
      </w:pPr>
      <w:r w:rsidRPr="00276B1B">
        <w:rPr>
          <w:b/>
          <w:bCs/>
          <w:sz w:val="28"/>
          <w:szCs w:val="28"/>
        </w:rPr>
        <w:t>3.2. Показате</w:t>
      </w:r>
      <w:r>
        <w:rPr>
          <w:b/>
          <w:bCs/>
          <w:sz w:val="28"/>
          <w:szCs w:val="28"/>
        </w:rPr>
        <w:t>ли, характеризующие объем услуги</w:t>
      </w:r>
      <w:r w:rsidRPr="00276B1B">
        <w:rPr>
          <w:b/>
          <w:bCs/>
          <w:sz w:val="28"/>
          <w:szCs w:val="28"/>
        </w:rPr>
        <w:t>:</w:t>
      </w:r>
    </w:p>
    <w:p w:rsidR="008E34C5" w:rsidRPr="00276B1B" w:rsidRDefault="008E34C5" w:rsidP="00966601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 xml:space="preserve">Количество </w:t>
      </w:r>
      <w:r>
        <w:rPr>
          <w:sz w:val="28"/>
          <w:szCs w:val="28"/>
        </w:rPr>
        <w:t xml:space="preserve">участников </w:t>
      </w:r>
    </w:p>
    <w:p w:rsidR="008E34C5" w:rsidRPr="00276B1B" w:rsidRDefault="008E34C5" w:rsidP="00966601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>Количество клубных формирований</w:t>
      </w:r>
    </w:p>
    <w:tbl>
      <w:tblPr>
        <w:tblpPr w:leftFromText="180" w:rightFromText="180" w:vertAnchor="text" w:horzAnchor="margin" w:tblpXSpec="center" w:tblpY="210"/>
        <w:tblOverlap w:val="never"/>
        <w:tblW w:w="160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6"/>
        <w:gridCol w:w="1418"/>
        <w:gridCol w:w="1417"/>
        <w:gridCol w:w="1560"/>
        <w:gridCol w:w="1275"/>
        <w:gridCol w:w="1276"/>
        <w:gridCol w:w="1559"/>
        <w:gridCol w:w="851"/>
        <w:gridCol w:w="850"/>
        <w:gridCol w:w="1701"/>
        <w:gridCol w:w="993"/>
        <w:gridCol w:w="992"/>
        <w:gridCol w:w="992"/>
      </w:tblGrid>
      <w:tr w:rsidR="008E34C5" w:rsidRPr="002A6715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4E346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3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2A6715" w:rsidRDefault="008E34C5" w:rsidP="004E346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Показатель, характеризующий сод</w:t>
            </w:r>
            <w:r>
              <w:rPr>
                <w:sz w:val="24"/>
                <w:szCs w:val="24"/>
              </w:rPr>
              <w:t>ержание услуги</w:t>
            </w:r>
          </w:p>
          <w:p w:rsidR="008E34C5" w:rsidRPr="002A6715" w:rsidRDefault="008E34C5" w:rsidP="004E3469">
            <w:pPr>
              <w:jc w:val="center"/>
              <w:rPr>
                <w:sz w:val="24"/>
                <w:szCs w:val="24"/>
              </w:rPr>
            </w:pPr>
          </w:p>
          <w:p w:rsidR="008E34C5" w:rsidRPr="002A6715" w:rsidRDefault="008E34C5" w:rsidP="004E3469">
            <w:pPr>
              <w:rPr>
                <w:sz w:val="24"/>
                <w:szCs w:val="24"/>
              </w:rPr>
            </w:pPr>
          </w:p>
          <w:p w:rsidR="008E34C5" w:rsidRPr="002A6715" w:rsidRDefault="008E34C5" w:rsidP="004E3469">
            <w:pPr>
              <w:rPr>
                <w:sz w:val="24"/>
                <w:szCs w:val="24"/>
              </w:rPr>
            </w:pPr>
          </w:p>
          <w:p w:rsidR="008E34C5" w:rsidRPr="002A6715" w:rsidRDefault="008E34C5" w:rsidP="004E3469">
            <w:pPr>
              <w:ind w:left="-62" w:firstLine="62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4E346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Показатель, характеризующ</w:t>
            </w:r>
            <w:r>
              <w:rPr>
                <w:sz w:val="24"/>
                <w:szCs w:val="24"/>
              </w:rPr>
              <w:t>ий условия (формы) выполнения услуги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4E34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Показатель объема 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4E346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начение показателя объема услуги</w:t>
            </w:r>
          </w:p>
          <w:p w:rsidR="008E34C5" w:rsidRPr="002A6715" w:rsidRDefault="008E34C5" w:rsidP="004E3469">
            <w:pPr>
              <w:jc w:val="center"/>
              <w:rPr>
                <w:sz w:val="24"/>
                <w:szCs w:val="24"/>
              </w:rPr>
            </w:pPr>
          </w:p>
        </w:tc>
      </w:tr>
      <w:tr w:rsidR="008E34C5" w:rsidRPr="002A6715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A6715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A6715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A6715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A6715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A6715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единица измерения по </w:t>
            </w:r>
            <w:hyperlink r:id="rId6" w:history="1">
              <w:r w:rsidRPr="002A6715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A6715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описание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2A6715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очередной финансовый </w:t>
            </w:r>
            <w:r>
              <w:rPr>
                <w:sz w:val="24"/>
                <w:szCs w:val="24"/>
              </w:rPr>
              <w:t>год 2017г.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2A6715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1-й год планового периода</w:t>
            </w:r>
            <w:r>
              <w:rPr>
                <w:sz w:val="24"/>
                <w:szCs w:val="24"/>
              </w:rPr>
              <w:t xml:space="preserve">   2018г.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2A6715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2-й год планового периода</w:t>
            </w:r>
            <w:r>
              <w:rPr>
                <w:sz w:val="24"/>
                <w:szCs w:val="24"/>
              </w:rPr>
              <w:t xml:space="preserve"> 2019г.</w:t>
            </w:r>
          </w:p>
        </w:tc>
      </w:tr>
      <w:tr w:rsidR="008E34C5" w:rsidRPr="002A6715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7367F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Репетиционная, концертная и кружковая деятельность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157E37" w:rsidRDefault="008E34C5" w:rsidP="00157E37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57E37">
              <w:rPr>
                <w:rFonts w:ascii="Times New Roman" w:hAnsi="Times New Roman" w:cs="Times New Roman"/>
              </w:rPr>
              <w:t>есто проведения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код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</w:p>
        </w:tc>
      </w:tr>
      <w:tr w:rsidR="008E34C5" w:rsidRPr="002A6715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5A3CC0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</w:tr>
      <w:tr w:rsidR="008E34C5" w:rsidRPr="002A6715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156AD5" w:rsidRDefault="008E34C5" w:rsidP="00157E37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  <w:r w:rsidRPr="00156AD5">
              <w:rPr>
                <w:sz w:val="24"/>
                <w:szCs w:val="24"/>
              </w:rPr>
              <w:t>07057000000000000007100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157E37">
            <w:pPr>
              <w:pStyle w:val="a0"/>
              <w:rPr>
                <w:rFonts w:ascii="Times New Roman" w:hAnsi="Times New Roman" w:cs="Times New Roman"/>
              </w:rPr>
            </w:pPr>
            <w:r w:rsidRPr="005A3CC0">
              <w:rPr>
                <w:rFonts w:ascii="Times New Roman" w:hAnsi="Times New Roman" w:cs="Times New Roman"/>
              </w:rPr>
              <w:t>Репетиционная и концертная деятельность самодеятельных коллективов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157E37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Деятельность детских </w:t>
            </w:r>
            <w:r w:rsidRPr="005A3CC0">
              <w:rPr>
                <w:rFonts w:ascii="Times New Roman" w:hAnsi="Times New Roman" w:cs="Times New Roman"/>
              </w:rPr>
              <w:t>кружков по интересам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157E37">
            <w:pPr>
              <w:pStyle w:val="a0"/>
              <w:rPr>
                <w:rFonts w:ascii="Times New Roman" w:hAnsi="Times New Roman" w:cs="Times New Roman"/>
              </w:rPr>
            </w:pPr>
            <w:r w:rsidRPr="005A3CC0">
              <w:rPr>
                <w:rFonts w:ascii="Times New Roman" w:hAnsi="Times New Roman" w:cs="Times New Roman"/>
              </w:rPr>
              <w:t>Заседания любительских объединений и клубов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157E37">
            <w:pPr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8E34C5" w:rsidRPr="00F942D7" w:rsidRDefault="008E34C5" w:rsidP="00157E3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F942D7" w:rsidRDefault="008E34C5" w:rsidP="00157E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Выездные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E34C5" w:rsidRPr="002A6715" w:rsidRDefault="008E34C5" w:rsidP="00157E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участников клубных</w:t>
            </w:r>
            <w:r w:rsidRPr="00C71F4C">
              <w:rPr>
                <w:sz w:val="24"/>
                <w:szCs w:val="24"/>
              </w:rPr>
              <w:t xml:space="preserve"> формирований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157E37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157E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157E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плана, репертуара, методического материала и наглядных пособий, музыкального оформления. Проведение репетиций и заседаний.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EB075D" w:rsidRDefault="008E34C5" w:rsidP="00157E37">
            <w:pPr>
              <w:jc w:val="center"/>
              <w:rPr>
                <w:color w:val="FF0000"/>
                <w:sz w:val="24"/>
                <w:szCs w:val="24"/>
              </w:rPr>
            </w:pPr>
            <w:r w:rsidRPr="00156AD5">
              <w:rPr>
                <w:sz w:val="24"/>
                <w:szCs w:val="24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157E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157E37">
            <w:pPr>
              <w:jc w:val="center"/>
              <w:rPr>
                <w:sz w:val="24"/>
                <w:szCs w:val="24"/>
              </w:rPr>
            </w:pPr>
          </w:p>
        </w:tc>
      </w:tr>
      <w:tr w:rsidR="008E34C5" w:rsidRPr="002A6715">
        <w:tc>
          <w:tcPr>
            <w:tcW w:w="1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157E37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157E37">
            <w:pPr>
              <w:pStyle w:val="a0"/>
              <w:rPr>
                <w:rFonts w:ascii="Times New Roman" w:hAnsi="Times New Roman" w:cs="Times New Roman"/>
              </w:rPr>
            </w:pPr>
            <w:r w:rsidRPr="005A3CC0">
              <w:rPr>
                <w:rFonts w:ascii="Times New Roman" w:hAnsi="Times New Roman" w:cs="Times New Roman"/>
              </w:rPr>
              <w:t>Репетиционная и концертная деятельность самодеятельных коллективов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157E37">
            <w:pPr>
              <w:pStyle w:val="a0"/>
              <w:rPr>
                <w:rFonts w:ascii="Times New Roman" w:hAnsi="Times New Roman" w:cs="Times New Roman"/>
              </w:rPr>
            </w:pPr>
            <w:r w:rsidRPr="005A3CC0">
              <w:rPr>
                <w:rFonts w:ascii="Times New Roman" w:hAnsi="Times New Roman" w:cs="Times New Roman"/>
              </w:rPr>
              <w:t xml:space="preserve">Работа </w:t>
            </w:r>
            <w:r>
              <w:rPr>
                <w:rFonts w:ascii="Times New Roman" w:hAnsi="Times New Roman" w:cs="Times New Roman"/>
              </w:rPr>
              <w:t xml:space="preserve">детских </w:t>
            </w:r>
            <w:r w:rsidRPr="005A3CC0">
              <w:rPr>
                <w:rFonts w:ascii="Times New Roman" w:hAnsi="Times New Roman" w:cs="Times New Roman"/>
              </w:rPr>
              <w:t>кружков по интересам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157E37">
            <w:pPr>
              <w:pStyle w:val="a0"/>
              <w:rPr>
                <w:rFonts w:ascii="Times New Roman" w:hAnsi="Times New Roman" w:cs="Times New Roman"/>
              </w:rPr>
            </w:pPr>
            <w:r w:rsidRPr="005A3CC0">
              <w:rPr>
                <w:rFonts w:ascii="Times New Roman" w:hAnsi="Times New Roman" w:cs="Times New Roman"/>
              </w:rPr>
              <w:t>Заседания любительских объединений и клубов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157E37">
            <w:pPr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8E34C5" w:rsidRPr="00F942D7" w:rsidRDefault="008E34C5" w:rsidP="00157E37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F942D7" w:rsidRDefault="008E34C5" w:rsidP="00157E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Выездные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E34C5" w:rsidRPr="002A6715" w:rsidRDefault="008E34C5" w:rsidP="00157E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клубных</w:t>
            </w:r>
            <w:r w:rsidRPr="00C71F4C">
              <w:rPr>
                <w:sz w:val="24"/>
                <w:szCs w:val="24"/>
              </w:rPr>
              <w:t xml:space="preserve"> формирований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157E37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157E37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642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157E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плана, репертуара, методического материала и наглядных пособий, музыкального оформления. Проведение репетиций и заседаний.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156AD5" w:rsidRDefault="008E34C5" w:rsidP="00157E37">
            <w:pPr>
              <w:jc w:val="center"/>
              <w:rPr>
                <w:sz w:val="24"/>
                <w:szCs w:val="24"/>
              </w:rPr>
            </w:pPr>
            <w:r w:rsidRPr="00156AD5">
              <w:rPr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6B0B10" w:rsidRDefault="008E34C5" w:rsidP="00157E37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6B0B10" w:rsidRDefault="008E34C5" w:rsidP="00157E37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</w:tbl>
    <w:p w:rsidR="008E34C5" w:rsidRPr="00CD043A" w:rsidRDefault="008E34C5" w:rsidP="00CD043A">
      <w:pPr>
        <w:pStyle w:val="ConsPlusNonformat"/>
        <w:spacing w:line="360" w:lineRule="auto"/>
        <w:jc w:val="both"/>
        <w:rPr>
          <w:rFonts w:ascii="Times New Roman" w:hAnsi="Times New Roman" w:cs="Times New Roman"/>
        </w:rPr>
      </w:pPr>
      <w:r w:rsidRPr="009105C2">
        <w:rPr>
          <w:rFonts w:ascii="Times New Roman" w:hAnsi="Times New Roman" w:cs="Times New Roman"/>
        </w:rPr>
        <w:t>Допустимы (возможные)отклонения от установленных показателей объема услуги, в пределах которых муниципальное задание считается выполненным (процентов)-5 %</w:t>
      </w:r>
    </w:p>
    <w:p w:rsidR="008E34C5" w:rsidRPr="00276B1B" w:rsidRDefault="008E34C5" w:rsidP="00CD043A">
      <w:pPr>
        <w:jc w:val="center"/>
        <w:rPr>
          <w:sz w:val="28"/>
          <w:szCs w:val="28"/>
        </w:rPr>
      </w:pPr>
    </w:p>
    <w:p w:rsidR="008E34C5" w:rsidRPr="00276B1B" w:rsidRDefault="008E34C5" w:rsidP="00CD043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2</w:t>
      </w:r>
    </w:p>
    <w:p w:rsidR="008E34C5" w:rsidRPr="00276B1B" w:rsidRDefault="008E34C5" w:rsidP="00CD043A">
      <w:pPr>
        <w:jc w:val="center"/>
        <w:rPr>
          <w:sz w:val="28"/>
          <w:szCs w:val="28"/>
        </w:rPr>
      </w:pPr>
    </w:p>
    <w:p w:rsidR="008E34C5" w:rsidRPr="00276B1B" w:rsidRDefault="008E34C5" w:rsidP="00CD043A">
      <w:pPr>
        <w:pStyle w:val="ConsPlusNonformat"/>
        <w:tabs>
          <w:tab w:val="left" w:pos="5334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Наименование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  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8E34C5" w:rsidRPr="00276B1B" w:rsidRDefault="008E34C5" w:rsidP="00CD043A">
      <w:pPr>
        <w:pStyle w:val="ConsPlusNonformat"/>
        <w:tabs>
          <w:tab w:val="left" w:pos="1134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34C5" w:rsidRPr="00276B1B" w:rsidRDefault="008E34C5" w:rsidP="00CD043A">
      <w:pPr>
        <w:pStyle w:val="ConsPlusNonformat"/>
        <w:tabs>
          <w:tab w:val="left" w:pos="113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и проведение культурно-массовых мероприятий</w:t>
      </w:r>
    </w:p>
    <w:tbl>
      <w:tblPr>
        <w:tblpPr w:leftFromText="180" w:rightFromText="180" w:vertAnchor="text" w:horzAnchor="page" w:tblpX="13071" w:tblpY="-67"/>
        <w:tblW w:w="2943" w:type="dxa"/>
        <w:tblBorders>
          <w:insideV w:val="single" w:sz="8" w:space="0" w:color="000000"/>
        </w:tblBorders>
        <w:tblLook w:val="00A0"/>
      </w:tblPr>
      <w:tblGrid>
        <w:gridCol w:w="1907"/>
        <w:gridCol w:w="1406"/>
      </w:tblGrid>
      <w:tr w:rsidR="008E34C5" w:rsidRPr="00276B1B">
        <w:trPr>
          <w:trHeight w:val="1380"/>
        </w:trPr>
        <w:tc>
          <w:tcPr>
            <w:tcW w:w="1666" w:type="dxa"/>
            <w:noWrap/>
            <w:vAlign w:val="center"/>
          </w:tcPr>
          <w:p w:rsidR="008E34C5" w:rsidRPr="00276B1B" w:rsidRDefault="008E34C5" w:rsidP="00CD043A">
            <w:pPr>
              <w:jc w:val="center"/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Уникальный номер по базовому (отраслевому) перечню</w:t>
            </w:r>
          </w:p>
        </w:tc>
        <w:tc>
          <w:tcPr>
            <w:tcW w:w="12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34C5" w:rsidRDefault="008E34C5" w:rsidP="00CD043A">
            <w:pPr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07059000</w:t>
            </w:r>
          </w:p>
          <w:p w:rsidR="008E34C5" w:rsidRDefault="008E34C5" w:rsidP="00CD04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10000000</w:t>
            </w:r>
          </w:p>
          <w:p w:rsidR="008E34C5" w:rsidRDefault="008E34C5" w:rsidP="00CD043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0004103</w:t>
            </w:r>
          </w:p>
          <w:p w:rsidR="008E34C5" w:rsidRPr="00AE2227" w:rsidRDefault="008E34C5" w:rsidP="00CD043A">
            <w:pPr>
              <w:pStyle w:val="Heading2"/>
              <w:rPr>
                <w:rFonts w:cs="Times New Roman"/>
                <w:shd w:val="clear" w:color="auto" w:fill="E8F3F7"/>
              </w:rPr>
            </w:pPr>
          </w:p>
        </w:tc>
      </w:tr>
    </w:tbl>
    <w:p w:rsidR="008E34C5" w:rsidRPr="00276B1B" w:rsidRDefault="008E34C5" w:rsidP="00CD043A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34C5" w:rsidRPr="00276B1B" w:rsidRDefault="008E34C5" w:rsidP="00CD043A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Категории потребителей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8E34C5" w:rsidRPr="00276B1B" w:rsidRDefault="008E34C5" w:rsidP="00CD043A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34C5" w:rsidRPr="00276B1B" w:rsidRDefault="008E34C5" w:rsidP="00CD043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Юридические и физические лица</w:t>
      </w:r>
    </w:p>
    <w:p w:rsidR="008E34C5" w:rsidRPr="00276B1B" w:rsidRDefault="008E34C5" w:rsidP="00CD043A">
      <w:pPr>
        <w:jc w:val="both"/>
        <w:rPr>
          <w:b/>
          <w:bCs/>
          <w:sz w:val="28"/>
          <w:szCs w:val="28"/>
        </w:rPr>
      </w:pPr>
      <w:r w:rsidRPr="00276B1B">
        <w:rPr>
          <w:b/>
          <w:bCs/>
          <w:sz w:val="28"/>
          <w:szCs w:val="28"/>
        </w:rPr>
        <w:t>3.  Показатели,  характеризующие  объем и качество</w:t>
      </w:r>
      <w:r>
        <w:rPr>
          <w:b/>
          <w:bCs/>
          <w:sz w:val="28"/>
          <w:szCs w:val="28"/>
        </w:rPr>
        <w:t xml:space="preserve"> услуги</w:t>
      </w:r>
      <w:r w:rsidRPr="00276B1B">
        <w:rPr>
          <w:b/>
          <w:bCs/>
          <w:sz w:val="28"/>
          <w:szCs w:val="28"/>
        </w:rPr>
        <w:t>:</w:t>
      </w:r>
    </w:p>
    <w:p w:rsidR="008E34C5" w:rsidRPr="00A90C4E" w:rsidRDefault="008E34C5" w:rsidP="00CD043A">
      <w:pPr>
        <w:jc w:val="both"/>
        <w:rPr>
          <w:sz w:val="28"/>
          <w:szCs w:val="28"/>
        </w:rPr>
      </w:pPr>
      <w:r w:rsidRPr="00A90C4E">
        <w:rPr>
          <w:sz w:val="28"/>
          <w:szCs w:val="28"/>
        </w:rPr>
        <w:t>Динамика количества мероприятий по сравнению с предыдущим годом</w:t>
      </w:r>
    </w:p>
    <w:p w:rsidR="008E34C5" w:rsidRPr="00A90C4E" w:rsidRDefault="008E34C5" w:rsidP="00CD043A">
      <w:pPr>
        <w:jc w:val="both"/>
        <w:rPr>
          <w:sz w:val="28"/>
          <w:szCs w:val="28"/>
        </w:rPr>
      </w:pPr>
      <w:r w:rsidRPr="00A90C4E">
        <w:rPr>
          <w:sz w:val="28"/>
          <w:szCs w:val="28"/>
        </w:rPr>
        <w:t>Динамика количества граждан (зрителей) вовлеченных в мероприятия по сравнению с предыдущим годом</w:t>
      </w:r>
    </w:p>
    <w:p w:rsidR="008E34C5" w:rsidRPr="00A90C4E" w:rsidRDefault="008E34C5" w:rsidP="00CD043A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</w:t>
      </w:r>
      <w:r w:rsidRPr="00A90C4E">
        <w:rPr>
          <w:sz w:val="28"/>
          <w:szCs w:val="28"/>
        </w:rPr>
        <w:t xml:space="preserve"> граждан (зрителей) вовлеченных в мероприятия</w:t>
      </w:r>
    </w:p>
    <w:p w:rsidR="008E34C5" w:rsidRPr="00A90C4E" w:rsidRDefault="008E34C5" w:rsidP="005D0247">
      <w:pPr>
        <w:jc w:val="both"/>
        <w:rPr>
          <w:sz w:val="28"/>
          <w:szCs w:val="28"/>
        </w:rPr>
      </w:pPr>
      <w:r w:rsidRPr="00A90C4E">
        <w:rPr>
          <w:sz w:val="28"/>
          <w:szCs w:val="28"/>
        </w:rPr>
        <w:t>Количество мероприятий</w:t>
      </w:r>
    </w:p>
    <w:p w:rsidR="008E34C5" w:rsidRDefault="008E34C5" w:rsidP="00CD043A">
      <w:pPr>
        <w:rPr>
          <w:b/>
          <w:bCs/>
          <w:sz w:val="28"/>
          <w:szCs w:val="28"/>
        </w:rPr>
      </w:pPr>
    </w:p>
    <w:p w:rsidR="008E34C5" w:rsidRDefault="008E34C5" w:rsidP="00CD043A">
      <w:pPr>
        <w:rPr>
          <w:b/>
          <w:bCs/>
          <w:sz w:val="28"/>
          <w:szCs w:val="28"/>
        </w:rPr>
      </w:pPr>
    </w:p>
    <w:p w:rsidR="008E34C5" w:rsidRPr="00276B1B" w:rsidRDefault="008E34C5" w:rsidP="00CD043A">
      <w:pPr>
        <w:rPr>
          <w:sz w:val="28"/>
          <w:szCs w:val="28"/>
        </w:rPr>
      </w:pPr>
      <w:r w:rsidRPr="00276B1B">
        <w:rPr>
          <w:b/>
          <w:bCs/>
          <w:sz w:val="28"/>
          <w:szCs w:val="28"/>
        </w:rPr>
        <w:t xml:space="preserve">3.1. Показатели, характеризующие качество </w:t>
      </w:r>
      <w:r>
        <w:rPr>
          <w:b/>
          <w:bCs/>
          <w:sz w:val="28"/>
          <w:szCs w:val="28"/>
        </w:rPr>
        <w:t>услуги</w:t>
      </w:r>
      <w:r w:rsidRPr="00276B1B">
        <w:rPr>
          <w:sz w:val="28"/>
          <w:szCs w:val="28"/>
        </w:rPr>
        <w:t>:</w:t>
      </w:r>
    </w:p>
    <w:p w:rsidR="008E34C5" w:rsidRPr="00A90C4E" w:rsidRDefault="008E34C5" w:rsidP="00E7544B">
      <w:pPr>
        <w:jc w:val="both"/>
        <w:rPr>
          <w:sz w:val="28"/>
          <w:szCs w:val="28"/>
        </w:rPr>
      </w:pPr>
      <w:r w:rsidRPr="00A90C4E">
        <w:rPr>
          <w:sz w:val="28"/>
          <w:szCs w:val="28"/>
        </w:rPr>
        <w:t>Динамика количества мероприятий по сравнению с предыдущим годом</w:t>
      </w:r>
    </w:p>
    <w:p w:rsidR="008E34C5" w:rsidRPr="00A90C4E" w:rsidRDefault="008E34C5" w:rsidP="00E7544B">
      <w:pPr>
        <w:jc w:val="both"/>
        <w:rPr>
          <w:sz w:val="28"/>
          <w:szCs w:val="28"/>
        </w:rPr>
      </w:pPr>
      <w:r w:rsidRPr="00A90C4E">
        <w:rPr>
          <w:sz w:val="28"/>
          <w:szCs w:val="28"/>
        </w:rPr>
        <w:t>Динамика количества граждан (зрителей) вовлеченных в мероприятия по сравнению с предыдущим годом</w:t>
      </w:r>
    </w:p>
    <w:p w:rsidR="008E34C5" w:rsidRPr="00966601" w:rsidRDefault="008E34C5" w:rsidP="00CD043A">
      <w:pPr>
        <w:rPr>
          <w:sz w:val="26"/>
          <w:szCs w:val="26"/>
        </w:rPr>
      </w:pPr>
    </w:p>
    <w:tbl>
      <w:tblPr>
        <w:tblpPr w:leftFromText="180" w:rightFromText="180" w:vertAnchor="text" w:horzAnchor="margin" w:tblpXSpec="center" w:tblpY="-226"/>
        <w:tblW w:w="1636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1396"/>
        <w:gridCol w:w="21"/>
        <w:gridCol w:w="1419"/>
        <w:gridCol w:w="1701"/>
        <w:gridCol w:w="1701"/>
        <w:gridCol w:w="1275"/>
        <w:gridCol w:w="3263"/>
        <w:gridCol w:w="850"/>
        <w:gridCol w:w="709"/>
        <w:gridCol w:w="992"/>
        <w:gridCol w:w="993"/>
        <w:gridCol w:w="992"/>
      </w:tblGrid>
      <w:tr w:rsidR="008E34C5" w:rsidRPr="00B114E0"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53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Показатель, характеризующий содержание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Показатель, характеризующий условия (формы)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4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 качества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Значение п</w:t>
            </w:r>
            <w:r>
              <w:rPr>
                <w:sz w:val="24"/>
                <w:szCs w:val="24"/>
              </w:rPr>
              <w:t>оказателя качества услуги</w:t>
            </w:r>
          </w:p>
        </w:tc>
      </w:tr>
      <w:tr w:rsidR="008E34C5" w:rsidRPr="00B114E0"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453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3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единица измерения по </w:t>
            </w:r>
            <w:hyperlink r:id="rId7" w:history="1">
              <w:r w:rsidRPr="00B114E0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очередной финансовый </w:t>
            </w:r>
            <w:r>
              <w:rPr>
                <w:sz w:val="24"/>
                <w:szCs w:val="24"/>
              </w:rPr>
              <w:t>год 2017г.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1-й год планового периода</w:t>
            </w:r>
            <w:r>
              <w:rPr>
                <w:sz w:val="24"/>
                <w:szCs w:val="24"/>
              </w:rPr>
              <w:t xml:space="preserve">   2018г.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2-й год планового периода</w:t>
            </w:r>
            <w:r>
              <w:rPr>
                <w:sz w:val="24"/>
                <w:szCs w:val="24"/>
              </w:rPr>
              <w:t xml:space="preserve"> 2019г.</w:t>
            </w:r>
          </w:p>
        </w:tc>
      </w:tr>
      <w:tr w:rsidR="008E34C5" w:rsidRPr="00B114E0">
        <w:trPr>
          <w:trHeight w:val="1358"/>
        </w:trPr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Культурно-массовые (иные зрелищные мероприятия)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157E37" w:rsidRDefault="008E34C5" w:rsidP="00CD043A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57E37">
              <w:rPr>
                <w:rFonts w:ascii="Times New Roman" w:hAnsi="Times New Roman" w:cs="Times New Roman"/>
              </w:rPr>
              <w:t>есто проведения</w:t>
            </w:r>
          </w:p>
        </w:tc>
        <w:tc>
          <w:tcPr>
            <w:tcW w:w="3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</w:p>
        </w:tc>
      </w:tr>
      <w:tr w:rsidR="008E34C5" w:rsidRPr="00B114E0"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8E34C5" w:rsidRPr="00966601">
        <w:trPr>
          <w:trHeight w:val="1161"/>
        </w:trPr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156AD5" w:rsidRDefault="008E34C5" w:rsidP="00CD043A">
            <w:pPr>
              <w:pStyle w:val="NoSpacing"/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 </w:t>
            </w:r>
            <w:r w:rsidRPr="00156AD5">
              <w:rPr>
                <w:sz w:val="24"/>
                <w:szCs w:val="24"/>
              </w:rPr>
              <w:t>07059000100000000004103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5A3CC0" w:rsidRDefault="008E34C5" w:rsidP="00CD043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Мероприятия, посвященные праздничным календарным  датам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5A3CC0" w:rsidRDefault="008E34C5" w:rsidP="005A71E0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по возраждениюнациональна традиций и обрядов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5A3CC0" w:rsidRDefault="008E34C5" w:rsidP="00CD043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для детей и подростков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3A2E20" w:rsidRDefault="008E34C5" w:rsidP="00CD043A">
            <w:pPr>
              <w:rPr>
                <w:sz w:val="24"/>
                <w:szCs w:val="24"/>
              </w:rPr>
            </w:pPr>
            <w:r w:rsidRPr="003A2E20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8E34C5" w:rsidRDefault="008E34C5" w:rsidP="00CD043A">
            <w:pPr>
              <w:pStyle w:val="NoSpacing"/>
              <w:rPr>
                <w:sz w:val="24"/>
                <w:szCs w:val="24"/>
              </w:rPr>
            </w:pPr>
          </w:p>
          <w:p w:rsidR="008E34C5" w:rsidRDefault="008E34C5" w:rsidP="00CD043A"/>
          <w:p w:rsidR="008E34C5" w:rsidRDefault="008E34C5" w:rsidP="00CD043A">
            <w:pPr>
              <w:jc w:val="center"/>
            </w:pPr>
          </w:p>
          <w:p w:rsidR="008E34C5" w:rsidRDefault="008E34C5" w:rsidP="00CD043A"/>
          <w:p w:rsidR="008E34C5" w:rsidRPr="00966601" w:rsidRDefault="008E34C5" w:rsidP="00CD043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966601" w:rsidRDefault="008E34C5" w:rsidP="00CD043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Выездные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CD043A">
            <w:pPr>
              <w:pStyle w:val="NoSpacing"/>
              <w:rPr>
                <w:color w:val="FF0000"/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 xml:space="preserve">Динамика </w:t>
            </w:r>
            <w:r>
              <w:rPr>
                <w:sz w:val="24"/>
                <w:szCs w:val="24"/>
              </w:rPr>
              <w:t xml:space="preserve">количества мероприятий </w:t>
            </w:r>
            <w:r w:rsidRPr="00966601">
              <w:rPr>
                <w:sz w:val="24"/>
                <w:szCs w:val="24"/>
              </w:rPr>
              <w:t>по сравнению с предыдущим годом</w:t>
            </w:r>
          </w:p>
          <w:p w:rsidR="008E34C5" w:rsidRPr="000B5E0A" w:rsidRDefault="008E34C5" w:rsidP="00CD043A">
            <w:pPr>
              <w:pStyle w:val="NoSpacing"/>
              <w:rPr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CD043A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CD043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CD043A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E2266" w:rsidRDefault="008E34C5" w:rsidP="00CD043A">
            <w:pPr>
              <w:pStyle w:val="NoSpacing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E2266" w:rsidRDefault="008E34C5" w:rsidP="00CD043A">
            <w:pPr>
              <w:pStyle w:val="NoSpacing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8E34C5" w:rsidRPr="00966601">
        <w:trPr>
          <w:trHeight w:val="1243"/>
        </w:trPr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CD043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CD043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CD043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CD043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CD043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CD043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0B5E0A" w:rsidRDefault="008E34C5" w:rsidP="000B5E0A">
            <w:pPr>
              <w:pStyle w:val="NoSpacing"/>
              <w:rPr>
                <w:sz w:val="24"/>
                <w:szCs w:val="24"/>
              </w:rPr>
            </w:pPr>
            <w:r w:rsidRPr="000B5E0A">
              <w:rPr>
                <w:sz w:val="24"/>
                <w:szCs w:val="24"/>
              </w:rPr>
              <w:t>Динамика количества граждан (зрителей) вовлеченных в мероприятия по сравнению с предыдущим годом</w:t>
            </w:r>
          </w:p>
          <w:p w:rsidR="008E34C5" w:rsidRPr="00966601" w:rsidRDefault="008E34C5" w:rsidP="00CD043A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CD043A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CD043A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CD043A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E2266" w:rsidRDefault="008E34C5" w:rsidP="00CD043A">
            <w:pPr>
              <w:pStyle w:val="NoSpacing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E2266" w:rsidRDefault="008E34C5" w:rsidP="00CD043A">
            <w:pPr>
              <w:pStyle w:val="NoSpacing"/>
              <w:jc w:val="center"/>
              <w:rPr>
                <w:color w:val="FF0000"/>
                <w:sz w:val="24"/>
                <w:szCs w:val="24"/>
              </w:rPr>
            </w:pPr>
          </w:p>
        </w:tc>
      </w:tr>
    </w:tbl>
    <w:p w:rsidR="008E34C5" w:rsidRPr="009105C2" w:rsidRDefault="008E34C5" w:rsidP="00CD043A">
      <w:pPr>
        <w:pStyle w:val="NoSpacing"/>
      </w:pPr>
      <w:r w:rsidRPr="009105C2">
        <w:t>Допустимые  (возможные)  отклонения  от установленных  показателей  качества  услуги,  в пределах  которых муниципальное  задание считается выполненным (процентов) - 5%.</w:t>
      </w:r>
    </w:p>
    <w:p w:rsidR="008E34C5" w:rsidRPr="009105C2" w:rsidRDefault="008E34C5" w:rsidP="00CD043A">
      <w:pPr>
        <w:pStyle w:val="NoSpacing"/>
      </w:pPr>
    </w:p>
    <w:p w:rsidR="008E34C5" w:rsidRDefault="008E34C5" w:rsidP="00CD043A">
      <w:pPr>
        <w:pStyle w:val="NoSpacing"/>
        <w:rPr>
          <w:b/>
          <w:bCs/>
          <w:sz w:val="28"/>
          <w:szCs w:val="28"/>
        </w:rPr>
      </w:pPr>
    </w:p>
    <w:p w:rsidR="008E34C5" w:rsidRPr="009105C2" w:rsidRDefault="008E34C5" w:rsidP="00CD043A">
      <w:pPr>
        <w:pStyle w:val="NoSpacing"/>
        <w:rPr>
          <w:sz w:val="28"/>
          <w:szCs w:val="28"/>
        </w:rPr>
      </w:pPr>
      <w:r w:rsidRPr="00276B1B">
        <w:rPr>
          <w:b/>
          <w:bCs/>
          <w:sz w:val="28"/>
          <w:szCs w:val="28"/>
        </w:rPr>
        <w:t>3.2. Показате</w:t>
      </w:r>
      <w:r>
        <w:rPr>
          <w:b/>
          <w:bCs/>
          <w:sz w:val="28"/>
          <w:szCs w:val="28"/>
        </w:rPr>
        <w:t>ли, характеризующие объем услуги</w:t>
      </w:r>
      <w:r w:rsidRPr="00276B1B">
        <w:rPr>
          <w:b/>
          <w:bCs/>
          <w:sz w:val="28"/>
          <w:szCs w:val="28"/>
        </w:rPr>
        <w:t>:</w:t>
      </w:r>
    </w:p>
    <w:p w:rsidR="008E34C5" w:rsidRPr="00276B1B" w:rsidRDefault="008E34C5" w:rsidP="00CD043A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 xml:space="preserve">Количество </w:t>
      </w:r>
      <w:r>
        <w:rPr>
          <w:sz w:val="28"/>
          <w:szCs w:val="28"/>
        </w:rPr>
        <w:t xml:space="preserve">участников </w:t>
      </w:r>
    </w:p>
    <w:p w:rsidR="008E34C5" w:rsidRPr="00A90C4E" w:rsidRDefault="008E34C5" w:rsidP="00EB075D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</w:t>
      </w:r>
      <w:r w:rsidRPr="00A90C4E">
        <w:rPr>
          <w:sz w:val="28"/>
          <w:szCs w:val="28"/>
        </w:rPr>
        <w:t xml:space="preserve"> граждан (зрителей) вовлеченных в мероприятия</w:t>
      </w:r>
    </w:p>
    <w:p w:rsidR="008E34C5" w:rsidRPr="00276B1B" w:rsidRDefault="008E34C5" w:rsidP="00CD043A">
      <w:pPr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210"/>
        <w:tblOverlap w:val="never"/>
        <w:tblW w:w="160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6"/>
        <w:gridCol w:w="1418"/>
        <w:gridCol w:w="1417"/>
        <w:gridCol w:w="1560"/>
        <w:gridCol w:w="1275"/>
        <w:gridCol w:w="1276"/>
        <w:gridCol w:w="1559"/>
        <w:gridCol w:w="851"/>
        <w:gridCol w:w="850"/>
        <w:gridCol w:w="1701"/>
        <w:gridCol w:w="1134"/>
        <w:gridCol w:w="993"/>
        <w:gridCol w:w="850"/>
      </w:tblGrid>
      <w:tr w:rsidR="008E34C5" w:rsidRPr="002A6715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3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Показатель, характеризующий сод</w:t>
            </w:r>
            <w:r>
              <w:rPr>
                <w:sz w:val="24"/>
                <w:szCs w:val="24"/>
              </w:rPr>
              <w:t>ержание услуги</w:t>
            </w:r>
          </w:p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</w:p>
          <w:p w:rsidR="008E34C5" w:rsidRPr="002A6715" w:rsidRDefault="008E34C5" w:rsidP="00CD043A">
            <w:pPr>
              <w:rPr>
                <w:sz w:val="24"/>
                <w:szCs w:val="24"/>
              </w:rPr>
            </w:pPr>
          </w:p>
          <w:p w:rsidR="008E34C5" w:rsidRPr="002A6715" w:rsidRDefault="008E34C5" w:rsidP="00CD043A">
            <w:pPr>
              <w:rPr>
                <w:sz w:val="24"/>
                <w:szCs w:val="24"/>
              </w:rPr>
            </w:pPr>
          </w:p>
          <w:p w:rsidR="008E34C5" w:rsidRPr="002A6715" w:rsidRDefault="008E34C5" w:rsidP="00CD043A">
            <w:pPr>
              <w:ind w:left="-62" w:firstLine="62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Показатель, характеризующ</w:t>
            </w:r>
            <w:r>
              <w:rPr>
                <w:sz w:val="24"/>
                <w:szCs w:val="24"/>
              </w:rPr>
              <w:t>ий условия (формы) выполнения услуги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Показатель объема 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начение показателя объема услуги</w:t>
            </w:r>
          </w:p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</w:p>
        </w:tc>
      </w:tr>
      <w:tr w:rsidR="008E34C5" w:rsidRPr="002A6715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единица измерения по </w:t>
            </w:r>
            <w:hyperlink r:id="rId8" w:history="1">
              <w:r w:rsidRPr="002A6715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описание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очередной финансовый </w:t>
            </w:r>
            <w:r>
              <w:rPr>
                <w:sz w:val="24"/>
                <w:szCs w:val="24"/>
              </w:rPr>
              <w:t>год 2017г.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1-й год планового периода</w:t>
            </w:r>
            <w:r>
              <w:rPr>
                <w:sz w:val="24"/>
                <w:szCs w:val="24"/>
              </w:rPr>
              <w:t xml:space="preserve">   2018г.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CD043A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2-й год планового периода</w:t>
            </w:r>
            <w:r>
              <w:rPr>
                <w:sz w:val="24"/>
                <w:szCs w:val="24"/>
              </w:rPr>
              <w:t xml:space="preserve"> 2019г.</w:t>
            </w:r>
          </w:p>
        </w:tc>
      </w:tr>
      <w:tr w:rsidR="008E34C5" w:rsidRPr="002A6715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Культурно-массовые (иные зрелищные мероприятия)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157E37" w:rsidRDefault="008E34C5" w:rsidP="00CD043A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57E37">
              <w:rPr>
                <w:rFonts w:ascii="Times New Roman" w:hAnsi="Times New Roman" w:cs="Times New Roman"/>
              </w:rPr>
              <w:t>есто проведения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код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</w:p>
        </w:tc>
      </w:tr>
      <w:tr w:rsidR="008E34C5" w:rsidRPr="002A6715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CD043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</w:tr>
      <w:tr w:rsidR="008E34C5" w:rsidRPr="002A6715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2A6715" w:rsidRDefault="008E34C5" w:rsidP="00227919">
            <w:pPr>
              <w:rPr>
                <w:sz w:val="24"/>
                <w:szCs w:val="24"/>
              </w:rPr>
            </w:pPr>
            <w:r w:rsidRPr="00F53A4A">
              <w:rPr>
                <w:sz w:val="24"/>
                <w:szCs w:val="24"/>
              </w:rPr>
              <w:t>07059000100000000004103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227919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Мероприятия, посвященные праздничным календарным датам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227919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Мероприятия по возраждениюнациональна традиций и обрядов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227919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для детей и подростков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27919">
            <w:pPr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8E34C5" w:rsidRPr="00F942D7" w:rsidRDefault="008E34C5" w:rsidP="0022791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F942D7" w:rsidRDefault="008E34C5" w:rsidP="002279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Выездные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E34C5" w:rsidRPr="00EB075D" w:rsidRDefault="008E34C5" w:rsidP="00EB075D">
            <w:pPr>
              <w:pStyle w:val="NoSpacing"/>
              <w:rPr>
                <w:sz w:val="24"/>
                <w:szCs w:val="24"/>
              </w:rPr>
            </w:pPr>
            <w:r w:rsidRPr="00EB075D">
              <w:rPr>
                <w:sz w:val="24"/>
                <w:szCs w:val="24"/>
              </w:rPr>
              <w:t>Количество граждан (зрителей) вовлеченных в мероприятия</w:t>
            </w:r>
          </w:p>
          <w:p w:rsidR="008E34C5" w:rsidRPr="002A6715" w:rsidRDefault="008E34C5" w:rsidP="00227919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279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279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279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сценария, реквизита, костюмов, музыкального, видео и светового оформления. Проведение мероприятия.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E75C87" w:rsidRDefault="008E34C5" w:rsidP="00227919">
            <w:pPr>
              <w:jc w:val="center"/>
              <w:rPr>
                <w:sz w:val="24"/>
                <w:szCs w:val="24"/>
              </w:rPr>
            </w:pPr>
            <w:r w:rsidRPr="00E75C87">
              <w:rPr>
                <w:sz w:val="24"/>
                <w:szCs w:val="24"/>
              </w:rPr>
              <w:t>1700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279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27919">
            <w:pPr>
              <w:jc w:val="center"/>
              <w:rPr>
                <w:sz w:val="24"/>
                <w:szCs w:val="24"/>
              </w:rPr>
            </w:pPr>
          </w:p>
        </w:tc>
      </w:tr>
      <w:tr w:rsidR="008E34C5" w:rsidRPr="002A6715">
        <w:tc>
          <w:tcPr>
            <w:tcW w:w="1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27919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227919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Мероприятия, посвященные праздничным календарным датам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227919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Мероприятия по возрождению национальных традиций и обрядов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227919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Мероприятия для детей и подростков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27919">
            <w:pPr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8E34C5" w:rsidRPr="00F942D7" w:rsidRDefault="008E34C5" w:rsidP="00227919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F942D7" w:rsidRDefault="008E34C5" w:rsidP="002279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Выездные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E34C5" w:rsidRPr="002A6715" w:rsidRDefault="008E34C5" w:rsidP="002279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2791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27919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642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279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сценария, реквизита, костюмов, музыкального, видео и светового оформления. Проведение мероприятия.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E75C87" w:rsidRDefault="008E34C5" w:rsidP="00227919">
            <w:pPr>
              <w:jc w:val="center"/>
              <w:rPr>
                <w:sz w:val="24"/>
                <w:szCs w:val="24"/>
              </w:rPr>
            </w:pPr>
            <w:r w:rsidRPr="00E75C87">
              <w:rPr>
                <w:sz w:val="24"/>
                <w:szCs w:val="24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279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227919">
            <w:pPr>
              <w:jc w:val="center"/>
              <w:rPr>
                <w:sz w:val="24"/>
                <w:szCs w:val="24"/>
              </w:rPr>
            </w:pPr>
          </w:p>
        </w:tc>
      </w:tr>
    </w:tbl>
    <w:p w:rsidR="008E34C5" w:rsidRPr="009105C2" w:rsidRDefault="008E34C5" w:rsidP="00CD043A">
      <w:pPr>
        <w:pStyle w:val="ConsPlusNonformat"/>
        <w:spacing w:line="360" w:lineRule="auto"/>
        <w:jc w:val="both"/>
        <w:rPr>
          <w:rFonts w:ascii="Times New Roman" w:hAnsi="Times New Roman" w:cs="Times New Roman"/>
        </w:rPr>
      </w:pPr>
      <w:r w:rsidRPr="005D0247">
        <w:rPr>
          <w:rFonts w:ascii="Times New Roman" w:hAnsi="Times New Roman" w:cs="Times New Roman"/>
          <w:b/>
          <w:bCs/>
        </w:rPr>
        <w:t>Д</w:t>
      </w:r>
      <w:r w:rsidRPr="009105C2">
        <w:rPr>
          <w:rFonts w:ascii="Times New Roman" w:hAnsi="Times New Roman" w:cs="Times New Roman"/>
        </w:rPr>
        <w:t>опустимы (возможные)отклонения от установленных показателей объема услуги, в пределах которых муниципальное задание считается выполненным (процентов)-5 %</w:t>
      </w:r>
    </w:p>
    <w:p w:rsidR="008E34C5" w:rsidRDefault="008E34C5" w:rsidP="00E106A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E34C5" w:rsidRDefault="008E34C5" w:rsidP="00227919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3</w:t>
      </w:r>
    </w:p>
    <w:p w:rsidR="008E34C5" w:rsidRDefault="008E34C5" w:rsidP="005D0247">
      <w:pPr>
        <w:rPr>
          <w:sz w:val="28"/>
          <w:szCs w:val="28"/>
        </w:rPr>
      </w:pPr>
    </w:p>
    <w:p w:rsidR="008E34C5" w:rsidRDefault="008E34C5" w:rsidP="00227919">
      <w:pPr>
        <w:jc w:val="center"/>
        <w:rPr>
          <w:sz w:val="28"/>
          <w:szCs w:val="28"/>
        </w:rPr>
      </w:pPr>
    </w:p>
    <w:p w:rsidR="008E34C5" w:rsidRPr="00276B1B" w:rsidRDefault="008E34C5" w:rsidP="00CC3F86">
      <w:pPr>
        <w:jc w:val="center"/>
        <w:rPr>
          <w:sz w:val="28"/>
          <w:szCs w:val="28"/>
        </w:rPr>
      </w:pPr>
    </w:p>
    <w:p w:rsidR="008E34C5" w:rsidRPr="00276B1B" w:rsidRDefault="008E34C5" w:rsidP="00CC3F86">
      <w:pPr>
        <w:pStyle w:val="ConsPlusNonformat"/>
        <w:tabs>
          <w:tab w:val="left" w:pos="5334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Наименование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  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8E34C5" w:rsidRPr="00276B1B" w:rsidRDefault="008E34C5" w:rsidP="00CC3F86">
      <w:pPr>
        <w:pStyle w:val="ConsPlusNonformat"/>
        <w:tabs>
          <w:tab w:val="left" w:pos="113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и проведение культурно-массовых мероприятий</w:t>
      </w:r>
    </w:p>
    <w:tbl>
      <w:tblPr>
        <w:tblpPr w:leftFromText="180" w:rightFromText="180" w:vertAnchor="text" w:horzAnchor="page" w:tblpX="13071" w:tblpY="-67"/>
        <w:tblW w:w="3727" w:type="dxa"/>
        <w:tblBorders>
          <w:insideV w:val="single" w:sz="8" w:space="0" w:color="000000"/>
        </w:tblBorders>
        <w:tblLook w:val="00A0"/>
      </w:tblPr>
      <w:tblGrid>
        <w:gridCol w:w="1907"/>
        <w:gridCol w:w="1820"/>
      </w:tblGrid>
      <w:tr w:rsidR="008E34C5" w:rsidRPr="00276B1B">
        <w:trPr>
          <w:trHeight w:val="1365"/>
        </w:trPr>
        <w:tc>
          <w:tcPr>
            <w:tcW w:w="1835" w:type="dxa"/>
            <w:noWrap/>
            <w:vAlign w:val="center"/>
          </w:tcPr>
          <w:p w:rsidR="008E34C5" w:rsidRPr="00276B1B" w:rsidRDefault="008E34C5" w:rsidP="003E7690">
            <w:pPr>
              <w:jc w:val="center"/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Уникальный номер по базовому (отраслевому) перечню</w:t>
            </w:r>
          </w:p>
        </w:tc>
        <w:tc>
          <w:tcPr>
            <w:tcW w:w="18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34C5" w:rsidRDefault="008E34C5" w:rsidP="003E769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07010000</w:t>
            </w:r>
          </w:p>
          <w:p w:rsidR="008E34C5" w:rsidRDefault="008E34C5" w:rsidP="003E769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10000000</w:t>
            </w:r>
          </w:p>
          <w:p w:rsidR="008E34C5" w:rsidRPr="003E7690" w:rsidRDefault="008E34C5" w:rsidP="003E7690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0002103</w:t>
            </w:r>
            <w:r>
              <w:rPr>
                <w:sz w:val="28"/>
                <w:szCs w:val="28"/>
              </w:rPr>
              <w:t> </w:t>
            </w:r>
          </w:p>
        </w:tc>
      </w:tr>
    </w:tbl>
    <w:p w:rsidR="008E34C5" w:rsidRPr="00276B1B" w:rsidRDefault="008E34C5" w:rsidP="00CC3F86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34C5" w:rsidRPr="00DA5308" w:rsidRDefault="008E34C5" w:rsidP="00CC3F86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Категории потребителей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8E34C5" w:rsidRDefault="008E34C5" w:rsidP="00CC3F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Физические лица</w:t>
      </w:r>
    </w:p>
    <w:p w:rsidR="008E34C5" w:rsidRPr="00276B1B" w:rsidRDefault="008E34C5" w:rsidP="00CC3F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Юридические лица</w:t>
      </w:r>
    </w:p>
    <w:p w:rsidR="008E34C5" w:rsidRPr="00276B1B" w:rsidRDefault="008E34C5" w:rsidP="00CC3F8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34C5" w:rsidRDefault="008E34C5" w:rsidP="00CC3F86">
      <w:pPr>
        <w:jc w:val="both"/>
        <w:rPr>
          <w:b/>
          <w:bCs/>
          <w:sz w:val="28"/>
          <w:szCs w:val="28"/>
        </w:rPr>
      </w:pPr>
      <w:r w:rsidRPr="00276B1B">
        <w:rPr>
          <w:b/>
          <w:bCs/>
          <w:sz w:val="28"/>
          <w:szCs w:val="28"/>
        </w:rPr>
        <w:t xml:space="preserve">3.  Показатели,  характеризующие  объем и качество </w:t>
      </w:r>
      <w:r>
        <w:rPr>
          <w:b/>
          <w:bCs/>
          <w:sz w:val="28"/>
          <w:szCs w:val="28"/>
        </w:rPr>
        <w:t>услуги</w:t>
      </w:r>
      <w:r w:rsidRPr="00276B1B">
        <w:rPr>
          <w:b/>
          <w:bCs/>
          <w:sz w:val="28"/>
          <w:szCs w:val="28"/>
        </w:rPr>
        <w:t>:</w:t>
      </w:r>
    </w:p>
    <w:p w:rsidR="008E34C5" w:rsidRPr="00A90C4E" w:rsidRDefault="008E34C5" w:rsidP="00A90C4E">
      <w:pPr>
        <w:jc w:val="both"/>
        <w:rPr>
          <w:sz w:val="28"/>
          <w:szCs w:val="28"/>
        </w:rPr>
      </w:pPr>
      <w:r w:rsidRPr="00A90C4E">
        <w:rPr>
          <w:sz w:val="28"/>
          <w:szCs w:val="28"/>
        </w:rPr>
        <w:t>Динамика количества мероприятий по сравнению с предыдущим годом</w:t>
      </w:r>
    </w:p>
    <w:p w:rsidR="008E34C5" w:rsidRPr="00A90C4E" w:rsidRDefault="008E34C5" w:rsidP="00A90C4E">
      <w:pPr>
        <w:jc w:val="both"/>
        <w:rPr>
          <w:sz w:val="28"/>
          <w:szCs w:val="28"/>
        </w:rPr>
      </w:pPr>
      <w:r w:rsidRPr="00A90C4E">
        <w:rPr>
          <w:sz w:val="28"/>
          <w:szCs w:val="28"/>
        </w:rPr>
        <w:t xml:space="preserve">Динамика количества </w:t>
      </w:r>
      <w:r>
        <w:rPr>
          <w:sz w:val="28"/>
          <w:szCs w:val="28"/>
        </w:rPr>
        <w:t xml:space="preserve">участников </w:t>
      </w:r>
      <w:r w:rsidRPr="00A90C4E">
        <w:rPr>
          <w:sz w:val="28"/>
          <w:szCs w:val="28"/>
        </w:rPr>
        <w:t xml:space="preserve"> вовлеченных в мероприятия по сравнению с предыдущим годом</w:t>
      </w:r>
    </w:p>
    <w:p w:rsidR="008E34C5" w:rsidRPr="00A90C4E" w:rsidRDefault="008E34C5" w:rsidP="00EB07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участников </w:t>
      </w:r>
    </w:p>
    <w:p w:rsidR="008E34C5" w:rsidRPr="00A90C4E" w:rsidRDefault="008E34C5" w:rsidP="00A90C4E">
      <w:pPr>
        <w:jc w:val="both"/>
        <w:rPr>
          <w:sz w:val="28"/>
          <w:szCs w:val="28"/>
        </w:rPr>
      </w:pPr>
      <w:r w:rsidRPr="00A90C4E">
        <w:rPr>
          <w:sz w:val="28"/>
          <w:szCs w:val="28"/>
        </w:rPr>
        <w:t>Количество мероприятий</w:t>
      </w:r>
    </w:p>
    <w:p w:rsidR="008E34C5" w:rsidRDefault="008E34C5" w:rsidP="00CC3F86"/>
    <w:p w:rsidR="008E34C5" w:rsidRDefault="008E34C5" w:rsidP="00CC3F86"/>
    <w:p w:rsidR="008E34C5" w:rsidRDefault="008E34C5" w:rsidP="007B3153">
      <w:pPr>
        <w:rPr>
          <w:b/>
          <w:bCs/>
          <w:sz w:val="28"/>
          <w:szCs w:val="28"/>
        </w:rPr>
      </w:pPr>
    </w:p>
    <w:p w:rsidR="008E34C5" w:rsidRDefault="008E34C5" w:rsidP="007B3153">
      <w:pPr>
        <w:rPr>
          <w:b/>
          <w:bCs/>
          <w:sz w:val="28"/>
          <w:szCs w:val="28"/>
        </w:rPr>
      </w:pPr>
    </w:p>
    <w:p w:rsidR="008E34C5" w:rsidRDefault="008E34C5" w:rsidP="007B3153">
      <w:pPr>
        <w:rPr>
          <w:b/>
          <w:bCs/>
          <w:sz w:val="28"/>
          <w:szCs w:val="28"/>
        </w:rPr>
      </w:pPr>
    </w:p>
    <w:p w:rsidR="008E34C5" w:rsidRDefault="008E34C5" w:rsidP="007B3153">
      <w:pPr>
        <w:rPr>
          <w:b/>
          <w:bCs/>
          <w:sz w:val="28"/>
          <w:szCs w:val="28"/>
        </w:rPr>
      </w:pPr>
    </w:p>
    <w:p w:rsidR="008E34C5" w:rsidRDefault="008E34C5" w:rsidP="007B3153">
      <w:pPr>
        <w:rPr>
          <w:b/>
          <w:bCs/>
          <w:sz w:val="28"/>
          <w:szCs w:val="28"/>
        </w:rPr>
      </w:pPr>
    </w:p>
    <w:p w:rsidR="008E34C5" w:rsidRDefault="008E34C5" w:rsidP="007B3153">
      <w:pPr>
        <w:rPr>
          <w:b/>
          <w:bCs/>
          <w:sz w:val="28"/>
          <w:szCs w:val="28"/>
        </w:rPr>
      </w:pPr>
    </w:p>
    <w:p w:rsidR="008E34C5" w:rsidRDefault="008E34C5" w:rsidP="007B3153">
      <w:pPr>
        <w:rPr>
          <w:b/>
          <w:bCs/>
          <w:sz w:val="28"/>
          <w:szCs w:val="28"/>
        </w:rPr>
      </w:pPr>
    </w:p>
    <w:p w:rsidR="008E34C5" w:rsidRDefault="008E34C5" w:rsidP="007B3153">
      <w:pPr>
        <w:rPr>
          <w:b/>
          <w:bCs/>
          <w:sz w:val="28"/>
          <w:szCs w:val="28"/>
        </w:rPr>
      </w:pPr>
    </w:p>
    <w:p w:rsidR="008E34C5" w:rsidRPr="00276B1B" w:rsidRDefault="008E34C5" w:rsidP="007B3153">
      <w:pPr>
        <w:rPr>
          <w:sz w:val="28"/>
          <w:szCs w:val="28"/>
        </w:rPr>
      </w:pPr>
      <w:r w:rsidRPr="00276B1B">
        <w:rPr>
          <w:b/>
          <w:bCs/>
          <w:sz w:val="28"/>
          <w:szCs w:val="28"/>
        </w:rPr>
        <w:t xml:space="preserve">3.1. Показатели, характеризующие качество </w:t>
      </w:r>
      <w:r>
        <w:rPr>
          <w:b/>
          <w:bCs/>
          <w:sz w:val="28"/>
          <w:szCs w:val="28"/>
        </w:rPr>
        <w:t>услуги</w:t>
      </w:r>
      <w:r w:rsidRPr="00276B1B">
        <w:rPr>
          <w:sz w:val="28"/>
          <w:szCs w:val="28"/>
        </w:rPr>
        <w:t>:</w:t>
      </w:r>
    </w:p>
    <w:p w:rsidR="008E34C5" w:rsidRPr="00A90C4E" w:rsidRDefault="008E34C5" w:rsidP="00E7544B">
      <w:pPr>
        <w:jc w:val="both"/>
        <w:rPr>
          <w:sz w:val="28"/>
          <w:szCs w:val="28"/>
        </w:rPr>
      </w:pPr>
      <w:r w:rsidRPr="00A90C4E">
        <w:rPr>
          <w:sz w:val="28"/>
          <w:szCs w:val="28"/>
        </w:rPr>
        <w:t>Динамика количества мероприятий по сравнению с предыдущим годом</w:t>
      </w:r>
    </w:p>
    <w:p w:rsidR="008E34C5" w:rsidRPr="00A90C4E" w:rsidRDefault="008E34C5" w:rsidP="00E7544B">
      <w:pPr>
        <w:jc w:val="both"/>
        <w:rPr>
          <w:sz w:val="28"/>
          <w:szCs w:val="28"/>
        </w:rPr>
      </w:pPr>
      <w:r w:rsidRPr="00A90C4E">
        <w:rPr>
          <w:sz w:val="28"/>
          <w:szCs w:val="28"/>
        </w:rPr>
        <w:t xml:space="preserve">Динамика количества </w:t>
      </w:r>
      <w:r>
        <w:rPr>
          <w:sz w:val="28"/>
          <w:szCs w:val="28"/>
        </w:rPr>
        <w:t xml:space="preserve">участников </w:t>
      </w:r>
      <w:r w:rsidRPr="00A90C4E">
        <w:rPr>
          <w:sz w:val="28"/>
          <w:szCs w:val="28"/>
        </w:rPr>
        <w:t xml:space="preserve"> вовлеченных в мероприятия по сравнению с предыдущим годом</w:t>
      </w:r>
    </w:p>
    <w:p w:rsidR="008E34C5" w:rsidRDefault="008E34C5" w:rsidP="00CC3F86"/>
    <w:tbl>
      <w:tblPr>
        <w:tblpPr w:leftFromText="180" w:rightFromText="180" w:vertAnchor="text" w:horzAnchor="margin" w:tblpXSpec="center" w:tblpY="-226"/>
        <w:tblW w:w="1636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1396"/>
        <w:gridCol w:w="22"/>
        <w:gridCol w:w="1418"/>
        <w:gridCol w:w="1701"/>
        <w:gridCol w:w="1701"/>
        <w:gridCol w:w="1275"/>
        <w:gridCol w:w="3263"/>
        <w:gridCol w:w="850"/>
        <w:gridCol w:w="709"/>
        <w:gridCol w:w="992"/>
        <w:gridCol w:w="993"/>
        <w:gridCol w:w="992"/>
      </w:tblGrid>
      <w:tr w:rsidR="008E34C5" w:rsidRPr="00B114E0"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53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Показатель, характеризующий содержание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Показатель, характеризующий условия (формы)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4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 качества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Значение п</w:t>
            </w:r>
            <w:r>
              <w:rPr>
                <w:sz w:val="24"/>
                <w:szCs w:val="24"/>
              </w:rPr>
              <w:t>оказателя качества услуги</w:t>
            </w:r>
          </w:p>
        </w:tc>
      </w:tr>
      <w:tr w:rsidR="008E34C5" w:rsidRPr="00B114E0"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453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3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единица измерения по </w:t>
            </w:r>
            <w:hyperlink r:id="rId9" w:history="1">
              <w:r w:rsidRPr="00B114E0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очередной финансовый </w:t>
            </w:r>
            <w:r>
              <w:rPr>
                <w:sz w:val="24"/>
                <w:szCs w:val="24"/>
              </w:rPr>
              <w:t>год 2017г.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1-й год планового периода</w:t>
            </w:r>
            <w:r>
              <w:rPr>
                <w:sz w:val="24"/>
                <w:szCs w:val="24"/>
              </w:rPr>
              <w:t xml:space="preserve">   2018г.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2-й год планового периода</w:t>
            </w:r>
            <w:r>
              <w:rPr>
                <w:sz w:val="24"/>
                <w:szCs w:val="24"/>
              </w:rPr>
              <w:t xml:space="preserve"> 2019г.</w:t>
            </w:r>
          </w:p>
        </w:tc>
      </w:tr>
      <w:tr w:rsidR="008E34C5" w:rsidRPr="00B114E0">
        <w:trPr>
          <w:trHeight w:val="1358"/>
        </w:trPr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Культурно-массовые (иные зрелищные мероприятия)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157E37" w:rsidRDefault="008E34C5" w:rsidP="009330F3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57E37">
              <w:rPr>
                <w:rFonts w:ascii="Times New Roman" w:hAnsi="Times New Roman" w:cs="Times New Roman"/>
              </w:rPr>
              <w:t>есто проведения</w:t>
            </w:r>
          </w:p>
        </w:tc>
        <w:tc>
          <w:tcPr>
            <w:tcW w:w="3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</w:p>
        </w:tc>
      </w:tr>
      <w:tr w:rsidR="008E34C5" w:rsidRPr="00B114E0"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8E34C5" w:rsidRPr="00966601">
        <w:trPr>
          <w:trHeight w:val="1161"/>
        </w:trPr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E75C87" w:rsidRDefault="008E34C5" w:rsidP="009330F3">
            <w:pPr>
              <w:pStyle w:val="NoSpacing"/>
              <w:rPr>
                <w:sz w:val="24"/>
                <w:szCs w:val="24"/>
              </w:rPr>
            </w:pPr>
            <w:r w:rsidRPr="00E75C87">
              <w:rPr>
                <w:sz w:val="24"/>
                <w:szCs w:val="24"/>
              </w:rPr>
              <w:t xml:space="preserve"> 070100001000000000002103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966E13" w:rsidRDefault="008E34C5" w:rsidP="009330F3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Дискотека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966E13" w:rsidRDefault="008E34C5" w:rsidP="00E7544B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Детская дискотека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5A3CC0" w:rsidRDefault="008E34C5" w:rsidP="009330F3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-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3A2E20" w:rsidRDefault="008E34C5" w:rsidP="009330F3">
            <w:pPr>
              <w:rPr>
                <w:sz w:val="24"/>
                <w:szCs w:val="24"/>
              </w:rPr>
            </w:pPr>
            <w:r w:rsidRPr="003A2E20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8E34C5" w:rsidRDefault="008E34C5" w:rsidP="009330F3">
            <w:pPr>
              <w:pStyle w:val="NoSpacing"/>
              <w:rPr>
                <w:sz w:val="24"/>
                <w:szCs w:val="24"/>
              </w:rPr>
            </w:pPr>
          </w:p>
          <w:p w:rsidR="008E34C5" w:rsidRDefault="008E34C5" w:rsidP="009330F3"/>
          <w:p w:rsidR="008E34C5" w:rsidRDefault="008E34C5" w:rsidP="009330F3">
            <w:pPr>
              <w:jc w:val="center"/>
            </w:pPr>
          </w:p>
          <w:p w:rsidR="008E34C5" w:rsidRDefault="008E34C5" w:rsidP="009330F3"/>
          <w:p w:rsidR="008E34C5" w:rsidRPr="00966601" w:rsidRDefault="008E34C5" w:rsidP="009330F3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966601" w:rsidRDefault="008E34C5" w:rsidP="009330F3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Выездные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9330F3">
            <w:pPr>
              <w:pStyle w:val="NoSpacing"/>
              <w:rPr>
                <w:color w:val="FF0000"/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 xml:space="preserve">Динамика </w:t>
            </w:r>
            <w:r>
              <w:rPr>
                <w:sz w:val="24"/>
                <w:szCs w:val="24"/>
              </w:rPr>
              <w:t xml:space="preserve">количества мероприятий </w:t>
            </w:r>
            <w:r w:rsidRPr="00966601">
              <w:rPr>
                <w:sz w:val="24"/>
                <w:szCs w:val="24"/>
              </w:rPr>
              <w:t>по сравнению с предыдущим годом</w:t>
            </w:r>
          </w:p>
          <w:p w:rsidR="008E34C5" w:rsidRPr="00D21EC3" w:rsidRDefault="008E34C5" w:rsidP="009330F3">
            <w:pPr>
              <w:pStyle w:val="NoSpacing"/>
              <w:rPr>
                <w:color w:val="FF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330F3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330F3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330F3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E2266" w:rsidRDefault="008E34C5" w:rsidP="009330F3">
            <w:pPr>
              <w:pStyle w:val="NoSpacing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E2266" w:rsidRDefault="008E34C5" w:rsidP="009330F3">
            <w:pPr>
              <w:pStyle w:val="NoSpacing"/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8E34C5" w:rsidRPr="00966601">
        <w:trPr>
          <w:trHeight w:val="1243"/>
        </w:trPr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330F3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330F3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330F3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330F3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330F3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330F3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D21EC3" w:rsidRDefault="008E34C5" w:rsidP="00D21EC3">
            <w:pPr>
              <w:pStyle w:val="NoSpacing"/>
              <w:rPr>
                <w:sz w:val="24"/>
                <w:szCs w:val="24"/>
              </w:rPr>
            </w:pPr>
            <w:r w:rsidRPr="00D21EC3">
              <w:rPr>
                <w:sz w:val="24"/>
                <w:szCs w:val="24"/>
              </w:rPr>
              <w:t xml:space="preserve">Динамика количества </w:t>
            </w:r>
            <w:r>
              <w:rPr>
                <w:sz w:val="24"/>
                <w:szCs w:val="24"/>
              </w:rPr>
              <w:t xml:space="preserve">участников   </w:t>
            </w:r>
            <w:r w:rsidRPr="00D21EC3">
              <w:rPr>
                <w:sz w:val="24"/>
                <w:szCs w:val="24"/>
              </w:rPr>
              <w:t>вовлеченных в мероприятия по сравнению с предыдущим годом</w:t>
            </w:r>
          </w:p>
          <w:p w:rsidR="008E34C5" w:rsidRPr="00D21EC3" w:rsidRDefault="008E34C5" w:rsidP="009330F3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330F3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330F3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9330F3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E2266" w:rsidRDefault="008E34C5" w:rsidP="009330F3">
            <w:pPr>
              <w:pStyle w:val="NoSpacing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E2266" w:rsidRDefault="008E34C5" w:rsidP="009330F3">
            <w:pPr>
              <w:pStyle w:val="NoSpacing"/>
              <w:jc w:val="center"/>
              <w:rPr>
                <w:color w:val="FF0000"/>
                <w:sz w:val="24"/>
                <w:szCs w:val="24"/>
              </w:rPr>
            </w:pPr>
          </w:p>
        </w:tc>
      </w:tr>
    </w:tbl>
    <w:p w:rsidR="008E34C5" w:rsidRPr="00E7544B" w:rsidRDefault="008E34C5" w:rsidP="00E7544B">
      <w:pPr>
        <w:pStyle w:val="a3"/>
        <w:rPr>
          <w:rFonts w:ascii="Times New Roman" w:hAnsi="Times New Roman" w:cs="Times New Roman"/>
          <w:sz w:val="20"/>
          <w:szCs w:val="20"/>
        </w:rPr>
        <w:sectPr w:rsidR="008E34C5" w:rsidRPr="00E7544B" w:rsidSect="00CC3F86">
          <w:pgSz w:w="16800" w:h="11900" w:orient="landscape"/>
          <w:pgMar w:top="1100" w:right="1440" w:bottom="800" w:left="1440" w:header="720" w:footer="720" w:gutter="0"/>
          <w:cols w:space="720"/>
          <w:noEndnote/>
          <w:docGrid w:linePitch="272"/>
        </w:sectPr>
      </w:pPr>
      <w:r w:rsidRPr="007B3153">
        <w:rPr>
          <w:rFonts w:ascii="Times New Roman" w:hAnsi="Times New Roman" w:cs="Times New Roman"/>
          <w:sz w:val="20"/>
          <w:szCs w:val="20"/>
        </w:rPr>
        <w:t>Допустимые (возможные) отклонения от установленных  показателей  качествагосударственной  услуги,  в  пределах  которых   государственное  заданиесчитается выполненным (процентов) -5%</w:t>
      </w:r>
    </w:p>
    <w:p w:rsidR="008E34C5" w:rsidRDefault="008E34C5" w:rsidP="007B3153"/>
    <w:p w:rsidR="008E34C5" w:rsidRDefault="008E34C5" w:rsidP="00CC3F8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E34C5" w:rsidRDefault="008E34C5" w:rsidP="00CC3F8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E34C5" w:rsidRDefault="008E34C5" w:rsidP="00CC3F8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E34C5" w:rsidRDefault="008E34C5" w:rsidP="00CC3F8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8E34C5" w:rsidRDefault="008E34C5" w:rsidP="00CC3F86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062F2D">
        <w:rPr>
          <w:rFonts w:ascii="Times New Roman" w:hAnsi="Times New Roman" w:cs="Times New Roman"/>
          <w:b/>
          <w:bCs/>
          <w:sz w:val="28"/>
          <w:szCs w:val="28"/>
        </w:rPr>
        <w:t>3.2. Показатели, характеризующие объем государственной услуги:</w:t>
      </w:r>
    </w:p>
    <w:p w:rsidR="008E34C5" w:rsidRPr="00276B1B" w:rsidRDefault="008E34C5" w:rsidP="00E7544B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 xml:space="preserve">Количество </w:t>
      </w:r>
      <w:r>
        <w:rPr>
          <w:sz w:val="28"/>
          <w:szCs w:val="28"/>
        </w:rPr>
        <w:t xml:space="preserve">участников </w:t>
      </w:r>
    </w:p>
    <w:p w:rsidR="008E34C5" w:rsidRPr="00E7544B" w:rsidRDefault="008E34C5" w:rsidP="00E7544B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мероприятий</w:t>
      </w:r>
    </w:p>
    <w:tbl>
      <w:tblPr>
        <w:tblpPr w:leftFromText="180" w:rightFromText="180" w:vertAnchor="text" w:horzAnchor="margin" w:tblpXSpec="center" w:tblpY="210"/>
        <w:tblOverlap w:val="never"/>
        <w:tblW w:w="160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6"/>
        <w:gridCol w:w="1418"/>
        <w:gridCol w:w="1417"/>
        <w:gridCol w:w="1276"/>
        <w:gridCol w:w="1559"/>
        <w:gridCol w:w="1276"/>
        <w:gridCol w:w="1559"/>
        <w:gridCol w:w="851"/>
        <w:gridCol w:w="850"/>
        <w:gridCol w:w="1701"/>
        <w:gridCol w:w="1134"/>
        <w:gridCol w:w="993"/>
        <w:gridCol w:w="850"/>
      </w:tblGrid>
      <w:tr w:rsidR="008E34C5" w:rsidRPr="002A6715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1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Показатель, характеризующий сод</w:t>
            </w:r>
            <w:r>
              <w:rPr>
                <w:sz w:val="24"/>
                <w:szCs w:val="24"/>
              </w:rPr>
              <w:t>ержание услуги</w:t>
            </w:r>
          </w:p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</w:p>
          <w:p w:rsidR="008E34C5" w:rsidRPr="002A6715" w:rsidRDefault="008E34C5" w:rsidP="009330F3">
            <w:pPr>
              <w:rPr>
                <w:sz w:val="24"/>
                <w:szCs w:val="24"/>
              </w:rPr>
            </w:pPr>
          </w:p>
          <w:p w:rsidR="008E34C5" w:rsidRPr="002A6715" w:rsidRDefault="008E34C5" w:rsidP="009330F3">
            <w:pPr>
              <w:rPr>
                <w:sz w:val="24"/>
                <w:szCs w:val="24"/>
              </w:rPr>
            </w:pPr>
          </w:p>
          <w:p w:rsidR="008E34C5" w:rsidRPr="002A6715" w:rsidRDefault="008E34C5" w:rsidP="009330F3">
            <w:pPr>
              <w:ind w:left="-62" w:firstLine="62"/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Показатель, характеризующ</w:t>
            </w:r>
            <w:r>
              <w:rPr>
                <w:sz w:val="24"/>
                <w:szCs w:val="24"/>
              </w:rPr>
              <w:t>ий условия (формы) выполнения услуги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Показатель объема 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начение показателя объема услуги</w:t>
            </w:r>
          </w:p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</w:p>
        </w:tc>
      </w:tr>
      <w:tr w:rsidR="008E34C5" w:rsidRPr="00B114E0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единица измерения по </w:t>
            </w:r>
            <w:hyperlink r:id="rId10" w:history="1">
              <w:r w:rsidRPr="002A6715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описание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очередной финансовый </w:t>
            </w:r>
            <w:r>
              <w:rPr>
                <w:sz w:val="24"/>
                <w:szCs w:val="24"/>
              </w:rPr>
              <w:t>год 2017г.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1-й год планового периода</w:t>
            </w:r>
            <w:r>
              <w:rPr>
                <w:sz w:val="24"/>
                <w:szCs w:val="24"/>
              </w:rPr>
              <w:t xml:space="preserve">   2018г.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9330F3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2-й год планового периода</w:t>
            </w:r>
            <w:r>
              <w:rPr>
                <w:sz w:val="24"/>
                <w:szCs w:val="24"/>
              </w:rPr>
              <w:t xml:space="preserve"> 2019г.</w:t>
            </w:r>
          </w:p>
        </w:tc>
      </w:tr>
      <w:tr w:rsidR="008E34C5" w:rsidRPr="002A6715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Культурно-массовые (иные зрелищные мероприятия)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157E37" w:rsidRDefault="008E34C5" w:rsidP="009330F3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57E37">
              <w:rPr>
                <w:rFonts w:ascii="Times New Roman" w:hAnsi="Times New Roman" w:cs="Times New Roman"/>
              </w:rPr>
              <w:t>есто проведения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код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</w:p>
        </w:tc>
      </w:tr>
      <w:tr w:rsidR="008E34C5" w:rsidRPr="002A6715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9330F3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</w:tr>
      <w:tr w:rsidR="008E34C5" w:rsidRPr="002A6715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2A6715" w:rsidRDefault="008E34C5" w:rsidP="00E7544B">
            <w:pPr>
              <w:rPr>
                <w:sz w:val="24"/>
                <w:szCs w:val="24"/>
              </w:rPr>
            </w:pPr>
            <w:r w:rsidRPr="00F53A4A">
              <w:rPr>
                <w:sz w:val="24"/>
                <w:szCs w:val="24"/>
              </w:rPr>
              <w:t>070100001000000000002103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E13" w:rsidRDefault="008E34C5" w:rsidP="00E7544B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Дискотека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E13" w:rsidRDefault="008E34C5" w:rsidP="00E7544B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Детская дискотека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E7544B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E7544B">
            <w:pPr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8E34C5" w:rsidRPr="00F942D7" w:rsidRDefault="008E34C5" w:rsidP="00E7544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F942D7" w:rsidRDefault="008E34C5" w:rsidP="00E754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Выездные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E34C5" w:rsidRPr="00EB075D" w:rsidRDefault="008E34C5" w:rsidP="00EB075D">
            <w:pPr>
              <w:pStyle w:val="NoSpacing"/>
              <w:rPr>
                <w:sz w:val="24"/>
                <w:szCs w:val="24"/>
              </w:rPr>
            </w:pPr>
            <w:r w:rsidRPr="00EB075D">
              <w:rPr>
                <w:sz w:val="24"/>
                <w:szCs w:val="24"/>
              </w:rPr>
              <w:t xml:space="preserve">Количество </w:t>
            </w:r>
            <w:r>
              <w:rPr>
                <w:sz w:val="24"/>
                <w:szCs w:val="24"/>
              </w:rPr>
              <w:t>участников</w:t>
            </w:r>
          </w:p>
          <w:p w:rsidR="008E34C5" w:rsidRPr="002A6715" w:rsidRDefault="008E34C5" w:rsidP="00E7544B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E75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E75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E754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сценария, реквизита, костюмов, музыкального, видео и светового оформления. Проведение мероприятия.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E75C87" w:rsidRDefault="008E34C5" w:rsidP="0001792E">
            <w:pPr>
              <w:jc w:val="center"/>
              <w:rPr>
                <w:sz w:val="24"/>
                <w:szCs w:val="24"/>
              </w:rPr>
            </w:pPr>
            <w:r w:rsidRPr="00E75C87">
              <w:rPr>
                <w:sz w:val="24"/>
                <w:szCs w:val="24"/>
              </w:rPr>
              <w:t>450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E754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E7544B">
            <w:pPr>
              <w:jc w:val="center"/>
              <w:rPr>
                <w:sz w:val="24"/>
                <w:szCs w:val="24"/>
              </w:rPr>
            </w:pPr>
          </w:p>
        </w:tc>
      </w:tr>
      <w:tr w:rsidR="008E34C5" w:rsidRPr="002A6715">
        <w:tc>
          <w:tcPr>
            <w:tcW w:w="1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E7544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E13" w:rsidRDefault="008E34C5" w:rsidP="00E7544B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Дискотека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E13" w:rsidRDefault="008E34C5" w:rsidP="00E7544B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Детская дискотека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E7544B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E7544B">
            <w:pPr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8E34C5" w:rsidRPr="00F942D7" w:rsidRDefault="008E34C5" w:rsidP="00E7544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F942D7" w:rsidRDefault="008E34C5" w:rsidP="00E754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Выездные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E34C5" w:rsidRPr="002A6715" w:rsidRDefault="008E34C5" w:rsidP="00E754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E7544B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E7544B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642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E7544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сценария, реквизита, костюмов, музыкального, видео и светового оформления. Проведение мероприятия.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E75C87" w:rsidRDefault="008E34C5" w:rsidP="0001792E">
            <w:pPr>
              <w:jc w:val="center"/>
              <w:rPr>
                <w:sz w:val="24"/>
                <w:szCs w:val="24"/>
              </w:rPr>
            </w:pPr>
            <w:r w:rsidRPr="00E75C87">
              <w:rPr>
                <w:sz w:val="24"/>
                <w:szCs w:val="24"/>
              </w:rPr>
              <w:t>48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E754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E7544B">
            <w:pPr>
              <w:jc w:val="center"/>
              <w:rPr>
                <w:sz w:val="24"/>
                <w:szCs w:val="24"/>
              </w:rPr>
            </w:pPr>
          </w:p>
        </w:tc>
      </w:tr>
    </w:tbl>
    <w:p w:rsidR="008E34C5" w:rsidRDefault="008E34C5" w:rsidP="00E7544B">
      <w:pPr>
        <w:pStyle w:val="a3"/>
        <w:rPr>
          <w:rFonts w:ascii="Times New Roman" w:hAnsi="Times New Roman" w:cs="Times New Roman"/>
          <w:sz w:val="20"/>
          <w:szCs w:val="20"/>
        </w:rPr>
      </w:pPr>
      <w:r w:rsidRPr="007B3153">
        <w:rPr>
          <w:rFonts w:ascii="Times New Roman" w:hAnsi="Times New Roman" w:cs="Times New Roman"/>
          <w:sz w:val="20"/>
          <w:szCs w:val="20"/>
        </w:rPr>
        <w:t>Допустимые (возможные) отклонения от установленных  показателей  качествагосударственной  услуги,  в  пределах  которых   государственное  заданиесчитается выполненным (процентов) -5%</w:t>
      </w:r>
    </w:p>
    <w:p w:rsidR="008E34C5" w:rsidRPr="00E7544B" w:rsidRDefault="008E34C5" w:rsidP="00E7544B">
      <w:pPr>
        <w:sectPr w:rsidR="008E34C5" w:rsidRPr="00E7544B" w:rsidSect="00E7544B">
          <w:pgSz w:w="16800" w:h="11900" w:orient="landscape"/>
          <w:pgMar w:top="426" w:right="1440" w:bottom="800" w:left="1440" w:header="720" w:footer="720" w:gutter="0"/>
          <w:cols w:space="720"/>
          <w:noEndnote/>
          <w:docGrid w:linePitch="272"/>
        </w:sectPr>
      </w:pPr>
    </w:p>
    <w:p w:rsidR="008E34C5" w:rsidRDefault="008E34C5" w:rsidP="00EB075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Раздел 4</w:t>
      </w:r>
    </w:p>
    <w:p w:rsidR="008E34C5" w:rsidRDefault="008E34C5" w:rsidP="00227919">
      <w:pPr>
        <w:jc w:val="center"/>
        <w:rPr>
          <w:sz w:val="28"/>
          <w:szCs w:val="28"/>
        </w:rPr>
      </w:pPr>
    </w:p>
    <w:p w:rsidR="008E34C5" w:rsidRPr="00276B1B" w:rsidRDefault="008E34C5" w:rsidP="00227919">
      <w:pPr>
        <w:jc w:val="center"/>
        <w:rPr>
          <w:sz w:val="28"/>
          <w:szCs w:val="28"/>
        </w:rPr>
      </w:pPr>
    </w:p>
    <w:p w:rsidR="008E34C5" w:rsidRPr="00276B1B" w:rsidRDefault="008E34C5" w:rsidP="00227919">
      <w:pPr>
        <w:jc w:val="center"/>
        <w:rPr>
          <w:sz w:val="28"/>
          <w:szCs w:val="28"/>
        </w:rPr>
      </w:pPr>
    </w:p>
    <w:p w:rsidR="008E34C5" w:rsidRPr="00276B1B" w:rsidRDefault="008E34C5" w:rsidP="00227919">
      <w:pPr>
        <w:pStyle w:val="ConsPlusNonformat"/>
        <w:tabs>
          <w:tab w:val="left" w:pos="5334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Наименование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  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8E34C5" w:rsidRPr="00276B1B" w:rsidRDefault="008E34C5" w:rsidP="00227919">
      <w:pPr>
        <w:pStyle w:val="ConsPlusNonformat"/>
        <w:tabs>
          <w:tab w:val="left" w:pos="1134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34C5" w:rsidRPr="00276B1B" w:rsidRDefault="008E34C5" w:rsidP="00227919">
      <w:pPr>
        <w:pStyle w:val="ConsPlusNonformat"/>
        <w:tabs>
          <w:tab w:val="left" w:pos="1134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и проведение культурно-массовых мероприятий</w:t>
      </w:r>
    </w:p>
    <w:tbl>
      <w:tblPr>
        <w:tblpPr w:leftFromText="180" w:rightFromText="180" w:vertAnchor="text" w:horzAnchor="page" w:tblpX="13071" w:tblpY="-67"/>
        <w:tblW w:w="2943" w:type="dxa"/>
        <w:tblBorders>
          <w:insideV w:val="single" w:sz="8" w:space="0" w:color="000000"/>
        </w:tblBorders>
        <w:tblLook w:val="00A0"/>
      </w:tblPr>
      <w:tblGrid>
        <w:gridCol w:w="1907"/>
        <w:gridCol w:w="1406"/>
      </w:tblGrid>
      <w:tr w:rsidR="008E34C5" w:rsidRPr="00276B1B">
        <w:trPr>
          <w:trHeight w:val="1380"/>
        </w:trPr>
        <w:tc>
          <w:tcPr>
            <w:tcW w:w="1666" w:type="dxa"/>
            <w:noWrap/>
            <w:vAlign w:val="center"/>
          </w:tcPr>
          <w:p w:rsidR="008E34C5" w:rsidRPr="00276B1B" w:rsidRDefault="008E34C5" w:rsidP="0073473D">
            <w:pPr>
              <w:jc w:val="center"/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Уникальный номер по базовому (отраслевому) перечню</w:t>
            </w:r>
          </w:p>
        </w:tc>
        <w:tc>
          <w:tcPr>
            <w:tcW w:w="12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34C5" w:rsidRDefault="008E34C5" w:rsidP="0073473D">
            <w:pPr>
              <w:rPr>
                <w:sz w:val="28"/>
                <w:szCs w:val="28"/>
              </w:rPr>
            </w:pPr>
            <w:r w:rsidRPr="00276B1B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07059000</w:t>
            </w:r>
          </w:p>
          <w:p w:rsidR="008E34C5" w:rsidRDefault="008E34C5" w:rsidP="007347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20000000</w:t>
            </w:r>
          </w:p>
          <w:p w:rsidR="008E34C5" w:rsidRDefault="008E34C5" w:rsidP="007347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0003103</w:t>
            </w:r>
          </w:p>
          <w:p w:rsidR="008E34C5" w:rsidRPr="00AE2227" w:rsidRDefault="008E34C5" w:rsidP="0073473D">
            <w:pPr>
              <w:pStyle w:val="Heading2"/>
              <w:rPr>
                <w:rFonts w:cs="Times New Roman"/>
                <w:shd w:val="clear" w:color="auto" w:fill="E8F3F7"/>
              </w:rPr>
            </w:pPr>
          </w:p>
        </w:tc>
      </w:tr>
    </w:tbl>
    <w:p w:rsidR="008E34C5" w:rsidRPr="00276B1B" w:rsidRDefault="008E34C5" w:rsidP="00227919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34C5" w:rsidRPr="00276B1B" w:rsidRDefault="008E34C5" w:rsidP="00227919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Категории потребителей услуги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8E34C5" w:rsidRPr="00276B1B" w:rsidRDefault="008E34C5" w:rsidP="00227919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34C5" w:rsidRPr="00276B1B" w:rsidRDefault="008E34C5" w:rsidP="0022791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Юридические и физические лица</w:t>
      </w:r>
    </w:p>
    <w:p w:rsidR="008E34C5" w:rsidRPr="00276B1B" w:rsidRDefault="008E34C5" w:rsidP="0022791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E34C5" w:rsidRPr="00276B1B" w:rsidRDefault="008E34C5" w:rsidP="00227919">
      <w:pPr>
        <w:jc w:val="both"/>
        <w:rPr>
          <w:b/>
          <w:bCs/>
          <w:sz w:val="28"/>
          <w:szCs w:val="28"/>
        </w:rPr>
      </w:pPr>
      <w:r w:rsidRPr="00276B1B">
        <w:rPr>
          <w:b/>
          <w:bCs/>
          <w:sz w:val="28"/>
          <w:szCs w:val="28"/>
        </w:rPr>
        <w:t>3.  Показатели,  характеризующие  объем и качество</w:t>
      </w:r>
      <w:r>
        <w:rPr>
          <w:b/>
          <w:bCs/>
          <w:sz w:val="28"/>
          <w:szCs w:val="28"/>
        </w:rPr>
        <w:t xml:space="preserve"> услуги</w:t>
      </w:r>
      <w:r w:rsidRPr="00276B1B">
        <w:rPr>
          <w:b/>
          <w:bCs/>
          <w:sz w:val="28"/>
          <w:szCs w:val="28"/>
        </w:rPr>
        <w:t>:</w:t>
      </w:r>
    </w:p>
    <w:p w:rsidR="008E34C5" w:rsidRPr="00A90C4E" w:rsidRDefault="008E34C5" w:rsidP="00116F89">
      <w:pPr>
        <w:jc w:val="both"/>
        <w:rPr>
          <w:sz w:val="28"/>
          <w:szCs w:val="28"/>
        </w:rPr>
      </w:pPr>
      <w:r w:rsidRPr="00A90C4E">
        <w:rPr>
          <w:sz w:val="28"/>
          <w:szCs w:val="28"/>
        </w:rPr>
        <w:t>Динамика количества мероприятий по сравнению с предыдущим годом</w:t>
      </w:r>
    </w:p>
    <w:p w:rsidR="008E34C5" w:rsidRPr="00A90C4E" w:rsidRDefault="008E34C5" w:rsidP="00116F89">
      <w:pPr>
        <w:jc w:val="both"/>
        <w:rPr>
          <w:sz w:val="28"/>
          <w:szCs w:val="28"/>
        </w:rPr>
      </w:pPr>
      <w:r w:rsidRPr="00A90C4E">
        <w:rPr>
          <w:sz w:val="28"/>
          <w:szCs w:val="28"/>
        </w:rPr>
        <w:t>Динамика количества граждан (зрителей) вовлеченных в мероприятия по сравнению с предыдущим годом</w:t>
      </w:r>
    </w:p>
    <w:p w:rsidR="008E34C5" w:rsidRPr="00A90C4E" w:rsidRDefault="008E34C5" w:rsidP="00EB075D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</w:t>
      </w:r>
      <w:r w:rsidRPr="00A90C4E">
        <w:rPr>
          <w:sz w:val="28"/>
          <w:szCs w:val="28"/>
        </w:rPr>
        <w:t xml:space="preserve"> граждан (зрителей) вовлеченных в мероприятия</w:t>
      </w:r>
    </w:p>
    <w:p w:rsidR="008E34C5" w:rsidRPr="00A90C4E" w:rsidRDefault="008E34C5" w:rsidP="00116F89">
      <w:pPr>
        <w:jc w:val="both"/>
        <w:rPr>
          <w:sz w:val="28"/>
          <w:szCs w:val="28"/>
        </w:rPr>
      </w:pPr>
      <w:r w:rsidRPr="00A90C4E">
        <w:rPr>
          <w:sz w:val="28"/>
          <w:szCs w:val="28"/>
        </w:rPr>
        <w:t>Количество мероприятий</w:t>
      </w:r>
    </w:p>
    <w:p w:rsidR="008E34C5" w:rsidRDefault="008E34C5" w:rsidP="00116F89"/>
    <w:p w:rsidR="008E34C5" w:rsidRPr="00276B1B" w:rsidRDefault="008E34C5" w:rsidP="00227919">
      <w:pPr>
        <w:jc w:val="both"/>
        <w:rPr>
          <w:sz w:val="28"/>
          <w:szCs w:val="28"/>
        </w:rPr>
      </w:pPr>
    </w:p>
    <w:p w:rsidR="008E34C5" w:rsidRDefault="008E34C5" w:rsidP="00227919">
      <w:pPr>
        <w:rPr>
          <w:b/>
          <w:bCs/>
          <w:sz w:val="28"/>
          <w:szCs w:val="28"/>
        </w:rPr>
      </w:pPr>
    </w:p>
    <w:p w:rsidR="008E34C5" w:rsidRDefault="008E34C5" w:rsidP="00227919">
      <w:pPr>
        <w:rPr>
          <w:b/>
          <w:bCs/>
          <w:sz w:val="28"/>
          <w:szCs w:val="28"/>
        </w:rPr>
      </w:pPr>
    </w:p>
    <w:p w:rsidR="008E34C5" w:rsidRDefault="008E34C5" w:rsidP="00227919">
      <w:pPr>
        <w:rPr>
          <w:b/>
          <w:bCs/>
          <w:sz w:val="28"/>
          <w:szCs w:val="28"/>
        </w:rPr>
      </w:pPr>
    </w:p>
    <w:p w:rsidR="008E34C5" w:rsidRDefault="008E34C5" w:rsidP="00227919">
      <w:pPr>
        <w:rPr>
          <w:b/>
          <w:bCs/>
          <w:sz w:val="28"/>
          <w:szCs w:val="28"/>
        </w:rPr>
      </w:pPr>
    </w:p>
    <w:p w:rsidR="008E34C5" w:rsidRDefault="008E34C5" w:rsidP="00227919">
      <w:pPr>
        <w:rPr>
          <w:b/>
          <w:bCs/>
          <w:sz w:val="28"/>
          <w:szCs w:val="28"/>
        </w:rPr>
      </w:pPr>
    </w:p>
    <w:p w:rsidR="008E34C5" w:rsidRDefault="008E34C5" w:rsidP="00227919">
      <w:pPr>
        <w:rPr>
          <w:b/>
          <w:bCs/>
          <w:sz w:val="28"/>
          <w:szCs w:val="28"/>
        </w:rPr>
      </w:pPr>
    </w:p>
    <w:p w:rsidR="008E34C5" w:rsidRDefault="008E34C5" w:rsidP="00227919">
      <w:pPr>
        <w:rPr>
          <w:b/>
          <w:bCs/>
          <w:sz w:val="28"/>
          <w:szCs w:val="28"/>
        </w:rPr>
      </w:pPr>
    </w:p>
    <w:p w:rsidR="008E34C5" w:rsidRDefault="008E34C5" w:rsidP="00227919">
      <w:pPr>
        <w:rPr>
          <w:b/>
          <w:bCs/>
          <w:sz w:val="28"/>
          <w:szCs w:val="28"/>
        </w:rPr>
      </w:pPr>
    </w:p>
    <w:p w:rsidR="008E34C5" w:rsidRDefault="008E34C5" w:rsidP="00227919">
      <w:pPr>
        <w:rPr>
          <w:b/>
          <w:bCs/>
          <w:sz w:val="28"/>
          <w:szCs w:val="28"/>
        </w:rPr>
      </w:pPr>
    </w:p>
    <w:p w:rsidR="008E34C5" w:rsidRDefault="008E34C5" w:rsidP="00227919">
      <w:pPr>
        <w:rPr>
          <w:b/>
          <w:bCs/>
          <w:sz w:val="28"/>
          <w:szCs w:val="28"/>
        </w:rPr>
      </w:pPr>
    </w:p>
    <w:p w:rsidR="008E34C5" w:rsidRDefault="008E34C5" w:rsidP="00227919">
      <w:pPr>
        <w:rPr>
          <w:b/>
          <w:bCs/>
          <w:sz w:val="28"/>
          <w:szCs w:val="28"/>
        </w:rPr>
      </w:pPr>
    </w:p>
    <w:p w:rsidR="008E34C5" w:rsidRDefault="008E34C5" w:rsidP="00227919">
      <w:pPr>
        <w:rPr>
          <w:b/>
          <w:bCs/>
          <w:sz w:val="28"/>
          <w:szCs w:val="28"/>
        </w:rPr>
      </w:pPr>
    </w:p>
    <w:p w:rsidR="008E34C5" w:rsidRPr="00276B1B" w:rsidRDefault="008E34C5" w:rsidP="00227919">
      <w:pPr>
        <w:rPr>
          <w:sz w:val="28"/>
          <w:szCs w:val="28"/>
        </w:rPr>
      </w:pPr>
      <w:r w:rsidRPr="00276B1B">
        <w:rPr>
          <w:b/>
          <w:bCs/>
          <w:sz w:val="28"/>
          <w:szCs w:val="28"/>
        </w:rPr>
        <w:t xml:space="preserve">3.1. Показатели, характеризующие качество </w:t>
      </w:r>
      <w:r>
        <w:rPr>
          <w:b/>
          <w:bCs/>
          <w:sz w:val="28"/>
          <w:szCs w:val="28"/>
        </w:rPr>
        <w:t>услуги</w:t>
      </w:r>
      <w:r w:rsidRPr="00276B1B">
        <w:rPr>
          <w:sz w:val="28"/>
          <w:szCs w:val="28"/>
        </w:rPr>
        <w:t>:</w:t>
      </w:r>
    </w:p>
    <w:p w:rsidR="008E34C5" w:rsidRPr="00A90C4E" w:rsidRDefault="008E34C5" w:rsidP="00116F89">
      <w:pPr>
        <w:jc w:val="both"/>
        <w:rPr>
          <w:sz w:val="28"/>
          <w:szCs w:val="28"/>
        </w:rPr>
      </w:pPr>
      <w:r w:rsidRPr="00A90C4E">
        <w:rPr>
          <w:sz w:val="28"/>
          <w:szCs w:val="28"/>
        </w:rPr>
        <w:t>Динамика количества мероприятий по сравнению с предыдущим годом</w:t>
      </w:r>
    </w:p>
    <w:p w:rsidR="008E34C5" w:rsidRPr="00A90C4E" w:rsidRDefault="008E34C5" w:rsidP="00116F89">
      <w:pPr>
        <w:jc w:val="both"/>
        <w:rPr>
          <w:sz w:val="28"/>
          <w:szCs w:val="28"/>
        </w:rPr>
      </w:pPr>
      <w:r w:rsidRPr="00A90C4E">
        <w:rPr>
          <w:sz w:val="28"/>
          <w:szCs w:val="28"/>
        </w:rPr>
        <w:t>Динамика количества граждан (зрителей) вовлеченных в мероприятия по сравнению с предыдущим годом</w:t>
      </w:r>
    </w:p>
    <w:p w:rsidR="008E34C5" w:rsidRPr="00966601" w:rsidRDefault="008E34C5" w:rsidP="00227919">
      <w:pPr>
        <w:rPr>
          <w:sz w:val="26"/>
          <w:szCs w:val="26"/>
        </w:rPr>
      </w:pPr>
    </w:p>
    <w:tbl>
      <w:tblPr>
        <w:tblpPr w:leftFromText="180" w:rightFromText="180" w:vertAnchor="text" w:horzAnchor="margin" w:tblpXSpec="center" w:tblpY="-226"/>
        <w:tblW w:w="1636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1396"/>
        <w:gridCol w:w="21"/>
        <w:gridCol w:w="1419"/>
        <w:gridCol w:w="1701"/>
        <w:gridCol w:w="1701"/>
        <w:gridCol w:w="1275"/>
        <w:gridCol w:w="3263"/>
        <w:gridCol w:w="850"/>
        <w:gridCol w:w="709"/>
        <w:gridCol w:w="992"/>
        <w:gridCol w:w="993"/>
        <w:gridCol w:w="992"/>
      </w:tblGrid>
      <w:tr w:rsidR="008E34C5" w:rsidRPr="00B114E0"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53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Показатель, характеризующий содержание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29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Показатель, характеризующий условия (формы)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4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Показатель качества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Значение п</w:t>
            </w:r>
            <w:r>
              <w:rPr>
                <w:sz w:val="24"/>
                <w:szCs w:val="24"/>
              </w:rPr>
              <w:t>оказателя качества услуги</w:t>
            </w:r>
          </w:p>
        </w:tc>
      </w:tr>
      <w:tr w:rsidR="008E34C5" w:rsidRPr="00B114E0"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453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29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3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единица измерения по </w:t>
            </w:r>
            <w:hyperlink r:id="rId11" w:history="1">
              <w:r w:rsidRPr="00B114E0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очередной финансовый </w:t>
            </w:r>
            <w:r>
              <w:rPr>
                <w:sz w:val="24"/>
                <w:szCs w:val="24"/>
              </w:rPr>
              <w:t>год 2017г.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1-й год планового периода</w:t>
            </w:r>
            <w:r>
              <w:rPr>
                <w:sz w:val="24"/>
                <w:szCs w:val="24"/>
              </w:rPr>
              <w:t xml:space="preserve">   2018г.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2-й год планового периода</w:t>
            </w:r>
            <w:r>
              <w:rPr>
                <w:sz w:val="24"/>
                <w:szCs w:val="24"/>
              </w:rPr>
              <w:t xml:space="preserve"> 2019г.</w:t>
            </w:r>
          </w:p>
        </w:tc>
      </w:tr>
      <w:tr w:rsidR="008E34C5" w:rsidRPr="00B114E0">
        <w:trPr>
          <w:trHeight w:val="1358"/>
        </w:trPr>
        <w:tc>
          <w:tcPr>
            <w:tcW w:w="10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both"/>
              <w:outlineLvl w:val="0"/>
              <w:rPr>
                <w:sz w:val="24"/>
                <w:szCs w:val="24"/>
              </w:rPr>
            </w:pPr>
          </w:p>
        </w:tc>
        <w:tc>
          <w:tcPr>
            <w:tcW w:w="45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BC61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Творческие мероприятия 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157E37" w:rsidRDefault="008E34C5" w:rsidP="0073473D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57E37">
              <w:rPr>
                <w:rFonts w:ascii="Times New Roman" w:hAnsi="Times New Roman" w:cs="Times New Roman"/>
              </w:rPr>
              <w:t>есто проведения</w:t>
            </w:r>
          </w:p>
        </w:tc>
        <w:tc>
          <w:tcPr>
            <w:tcW w:w="32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код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</w:p>
        </w:tc>
      </w:tr>
      <w:tr w:rsidR="008E34C5" w:rsidRPr="00B114E0"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</w:tr>
      <w:tr w:rsidR="008E34C5" w:rsidRPr="00966601">
        <w:trPr>
          <w:trHeight w:val="1161"/>
        </w:trPr>
        <w:tc>
          <w:tcPr>
            <w:tcW w:w="10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07059000200000000003103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5A3CC0" w:rsidRDefault="008E34C5" w:rsidP="0073473D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Фестивали</w:t>
            </w:r>
          </w:p>
        </w:tc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5A3CC0" w:rsidRDefault="008E34C5" w:rsidP="0073473D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5A3CC0" w:rsidRDefault="008E34C5" w:rsidP="0073473D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Смотры и конкурсы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3A2E20" w:rsidRDefault="008E34C5" w:rsidP="0073473D">
            <w:pPr>
              <w:rPr>
                <w:sz w:val="24"/>
                <w:szCs w:val="24"/>
              </w:rPr>
            </w:pPr>
            <w:r w:rsidRPr="003A2E20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8E34C5" w:rsidRDefault="008E34C5" w:rsidP="0073473D">
            <w:pPr>
              <w:pStyle w:val="NoSpacing"/>
              <w:rPr>
                <w:sz w:val="24"/>
                <w:szCs w:val="24"/>
              </w:rPr>
            </w:pPr>
          </w:p>
          <w:p w:rsidR="008E34C5" w:rsidRDefault="008E34C5" w:rsidP="0073473D"/>
          <w:p w:rsidR="008E34C5" w:rsidRDefault="008E34C5" w:rsidP="0073473D">
            <w:pPr>
              <w:jc w:val="center"/>
            </w:pPr>
          </w:p>
          <w:p w:rsidR="008E34C5" w:rsidRDefault="008E34C5" w:rsidP="0073473D"/>
          <w:p w:rsidR="008E34C5" w:rsidRPr="00966601" w:rsidRDefault="008E34C5" w:rsidP="0073473D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Выездные</w:t>
            </w: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116F89" w:rsidRDefault="008E34C5" w:rsidP="00116F89">
            <w:pPr>
              <w:jc w:val="both"/>
              <w:rPr>
                <w:sz w:val="24"/>
                <w:szCs w:val="24"/>
              </w:rPr>
            </w:pPr>
            <w:r w:rsidRPr="00116F89">
              <w:rPr>
                <w:sz w:val="24"/>
                <w:szCs w:val="24"/>
              </w:rPr>
              <w:t>Динамика количества мероприятий по сравнению с предыдущим годом</w:t>
            </w:r>
          </w:p>
          <w:p w:rsidR="008E34C5" w:rsidRPr="00966601" w:rsidRDefault="008E34C5" w:rsidP="0073473D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8E34C5" w:rsidRPr="00966601">
        <w:trPr>
          <w:trHeight w:val="1243"/>
        </w:trPr>
        <w:tc>
          <w:tcPr>
            <w:tcW w:w="10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A90C4E" w:rsidRDefault="008E34C5" w:rsidP="00116F89">
            <w:pPr>
              <w:jc w:val="both"/>
              <w:rPr>
                <w:sz w:val="28"/>
                <w:szCs w:val="28"/>
              </w:rPr>
            </w:pPr>
            <w:r w:rsidRPr="00116F89">
              <w:rPr>
                <w:sz w:val="24"/>
                <w:szCs w:val="24"/>
              </w:rPr>
              <w:t>Динамика количества граждан (зрителей) вовлеченных в мероприятия по сравнению с предыдущим годом</w:t>
            </w:r>
          </w:p>
          <w:p w:rsidR="008E34C5" w:rsidRPr="00966601" w:rsidRDefault="008E34C5" w:rsidP="0073473D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jc w:val="center"/>
              <w:rPr>
                <w:sz w:val="24"/>
                <w:szCs w:val="24"/>
              </w:rPr>
            </w:pPr>
            <w:r w:rsidRPr="00966601">
              <w:rPr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966601" w:rsidRDefault="008E34C5" w:rsidP="0073473D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</w:tbl>
    <w:p w:rsidR="008E34C5" w:rsidRPr="009105C2" w:rsidRDefault="008E34C5" w:rsidP="00227919">
      <w:pPr>
        <w:pStyle w:val="NoSpacing"/>
      </w:pPr>
      <w:r w:rsidRPr="009105C2">
        <w:t>Допустимые  (возможные)  отклонения  от установленных  показателей  качества  услуги,  в пределах  которых муниципальное  задание считается выполненным (процентов) - 5%.</w:t>
      </w:r>
    </w:p>
    <w:p w:rsidR="008E34C5" w:rsidRPr="009105C2" w:rsidRDefault="008E34C5" w:rsidP="00227919">
      <w:pPr>
        <w:pStyle w:val="NoSpacing"/>
      </w:pPr>
    </w:p>
    <w:p w:rsidR="008E34C5" w:rsidRDefault="008E34C5" w:rsidP="00227919">
      <w:pPr>
        <w:pStyle w:val="NoSpacing"/>
        <w:rPr>
          <w:sz w:val="28"/>
          <w:szCs w:val="28"/>
        </w:rPr>
      </w:pPr>
    </w:p>
    <w:p w:rsidR="008E34C5" w:rsidRDefault="008E34C5" w:rsidP="00227919">
      <w:pPr>
        <w:pStyle w:val="NoSpacing"/>
        <w:rPr>
          <w:b/>
          <w:bCs/>
          <w:sz w:val="28"/>
          <w:szCs w:val="28"/>
        </w:rPr>
      </w:pPr>
    </w:p>
    <w:p w:rsidR="008E34C5" w:rsidRDefault="008E34C5" w:rsidP="00227919">
      <w:pPr>
        <w:pStyle w:val="NoSpacing"/>
        <w:rPr>
          <w:b/>
          <w:bCs/>
          <w:sz w:val="28"/>
          <w:szCs w:val="28"/>
        </w:rPr>
      </w:pPr>
      <w:r w:rsidRPr="00276B1B">
        <w:rPr>
          <w:b/>
          <w:bCs/>
          <w:sz w:val="28"/>
          <w:szCs w:val="28"/>
        </w:rPr>
        <w:t>3.2. Показате</w:t>
      </w:r>
      <w:r>
        <w:rPr>
          <w:b/>
          <w:bCs/>
          <w:sz w:val="28"/>
          <w:szCs w:val="28"/>
        </w:rPr>
        <w:t>ли, характеризующие объем услуги</w:t>
      </w:r>
      <w:r w:rsidRPr="00276B1B">
        <w:rPr>
          <w:b/>
          <w:bCs/>
          <w:sz w:val="28"/>
          <w:szCs w:val="28"/>
        </w:rPr>
        <w:t>:</w:t>
      </w:r>
    </w:p>
    <w:p w:rsidR="008E34C5" w:rsidRPr="009105C2" w:rsidRDefault="008E34C5" w:rsidP="00227919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Количество </w:t>
      </w:r>
      <w:r w:rsidRPr="00A90C4E">
        <w:rPr>
          <w:sz w:val="28"/>
          <w:szCs w:val="28"/>
        </w:rPr>
        <w:t>граждан (зрителей) вовлеченных в мероприятия по сравнению с предыдущим годом</w:t>
      </w:r>
    </w:p>
    <w:p w:rsidR="008E34C5" w:rsidRPr="00276B1B" w:rsidRDefault="008E34C5" w:rsidP="00227919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мероприятий</w:t>
      </w:r>
    </w:p>
    <w:tbl>
      <w:tblPr>
        <w:tblpPr w:leftFromText="180" w:rightFromText="180" w:vertAnchor="text" w:horzAnchor="margin" w:tblpXSpec="center" w:tblpY="210"/>
        <w:tblOverlap w:val="never"/>
        <w:tblW w:w="160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6"/>
        <w:gridCol w:w="1418"/>
        <w:gridCol w:w="1417"/>
        <w:gridCol w:w="1560"/>
        <w:gridCol w:w="1275"/>
        <w:gridCol w:w="1276"/>
        <w:gridCol w:w="1559"/>
        <w:gridCol w:w="851"/>
        <w:gridCol w:w="850"/>
        <w:gridCol w:w="1701"/>
        <w:gridCol w:w="993"/>
        <w:gridCol w:w="992"/>
        <w:gridCol w:w="992"/>
      </w:tblGrid>
      <w:tr w:rsidR="008E34C5" w:rsidRPr="002A6715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Уникальный номер реестровой записи</w:t>
            </w:r>
          </w:p>
        </w:tc>
        <w:tc>
          <w:tcPr>
            <w:tcW w:w="43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Показатель, характеризующий сод</w:t>
            </w:r>
            <w:r>
              <w:rPr>
                <w:sz w:val="24"/>
                <w:szCs w:val="24"/>
              </w:rPr>
              <w:t>ержание услуги</w:t>
            </w:r>
          </w:p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</w:p>
          <w:p w:rsidR="008E34C5" w:rsidRPr="002A6715" w:rsidRDefault="008E34C5" w:rsidP="0073473D">
            <w:pPr>
              <w:rPr>
                <w:sz w:val="24"/>
                <w:szCs w:val="24"/>
              </w:rPr>
            </w:pPr>
          </w:p>
          <w:p w:rsidR="008E34C5" w:rsidRPr="002A6715" w:rsidRDefault="008E34C5" w:rsidP="0073473D">
            <w:pPr>
              <w:rPr>
                <w:sz w:val="24"/>
                <w:szCs w:val="24"/>
              </w:rPr>
            </w:pPr>
          </w:p>
          <w:p w:rsidR="008E34C5" w:rsidRPr="002A6715" w:rsidRDefault="008E34C5" w:rsidP="0073473D">
            <w:pPr>
              <w:ind w:left="-62" w:firstLine="62"/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Показатель, характеризующ</w:t>
            </w:r>
            <w:r>
              <w:rPr>
                <w:sz w:val="24"/>
                <w:szCs w:val="24"/>
              </w:rPr>
              <w:t>ий условия (формы) выполнения услуги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Показатель объема услуги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начение показателя объема услуги</w:t>
            </w:r>
          </w:p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</w:p>
        </w:tc>
      </w:tr>
      <w:tr w:rsidR="008E34C5" w:rsidRPr="002A6715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единица измерения по </w:t>
            </w:r>
            <w:hyperlink r:id="rId12" w:history="1">
              <w:r w:rsidRPr="002A6715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описание </w:t>
            </w:r>
            <w:r>
              <w:rPr>
                <w:sz w:val="24"/>
                <w:szCs w:val="24"/>
              </w:rPr>
              <w:t>услуги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 xml:space="preserve">очередной финансовый </w:t>
            </w:r>
            <w:r>
              <w:rPr>
                <w:sz w:val="24"/>
                <w:szCs w:val="24"/>
              </w:rPr>
              <w:t>год 2017г.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1-й год планового периода</w:t>
            </w:r>
            <w:r>
              <w:rPr>
                <w:sz w:val="24"/>
                <w:szCs w:val="24"/>
              </w:rPr>
              <w:t xml:space="preserve">   2018г.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B114E0" w:rsidRDefault="008E34C5" w:rsidP="0073473D">
            <w:pPr>
              <w:jc w:val="center"/>
              <w:rPr>
                <w:sz w:val="24"/>
                <w:szCs w:val="24"/>
              </w:rPr>
            </w:pPr>
            <w:r w:rsidRPr="00B114E0">
              <w:rPr>
                <w:sz w:val="24"/>
                <w:szCs w:val="24"/>
              </w:rPr>
              <w:t>2-й год планового периода</w:t>
            </w:r>
            <w:r>
              <w:rPr>
                <w:sz w:val="24"/>
                <w:szCs w:val="24"/>
              </w:rPr>
              <w:t xml:space="preserve"> 2019г.</w:t>
            </w:r>
          </w:p>
        </w:tc>
      </w:tr>
      <w:tr w:rsidR="008E34C5" w:rsidRPr="002A6715">
        <w:tc>
          <w:tcPr>
            <w:tcW w:w="11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Творческие мероприятия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157E37" w:rsidRDefault="008E34C5" w:rsidP="0073473D">
            <w:pPr>
              <w:pStyle w:val="a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57E37">
              <w:rPr>
                <w:rFonts w:ascii="Times New Roman" w:hAnsi="Times New Roman" w:cs="Times New Roman"/>
              </w:rPr>
              <w:t>есто проведения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код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</w:p>
        </w:tc>
      </w:tr>
      <w:tr w:rsidR="008E34C5" w:rsidRPr="002A6715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73473D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</w:tr>
      <w:tr w:rsidR="008E34C5" w:rsidRPr="002A6715"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4C5" w:rsidRPr="002A6715" w:rsidRDefault="008E34C5" w:rsidP="00BC617A">
            <w:pPr>
              <w:rPr>
                <w:sz w:val="24"/>
                <w:szCs w:val="24"/>
              </w:rPr>
            </w:pPr>
            <w:r w:rsidRPr="00F53A4A">
              <w:rPr>
                <w:sz w:val="24"/>
                <w:szCs w:val="24"/>
              </w:rPr>
              <w:t>07059000200000000003103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BC617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BC617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BC617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Смотры и конкурсы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BC617A">
            <w:pPr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8E34C5" w:rsidRPr="00F942D7" w:rsidRDefault="008E34C5" w:rsidP="00BC617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F942D7" w:rsidRDefault="008E34C5" w:rsidP="00BC6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Выездные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E34C5" w:rsidRPr="00EB075D" w:rsidRDefault="008E34C5" w:rsidP="00EB075D">
            <w:pPr>
              <w:pStyle w:val="NoSpacing"/>
              <w:rPr>
                <w:sz w:val="24"/>
                <w:szCs w:val="24"/>
              </w:rPr>
            </w:pPr>
            <w:r w:rsidRPr="00EB075D">
              <w:rPr>
                <w:sz w:val="24"/>
                <w:szCs w:val="24"/>
              </w:rPr>
              <w:t>Количество граждан (зрителей) вовлеченных в мероприятия</w:t>
            </w:r>
          </w:p>
          <w:p w:rsidR="008E34C5" w:rsidRPr="002A6715" w:rsidRDefault="008E34C5" w:rsidP="00BC617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BC61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BC61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BC6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сценария, реквизита, костюмов, музыкального, видео и светового оформления. Проведение мероприятия.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E75C87" w:rsidRDefault="008E34C5" w:rsidP="00BC617A">
            <w:pPr>
              <w:jc w:val="center"/>
              <w:rPr>
                <w:sz w:val="24"/>
                <w:szCs w:val="24"/>
              </w:rPr>
            </w:pPr>
            <w:r w:rsidRPr="00E75C87">
              <w:rPr>
                <w:sz w:val="24"/>
                <w:szCs w:val="24"/>
              </w:rPr>
              <w:t>3000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BC61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BC617A">
            <w:pPr>
              <w:jc w:val="center"/>
              <w:rPr>
                <w:sz w:val="24"/>
                <w:szCs w:val="24"/>
              </w:rPr>
            </w:pPr>
          </w:p>
        </w:tc>
      </w:tr>
      <w:tr w:rsidR="008E34C5" w:rsidRPr="002A6715">
        <w:tc>
          <w:tcPr>
            <w:tcW w:w="11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BC617A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BC617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Фестивали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BC617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5A3CC0" w:rsidRDefault="008E34C5" w:rsidP="00BC617A">
            <w:pPr>
              <w:pStyle w:val="a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Смотры и конкурсы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BC617A">
            <w:pPr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стационарных условиях</w:t>
            </w:r>
          </w:p>
          <w:p w:rsidR="008E34C5" w:rsidRPr="00F942D7" w:rsidRDefault="008E34C5" w:rsidP="00BC617A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F942D7" w:rsidRDefault="008E34C5" w:rsidP="00BC6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Выездные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E34C5" w:rsidRPr="002A6715" w:rsidRDefault="008E34C5" w:rsidP="00BC6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BC617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BC617A">
            <w:pPr>
              <w:jc w:val="center"/>
              <w:rPr>
                <w:sz w:val="24"/>
                <w:szCs w:val="24"/>
              </w:rPr>
            </w:pPr>
            <w:r w:rsidRPr="002A6715">
              <w:rPr>
                <w:sz w:val="24"/>
                <w:szCs w:val="24"/>
              </w:rPr>
              <w:t>642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BC61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сценария, реквизита, костюмов, музыкального, видео и светового оформления. Проведение мероприятия.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E75C87" w:rsidRDefault="008E34C5" w:rsidP="00BC617A">
            <w:pPr>
              <w:jc w:val="center"/>
              <w:rPr>
                <w:sz w:val="24"/>
                <w:szCs w:val="24"/>
              </w:rPr>
            </w:pPr>
            <w:r w:rsidRPr="00E75C87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BC61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Pr="002A6715" w:rsidRDefault="008E34C5" w:rsidP="00BC617A">
            <w:pPr>
              <w:jc w:val="center"/>
              <w:rPr>
                <w:sz w:val="24"/>
                <w:szCs w:val="24"/>
              </w:rPr>
            </w:pPr>
          </w:p>
        </w:tc>
      </w:tr>
    </w:tbl>
    <w:p w:rsidR="008E34C5" w:rsidRPr="009105C2" w:rsidRDefault="008E34C5" w:rsidP="00227919">
      <w:pPr>
        <w:pStyle w:val="ConsPlusNonformat"/>
        <w:spacing w:line="360" w:lineRule="auto"/>
        <w:jc w:val="both"/>
        <w:rPr>
          <w:rFonts w:ascii="Times New Roman" w:hAnsi="Times New Roman" w:cs="Times New Roman"/>
        </w:rPr>
      </w:pPr>
      <w:r w:rsidRPr="009105C2">
        <w:rPr>
          <w:rFonts w:ascii="Times New Roman" w:hAnsi="Times New Roman" w:cs="Times New Roman"/>
        </w:rPr>
        <w:t>Допустимы (возможные)отклонения от установленных показателей объема услуги, в пределах которых муниципальное задание считается выполненным (процентов)-5 %</w:t>
      </w:r>
    </w:p>
    <w:p w:rsidR="008E34C5" w:rsidRDefault="008E34C5" w:rsidP="00227919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E34C5" w:rsidRDefault="008E34C5" w:rsidP="00BC617A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5</w:t>
      </w:r>
    </w:p>
    <w:p w:rsidR="008E34C5" w:rsidRDefault="008E34C5" w:rsidP="00BC617A">
      <w:pPr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XSpec="right" w:tblpY="397"/>
        <w:tblW w:w="3173" w:type="dxa"/>
        <w:tblBorders>
          <w:insideV w:val="single" w:sz="8" w:space="0" w:color="000000"/>
        </w:tblBorders>
        <w:tblLook w:val="00A0"/>
      </w:tblPr>
      <w:tblGrid>
        <w:gridCol w:w="1907"/>
        <w:gridCol w:w="1966"/>
      </w:tblGrid>
      <w:tr w:rsidR="008E34C5">
        <w:trPr>
          <w:trHeight w:val="1380"/>
        </w:trPr>
        <w:tc>
          <w:tcPr>
            <w:tcW w:w="1907" w:type="dxa"/>
            <w:tcBorders>
              <w:top w:val="nil"/>
              <w:left w:val="nil"/>
              <w:bottom w:val="nil"/>
            </w:tcBorders>
            <w:noWrap/>
            <w:vAlign w:val="center"/>
          </w:tcPr>
          <w:p w:rsidR="008E34C5" w:rsidRDefault="008E34C5" w:rsidP="001C0B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Уникальный номер по базовому (отраслевому) перечню</w:t>
            </w:r>
          </w:p>
        </w:tc>
        <w:tc>
          <w:tcPr>
            <w:tcW w:w="12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E34C5" w:rsidRDefault="008E34C5" w:rsidP="001C0B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070110000000</w:t>
            </w:r>
          </w:p>
          <w:p w:rsidR="008E34C5" w:rsidRDefault="008E34C5" w:rsidP="001C0B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00001001103</w:t>
            </w:r>
          </w:p>
        </w:tc>
      </w:tr>
    </w:tbl>
    <w:p w:rsidR="008E34C5" w:rsidRDefault="008E34C5" w:rsidP="00105A52">
      <w:pPr>
        <w:spacing w:after="327" w:line="280" w:lineRule="exact"/>
        <w:rPr>
          <w:b/>
          <w:bCs/>
          <w:sz w:val="28"/>
          <w:szCs w:val="28"/>
        </w:rPr>
      </w:pPr>
    </w:p>
    <w:p w:rsidR="008E34C5" w:rsidRDefault="008E34C5" w:rsidP="00105A52">
      <w:pPr>
        <w:spacing w:after="327" w:line="280" w:lineRule="exact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1.Наименование муниципальной услуги:</w:t>
      </w:r>
    </w:p>
    <w:p w:rsidR="008E34C5" w:rsidRDefault="008E34C5" w:rsidP="00105A52">
      <w:pPr>
        <w:spacing w:line="280" w:lineRule="exact"/>
        <w:ind w:left="20"/>
        <w:rPr>
          <w:sz w:val="28"/>
          <w:szCs w:val="28"/>
        </w:rPr>
      </w:pPr>
      <w:r>
        <w:rPr>
          <w:sz w:val="28"/>
          <w:szCs w:val="28"/>
        </w:rPr>
        <w:t>библиотечное, библиографическое и информационное обслуживание пользователей библиотеки</w:t>
      </w: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2.Категории потребителей муниципальной услуги</w:t>
      </w:r>
      <w:r>
        <w:rPr>
          <w:sz w:val="28"/>
          <w:szCs w:val="28"/>
        </w:rPr>
        <w:t>:</w:t>
      </w:r>
    </w:p>
    <w:p w:rsidR="008E34C5" w:rsidRDefault="008E34C5" w:rsidP="00105A52">
      <w:pPr>
        <w:spacing w:line="280" w:lineRule="exact"/>
        <w:ind w:left="20"/>
        <w:rPr>
          <w:b/>
          <w:bCs/>
          <w:sz w:val="28"/>
          <w:szCs w:val="28"/>
        </w:rPr>
      </w:pPr>
      <w:r>
        <w:rPr>
          <w:sz w:val="28"/>
          <w:szCs w:val="28"/>
        </w:rPr>
        <w:t>физические лица, юридические лица</w:t>
      </w:r>
    </w:p>
    <w:p w:rsidR="008E34C5" w:rsidRDefault="008E34C5" w:rsidP="00105A52">
      <w:pPr>
        <w:spacing w:line="280" w:lineRule="exact"/>
        <w:ind w:left="380"/>
        <w:rPr>
          <w:b/>
          <w:bCs/>
          <w:sz w:val="28"/>
          <w:szCs w:val="28"/>
        </w:rPr>
      </w:pPr>
    </w:p>
    <w:p w:rsidR="008E34C5" w:rsidRDefault="008E34C5" w:rsidP="00105A52">
      <w:pPr>
        <w:tabs>
          <w:tab w:val="left" w:pos="12480"/>
        </w:tabs>
        <w:spacing w:line="28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3.Показатели, характеризующие объём и (или) качество муниципальной услуги:</w:t>
      </w:r>
    </w:p>
    <w:p w:rsidR="008E34C5" w:rsidRDefault="008E34C5" w:rsidP="00105A5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Показатели характеризующие качество :</w:t>
      </w:r>
    </w:p>
    <w:p w:rsidR="008E34C5" w:rsidRDefault="008E34C5" w:rsidP="00105A52">
      <w:pPr>
        <w:spacing w:line="280" w:lineRule="exact"/>
        <w:ind w:left="20"/>
        <w:rPr>
          <w:sz w:val="28"/>
          <w:szCs w:val="28"/>
        </w:rPr>
      </w:pPr>
      <w:r>
        <w:rPr>
          <w:sz w:val="28"/>
          <w:szCs w:val="28"/>
        </w:rPr>
        <w:t>-количество книговыдач;</w:t>
      </w:r>
    </w:p>
    <w:p w:rsidR="008E34C5" w:rsidRDefault="008E34C5" w:rsidP="00105A52">
      <w:pPr>
        <w:spacing w:line="280" w:lineRule="exact"/>
        <w:ind w:left="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Показатели характеризующие объём :</w:t>
      </w:r>
    </w:p>
    <w:p w:rsidR="008E34C5" w:rsidRDefault="008E34C5" w:rsidP="00105A52">
      <w:pPr>
        <w:spacing w:line="280" w:lineRule="exact"/>
        <w:ind w:left="20"/>
        <w:rPr>
          <w:sz w:val="28"/>
          <w:szCs w:val="28"/>
        </w:rPr>
      </w:pPr>
      <w:r>
        <w:rPr>
          <w:sz w:val="28"/>
          <w:szCs w:val="28"/>
        </w:rPr>
        <w:t xml:space="preserve">   - динамика количества посещений по сравнению с предыдущим годом ;</w:t>
      </w:r>
    </w:p>
    <w:p w:rsidR="008E34C5" w:rsidRDefault="008E34C5" w:rsidP="00105A52">
      <w:pPr>
        <w:spacing w:line="280" w:lineRule="exact"/>
        <w:ind w:left="20"/>
        <w:rPr>
          <w:sz w:val="28"/>
          <w:szCs w:val="28"/>
        </w:rPr>
      </w:pPr>
      <w:r>
        <w:rPr>
          <w:sz w:val="28"/>
          <w:szCs w:val="28"/>
        </w:rPr>
        <w:t xml:space="preserve">   - динамика количества зарегистрированных пользователей по сравнению с предыдущим годом;</w:t>
      </w:r>
    </w:p>
    <w:p w:rsidR="008E34C5" w:rsidRDefault="008E34C5" w:rsidP="00105A52">
      <w:pPr>
        <w:spacing w:line="280" w:lineRule="exact"/>
        <w:ind w:left="20"/>
        <w:rPr>
          <w:sz w:val="28"/>
          <w:szCs w:val="28"/>
        </w:rPr>
      </w:pPr>
    </w:p>
    <w:p w:rsidR="008E34C5" w:rsidRDefault="008E34C5" w:rsidP="00105A52">
      <w:pPr>
        <w:spacing w:line="280" w:lineRule="exact"/>
        <w:ind w:left="20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ind w:left="20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</w:p>
    <w:p w:rsidR="008E34C5" w:rsidRDefault="008E34C5" w:rsidP="00105A52">
      <w:pPr>
        <w:spacing w:line="280" w:lineRule="exac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3.1Показатели характеризующие качество муниципальной услуги:</w:t>
      </w:r>
    </w:p>
    <w:tbl>
      <w:tblPr>
        <w:tblpPr w:leftFromText="180" w:rightFromText="180" w:bottomFromText="160" w:vertAnchor="text" w:horzAnchor="margin" w:tblpY="61"/>
        <w:tblW w:w="148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1195"/>
        <w:gridCol w:w="1273"/>
        <w:gridCol w:w="1555"/>
        <w:gridCol w:w="1276"/>
        <w:gridCol w:w="1994"/>
        <w:gridCol w:w="1275"/>
        <w:gridCol w:w="1276"/>
        <w:gridCol w:w="974"/>
        <w:gridCol w:w="713"/>
        <w:gridCol w:w="1278"/>
        <w:gridCol w:w="995"/>
        <w:gridCol w:w="995"/>
        <w:gridCol w:w="6"/>
      </w:tblGrid>
      <w:tr w:rsidR="008E34C5"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>Уникальный номер реестровой записи</w:t>
            </w:r>
          </w:p>
        </w:tc>
        <w:tc>
          <w:tcPr>
            <w:tcW w:w="410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rPr>
                <w:rStyle w:val="211pt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6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 xml:space="preserve">Показатель качества </w:t>
            </w:r>
            <w:r>
              <w:rPr>
                <w:rStyle w:val="211pt"/>
              </w:rPr>
              <w:t xml:space="preserve"> муниципальной услуги</w:t>
            </w:r>
          </w:p>
        </w:tc>
        <w:tc>
          <w:tcPr>
            <w:tcW w:w="3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 xml:space="preserve">Значение показателя качества  </w:t>
            </w:r>
            <w:r>
              <w:rPr>
                <w:rStyle w:val="211pt"/>
              </w:rPr>
              <w:t xml:space="preserve"> муниципальной услуги</w:t>
            </w:r>
          </w:p>
        </w:tc>
      </w:tr>
      <w:tr w:rsidR="008E34C5">
        <w:trPr>
          <w:trHeight w:val="1340"/>
        </w:trPr>
        <w:tc>
          <w:tcPr>
            <w:tcW w:w="1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4C5" w:rsidRDefault="008E34C5" w:rsidP="001C0B01"/>
        </w:tc>
        <w:tc>
          <w:tcPr>
            <w:tcW w:w="69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4C5" w:rsidRDefault="008E34C5" w:rsidP="001C0B01"/>
        </w:tc>
        <w:tc>
          <w:tcPr>
            <w:tcW w:w="3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>наименование показателя</w:t>
            </w:r>
          </w:p>
        </w:tc>
        <w:tc>
          <w:tcPr>
            <w:tcW w:w="29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 xml:space="preserve">единица измерения по </w:t>
            </w:r>
            <w:hyperlink r:id="rId13" w:history="1">
              <w:r>
                <w:rPr>
                  <w:rStyle w:val="Hyperlink"/>
                </w:rPr>
                <w:t>ОКЕИ</w:t>
              </w:r>
            </w:hyperlink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>очередной финансовый год 2017г.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>1-й год планового периода   2018г.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>2-й год планового периода 2019г.</w:t>
            </w:r>
          </w:p>
        </w:tc>
      </w:tr>
      <w:tr w:rsidR="008E34C5">
        <w:trPr>
          <w:gridAfter w:val="1"/>
          <w:wAfter w:w="6" w:type="dxa"/>
        </w:trPr>
        <w:tc>
          <w:tcPr>
            <w:tcW w:w="1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4C5" w:rsidRDefault="008E34C5" w:rsidP="001C0B01"/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>наименование показателя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>наименование показателя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>наименование показателя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>наименование показателя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4C5" w:rsidRDefault="008E34C5" w:rsidP="001C0B01"/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>наименование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>код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</w:p>
        </w:tc>
      </w:tr>
      <w:tr w:rsidR="008E34C5">
        <w:trPr>
          <w:gridAfter w:val="1"/>
          <w:wAfter w:w="6" w:type="dxa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1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2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4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8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9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10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11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13</w:t>
            </w:r>
          </w:p>
        </w:tc>
      </w:tr>
      <w:tr w:rsidR="008E34C5">
        <w:trPr>
          <w:gridAfter w:val="1"/>
          <w:wAfter w:w="6" w:type="dxa"/>
          <w:trHeight w:val="3795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</w:pPr>
            <w:r>
              <w:t>07011000000000001001103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pStyle w:val="NoSpacing"/>
              <w:rPr>
                <w:rStyle w:val="211pt"/>
              </w:rPr>
            </w:pPr>
            <w:r>
              <w:rPr>
                <w:rStyle w:val="211pt"/>
              </w:rPr>
              <w:t>Формирование и использование библиотечного фонда и обеспечение его сохранности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pStyle w:val="NoSpacing"/>
              <w:rPr>
                <w:color w:val="000000"/>
              </w:rPr>
            </w:pPr>
            <w:r>
              <w:rPr>
                <w:rStyle w:val="211pt"/>
              </w:rPr>
              <w:t>Предоставление документов из библиотечного фонда в режиме абонемента или читального зала, во внестационарной форме, по каналам связи, организация СБА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pStyle w:val="NoSpacing"/>
              <w:rPr>
                <w:rStyle w:val="211pt"/>
              </w:rPr>
            </w:pPr>
            <w:r>
              <w:rPr>
                <w:rStyle w:val="211pt"/>
              </w:rPr>
              <w:t>Организация культурно – просветительских и досуговых мероприятий и акций.</w:t>
            </w: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</w:pPr>
            <w:r>
              <w:t>В стационарных условиях</w:t>
            </w:r>
          </w:p>
          <w:p w:rsidR="008E34C5" w:rsidRDefault="008E34C5" w:rsidP="001C0B01">
            <w:pPr>
              <w:spacing w:line="254" w:lineRule="auto"/>
            </w:pPr>
          </w:p>
          <w:p w:rsidR="008E34C5" w:rsidRDefault="008E34C5" w:rsidP="001C0B01">
            <w:pPr>
              <w:spacing w:line="254" w:lineRule="auto"/>
            </w:pPr>
          </w:p>
          <w:p w:rsidR="008E34C5" w:rsidRDefault="008E34C5" w:rsidP="001C0B01"/>
          <w:p w:rsidR="008E34C5" w:rsidRDefault="008E34C5" w:rsidP="001C0B01"/>
          <w:p w:rsidR="008E34C5" w:rsidRDefault="008E34C5" w:rsidP="001C0B01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right"/>
            </w:pPr>
            <w:r>
              <w:t xml:space="preserve">Количество книговыдач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>Ед.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>642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  <w:r>
              <w:t>4800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spacing w:line="254" w:lineRule="auto"/>
              <w:jc w:val="center"/>
            </w:pPr>
          </w:p>
        </w:tc>
      </w:tr>
    </w:tbl>
    <w:p w:rsidR="008E34C5" w:rsidRDefault="008E34C5" w:rsidP="00105A52">
      <w:pPr>
        <w:rPr>
          <w:sz w:val="18"/>
          <w:szCs w:val="1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2.8pt;margin-top:342.75pt;width:747.7pt;height:61.9pt;z-index:251657216;mso-wrap-distance-left:5pt;mso-wrap-distance-right:5pt;mso-position-horizontal-relative:margin;mso-position-vertical-relative:text" filled="f" stroked="f">
            <v:textbox style="mso-next-textbox:#_x0000_s1027" inset="0,0,0,0">
              <w:txbxContent>
                <w:p w:rsidR="008E34C5" w:rsidRDefault="008E34C5" w:rsidP="00105A52">
                  <w:pPr>
                    <w:tabs>
                      <w:tab w:val="left" w:leader="underscore" w:pos="8928"/>
                      <w:tab w:val="left" w:leader="underscore" w:pos="11611"/>
                      <w:tab w:val="left" w:leader="underscore" w:pos="14520"/>
                    </w:tabs>
                    <w:spacing w:line="317" w:lineRule="exact"/>
                    <w:jc w:val="both"/>
                    <w:rPr>
                      <w:rStyle w:val="2Exact"/>
                    </w:rPr>
                  </w:pPr>
                </w:p>
                <w:p w:rsidR="008E34C5" w:rsidRDefault="008E34C5" w:rsidP="00105A52">
                  <w:pPr>
                    <w:tabs>
                      <w:tab w:val="left" w:leader="underscore" w:pos="8928"/>
                      <w:tab w:val="left" w:leader="underscore" w:pos="11611"/>
                      <w:tab w:val="left" w:leader="underscore" w:pos="14520"/>
                    </w:tabs>
                    <w:spacing w:line="317" w:lineRule="exact"/>
                    <w:jc w:val="both"/>
                    <w:rPr>
                      <w:rStyle w:val="2Exact"/>
                    </w:rPr>
                  </w:pPr>
                </w:p>
                <w:p w:rsidR="008E34C5" w:rsidRDefault="008E34C5" w:rsidP="00105A52">
                  <w:pPr>
                    <w:tabs>
                      <w:tab w:val="left" w:leader="underscore" w:pos="8928"/>
                      <w:tab w:val="left" w:leader="underscore" w:pos="11611"/>
                      <w:tab w:val="left" w:leader="underscore" w:pos="14520"/>
                    </w:tabs>
                    <w:spacing w:line="317" w:lineRule="exact"/>
                    <w:jc w:val="both"/>
                  </w:pPr>
                </w:p>
              </w:txbxContent>
            </v:textbox>
            <w10:wrap anchorx="margin"/>
          </v:shape>
        </w:pict>
      </w:r>
      <w:r>
        <w:rPr>
          <w:sz w:val="18"/>
          <w:szCs w:val="18"/>
        </w:rPr>
        <w:t>Допустимые (возможные) отклонения от установленных показателей качества муниципальной услуги, в пределах которых муниципальное задание считается выполненным (процентов): - 5</w:t>
      </w:r>
    </w:p>
    <w:p w:rsidR="008E34C5" w:rsidRDefault="008E34C5" w:rsidP="00105A52">
      <w:pPr>
        <w:rPr>
          <w:sz w:val="18"/>
          <w:szCs w:val="18"/>
        </w:rPr>
      </w:pPr>
    </w:p>
    <w:p w:rsidR="008E34C5" w:rsidRDefault="008E34C5" w:rsidP="00105A52">
      <w:pPr>
        <w:rPr>
          <w:sz w:val="18"/>
          <w:szCs w:val="18"/>
        </w:rPr>
      </w:pPr>
    </w:p>
    <w:p w:rsidR="008E34C5" w:rsidRDefault="008E34C5" w:rsidP="00105A52">
      <w:pPr>
        <w:rPr>
          <w:sz w:val="18"/>
          <w:szCs w:val="18"/>
        </w:rPr>
      </w:pPr>
    </w:p>
    <w:p w:rsidR="008E34C5" w:rsidRDefault="008E34C5" w:rsidP="00105A52">
      <w:pPr>
        <w:rPr>
          <w:sz w:val="18"/>
          <w:szCs w:val="18"/>
        </w:rPr>
      </w:pPr>
    </w:p>
    <w:p w:rsidR="008E34C5" w:rsidRDefault="008E34C5" w:rsidP="00105A52">
      <w:pPr>
        <w:rPr>
          <w:sz w:val="18"/>
          <w:szCs w:val="18"/>
        </w:rPr>
      </w:pPr>
    </w:p>
    <w:p w:rsidR="008E34C5" w:rsidRDefault="008E34C5" w:rsidP="00105A52">
      <w:pPr>
        <w:rPr>
          <w:sz w:val="18"/>
          <w:szCs w:val="18"/>
        </w:rPr>
      </w:pPr>
    </w:p>
    <w:p w:rsidR="008E34C5" w:rsidRDefault="008E34C5" w:rsidP="00105A52">
      <w:pPr>
        <w:rPr>
          <w:sz w:val="18"/>
          <w:szCs w:val="18"/>
        </w:rPr>
      </w:pPr>
    </w:p>
    <w:p w:rsidR="008E34C5" w:rsidRDefault="008E34C5" w:rsidP="00105A52">
      <w:pPr>
        <w:rPr>
          <w:sz w:val="18"/>
          <w:szCs w:val="18"/>
        </w:rPr>
      </w:pPr>
    </w:p>
    <w:p w:rsidR="008E34C5" w:rsidRPr="00105A52" w:rsidRDefault="008E34C5" w:rsidP="00105A52">
      <w:pPr>
        <w:widowControl/>
        <w:numPr>
          <w:ilvl w:val="1"/>
          <w:numId w:val="7"/>
        </w:numPr>
        <w:autoSpaceDE/>
        <w:autoSpaceDN/>
        <w:adjustRightInd/>
        <w:rPr>
          <w:rStyle w:val="2Exact"/>
          <w:b/>
          <w:bCs/>
        </w:rPr>
      </w:pPr>
      <w:r>
        <w:rPr>
          <w:rStyle w:val="2Exact"/>
          <w:b/>
          <w:bCs/>
        </w:rPr>
        <w:t xml:space="preserve">Показатели, характеризующие объем муниципальной услуги: </w:t>
      </w:r>
    </w:p>
    <w:tbl>
      <w:tblPr>
        <w:tblW w:w="1531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419"/>
        <w:gridCol w:w="1419"/>
        <w:gridCol w:w="2410"/>
        <w:gridCol w:w="1561"/>
        <w:gridCol w:w="992"/>
        <w:gridCol w:w="850"/>
        <w:gridCol w:w="2411"/>
        <w:gridCol w:w="851"/>
        <w:gridCol w:w="850"/>
        <w:gridCol w:w="851"/>
        <w:gridCol w:w="850"/>
        <w:gridCol w:w="851"/>
      </w:tblGrid>
      <w:tr w:rsidR="008E34C5">
        <w:tc>
          <w:tcPr>
            <w:tcW w:w="1418" w:type="dxa"/>
          </w:tcPr>
          <w:p w:rsidR="008E34C5" w:rsidRDefault="008E34C5" w:rsidP="001C0B01">
            <w:r>
              <w:t>Уникальный номер</w:t>
            </w:r>
          </w:p>
          <w:p w:rsidR="008E34C5" w:rsidRDefault="008E34C5" w:rsidP="001C0B01">
            <w:r>
              <w:t xml:space="preserve"> реестровой записи</w:t>
            </w:r>
          </w:p>
        </w:tc>
        <w:tc>
          <w:tcPr>
            <w:tcW w:w="5387" w:type="dxa"/>
            <w:gridSpan w:val="3"/>
          </w:tcPr>
          <w:p w:rsidR="008E34C5" w:rsidRDefault="008E34C5" w:rsidP="001C0B01">
            <w:pPr>
              <w:jc w:val="center"/>
            </w:pPr>
            <w:r>
              <w:t>Показатель, характеризующий</w:t>
            </w:r>
          </w:p>
          <w:p w:rsidR="008E34C5" w:rsidRDefault="008E34C5" w:rsidP="001C0B01">
            <w:pPr>
              <w:jc w:val="center"/>
            </w:pPr>
            <w:r>
              <w:t>Содержание муниципальной услуги</w:t>
            </w:r>
          </w:p>
        </w:tc>
        <w:tc>
          <w:tcPr>
            <w:tcW w:w="1842" w:type="dxa"/>
            <w:gridSpan w:val="2"/>
          </w:tcPr>
          <w:p w:rsidR="008E34C5" w:rsidRDefault="008E34C5" w:rsidP="001C0B01">
            <w:pPr>
              <w:jc w:val="center"/>
            </w:pPr>
            <w:r>
              <w:t>Показатель, характеризующий условия (формы) оказания муниципальной услуги</w:t>
            </w: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Показатель объёма</w:t>
            </w:r>
          </w:p>
          <w:p w:rsidR="008E34C5" w:rsidRDefault="008E34C5" w:rsidP="001C0B01">
            <w:pPr>
              <w:jc w:val="center"/>
            </w:pPr>
            <w:r>
              <w:t>муниципальной услуги</w:t>
            </w:r>
          </w:p>
        </w:tc>
        <w:tc>
          <w:tcPr>
            <w:tcW w:w="2552" w:type="dxa"/>
            <w:gridSpan w:val="3"/>
          </w:tcPr>
          <w:p w:rsidR="008E34C5" w:rsidRDefault="008E34C5" w:rsidP="001C0B01">
            <w:pPr>
              <w:jc w:val="center"/>
            </w:pPr>
            <w:r>
              <w:t>Значение</w:t>
            </w:r>
          </w:p>
          <w:p w:rsidR="008E34C5" w:rsidRDefault="008E34C5" w:rsidP="001C0B01">
            <w:pPr>
              <w:jc w:val="center"/>
            </w:pPr>
            <w:r>
              <w:t>показателя объёма</w:t>
            </w:r>
          </w:p>
          <w:p w:rsidR="008E34C5" w:rsidRDefault="008E34C5" w:rsidP="001C0B01">
            <w:pPr>
              <w:jc w:val="center"/>
            </w:pPr>
            <w:r>
              <w:t>муниципальной услуги</w:t>
            </w:r>
          </w:p>
        </w:tc>
      </w:tr>
      <w:tr w:rsidR="008E34C5">
        <w:trPr>
          <w:trHeight w:val="810"/>
        </w:trPr>
        <w:tc>
          <w:tcPr>
            <w:tcW w:w="1418" w:type="dxa"/>
            <w:vMerge w:val="restart"/>
          </w:tcPr>
          <w:p w:rsidR="008E34C5" w:rsidRDefault="008E34C5" w:rsidP="001C0B01"/>
        </w:tc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8E34C5" w:rsidRDefault="008E34C5" w:rsidP="001C0B01">
            <w:r>
              <w:t>Наименование показателя</w:t>
            </w:r>
          </w:p>
        </w:tc>
        <w:tc>
          <w:tcPr>
            <w:tcW w:w="24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34C5" w:rsidRDefault="008E34C5" w:rsidP="001C0B01">
            <w:r>
              <w:t>Наименование показателя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</w:tcBorders>
          </w:tcPr>
          <w:p w:rsidR="008E34C5" w:rsidRDefault="008E34C5" w:rsidP="001C0B01">
            <w:r>
              <w:t>Наименование показателя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8E34C5" w:rsidRDefault="008E34C5" w:rsidP="001C0B01">
            <w: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</w:tcBorders>
          </w:tcPr>
          <w:p w:rsidR="008E34C5" w:rsidRDefault="008E34C5" w:rsidP="001C0B01">
            <w:r>
              <w:t>Наименование показателя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r>
              <w:t>Наименование показателя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Единица измерения по ОКЕИ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:rsidR="008E34C5" w:rsidRDefault="008E34C5" w:rsidP="001C0B01">
            <w:r>
              <w:t>2017год</w:t>
            </w:r>
          </w:p>
          <w:p w:rsidR="008E34C5" w:rsidRDefault="008E34C5" w:rsidP="001C0B01">
            <w:r>
              <w:t>(очередной финансовый год)</w:t>
            </w:r>
          </w:p>
        </w:tc>
        <w:tc>
          <w:tcPr>
            <w:tcW w:w="8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E34C5" w:rsidRDefault="008E34C5" w:rsidP="001C0B01">
            <w:r>
              <w:t>2018год</w:t>
            </w:r>
          </w:p>
          <w:p w:rsidR="008E34C5" w:rsidRDefault="008E34C5" w:rsidP="001C0B01">
            <w:r>
              <w:t>(1-й год планового периода)</w:t>
            </w:r>
          </w:p>
        </w:tc>
        <w:tc>
          <w:tcPr>
            <w:tcW w:w="851" w:type="dxa"/>
            <w:vMerge w:val="restart"/>
            <w:tcBorders>
              <w:left w:val="single" w:sz="4" w:space="0" w:color="auto"/>
            </w:tcBorders>
          </w:tcPr>
          <w:p w:rsidR="008E34C5" w:rsidRDefault="008E34C5" w:rsidP="001C0B01">
            <w:r>
              <w:t>2019год</w:t>
            </w:r>
          </w:p>
          <w:p w:rsidR="008E34C5" w:rsidRDefault="008E34C5" w:rsidP="001C0B01">
            <w:r>
              <w:t>(2-й год планового периода)</w:t>
            </w:r>
          </w:p>
        </w:tc>
      </w:tr>
      <w:tr w:rsidR="008E34C5">
        <w:trPr>
          <w:trHeight w:val="660"/>
        </w:trPr>
        <w:tc>
          <w:tcPr>
            <w:tcW w:w="1418" w:type="dxa"/>
            <w:vMerge/>
            <w:vAlign w:val="center"/>
          </w:tcPr>
          <w:p w:rsidR="008E34C5" w:rsidRDefault="008E34C5" w:rsidP="001C0B01"/>
        </w:tc>
        <w:tc>
          <w:tcPr>
            <w:tcW w:w="5387" w:type="dxa"/>
            <w:vMerge/>
            <w:tcBorders>
              <w:right w:val="single" w:sz="4" w:space="0" w:color="auto"/>
            </w:tcBorders>
            <w:vAlign w:val="center"/>
          </w:tcPr>
          <w:p w:rsidR="008E34C5" w:rsidRDefault="008E34C5" w:rsidP="001C0B01"/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4C5" w:rsidRDefault="008E34C5" w:rsidP="001C0B01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8E34C5" w:rsidRDefault="008E34C5" w:rsidP="001C0B01"/>
        </w:tc>
        <w:tc>
          <w:tcPr>
            <w:tcW w:w="1842" w:type="dxa"/>
            <w:vMerge/>
            <w:tcBorders>
              <w:right w:val="single" w:sz="4" w:space="0" w:color="auto"/>
            </w:tcBorders>
            <w:vAlign w:val="center"/>
          </w:tcPr>
          <w:p w:rsidR="008E34C5" w:rsidRDefault="008E34C5" w:rsidP="001C0B01"/>
        </w:tc>
        <w:tc>
          <w:tcPr>
            <w:tcW w:w="850" w:type="dxa"/>
            <w:vMerge/>
            <w:tcBorders>
              <w:left w:val="single" w:sz="4" w:space="0" w:color="auto"/>
            </w:tcBorders>
            <w:vAlign w:val="center"/>
          </w:tcPr>
          <w:p w:rsidR="008E34C5" w:rsidRDefault="008E34C5" w:rsidP="001C0B01"/>
        </w:tc>
        <w:tc>
          <w:tcPr>
            <w:tcW w:w="411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4C5" w:rsidRDefault="008E34C5" w:rsidP="001C0B01"/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r>
              <w:t>Наименование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Код</w:t>
            </w:r>
          </w:p>
        </w:tc>
        <w:tc>
          <w:tcPr>
            <w:tcW w:w="2552" w:type="dxa"/>
            <w:vMerge/>
            <w:tcBorders>
              <w:right w:val="single" w:sz="4" w:space="0" w:color="auto"/>
            </w:tcBorders>
            <w:vAlign w:val="center"/>
          </w:tcPr>
          <w:p w:rsidR="008E34C5" w:rsidRDefault="008E34C5" w:rsidP="001C0B01"/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4C5" w:rsidRDefault="008E34C5" w:rsidP="001C0B01"/>
        </w:tc>
        <w:tc>
          <w:tcPr>
            <w:tcW w:w="851" w:type="dxa"/>
            <w:vMerge/>
            <w:tcBorders>
              <w:left w:val="single" w:sz="4" w:space="0" w:color="auto"/>
            </w:tcBorders>
            <w:vAlign w:val="center"/>
          </w:tcPr>
          <w:p w:rsidR="008E34C5" w:rsidRDefault="008E34C5" w:rsidP="001C0B01"/>
        </w:tc>
      </w:tr>
      <w:tr w:rsidR="008E34C5">
        <w:tc>
          <w:tcPr>
            <w:tcW w:w="1418" w:type="dxa"/>
          </w:tcPr>
          <w:p w:rsidR="008E34C5" w:rsidRDefault="008E34C5" w:rsidP="001C0B01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2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3</w:t>
            </w: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4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5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6</w:t>
            </w:r>
          </w:p>
        </w:tc>
        <w:tc>
          <w:tcPr>
            <w:tcW w:w="2410" w:type="dxa"/>
            <w:tcBorders>
              <w:top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7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9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10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11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12</w:t>
            </w:r>
          </w:p>
        </w:tc>
      </w:tr>
      <w:tr w:rsidR="008E34C5">
        <w:trPr>
          <w:trHeight w:val="2818"/>
        </w:trPr>
        <w:tc>
          <w:tcPr>
            <w:tcW w:w="1418" w:type="dxa"/>
          </w:tcPr>
          <w:p w:rsidR="008E34C5" w:rsidRPr="00784176" w:rsidRDefault="008E34C5" w:rsidP="001C0B01"/>
          <w:p w:rsidR="008E34C5" w:rsidRDefault="008E34C5" w:rsidP="001C0B01"/>
          <w:p w:rsidR="008E34C5" w:rsidRDefault="008E34C5" w:rsidP="001C0B01">
            <w:pPr>
              <w:jc w:val="center"/>
            </w:pPr>
          </w:p>
          <w:p w:rsidR="008E34C5" w:rsidRDefault="008E34C5" w:rsidP="001C0B01">
            <w:pPr>
              <w:jc w:val="center"/>
            </w:pPr>
            <w:r w:rsidRPr="00F53A4A">
              <w:t>07011000000000001001103</w:t>
            </w:r>
            <w:bookmarkStart w:id="0" w:name="_GoBack"/>
            <w:bookmarkEnd w:id="0"/>
          </w:p>
          <w:p w:rsidR="008E34C5" w:rsidRPr="00784176" w:rsidRDefault="008E34C5" w:rsidP="001C0B01">
            <w:pPr>
              <w:jc w:val="center"/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8E34C5" w:rsidRDefault="008E34C5" w:rsidP="001C0B01">
            <w:pPr>
              <w:pStyle w:val="NoSpacing"/>
              <w:rPr>
                <w:color w:val="000000"/>
              </w:rPr>
            </w:pPr>
            <w:r>
              <w:rPr>
                <w:rStyle w:val="211pt"/>
              </w:rPr>
              <w:t>Формирование и использование библиотечного фонда и обеспечение его сохранности</w:t>
            </w:r>
          </w:p>
          <w:p w:rsidR="008E34C5" w:rsidRDefault="008E34C5" w:rsidP="001C0B01">
            <w:pPr>
              <w:pStyle w:val="NoSpacing"/>
              <w:rPr>
                <w:color w:val="000000"/>
              </w:rPr>
            </w:pPr>
          </w:p>
          <w:p w:rsidR="008E34C5" w:rsidRDefault="008E34C5" w:rsidP="001C0B01">
            <w:pPr>
              <w:pStyle w:val="NoSpacing"/>
              <w:jc w:val="center"/>
              <w:rPr>
                <w:color w:val="000000"/>
              </w:rPr>
            </w:pPr>
          </w:p>
          <w:p w:rsidR="008E34C5" w:rsidRDefault="008E34C5" w:rsidP="001C0B01">
            <w:pPr>
              <w:pStyle w:val="NoSpacing"/>
              <w:rPr>
                <w:color w:val="000000"/>
              </w:rPr>
            </w:pPr>
          </w:p>
          <w:p w:rsidR="008E34C5" w:rsidRDefault="008E34C5" w:rsidP="001C0B01">
            <w:pPr>
              <w:pStyle w:val="NoSpacing"/>
              <w:rPr>
                <w:rStyle w:val="211pt"/>
              </w:rPr>
            </w:pPr>
          </w:p>
          <w:p w:rsidR="008E34C5" w:rsidRPr="00C373E0" w:rsidRDefault="008E34C5" w:rsidP="001C0B01">
            <w:pPr>
              <w:pStyle w:val="NoSpacing"/>
              <w:rPr>
                <w:color w:val="000000"/>
              </w:rPr>
            </w:pPr>
            <w:r>
              <w:rPr>
                <w:rStyle w:val="211pt"/>
              </w:rPr>
              <w:t>Формирование и использование библиотечного фонда и обеспечение его сохранности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</w:tcPr>
          <w:p w:rsidR="008E34C5" w:rsidRDefault="008E34C5" w:rsidP="001C0B01">
            <w:pPr>
              <w:pStyle w:val="NoSpacing"/>
              <w:rPr>
                <w:rStyle w:val="211pt"/>
              </w:rPr>
            </w:pPr>
            <w:r>
              <w:rPr>
                <w:rStyle w:val="211pt"/>
              </w:rPr>
              <w:t>Предоставление документов из библиотечного фонда в режиме абонемента или читального зала, во внестационарной форме, по каналам связи, организация СБА</w:t>
            </w:r>
          </w:p>
          <w:p w:rsidR="008E34C5" w:rsidRDefault="008E34C5" w:rsidP="001C0B01">
            <w:pPr>
              <w:pStyle w:val="NoSpacing"/>
            </w:pPr>
          </w:p>
          <w:p w:rsidR="008E34C5" w:rsidRDefault="008E34C5" w:rsidP="001C0B01">
            <w:pPr>
              <w:pStyle w:val="NoSpacing"/>
            </w:pPr>
          </w:p>
          <w:p w:rsidR="008E34C5" w:rsidRDefault="008E34C5" w:rsidP="001C0B01">
            <w:pPr>
              <w:pStyle w:val="NoSpacing"/>
              <w:rPr>
                <w:rStyle w:val="211pt"/>
              </w:rPr>
            </w:pPr>
          </w:p>
          <w:p w:rsidR="008E34C5" w:rsidRDefault="008E34C5" w:rsidP="001C0B01">
            <w:pPr>
              <w:pStyle w:val="NoSpacing"/>
              <w:rPr>
                <w:rStyle w:val="211pt"/>
              </w:rPr>
            </w:pPr>
          </w:p>
          <w:p w:rsidR="008E34C5" w:rsidRDefault="008E34C5" w:rsidP="001C0B01">
            <w:pPr>
              <w:pStyle w:val="NoSpacing"/>
              <w:rPr>
                <w:rStyle w:val="211pt"/>
              </w:rPr>
            </w:pPr>
            <w:r>
              <w:rPr>
                <w:rStyle w:val="211pt"/>
              </w:rPr>
              <w:t>Предоставление документов из библиотечного фонда в режиме абонемента или читального зала, во внестационарной форме, по каналам связи, организация СБА</w:t>
            </w:r>
          </w:p>
          <w:p w:rsidR="008E34C5" w:rsidRDefault="008E34C5" w:rsidP="001C0B01">
            <w:pPr>
              <w:pStyle w:val="NoSpacing"/>
            </w:pPr>
          </w:p>
        </w:tc>
        <w:tc>
          <w:tcPr>
            <w:tcW w:w="1560" w:type="dxa"/>
            <w:tcBorders>
              <w:left w:val="single" w:sz="4" w:space="0" w:color="auto"/>
            </w:tcBorders>
          </w:tcPr>
          <w:p w:rsidR="008E34C5" w:rsidRDefault="008E34C5" w:rsidP="001C0B01">
            <w:r>
              <w:rPr>
                <w:rStyle w:val="211pt"/>
              </w:rPr>
              <w:t>Организация культурно – просветительских и досуговых мероприятий и акций</w:t>
            </w:r>
          </w:p>
          <w:p w:rsidR="008E34C5" w:rsidRDefault="008E34C5" w:rsidP="001C0B01"/>
          <w:p w:rsidR="008E34C5" w:rsidRDefault="008E34C5" w:rsidP="001C0B01">
            <w:pPr>
              <w:rPr>
                <w:rStyle w:val="211pt"/>
              </w:rPr>
            </w:pPr>
          </w:p>
          <w:p w:rsidR="008E34C5" w:rsidRPr="00784176" w:rsidRDefault="008E34C5" w:rsidP="001C0B01">
            <w:r>
              <w:rPr>
                <w:rStyle w:val="211pt"/>
              </w:rPr>
              <w:t>Организация культурно – просветительских и досуговых мероприятий и акций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8E34C5" w:rsidRDefault="008E34C5" w:rsidP="001C0B01">
            <w:pPr>
              <w:rPr>
                <w:color w:val="000000"/>
              </w:rPr>
            </w:pPr>
            <w:r>
              <w:rPr>
                <w:rStyle w:val="211pt"/>
              </w:rPr>
              <w:t>В стационарных условиях</w:t>
            </w:r>
          </w:p>
          <w:p w:rsidR="008E34C5" w:rsidRPr="00784176" w:rsidRDefault="008E34C5" w:rsidP="001C0B01"/>
          <w:p w:rsidR="008E34C5" w:rsidRDefault="008E34C5" w:rsidP="001C0B01"/>
          <w:p w:rsidR="008E34C5" w:rsidRDefault="008E34C5" w:rsidP="001C0B01">
            <w:pPr>
              <w:rPr>
                <w:rStyle w:val="211pt"/>
              </w:rPr>
            </w:pPr>
          </w:p>
          <w:p w:rsidR="008E34C5" w:rsidRPr="00784176" w:rsidRDefault="008E34C5" w:rsidP="001C0B01">
            <w:r>
              <w:rPr>
                <w:rStyle w:val="211pt"/>
              </w:rPr>
              <w:t>В стационарных условиях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E34C5" w:rsidRDefault="008E34C5" w:rsidP="001C0B01"/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r>
              <w:t xml:space="preserve"> Динамика количества посещений по сравнению с предыдущим годом;</w:t>
            </w:r>
          </w:p>
          <w:p w:rsidR="008E34C5" w:rsidRPr="00784176" w:rsidRDefault="008E34C5" w:rsidP="001C0B01"/>
          <w:p w:rsidR="008E34C5" w:rsidRPr="00784176" w:rsidRDefault="008E34C5" w:rsidP="001C0B01"/>
          <w:p w:rsidR="008E34C5" w:rsidRDefault="008E34C5" w:rsidP="001C0B01"/>
          <w:p w:rsidR="008E34C5" w:rsidRDefault="008E34C5" w:rsidP="001C0B01"/>
          <w:p w:rsidR="008E34C5" w:rsidRPr="00784176" w:rsidRDefault="008E34C5" w:rsidP="001C0B01">
            <w:r>
              <w:t>Динамика количества зарегистрированных пользователей по сравнению с предыдущим годом;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8E34C5" w:rsidRDefault="008E34C5" w:rsidP="001C0B01">
            <w:r>
              <w:t>%</w:t>
            </w:r>
          </w:p>
          <w:p w:rsidR="008E34C5" w:rsidRPr="00784176" w:rsidRDefault="008E34C5" w:rsidP="001C0B01"/>
          <w:p w:rsidR="008E34C5" w:rsidRPr="00784176" w:rsidRDefault="008E34C5" w:rsidP="001C0B01"/>
          <w:p w:rsidR="008E34C5" w:rsidRPr="00784176" w:rsidRDefault="008E34C5" w:rsidP="001C0B01"/>
          <w:p w:rsidR="008E34C5" w:rsidRPr="00784176" w:rsidRDefault="008E34C5" w:rsidP="001C0B01"/>
          <w:p w:rsidR="008E34C5" w:rsidRDefault="008E34C5" w:rsidP="001C0B01"/>
          <w:p w:rsidR="008E34C5" w:rsidRPr="00784176" w:rsidRDefault="008E34C5" w:rsidP="001C0B01">
            <w:r>
              <w:t>%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E34C5" w:rsidRDefault="008E34C5" w:rsidP="001C0B01">
            <w:r>
              <w:t>744</w:t>
            </w:r>
          </w:p>
          <w:p w:rsidR="008E34C5" w:rsidRPr="00784176" w:rsidRDefault="008E34C5" w:rsidP="001C0B01"/>
          <w:p w:rsidR="008E34C5" w:rsidRPr="00784176" w:rsidRDefault="008E34C5" w:rsidP="001C0B01"/>
          <w:p w:rsidR="008E34C5" w:rsidRPr="00784176" w:rsidRDefault="008E34C5" w:rsidP="001C0B01"/>
          <w:p w:rsidR="008E34C5" w:rsidRPr="00784176" w:rsidRDefault="008E34C5" w:rsidP="001C0B01"/>
          <w:p w:rsidR="008E34C5" w:rsidRDefault="008E34C5" w:rsidP="001C0B01"/>
          <w:p w:rsidR="008E34C5" w:rsidRPr="00784176" w:rsidRDefault="008E34C5" w:rsidP="001C0B01">
            <w:r>
              <w:t>744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8E34C5" w:rsidRDefault="008E34C5" w:rsidP="001C0B01">
            <w:r>
              <w:t>100</w:t>
            </w:r>
          </w:p>
          <w:p w:rsidR="008E34C5" w:rsidRPr="00784176" w:rsidRDefault="008E34C5" w:rsidP="001C0B01"/>
          <w:p w:rsidR="008E34C5" w:rsidRPr="00784176" w:rsidRDefault="008E34C5" w:rsidP="001C0B01"/>
          <w:p w:rsidR="008E34C5" w:rsidRPr="00784176" w:rsidRDefault="008E34C5" w:rsidP="001C0B01"/>
          <w:p w:rsidR="008E34C5" w:rsidRPr="00784176" w:rsidRDefault="008E34C5" w:rsidP="001C0B01"/>
          <w:p w:rsidR="008E34C5" w:rsidRDefault="008E34C5" w:rsidP="001C0B01"/>
          <w:p w:rsidR="008E34C5" w:rsidRPr="00784176" w:rsidRDefault="008E34C5" w:rsidP="001C0B01">
            <w:r>
              <w:t>100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8E34C5" w:rsidRDefault="008E34C5" w:rsidP="001C0B01">
            <w:r>
              <w:t>100</w:t>
            </w:r>
          </w:p>
          <w:p w:rsidR="008E34C5" w:rsidRPr="00784176" w:rsidRDefault="008E34C5" w:rsidP="001C0B01"/>
          <w:p w:rsidR="008E34C5" w:rsidRPr="00784176" w:rsidRDefault="008E34C5" w:rsidP="001C0B01"/>
          <w:p w:rsidR="008E34C5" w:rsidRPr="00784176" w:rsidRDefault="008E34C5" w:rsidP="001C0B01"/>
          <w:p w:rsidR="008E34C5" w:rsidRPr="00784176" w:rsidRDefault="008E34C5" w:rsidP="001C0B01"/>
          <w:p w:rsidR="008E34C5" w:rsidRDefault="008E34C5" w:rsidP="001C0B01"/>
          <w:p w:rsidR="008E34C5" w:rsidRPr="00784176" w:rsidRDefault="008E34C5" w:rsidP="001C0B01">
            <w:r>
              <w:t>100</w:t>
            </w: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8E34C5" w:rsidRDefault="008E34C5" w:rsidP="001C0B01">
            <w:pPr>
              <w:jc w:val="center"/>
            </w:pPr>
            <w:r>
              <w:t>100</w:t>
            </w:r>
          </w:p>
          <w:p w:rsidR="008E34C5" w:rsidRPr="00784176" w:rsidRDefault="008E34C5" w:rsidP="001C0B01"/>
          <w:p w:rsidR="008E34C5" w:rsidRPr="00784176" w:rsidRDefault="008E34C5" w:rsidP="001C0B01"/>
          <w:p w:rsidR="008E34C5" w:rsidRPr="00784176" w:rsidRDefault="008E34C5" w:rsidP="001C0B01"/>
          <w:p w:rsidR="008E34C5" w:rsidRPr="00784176" w:rsidRDefault="008E34C5" w:rsidP="001C0B01"/>
          <w:p w:rsidR="008E34C5" w:rsidRDefault="008E34C5" w:rsidP="001C0B01"/>
          <w:p w:rsidR="008E34C5" w:rsidRPr="00784176" w:rsidRDefault="008E34C5" w:rsidP="001C0B01">
            <w:r>
              <w:t>100</w:t>
            </w:r>
          </w:p>
        </w:tc>
      </w:tr>
    </w:tbl>
    <w:p w:rsidR="008E34C5" w:rsidRDefault="008E34C5" w:rsidP="00105A52">
      <w:r>
        <w:t>Допустимые (возможные) отклонения от установленных показателей объёма муниципальной услуги, в пределах которых муниципальное задание считается выполненным (процентов): - 5</w:t>
      </w:r>
    </w:p>
    <w:p w:rsidR="008E34C5" w:rsidRPr="00276B1B" w:rsidRDefault="008E34C5" w:rsidP="00BC617A">
      <w:pPr>
        <w:jc w:val="center"/>
        <w:rPr>
          <w:sz w:val="28"/>
          <w:szCs w:val="28"/>
        </w:rPr>
      </w:pPr>
    </w:p>
    <w:p w:rsidR="008E34C5" w:rsidRPr="00877E06" w:rsidRDefault="008E34C5" w:rsidP="0021330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877E06">
        <w:rPr>
          <w:rFonts w:ascii="Times New Roman" w:hAnsi="Times New Roman" w:cs="Times New Roman"/>
          <w:b/>
          <w:bCs/>
          <w:sz w:val="28"/>
          <w:szCs w:val="28"/>
        </w:rPr>
        <w:t>4. Нормативные правовые акты, устанавливающие размер платы  (цену, тариф)</w:t>
      </w:r>
    </w:p>
    <w:p w:rsidR="008E34C5" w:rsidRDefault="008E34C5" w:rsidP="0021330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877E06">
        <w:rPr>
          <w:rFonts w:ascii="Times New Roman" w:hAnsi="Times New Roman" w:cs="Times New Roman"/>
          <w:b/>
          <w:bCs/>
          <w:sz w:val="28"/>
          <w:szCs w:val="28"/>
        </w:rPr>
        <w:t>либо порядок ее (его) установления:</w:t>
      </w:r>
    </w:p>
    <w:p w:rsidR="008E34C5" w:rsidRPr="00877E06" w:rsidRDefault="008E34C5" w:rsidP="0021330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877E06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877E06">
        <w:rPr>
          <w:rFonts w:ascii="Times New Roman" w:hAnsi="Times New Roman" w:cs="Times New Roman"/>
          <w:sz w:val="28"/>
          <w:szCs w:val="28"/>
        </w:rPr>
        <w:t>Основы законодательства Российской Федерации о культуре (утв. ВС РФ 09.10.1992 № 3612-1, Ст.52)</w:t>
      </w:r>
    </w:p>
    <w:p w:rsidR="008E34C5" w:rsidRPr="00220694" w:rsidRDefault="008E34C5" w:rsidP="00213302">
      <w:pPr>
        <w:rPr>
          <w:sz w:val="28"/>
          <w:szCs w:val="28"/>
        </w:rPr>
      </w:pPr>
      <w:r>
        <w:t xml:space="preserve">- </w:t>
      </w:r>
      <w:r w:rsidRPr="00877E06">
        <w:rPr>
          <w:sz w:val="28"/>
          <w:szCs w:val="28"/>
        </w:rPr>
        <w:t>Положение о платных услугах, системе учета и контроля платных услуг в Муниципальном бюджетном учреждении культуры</w:t>
      </w:r>
      <w:r w:rsidRPr="00220694">
        <w:rPr>
          <w:sz w:val="28"/>
          <w:szCs w:val="28"/>
        </w:rPr>
        <w:t xml:space="preserve">«Культурно-досуговый центр </w:t>
      </w:r>
      <w:r>
        <w:rPr>
          <w:sz w:val="28"/>
          <w:szCs w:val="28"/>
        </w:rPr>
        <w:t xml:space="preserve">Липкинского </w:t>
      </w:r>
      <w:r w:rsidRPr="00220694">
        <w:rPr>
          <w:sz w:val="28"/>
          <w:szCs w:val="28"/>
        </w:rPr>
        <w:t>сельского поселения Ромодановского муниципального района Республики Мордовия»</w:t>
      </w:r>
    </w:p>
    <w:p w:rsidR="008E34C5" w:rsidRDefault="008E34C5" w:rsidP="00213302"/>
    <w:p w:rsidR="008E34C5" w:rsidRPr="00A12BB1" w:rsidRDefault="008E34C5" w:rsidP="0021330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A12BB1">
        <w:rPr>
          <w:rFonts w:ascii="Times New Roman" w:hAnsi="Times New Roman" w:cs="Times New Roman"/>
          <w:b/>
          <w:bCs/>
          <w:sz w:val="28"/>
          <w:szCs w:val="28"/>
        </w:rPr>
        <w:t>5. Порядок оказания муниципальной услуги:</w:t>
      </w:r>
    </w:p>
    <w:p w:rsidR="008E34C5" w:rsidRPr="00A12BB1" w:rsidRDefault="008E34C5" w:rsidP="00213302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 w:rsidRPr="00A12BB1">
        <w:rPr>
          <w:rFonts w:ascii="Times New Roman" w:hAnsi="Times New Roman" w:cs="Times New Roman"/>
          <w:b/>
          <w:bCs/>
          <w:sz w:val="28"/>
          <w:szCs w:val="28"/>
        </w:rPr>
        <w:t>5.1.   Нормативные   правовые   акты,   регулирующие   порядок   оказания</w:t>
      </w:r>
    </w:p>
    <w:p w:rsidR="008E34C5" w:rsidRDefault="008E34C5" w:rsidP="00213302">
      <w:pPr>
        <w:ind w:firstLine="360"/>
        <w:jc w:val="both"/>
        <w:rPr>
          <w:sz w:val="28"/>
          <w:szCs w:val="28"/>
        </w:rPr>
      </w:pPr>
      <w:r w:rsidRPr="00A12BB1">
        <w:rPr>
          <w:b/>
          <w:bCs/>
          <w:sz w:val="28"/>
          <w:szCs w:val="28"/>
        </w:rPr>
        <w:t xml:space="preserve">муниципальной услуги: </w:t>
      </w:r>
    </w:p>
    <w:p w:rsidR="008E34C5" w:rsidRPr="00944230" w:rsidRDefault="008E34C5" w:rsidP="00213302">
      <w:pPr>
        <w:ind w:firstLine="360"/>
        <w:rPr>
          <w:sz w:val="28"/>
          <w:szCs w:val="28"/>
        </w:rPr>
      </w:pPr>
      <w:r w:rsidRPr="00EF31E0">
        <w:rPr>
          <w:color w:val="000000"/>
          <w:sz w:val="28"/>
          <w:szCs w:val="28"/>
        </w:rPr>
        <w:t xml:space="preserve">- </w:t>
      </w:r>
      <w:r w:rsidRPr="00944230">
        <w:rPr>
          <w:sz w:val="28"/>
          <w:szCs w:val="28"/>
        </w:rPr>
        <w:t>Закон Российской Федерации от 9 октября 1992г. № 3612-1 «Основы  законодательства Российской Федерации о   культуре»;</w:t>
      </w:r>
    </w:p>
    <w:p w:rsidR="008E34C5" w:rsidRPr="00944230" w:rsidRDefault="008E34C5" w:rsidP="00213302">
      <w:pPr>
        <w:ind w:firstLine="360"/>
        <w:rPr>
          <w:sz w:val="28"/>
          <w:szCs w:val="28"/>
        </w:rPr>
      </w:pPr>
      <w:r w:rsidRPr="00944230">
        <w:rPr>
          <w:sz w:val="28"/>
          <w:szCs w:val="28"/>
        </w:rPr>
        <w:t>- Закон Республики Мордовия от 12 ноября 2001г. № 44-3 «О государственной поддержке сферы культуры»;</w:t>
      </w:r>
    </w:p>
    <w:p w:rsidR="008E34C5" w:rsidRPr="00944230" w:rsidRDefault="008E34C5" w:rsidP="00213302">
      <w:pPr>
        <w:ind w:right="-737" w:firstLine="360"/>
        <w:rPr>
          <w:sz w:val="28"/>
          <w:szCs w:val="28"/>
        </w:rPr>
      </w:pPr>
      <w:r w:rsidRPr="00944230">
        <w:rPr>
          <w:sz w:val="28"/>
          <w:szCs w:val="28"/>
        </w:rPr>
        <w:t xml:space="preserve">- Постановление Правительства Республики Мордовия «Об утверждении Положения об основах хозяйственной деятельности и финансирования организаций культуры и искусства Республики Мордовия» от 11 января </w:t>
      </w:r>
      <w:smartTag w:uri="urn:schemas-microsoft-com:office:smarttags" w:element="metricconverter">
        <w:smartTagPr>
          <w:attr w:name="ProductID" w:val="1996 г"/>
        </w:smartTagPr>
        <w:r w:rsidRPr="00944230">
          <w:rPr>
            <w:sz w:val="28"/>
            <w:szCs w:val="28"/>
          </w:rPr>
          <w:t>1996 г</w:t>
        </w:r>
      </w:smartTag>
      <w:r w:rsidRPr="00944230">
        <w:rPr>
          <w:sz w:val="28"/>
          <w:szCs w:val="28"/>
        </w:rPr>
        <w:t xml:space="preserve">. № 8 </w:t>
      </w:r>
    </w:p>
    <w:p w:rsidR="008E34C5" w:rsidRPr="00BE31C6" w:rsidRDefault="008E34C5" w:rsidP="00213302">
      <w:pPr>
        <w:ind w:firstLine="285"/>
        <w:rPr>
          <w:color w:val="FF0000"/>
          <w:sz w:val="28"/>
          <w:szCs w:val="28"/>
        </w:rPr>
      </w:pPr>
    </w:p>
    <w:p w:rsidR="008E34C5" w:rsidRPr="00944230" w:rsidRDefault="008E34C5" w:rsidP="00944230">
      <w:pPr>
        <w:pStyle w:val="ConsPlusTitle"/>
        <w:widowControl/>
        <w:ind w:left="-180"/>
        <w:jc w:val="both"/>
        <w:rPr>
          <w:b w:val="0"/>
          <w:bCs w:val="0"/>
          <w:sz w:val="28"/>
          <w:szCs w:val="28"/>
        </w:rPr>
      </w:pPr>
      <w:r w:rsidRPr="00944230">
        <w:rPr>
          <w:sz w:val="28"/>
          <w:szCs w:val="28"/>
        </w:rPr>
        <w:t xml:space="preserve">   - </w:t>
      </w:r>
      <w:r w:rsidRPr="00944230">
        <w:rPr>
          <w:b w:val="0"/>
          <w:bCs w:val="0"/>
          <w:sz w:val="28"/>
          <w:szCs w:val="28"/>
        </w:rPr>
        <w:t>Постановление Администрации Липкинского сельского поселения Ромодановского муниципального района Республики Мордовия от 31.01.2017 года    №3 «Об утверждении ведомственного перечня муниципальных услуг и работ, оказываемых и выполняемых муниципальными учреждениями Липкинского сельского поселения Ромодановского муниципального района Республики Мордовия»</w:t>
      </w:r>
    </w:p>
    <w:p w:rsidR="008E34C5" w:rsidRPr="00276B1B" w:rsidRDefault="008E34C5" w:rsidP="00BC617A">
      <w:pPr>
        <w:jc w:val="center"/>
        <w:rPr>
          <w:sz w:val="28"/>
          <w:szCs w:val="28"/>
        </w:rPr>
      </w:pPr>
    </w:p>
    <w:p w:rsidR="008E34C5" w:rsidRPr="00276B1B" w:rsidRDefault="008E34C5" w:rsidP="005A57B8">
      <w:pPr>
        <w:pStyle w:val="ConsPlusNonforma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vertAlign w:val="superscript"/>
          <w:lang w:eastAsia="en-US"/>
        </w:rPr>
      </w:pPr>
      <w:r w:rsidRPr="00276B1B">
        <w:rPr>
          <w:rFonts w:ascii="Times New Roman" w:hAnsi="Times New Roman" w:cs="Times New Roman"/>
          <w:b/>
          <w:bCs/>
          <w:sz w:val="28"/>
          <w:szCs w:val="28"/>
        </w:rPr>
        <w:t>Часть 3.</w:t>
      </w:r>
      <w:r w:rsidRPr="00276B1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Прочие сведения о </w:t>
      </w:r>
      <w:r w:rsidRPr="00276B1B">
        <w:rPr>
          <w:rFonts w:ascii="Times New Roman" w:hAnsi="Times New Roman" w:cs="Times New Roman"/>
          <w:b/>
          <w:bCs/>
          <w:sz w:val="28"/>
          <w:szCs w:val="28"/>
        </w:rPr>
        <w:t>муниципальном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6B1B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>задании</w:t>
      </w:r>
    </w:p>
    <w:p w:rsidR="008E34C5" w:rsidRPr="00276B1B" w:rsidRDefault="008E34C5" w:rsidP="00E106AF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  <w:lang w:eastAsia="en-US"/>
        </w:rPr>
      </w:pPr>
    </w:p>
    <w:p w:rsidR="008E34C5" w:rsidRPr="00276B1B" w:rsidRDefault="008E34C5" w:rsidP="00E106AF">
      <w:pPr>
        <w:numPr>
          <w:ilvl w:val="0"/>
          <w:numId w:val="1"/>
        </w:numPr>
        <w:spacing w:line="360" w:lineRule="auto"/>
        <w:jc w:val="both"/>
        <w:rPr>
          <w:b/>
          <w:bCs/>
          <w:sz w:val="28"/>
          <w:szCs w:val="28"/>
        </w:rPr>
      </w:pPr>
      <w:r w:rsidRPr="00276B1B">
        <w:rPr>
          <w:b/>
          <w:bCs/>
          <w:sz w:val="28"/>
          <w:szCs w:val="28"/>
        </w:rPr>
        <w:t>Основания для досрочного прекращения выполнения муниципального задания:</w:t>
      </w:r>
    </w:p>
    <w:p w:rsidR="008E34C5" w:rsidRPr="00276B1B" w:rsidRDefault="008E34C5" w:rsidP="001730CB">
      <w:pPr>
        <w:pStyle w:val="ListParagraph"/>
        <w:ind w:left="786"/>
        <w:jc w:val="both"/>
        <w:rPr>
          <w:sz w:val="28"/>
          <w:szCs w:val="28"/>
        </w:rPr>
      </w:pPr>
      <w:r w:rsidRPr="00276B1B">
        <w:rPr>
          <w:sz w:val="28"/>
          <w:szCs w:val="28"/>
        </w:rPr>
        <w:t>Задание может быть досрочно прекращено заказчиком в случаях:</w:t>
      </w:r>
    </w:p>
    <w:p w:rsidR="008E34C5" w:rsidRPr="00276B1B" w:rsidRDefault="008E34C5" w:rsidP="001730CB">
      <w:pPr>
        <w:pStyle w:val="ListParagraph"/>
        <w:ind w:left="786"/>
        <w:jc w:val="both"/>
        <w:rPr>
          <w:sz w:val="28"/>
          <w:szCs w:val="28"/>
        </w:rPr>
      </w:pPr>
      <w:r w:rsidRPr="00276B1B">
        <w:rPr>
          <w:sz w:val="28"/>
          <w:szCs w:val="28"/>
        </w:rPr>
        <w:t>1) Реорганизации учреждения;</w:t>
      </w:r>
    </w:p>
    <w:p w:rsidR="008E34C5" w:rsidRPr="00276B1B" w:rsidRDefault="008E34C5" w:rsidP="001730CB">
      <w:pPr>
        <w:pStyle w:val="ListParagraph"/>
        <w:ind w:left="786"/>
        <w:jc w:val="both"/>
        <w:rPr>
          <w:sz w:val="28"/>
          <w:szCs w:val="28"/>
        </w:rPr>
      </w:pPr>
      <w:r w:rsidRPr="00276B1B">
        <w:rPr>
          <w:sz w:val="28"/>
          <w:szCs w:val="28"/>
        </w:rPr>
        <w:t>2) Ликвидации учреждения;</w:t>
      </w:r>
    </w:p>
    <w:p w:rsidR="008E34C5" w:rsidRPr="00276B1B" w:rsidRDefault="008E34C5" w:rsidP="001730CB">
      <w:pPr>
        <w:pStyle w:val="ListParagraph"/>
        <w:ind w:left="786"/>
        <w:jc w:val="both"/>
        <w:rPr>
          <w:color w:val="000000"/>
          <w:sz w:val="28"/>
          <w:szCs w:val="28"/>
        </w:rPr>
      </w:pPr>
      <w:r w:rsidRPr="00276B1B">
        <w:rPr>
          <w:sz w:val="28"/>
          <w:szCs w:val="28"/>
        </w:rPr>
        <w:t xml:space="preserve">3) </w:t>
      </w:r>
      <w:r w:rsidRPr="00276B1B">
        <w:rPr>
          <w:color w:val="000000"/>
          <w:sz w:val="28"/>
          <w:szCs w:val="28"/>
        </w:rPr>
        <w:t>Перераспределение полномочий, повлекшее исключение из компетенции учреждения полномочий по оказанию муниципальной услуги (работы);</w:t>
      </w:r>
    </w:p>
    <w:p w:rsidR="008E34C5" w:rsidRPr="00276B1B" w:rsidRDefault="008E34C5" w:rsidP="001730CB">
      <w:pPr>
        <w:pStyle w:val="ListParagraph"/>
        <w:ind w:left="786"/>
        <w:jc w:val="both"/>
        <w:rPr>
          <w:color w:val="000000"/>
          <w:sz w:val="28"/>
          <w:szCs w:val="28"/>
        </w:rPr>
      </w:pPr>
      <w:r w:rsidRPr="00276B1B">
        <w:rPr>
          <w:sz w:val="28"/>
          <w:szCs w:val="28"/>
        </w:rPr>
        <w:t>4) И</w:t>
      </w:r>
      <w:r w:rsidRPr="00276B1B">
        <w:rPr>
          <w:color w:val="000000"/>
          <w:sz w:val="28"/>
          <w:szCs w:val="28"/>
        </w:rPr>
        <w:t>сключение муниципальной услуги из ведомственного перечня муниципальных услуг (работ);</w:t>
      </w:r>
    </w:p>
    <w:p w:rsidR="008E34C5" w:rsidRPr="00276B1B" w:rsidRDefault="008E34C5" w:rsidP="001730CB">
      <w:pPr>
        <w:pStyle w:val="ListParagraph"/>
        <w:ind w:left="786"/>
        <w:jc w:val="both"/>
        <w:rPr>
          <w:color w:val="000000"/>
          <w:sz w:val="28"/>
          <w:szCs w:val="28"/>
        </w:rPr>
      </w:pPr>
      <w:r w:rsidRPr="00276B1B">
        <w:rPr>
          <w:color w:val="000000"/>
          <w:sz w:val="28"/>
          <w:szCs w:val="28"/>
        </w:rPr>
        <w:t>5) Сокращение спроса на услугу</w:t>
      </w:r>
      <w:r>
        <w:rPr>
          <w:color w:val="000000"/>
          <w:sz w:val="28"/>
          <w:szCs w:val="28"/>
        </w:rPr>
        <w:t xml:space="preserve"> </w:t>
      </w:r>
      <w:r w:rsidRPr="00276B1B">
        <w:rPr>
          <w:color w:val="000000"/>
          <w:sz w:val="28"/>
          <w:szCs w:val="28"/>
        </w:rPr>
        <w:t>(работу);</w:t>
      </w:r>
    </w:p>
    <w:p w:rsidR="008E34C5" w:rsidRPr="00276B1B" w:rsidRDefault="008E34C5" w:rsidP="001730CB">
      <w:pPr>
        <w:pStyle w:val="ListParagraph"/>
        <w:ind w:left="786"/>
        <w:jc w:val="both"/>
        <w:rPr>
          <w:color w:val="000000"/>
          <w:sz w:val="28"/>
          <w:szCs w:val="28"/>
        </w:rPr>
      </w:pPr>
      <w:r w:rsidRPr="00276B1B">
        <w:rPr>
          <w:color w:val="000000"/>
          <w:sz w:val="28"/>
          <w:szCs w:val="28"/>
        </w:rPr>
        <w:t>6) Нарушений условий предоставления услуг (условий исполнения задания)</w:t>
      </w:r>
    </w:p>
    <w:p w:rsidR="008E34C5" w:rsidRPr="00276B1B" w:rsidRDefault="008E34C5" w:rsidP="001730CB">
      <w:pPr>
        <w:pStyle w:val="ListParagraph"/>
        <w:ind w:left="786"/>
        <w:jc w:val="both"/>
        <w:rPr>
          <w:sz w:val="28"/>
          <w:szCs w:val="28"/>
        </w:rPr>
      </w:pPr>
      <w:r w:rsidRPr="00276B1B">
        <w:rPr>
          <w:sz w:val="28"/>
          <w:szCs w:val="28"/>
        </w:rPr>
        <w:t xml:space="preserve">7) </w:t>
      </w:r>
      <w:r w:rsidRPr="00276B1B">
        <w:rPr>
          <w:color w:val="000000"/>
          <w:sz w:val="28"/>
          <w:szCs w:val="28"/>
        </w:rPr>
        <w:t>Иные предусмотренные правовыми актами случаи, влекущие за собой невозможность оказания муниципальной услуги (работы), не устранимую в краткосрочной перспективе.</w:t>
      </w:r>
    </w:p>
    <w:p w:rsidR="008E34C5" w:rsidRPr="00276B1B" w:rsidRDefault="008E34C5" w:rsidP="00751426">
      <w:pPr>
        <w:spacing w:line="360" w:lineRule="auto"/>
        <w:jc w:val="both"/>
        <w:rPr>
          <w:b/>
          <w:bCs/>
          <w:sz w:val="28"/>
          <w:szCs w:val="28"/>
        </w:rPr>
      </w:pPr>
    </w:p>
    <w:p w:rsidR="008E34C5" w:rsidRPr="00276B1B" w:rsidRDefault="008E34C5" w:rsidP="00751426">
      <w:pPr>
        <w:spacing w:line="360" w:lineRule="auto"/>
        <w:jc w:val="both"/>
        <w:rPr>
          <w:b/>
          <w:bCs/>
          <w:sz w:val="28"/>
          <w:szCs w:val="28"/>
        </w:rPr>
      </w:pPr>
      <w:r w:rsidRPr="00276B1B">
        <w:rPr>
          <w:b/>
          <w:bCs/>
          <w:sz w:val="28"/>
          <w:szCs w:val="28"/>
        </w:rPr>
        <w:t xml:space="preserve">       2.  Иная  информация,  необходимая для выполнения (контроля за выполнением) муниципального задания: </w:t>
      </w:r>
    </w:p>
    <w:p w:rsidR="008E34C5" w:rsidRPr="00276B1B" w:rsidRDefault="008E34C5" w:rsidP="00E106AF">
      <w:pPr>
        <w:spacing w:line="360" w:lineRule="auto"/>
        <w:ind w:left="720"/>
        <w:jc w:val="both"/>
        <w:rPr>
          <w:sz w:val="28"/>
          <w:szCs w:val="28"/>
        </w:rPr>
      </w:pPr>
      <w:r w:rsidRPr="00276B1B">
        <w:rPr>
          <w:sz w:val="28"/>
          <w:szCs w:val="28"/>
        </w:rPr>
        <w:t xml:space="preserve">-Предоставление пояснительной записки с прогнозом достижения годовых значений показателей качества и объёма оказания </w:t>
      </w:r>
    </w:p>
    <w:p w:rsidR="008E34C5" w:rsidRPr="00276B1B" w:rsidRDefault="008E34C5" w:rsidP="00E106AF">
      <w:pPr>
        <w:spacing w:line="360" w:lineRule="auto"/>
        <w:ind w:left="720"/>
        <w:jc w:val="both"/>
        <w:rPr>
          <w:sz w:val="28"/>
          <w:szCs w:val="28"/>
        </w:rPr>
      </w:pPr>
      <w:r w:rsidRPr="00276B1B">
        <w:rPr>
          <w:sz w:val="28"/>
          <w:szCs w:val="28"/>
        </w:rPr>
        <w:t>муниципальной услуги (работы),</w:t>
      </w:r>
    </w:p>
    <w:p w:rsidR="008E34C5" w:rsidRPr="00276B1B" w:rsidRDefault="008E34C5" w:rsidP="00E106AF">
      <w:pPr>
        <w:spacing w:line="360" w:lineRule="auto"/>
        <w:ind w:left="720"/>
        <w:jc w:val="both"/>
        <w:rPr>
          <w:sz w:val="28"/>
          <w:szCs w:val="28"/>
        </w:rPr>
      </w:pPr>
      <w:r w:rsidRPr="00276B1B">
        <w:rPr>
          <w:sz w:val="28"/>
          <w:szCs w:val="28"/>
        </w:rPr>
        <w:t>-Предоставление(по возможности)документов и справок, подтверждающих выполнение задания,</w:t>
      </w:r>
    </w:p>
    <w:p w:rsidR="008E34C5" w:rsidRPr="00276B1B" w:rsidRDefault="008E34C5" w:rsidP="00E106AF">
      <w:pPr>
        <w:spacing w:line="360" w:lineRule="auto"/>
        <w:ind w:left="720"/>
        <w:jc w:val="both"/>
        <w:rPr>
          <w:sz w:val="28"/>
          <w:szCs w:val="28"/>
        </w:rPr>
      </w:pPr>
      <w:r w:rsidRPr="00276B1B">
        <w:rPr>
          <w:sz w:val="28"/>
          <w:szCs w:val="28"/>
        </w:rPr>
        <w:t>-Отчёт об исполнении задания предоставляется на бумажном носителе, заверенном подписью руководителя и печатью</w:t>
      </w:r>
    </w:p>
    <w:p w:rsidR="008E34C5" w:rsidRDefault="008E34C5" w:rsidP="001603B7">
      <w:pPr>
        <w:jc w:val="both"/>
        <w:rPr>
          <w:sz w:val="28"/>
          <w:szCs w:val="28"/>
        </w:rPr>
      </w:pPr>
    </w:p>
    <w:p w:rsidR="008E34C5" w:rsidRDefault="008E34C5" w:rsidP="001603B7">
      <w:pPr>
        <w:jc w:val="both"/>
        <w:rPr>
          <w:b/>
          <w:bCs/>
          <w:sz w:val="28"/>
          <w:szCs w:val="28"/>
        </w:rPr>
      </w:pPr>
    </w:p>
    <w:p w:rsidR="008E34C5" w:rsidRDefault="008E34C5" w:rsidP="001603B7">
      <w:pPr>
        <w:jc w:val="both"/>
        <w:rPr>
          <w:b/>
          <w:bCs/>
          <w:sz w:val="28"/>
          <w:szCs w:val="28"/>
        </w:rPr>
      </w:pPr>
    </w:p>
    <w:p w:rsidR="008E34C5" w:rsidRDefault="008E34C5" w:rsidP="001603B7">
      <w:pPr>
        <w:jc w:val="both"/>
        <w:rPr>
          <w:b/>
          <w:bCs/>
          <w:sz w:val="28"/>
          <w:szCs w:val="28"/>
        </w:rPr>
      </w:pPr>
    </w:p>
    <w:p w:rsidR="008E34C5" w:rsidRDefault="008E34C5" w:rsidP="001603B7">
      <w:pPr>
        <w:jc w:val="both"/>
        <w:rPr>
          <w:b/>
          <w:bCs/>
          <w:sz w:val="28"/>
          <w:szCs w:val="28"/>
        </w:rPr>
      </w:pPr>
    </w:p>
    <w:p w:rsidR="008E34C5" w:rsidRPr="00276B1B" w:rsidRDefault="008E34C5" w:rsidP="001603B7">
      <w:pPr>
        <w:jc w:val="both"/>
        <w:rPr>
          <w:b/>
          <w:bCs/>
          <w:sz w:val="28"/>
          <w:szCs w:val="28"/>
        </w:rPr>
      </w:pPr>
      <w:r w:rsidRPr="00276B1B">
        <w:rPr>
          <w:b/>
          <w:bCs/>
          <w:sz w:val="28"/>
          <w:szCs w:val="28"/>
        </w:rPr>
        <w:t>3.Порядок контроля за выполнением муниципального задания:</w:t>
      </w:r>
    </w:p>
    <w:tbl>
      <w:tblPr>
        <w:tblW w:w="154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8"/>
        <w:gridCol w:w="5760"/>
        <w:gridCol w:w="3960"/>
      </w:tblGrid>
      <w:tr w:rsidR="008E34C5" w:rsidRPr="00751426">
        <w:trPr>
          <w:trHeight w:val="1000"/>
        </w:trPr>
        <w:tc>
          <w:tcPr>
            <w:tcW w:w="5688" w:type="dxa"/>
          </w:tcPr>
          <w:p w:rsidR="008E34C5" w:rsidRPr="00751426" w:rsidRDefault="008E34C5" w:rsidP="004E3469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E34C5" w:rsidRPr="00751426" w:rsidRDefault="008E34C5" w:rsidP="004E3469">
            <w:pPr>
              <w:jc w:val="center"/>
              <w:rPr>
                <w:b/>
                <w:bCs/>
                <w:sz w:val="24"/>
                <w:szCs w:val="24"/>
              </w:rPr>
            </w:pPr>
            <w:r w:rsidRPr="00751426">
              <w:rPr>
                <w:b/>
                <w:bCs/>
                <w:sz w:val="24"/>
                <w:szCs w:val="24"/>
              </w:rPr>
              <w:t>Формы контроля</w:t>
            </w:r>
          </w:p>
          <w:p w:rsidR="008E34C5" w:rsidRPr="00751426" w:rsidRDefault="008E34C5" w:rsidP="004E3469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8E34C5" w:rsidRPr="00751426" w:rsidRDefault="008E34C5" w:rsidP="004E346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760" w:type="dxa"/>
          </w:tcPr>
          <w:p w:rsidR="008E34C5" w:rsidRPr="00751426" w:rsidRDefault="008E34C5" w:rsidP="00276B1B">
            <w:pPr>
              <w:jc w:val="center"/>
              <w:rPr>
                <w:b/>
                <w:bCs/>
                <w:sz w:val="24"/>
                <w:szCs w:val="24"/>
              </w:rPr>
            </w:pPr>
            <w:r w:rsidRPr="00751426">
              <w:rPr>
                <w:b/>
                <w:bCs/>
                <w:sz w:val="24"/>
                <w:szCs w:val="24"/>
              </w:rPr>
              <w:t>Периодичность</w:t>
            </w:r>
          </w:p>
        </w:tc>
        <w:tc>
          <w:tcPr>
            <w:tcW w:w="3960" w:type="dxa"/>
          </w:tcPr>
          <w:p w:rsidR="008E34C5" w:rsidRPr="00751426" w:rsidRDefault="008E34C5" w:rsidP="004E3469">
            <w:pPr>
              <w:jc w:val="center"/>
              <w:rPr>
                <w:b/>
                <w:bCs/>
                <w:sz w:val="24"/>
                <w:szCs w:val="24"/>
              </w:rPr>
            </w:pPr>
            <w:r w:rsidRPr="00751426">
              <w:rPr>
                <w:b/>
                <w:bCs/>
                <w:sz w:val="24"/>
                <w:szCs w:val="24"/>
              </w:rPr>
              <w:t>Исполнительные органы муниципальной власти Республики Мордовия, осуществляющие контроль за оказанием услуги</w:t>
            </w:r>
            <w:r>
              <w:rPr>
                <w:b/>
                <w:bCs/>
                <w:sz w:val="24"/>
                <w:szCs w:val="24"/>
              </w:rPr>
              <w:t xml:space="preserve"> (работы)</w:t>
            </w:r>
          </w:p>
        </w:tc>
      </w:tr>
      <w:tr w:rsidR="008E34C5" w:rsidRPr="00751426">
        <w:trPr>
          <w:trHeight w:val="657"/>
        </w:trPr>
        <w:tc>
          <w:tcPr>
            <w:tcW w:w="5688" w:type="dxa"/>
          </w:tcPr>
          <w:p w:rsidR="008E34C5" w:rsidRPr="00751426" w:rsidRDefault="008E34C5" w:rsidP="004E3469">
            <w:pPr>
              <w:rPr>
                <w:sz w:val="24"/>
                <w:szCs w:val="24"/>
              </w:rPr>
            </w:pPr>
            <w:r w:rsidRPr="00751426">
              <w:rPr>
                <w:b/>
                <w:bCs/>
                <w:sz w:val="24"/>
                <w:szCs w:val="24"/>
              </w:rPr>
              <w:t xml:space="preserve">1. </w:t>
            </w:r>
            <w:r w:rsidRPr="00751426">
              <w:rPr>
                <w:sz w:val="24"/>
                <w:szCs w:val="24"/>
              </w:rPr>
              <w:t>Предоставление персональных отчетов руководителя учреждения по запросу.</w:t>
            </w:r>
          </w:p>
        </w:tc>
        <w:tc>
          <w:tcPr>
            <w:tcW w:w="5760" w:type="dxa"/>
          </w:tcPr>
          <w:p w:rsidR="008E34C5" w:rsidRPr="00751426" w:rsidRDefault="008E34C5" w:rsidP="004E3469">
            <w:pPr>
              <w:jc w:val="center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>По требованию.</w:t>
            </w:r>
          </w:p>
        </w:tc>
        <w:tc>
          <w:tcPr>
            <w:tcW w:w="3960" w:type="dxa"/>
          </w:tcPr>
          <w:p w:rsidR="008E34C5" w:rsidRPr="00751426" w:rsidRDefault="008E34C5" w:rsidP="004E3469">
            <w:pPr>
              <w:jc w:val="center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>Министерство культуры Республики Мордовия</w:t>
            </w:r>
          </w:p>
        </w:tc>
      </w:tr>
      <w:tr w:rsidR="008E34C5" w:rsidRPr="00751426">
        <w:trPr>
          <w:trHeight w:val="297"/>
        </w:trPr>
        <w:tc>
          <w:tcPr>
            <w:tcW w:w="5688" w:type="dxa"/>
          </w:tcPr>
          <w:p w:rsidR="008E34C5" w:rsidRPr="00751426" w:rsidRDefault="008E34C5" w:rsidP="004E3469">
            <w:pPr>
              <w:rPr>
                <w:sz w:val="24"/>
                <w:szCs w:val="24"/>
              </w:rPr>
            </w:pPr>
            <w:r w:rsidRPr="00751426">
              <w:rPr>
                <w:rStyle w:val="a"/>
                <w:b/>
                <w:bCs/>
                <w:color w:val="000000"/>
                <w:sz w:val="24"/>
                <w:szCs w:val="24"/>
              </w:rPr>
              <w:t>2.</w:t>
            </w:r>
            <w:r w:rsidRPr="00751426">
              <w:rPr>
                <w:color w:val="000000"/>
                <w:sz w:val="24"/>
                <w:szCs w:val="24"/>
              </w:rPr>
              <w:t xml:space="preserve"> Контроль в форме выборочных проверок.</w:t>
            </w:r>
          </w:p>
        </w:tc>
        <w:tc>
          <w:tcPr>
            <w:tcW w:w="5760" w:type="dxa"/>
          </w:tcPr>
          <w:p w:rsidR="008E34C5" w:rsidRPr="00751426" w:rsidRDefault="008E34C5" w:rsidP="004E3469">
            <w:pPr>
              <w:pStyle w:val="a0"/>
              <w:jc w:val="left"/>
              <w:rPr>
                <w:rFonts w:ascii="Times New Roman" w:hAnsi="Times New Roman" w:cs="Times New Roman"/>
                <w:color w:val="000000"/>
              </w:rPr>
            </w:pPr>
            <w:r w:rsidRPr="00751426">
              <w:rPr>
                <w:rFonts w:ascii="Times New Roman" w:hAnsi="Times New Roman" w:cs="Times New Roman"/>
                <w:color w:val="000000"/>
              </w:rPr>
              <w:t>- в соответствии с планом графиком проведения проверок, но не реже 1 раз в год;</w:t>
            </w:r>
          </w:p>
          <w:p w:rsidR="008E34C5" w:rsidRPr="00751426" w:rsidRDefault="008E34C5" w:rsidP="004E3469">
            <w:pPr>
              <w:jc w:val="both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>- по мере необходимости (в случае поступлений  обоснованных жалоб от потребителей, требований  правоохранительных органов)</w:t>
            </w:r>
          </w:p>
        </w:tc>
        <w:tc>
          <w:tcPr>
            <w:tcW w:w="3960" w:type="dxa"/>
          </w:tcPr>
          <w:p w:rsidR="008E34C5" w:rsidRPr="00751426" w:rsidRDefault="008E34C5" w:rsidP="004E3469">
            <w:pPr>
              <w:jc w:val="center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>Администрация</w:t>
            </w:r>
          </w:p>
          <w:p w:rsidR="008E34C5" w:rsidRPr="00751426" w:rsidRDefault="008E34C5" w:rsidP="004E3469">
            <w:pPr>
              <w:jc w:val="center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>Ромодановского муниципального района</w:t>
            </w:r>
          </w:p>
        </w:tc>
      </w:tr>
      <w:tr w:rsidR="008E34C5" w:rsidRPr="00751426">
        <w:trPr>
          <w:trHeight w:val="697"/>
        </w:trPr>
        <w:tc>
          <w:tcPr>
            <w:tcW w:w="5688" w:type="dxa"/>
            <w:tcBorders>
              <w:bottom w:val="single" w:sz="2" w:space="0" w:color="auto"/>
            </w:tcBorders>
          </w:tcPr>
          <w:p w:rsidR="008E34C5" w:rsidRPr="00751426" w:rsidRDefault="008E34C5" w:rsidP="004E3469">
            <w:pPr>
              <w:rPr>
                <w:sz w:val="24"/>
                <w:szCs w:val="24"/>
              </w:rPr>
            </w:pPr>
            <w:r w:rsidRPr="00751426">
              <w:rPr>
                <w:rStyle w:val="a"/>
                <w:b/>
                <w:bCs/>
                <w:color w:val="000000"/>
                <w:sz w:val="24"/>
                <w:szCs w:val="24"/>
              </w:rPr>
              <w:t>3.</w:t>
            </w:r>
            <w:r w:rsidRPr="00751426">
              <w:rPr>
                <w:rStyle w:val="a"/>
                <w:color w:val="000000"/>
                <w:sz w:val="24"/>
                <w:szCs w:val="24"/>
              </w:rPr>
              <w:t xml:space="preserve"> Контроль в форме камеральной проверки</w:t>
            </w:r>
            <w:r w:rsidRPr="00751426">
              <w:rPr>
                <w:color w:val="000000"/>
                <w:sz w:val="24"/>
                <w:szCs w:val="24"/>
              </w:rPr>
              <w:t xml:space="preserve"> отчетности     </w:t>
            </w:r>
          </w:p>
        </w:tc>
        <w:tc>
          <w:tcPr>
            <w:tcW w:w="5760" w:type="dxa"/>
            <w:tcBorders>
              <w:bottom w:val="single" w:sz="2" w:space="0" w:color="auto"/>
            </w:tcBorders>
          </w:tcPr>
          <w:p w:rsidR="008E34C5" w:rsidRPr="00751426" w:rsidRDefault="008E34C5" w:rsidP="004E3469">
            <w:pPr>
              <w:jc w:val="both"/>
              <w:rPr>
                <w:sz w:val="24"/>
                <w:szCs w:val="24"/>
              </w:rPr>
            </w:pPr>
            <w:r w:rsidRPr="00751426">
              <w:rPr>
                <w:color w:val="000000"/>
                <w:sz w:val="24"/>
                <w:szCs w:val="24"/>
              </w:rPr>
              <w:t>По мере поступления отчетности о выполнении муниципального задания</w:t>
            </w:r>
          </w:p>
        </w:tc>
        <w:tc>
          <w:tcPr>
            <w:tcW w:w="3960" w:type="dxa"/>
            <w:tcBorders>
              <w:bottom w:val="single" w:sz="2" w:space="0" w:color="auto"/>
            </w:tcBorders>
          </w:tcPr>
          <w:p w:rsidR="008E34C5" w:rsidRPr="00751426" w:rsidRDefault="008E34C5" w:rsidP="004E3469">
            <w:pPr>
              <w:jc w:val="center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>Министерство культуры Республики Мордовия</w:t>
            </w:r>
          </w:p>
        </w:tc>
      </w:tr>
      <w:tr w:rsidR="008E34C5" w:rsidRPr="00751426">
        <w:trPr>
          <w:trHeight w:val="1400"/>
        </w:trPr>
        <w:tc>
          <w:tcPr>
            <w:tcW w:w="5688" w:type="dxa"/>
            <w:tcBorders>
              <w:top w:val="single" w:sz="2" w:space="0" w:color="auto"/>
            </w:tcBorders>
          </w:tcPr>
          <w:p w:rsidR="008E34C5" w:rsidRPr="00751426" w:rsidRDefault="008E34C5" w:rsidP="004E3469">
            <w:pPr>
              <w:rPr>
                <w:rStyle w:val="a"/>
                <w:color w:val="000000"/>
                <w:sz w:val="24"/>
                <w:szCs w:val="24"/>
              </w:rPr>
            </w:pPr>
            <w:r w:rsidRPr="00751426">
              <w:rPr>
                <w:rStyle w:val="a"/>
                <w:b/>
                <w:bCs/>
                <w:color w:val="000000"/>
                <w:sz w:val="24"/>
                <w:szCs w:val="24"/>
              </w:rPr>
              <w:t>4.</w:t>
            </w:r>
            <w:r w:rsidRPr="00751426">
              <w:rPr>
                <w:rStyle w:val="a"/>
                <w:color w:val="000000"/>
                <w:sz w:val="24"/>
                <w:szCs w:val="24"/>
              </w:rPr>
              <w:t xml:space="preserve"> Документально оформленная внутренняя система контроля над деятельностью творческих коллективов, клубных формирований и сотрудников с целью определения соответствия оказываемых услуг в сфере деятельности Учреждений культуры государственным стандартам и стандартам муниципального образования, другим нормативным документам этого района.</w:t>
            </w:r>
          </w:p>
        </w:tc>
        <w:tc>
          <w:tcPr>
            <w:tcW w:w="5760" w:type="dxa"/>
            <w:tcBorders>
              <w:top w:val="single" w:sz="2" w:space="0" w:color="auto"/>
            </w:tcBorders>
          </w:tcPr>
          <w:p w:rsidR="008E34C5" w:rsidRPr="00751426" w:rsidRDefault="008E34C5" w:rsidP="004E346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8E34C5" w:rsidRPr="00751426" w:rsidRDefault="008E34C5" w:rsidP="004E346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8E34C5" w:rsidRPr="00751426" w:rsidRDefault="008E34C5" w:rsidP="004E3469">
            <w:pPr>
              <w:jc w:val="center"/>
              <w:rPr>
                <w:color w:val="000000"/>
                <w:sz w:val="24"/>
                <w:szCs w:val="24"/>
              </w:rPr>
            </w:pPr>
            <w:r w:rsidRPr="00751426">
              <w:rPr>
                <w:color w:val="000000"/>
                <w:sz w:val="24"/>
                <w:szCs w:val="24"/>
              </w:rPr>
              <w:t>1 раз в месяц</w:t>
            </w:r>
          </w:p>
        </w:tc>
        <w:tc>
          <w:tcPr>
            <w:tcW w:w="3960" w:type="dxa"/>
            <w:tcBorders>
              <w:top w:val="single" w:sz="2" w:space="0" w:color="auto"/>
            </w:tcBorders>
          </w:tcPr>
          <w:p w:rsidR="008E34C5" w:rsidRDefault="008E34C5" w:rsidP="004E3469">
            <w:pPr>
              <w:jc w:val="center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 xml:space="preserve">Отдел культуры  МКУ </w:t>
            </w:r>
          </w:p>
          <w:p w:rsidR="008E34C5" w:rsidRPr="00751426" w:rsidRDefault="008E34C5" w:rsidP="004E3469">
            <w:pPr>
              <w:jc w:val="center"/>
              <w:rPr>
                <w:sz w:val="24"/>
                <w:szCs w:val="24"/>
              </w:rPr>
            </w:pPr>
            <w:r w:rsidRPr="00751426">
              <w:rPr>
                <w:sz w:val="24"/>
                <w:szCs w:val="24"/>
              </w:rPr>
              <w:t>«Управление администрации Ромодановского муниципального района РМ»</w:t>
            </w:r>
          </w:p>
        </w:tc>
      </w:tr>
    </w:tbl>
    <w:p w:rsidR="008E34C5" w:rsidRDefault="008E34C5" w:rsidP="00276B1B">
      <w:pPr>
        <w:rPr>
          <w:b/>
          <w:bCs/>
          <w:sz w:val="28"/>
          <w:szCs w:val="28"/>
        </w:rPr>
      </w:pPr>
    </w:p>
    <w:p w:rsidR="008E34C5" w:rsidRDefault="008E34C5" w:rsidP="00276B1B">
      <w:pPr>
        <w:rPr>
          <w:b/>
          <w:bCs/>
          <w:sz w:val="28"/>
          <w:szCs w:val="28"/>
        </w:rPr>
      </w:pPr>
    </w:p>
    <w:p w:rsidR="008E34C5" w:rsidRDefault="008E34C5" w:rsidP="00276B1B">
      <w:pPr>
        <w:rPr>
          <w:b/>
          <w:bCs/>
          <w:sz w:val="28"/>
          <w:szCs w:val="28"/>
        </w:rPr>
      </w:pPr>
    </w:p>
    <w:p w:rsidR="008E34C5" w:rsidRDefault="008E34C5" w:rsidP="00276B1B">
      <w:pPr>
        <w:rPr>
          <w:b/>
          <w:bCs/>
          <w:sz w:val="28"/>
          <w:szCs w:val="28"/>
        </w:rPr>
      </w:pPr>
    </w:p>
    <w:p w:rsidR="008E34C5" w:rsidRDefault="008E34C5" w:rsidP="00276B1B">
      <w:pPr>
        <w:rPr>
          <w:b/>
          <w:bCs/>
          <w:sz w:val="28"/>
          <w:szCs w:val="28"/>
        </w:rPr>
      </w:pPr>
    </w:p>
    <w:p w:rsidR="008E34C5" w:rsidRDefault="008E34C5" w:rsidP="00276B1B">
      <w:pPr>
        <w:rPr>
          <w:b/>
          <w:bCs/>
          <w:sz w:val="28"/>
          <w:szCs w:val="28"/>
        </w:rPr>
      </w:pPr>
    </w:p>
    <w:p w:rsidR="008E34C5" w:rsidRDefault="008E34C5" w:rsidP="00276B1B">
      <w:pPr>
        <w:rPr>
          <w:b/>
          <w:bCs/>
          <w:sz w:val="28"/>
          <w:szCs w:val="28"/>
        </w:rPr>
      </w:pPr>
    </w:p>
    <w:p w:rsidR="008E34C5" w:rsidRDefault="008E34C5" w:rsidP="00276B1B">
      <w:pPr>
        <w:rPr>
          <w:b/>
          <w:bCs/>
          <w:sz w:val="28"/>
          <w:szCs w:val="28"/>
        </w:rPr>
      </w:pPr>
    </w:p>
    <w:p w:rsidR="008E34C5" w:rsidRDefault="008E34C5" w:rsidP="00276B1B">
      <w:pPr>
        <w:rPr>
          <w:b/>
          <w:bCs/>
          <w:sz w:val="28"/>
          <w:szCs w:val="28"/>
        </w:rPr>
      </w:pPr>
    </w:p>
    <w:p w:rsidR="008E34C5" w:rsidRDefault="008E34C5" w:rsidP="00276B1B">
      <w:pPr>
        <w:rPr>
          <w:b/>
          <w:bCs/>
          <w:sz w:val="28"/>
          <w:szCs w:val="28"/>
        </w:rPr>
      </w:pPr>
    </w:p>
    <w:p w:rsidR="008E34C5" w:rsidRDefault="008E34C5" w:rsidP="00276B1B">
      <w:pPr>
        <w:rPr>
          <w:b/>
          <w:bCs/>
          <w:sz w:val="28"/>
          <w:szCs w:val="28"/>
        </w:rPr>
      </w:pPr>
    </w:p>
    <w:p w:rsidR="008E34C5" w:rsidRPr="00276B1B" w:rsidRDefault="008E34C5" w:rsidP="00276B1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4. </w:t>
      </w:r>
      <w:r w:rsidRPr="00276B1B">
        <w:rPr>
          <w:b/>
          <w:bCs/>
          <w:sz w:val="28"/>
          <w:szCs w:val="28"/>
        </w:rPr>
        <w:t>Требования к отчетности о выполнении муниципального задания:</w:t>
      </w:r>
    </w:p>
    <w:p w:rsidR="008E34C5" w:rsidRDefault="008E34C5" w:rsidP="001603B7">
      <w:pPr>
        <w:spacing w:line="360" w:lineRule="auto"/>
        <w:jc w:val="both"/>
        <w:rPr>
          <w:sz w:val="28"/>
          <w:szCs w:val="28"/>
        </w:rPr>
      </w:pPr>
    </w:p>
    <w:p w:rsidR="008E34C5" w:rsidRPr="00276B1B" w:rsidRDefault="008E34C5" w:rsidP="001603B7">
      <w:pPr>
        <w:spacing w:line="360" w:lineRule="auto"/>
        <w:jc w:val="both"/>
        <w:rPr>
          <w:sz w:val="28"/>
          <w:szCs w:val="28"/>
          <w:u w:val="single"/>
        </w:rPr>
      </w:pPr>
      <w:r w:rsidRPr="00276B1B">
        <w:rPr>
          <w:sz w:val="28"/>
          <w:szCs w:val="28"/>
        </w:rPr>
        <w:t xml:space="preserve">4.1.  Периодичность  представления  отчетов  о  выполнении муниципального задания: -  </w:t>
      </w:r>
      <w:r w:rsidRPr="00276B1B">
        <w:rPr>
          <w:sz w:val="28"/>
          <w:szCs w:val="28"/>
          <w:u w:val="single"/>
        </w:rPr>
        <w:t>ежегодно</w:t>
      </w:r>
    </w:p>
    <w:p w:rsidR="008E34C5" w:rsidRPr="00276B1B" w:rsidRDefault="008E34C5" w:rsidP="001603B7">
      <w:pPr>
        <w:jc w:val="both"/>
        <w:rPr>
          <w:sz w:val="28"/>
          <w:szCs w:val="28"/>
        </w:rPr>
      </w:pPr>
      <w:r w:rsidRPr="00276B1B">
        <w:rPr>
          <w:sz w:val="28"/>
          <w:szCs w:val="28"/>
        </w:rPr>
        <w:t xml:space="preserve">4.2. Сроки представления отчетов о выполнении муниципального задания: - </w:t>
      </w:r>
      <w:r w:rsidRPr="00276B1B">
        <w:rPr>
          <w:sz w:val="28"/>
          <w:szCs w:val="28"/>
          <w:u w:val="single"/>
        </w:rPr>
        <w:t>ежегодно в срок до 1 февраля года, следующего за отчётным</w:t>
      </w:r>
    </w:p>
    <w:p w:rsidR="008E34C5" w:rsidRPr="00276B1B" w:rsidRDefault="008E34C5" w:rsidP="001603B7">
      <w:pPr>
        <w:spacing w:line="360" w:lineRule="auto"/>
        <w:jc w:val="both"/>
        <w:rPr>
          <w:sz w:val="28"/>
          <w:szCs w:val="28"/>
        </w:rPr>
      </w:pPr>
      <w:r w:rsidRPr="00276B1B">
        <w:rPr>
          <w:sz w:val="28"/>
          <w:szCs w:val="28"/>
        </w:rPr>
        <w:t xml:space="preserve">4.3. Иные требования к отчетности о выполнении муниципального задания: - </w:t>
      </w:r>
      <w:r w:rsidRPr="00276B1B">
        <w:rPr>
          <w:sz w:val="28"/>
          <w:szCs w:val="28"/>
          <w:u w:val="single"/>
        </w:rPr>
        <w:t>отсутствуют</w:t>
      </w:r>
    </w:p>
    <w:p w:rsidR="008E34C5" w:rsidRDefault="008E34C5" w:rsidP="002E1BEE">
      <w:pPr>
        <w:jc w:val="both"/>
        <w:rPr>
          <w:b/>
          <w:bCs/>
          <w:sz w:val="28"/>
          <w:szCs w:val="28"/>
        </w:rPr>
      </w:pPr>
    </w:p>
    <w:p w:rsidR="008E34C5" w:rsidRDefault="008E34C5" w:rsidP="002E1BEE">
      <w:pPr>
        <w:jc w:val="both"/>
        <w:rPr>
          <w:sz w:val="28"/>
          <w:szCs w:val="28"/>
          <w:u w:val="single"/>
        </w:rPr>
      </w:pPr>
      <w:r w:rsidRPr="00276B1B">
        <w:rPr>
          <w:b/>
          <w:bCs/>
          <w:sz w:val="28"/>
          <w:szCs w:val="28"/>
        </w:rPr>
        <w:t>5. Иные показатели, связанные с выполнением муниципального задания (в том числе финансовые санкции (штрафы, изъятия) за нарушение условий выполнения муниципального задания):</w:t>
      </w:r>
      <w:r w:rsidRPr="00276B1B">
        <w:rPr>
          <w:sz w:val="28"/>
          <w:szCs w:val="28"/>
        </w:rPr>
        <w:t>-</w:t>
      </w:r>
      <w:r w:rsidRPr="00276B1B">
        <w:rPr>
          <w:sz w:val="28"/>
          <w:szCs w:val="28"/>
          <w:u w:val="single"/>
        </w:rPr>
        <w:t>отсутствуют</w:t>
      </w:r>
    </w:p>
    <w:p w:rsidR="008E34C5" w:rsidRDefault="008E34C5" w:rsidP="002E1BEE">
      <w:pPr>
        <w:jc w:val="both"/>
        <w:rPr>
          <w:sz w:val="28"/>
          <w:szCs w:val="28"/>
          <w:u w:val="single"/>
        </w:rPr>
      </w:pPr>
    </w:p>
    <w:p w:rsidR="008E34C5" w:rsidRDefault="008E34C5" w:rsidP="002E1BEE">
      <w:pPr>
        <w:jc w:val="both"/>
        <w:rPr>
          <w:sz w:val="28"/>
          <w:szCs w:val="28"/>
        </w:rPr>
      </w:pPr>
    </w:p>
    <w:p w:rsidR="008E34C5" w:rsidRDefault="008E34C5" w:rsidP="002E1BEE">
      <w:pPr>
        <w:jc w:val="both"/>
        <w:rPr>
          <w:sz w:val="28"/>
          <w:szCs w:val="28"/>
        </w:rPr>
      </w:pPr>
    </w:p>
    <w:p w:rsidR="008E34C5" w:rsidRDefault="008E34C5" w:rsidP="002E1BEE">
      <w:pPr>
        <w:jc w:val="both"/>
        <w:rPr>
          <w:sz w:val="28"/>
          <w:szCs w:val="28"/>
        </w:rPr>
      </w:pPr>
    </w:p>
    <w:p w:rsidR="008E34C5" w:rsidRDefault="008E34C5" w:rsidP="002E1BEE">
      <w:pPr>
        <w:jc w:val="both"/>
        <w:rPr>
          <w:sz w:val="28"/>
          <w:szCs w:val="28"/>
        </w:rPr>
      </w:pPr>
    </w:p>
    <w:p w:rsidR="008E34C5" w:rsidRPr="004E3469" w:rsidRDefault="008E34C5" w:rsidP="00157E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Директор МБУК «КДЦ Липкинского сельского поселения» </w:t>
      </w:r>
      <w:r w:rsidRPr="004E3469">
        <w:rPr>
          <w:rFonts w:ascii="Times New Roman" w:hAnsi="Times New Roman" w:cs="Times New Roman"/>
          <w:sz w:val="28"/>
          <w:szCs w:val="28"/>
        </w:rPr>
        <w:t xml:space="preserve">____________ __________ </w:t>
      </w:r>
      <w:r>
        <w:rPr>
          <w:rFonts w:ascii="Times New Roman" w:hAnsi="Times New Roman" w:cs="Times New Roman"/>
          <w:sz w:val="28"/>
          <w:szCs w:val="28"/>
        </w:rPr>
        <w:t>Е.Ю. Куликова</w:t>
      </w:r>
    </w:p>
    <w:p w:rsidR="008E34C5" w:rsidRPr="004E3469" w:rsidRDefault="008E34C5" w:rsidP="00157E37">
      <w:pPr>
        <w:pStyle w:val="a3"/>
        <w:rPr>
          <w:rFonts w:ascii="Times New Roman" w:hAnsi="Times New Roman" w:cs="Times New Roman"/>
          <w:sz w:val="28"/>
          <w:szCs w:val="28"/>
        </w:rPr>
      </w:pPr>
      <w:r w:rsidRPr="004E3469">
        <w:rPr>
          <w:rFonts w:ascii="Times New Roman" w:hAnsi="Times New Roman" w:cs="Times New Roman"/>
          <w:sz w:val="28"/>
          <w:szCs w:val="28"/>
        </w:rPr>
        <w:t xml:space="preserve"> (должность)  (подпись)   (расшифров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4E3469">
        <w:rPr>
          <w:rFonts w:ascii="Times New Roman" w:hAnsi="Times New Roman" w:cs="Times New Roman"/>
          <w:sz w:val="28"/>
          <w:szCs w:val="28"/>
        </w:rPr>
        <w:t xml:space="preserve"> подписи)</w:t>
      </w:r>
    </w:p>
    <w:p w:rsidR="008E34C5" w:rsidRPr="004E3469" w:rsidRDefault="008E34C5" w:rsidP="00157E37">
      <w:pPr>
        <w:rPr>
          <w:sz w:val="28"/>
          <w:szCs w:val="28"/>
        </w:rPr>
      </w:pPr>
    </w:p>
    <w:p w:rsidR="008E34C5" w:rsidRPr="004E3469" w:rsidRDefault="008E34C5" w:rsidP="00157E37">
      <w:pPr>
        <w:pStyle w:val="a3"/>
        <w:rPr>
          <w:rFonts w:ascii="Times New Roman" w:hAnsi="Times New Roman" w:cs="Times New Roman"/>
          <w:sz w:val="28"/>
          <w:szCs w:val="28"/>
        </w:rPr>
      </w:pPr>
      <w:r w:rsidRPr="004E3469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4E3469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4E346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4E346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E34C5" w:rsidRDefault="008E34C5" w:rsidP="0049133D">
      <w:pPr>
        <w:sectPr w:rsidR="008E34C5" w:rsidSect="00966601">
          <w:pgSz w:w="16837" w:h="11905" w:orient="landscape"/>
          <w:pgMar w:top="851" w:right="800" w:bottom="851" w:left="1100" w:header="720" w:footer="720" w:gutter="0"/>
          <w:cols w:space="720"/>
          <w:noEndnote/>
        </w:sectPr>
      </w:pPr>
    </w:p>
    <w:p w:rsidR="008E34C5" w:rsidRPr="0073473D" w:rsidRDefault="008E34C5" w:rsidP="0073473D">
      <w:pPr>
        <w:jc w:val="both"/>
        <w:rPr>
          <w:sz w:val="28"/>
          <w:szCs w:val="28"/>
        </w:rPr>
      </w:pPr>
    </w:p>
    <w:sectPr w:rsidR="008E34C5" w:rsidRPr="0073473D" w:rsidSect="00E106AF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Calibri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B64D4"/>
    <w:multiLevelType w:val="hybridMultilevel"/>
    <w:tmpl w:val="FBD00296"/>
    <w:lvl w:ilvl="0" w:tplc="923CAC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AFE51C4"/>
    <w:multiLevelType w:val="hybridMultilevel"/>
    <w:tmpl w:val="85C42030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4F4425"/>
    <w:multiLevelType w:val="hybridMultilevel"/>
    <w:tmpl w:val="39B8AB0A"/>
    <w:lvl w:ilvl="0" w:tplc="F450654A">
      <w:start w:val="4"/>
      <w:numFmt w:val="decimal"/>
      <w:lvlText w:val="%1."/>
      <w:lvlJc w:val="left"/>
      <w:pPr>
        <w:ind w:left="114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3">
    <w:nsid w:val="419C2EEF"/>
    <w:multiLevelType w:val="hybridMultilevel"/>
    <w:tmpl w:val="2BA0E4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7775DAE"/>
    <w:multiLevelType w:val="hybridMultilevel"/>
    <w:tmpl w:val="3D94E1E8"/>
    <w:lvl w:ilvl="0" w:tplc="E104EE0E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>
    <w:nsid w:val="51D76D84"/>
    <w:multiLevelType w:val="hybridMultilevel"/>
    <w:tmpl w:val="7FA6A97A"/>
    <w:lvl w:ilvl="0" w:tplc="9236980C">
      <w:start w:val="3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3AC7D9C"/>
    <w:multiLevelType w:val="hybridMultilevel"/>
    <w:tmpl w:val="6150AB4C"/>
    <w:lvl w:ilvl="0" w:tplc="501A5A4A">
      <w:start w:val="4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">
    <w:nsid w:val="7BAA7784"/>
    <w:multiLevelType w:val="multilevel"/>
    <w:tmpl w:val="8D06A552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/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sz w:val="24"/>
        <w:szCs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/>
        <w:sz w:val="24"/>
        <w:szCs w:val="24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embedSystemFonts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39AF"/>
    <w:rsid w:val="00005AFE"/>
    <w:rsid w:val="0001792E"/>
    <w:rsid w:val="00023F21"/>
    <w:rsid w:val="00034913"/>
    <w:rsid w:val="00045D23"/>
    <w:rsid w:val="00052898"/>
    <w:rsid w:val="00056BA4"/>
    <w:rsid w:val="00062F2D"/>
    <w:rsid w:val="00082D31"/>
    <w:rsid w:val="00086861"/>
    <w:rsid w:val="00086991"/>
    <w:rsid w:val="000A123A"/>
    <w:rsid w:val="000A1DFE"/>
    <w:rsid w:val="000B5E0A"/>
    <w:rsid w:val="000C48ED"/>
    <w:rsid w:val="000D07D0"/>
    <w:rsid w:val="000F12DF"/>
    <w:rsid w:val="00105A52"/>
    <w:rsid w:val="00116F89"/>
    <w:rsid w:val="00146F77"/>
    <w:rsid w:val="00156AD5"/>
    <w:rsid w:val="00157E37"/>
    <w:rsid w:val="001603B7"/>
    <w:rsid w:val="001730CB"/>
    <w:rsid w:val="001867C2"/>
    <w:rsid w:val="001926DA"/>
    <w:rsid w:val="0019716E"/>
    <w:rsid w:val="001B3F20"/>
    <w:rsid w:val="001C0B01"/>
    <w:rsid w:val="001C7B30"/>
    <w:rsid w:val="001E37B9"/>
    <w:rsid w:val="001F16FF"/>
    <w:rsid w:val="002073C0"/>
    <w:rsid w:val="00213302"/>
    <w:rsid w:val="00220694"/>
    <w:rsid w:val="0022386C"/>
    <w:rsid w:val="00227919"/>
    <w:rsid w:val="0025071B"/>
    <w:rsid w:val="00256B17"/>
    <w:rsid w:val="00264BA5"/>
    <w:rsid w:val="00270FE3"/>
    <w:rsid w:val="00276B1B"/>
    <w:rsid w:val="00280178"/>
    <w:rsid w:val="002973CF"/>
    <w:rsid w:val="002A018D"/>
    <w:rsid w:val="002A6715"/>
    <w:rsid w:val="002A77FF"/>
    <w:rsid w:val="002B2A1D"/>
    <w:rsid w:val="002B4588"/>
    <w:rsid w:val="002E1BEE"/>
    <w:rsid w:val="002E2266"/>
    <w:rsid w:val="002F75D7"/>
    <w:rsid w:val="00324F70"/>
    <w:rsid w:val="003371B5"/>
    <w:rsid w:val="003877BD"/>
    <w:rsid w:val="003A2E20"/>
    <w:rsid w:val="003A70B3"/>
    <w:rsid w:val="003E2934"/>
    <w:rsid w:val="003E7690"/>
    <w:rsid w:val="003F04B0"/>
    <w:rsid w:val="00410106"/>
    <w:rsid w:val="00414EB2"/>
    <w:rsid w:val="00470AD9"/>
    <w:rsid w:val="00477306"/>
    <w:rsid w:val="00483438"/>
    <w:rsid w:val="004875DF"/>
    <w:rsid w:val="0049133D"/>
    <w:rsid w:val="004A4C70"/>
    <w:rsid w:val="004D447A"/>
    <w:rsid w:val="004E3469"/>
    <w:rsid w:val="004E7F25"/>
    <w:rsid w:val="00505C30"/>
    <w:rsid w:val="00515491"/>
    <w:rsid w:val="00547BA6"/>
    <w:rsid w:val="005719D6"/>
    <w:rsid w:val="00574BB8"/>
    <w:rsid w:val="00577E43"/>
    <w:rsid w:val="005829DB"/>
    <w:rsid w:val="00583278"/>
    <w:rsid w:val="0058654D"/>
    <w:rsid w:val="005A3CC0"/>
    <w:rsid w:val="005A57B8"/>
    <w:rsid w:val="005A71E0"/>
    <w:rsid w:val="005C7548"/>
    <w:rsid w:val="005D0247"/>
    <w:rsid w:val="005D318B"/>
    <w:rsid w:val="005F3DD2"/>
    <w:rsid w:val="005F4C6F"/>
    <w:rsid w:val="00652933"/>
    <w:rsid w:val="006625E7"/>
    <w:rsid w:val="00681673"/>
    <w:rsid w:val="00691482"/>
    <w:rsid w:val="00691E89"/>
    <w:rsid w:val="006B0B10"/>
    <w:rsid w:val="006C7182"/>
    <w:rsid w:val="006E41D1"/>
    <w:rsid w:val="00711950"/>
    <w:rsid w:val="0073473D"/>
    <w:rsid w:val="007367FD"/>
    <w:rsid w:val="00751426"/>
    <w:rsid w:val="007524BB"/>
    <w:rsid w:val="00755E4C"/>
    <w:rsid w:val="00756D70"/>
    <w:rsid w:val="007673FA"/>
    <w:rsid w:val="0077567C"/>
    <w:rsid w:val="00784176"/>
    <w:rsid w:val="00795026"/>
    <w:rsid w:val="00797D1D"/>
    <w:rsid w:val="007A4956"/>
    <w:rsid w:val="007B3153"/>
    <w:rsid w:val="007B4C3A"/>
    <w:rsid w:val="007D39AF"/>
    <w:rsid w:val="007D3DAC"/>
    <w:rsid w:val="007D550B"/>
    <w:rsid w:val="007F413C"/>
    <w:rsid w:val="007F77CB"/>
    <w:rsid w:val="008270EE"/>
    <w:rsid w:val="00837680"/>
    <w:rsid w:val="00845968"/>
    <w:rsid w:val="00850C94"/>
    <w:rsid w:val="008561C4"/>
    <w:rsid w:val="00872B5C"/>
    <w:rsid w:val="00877E06"/>
    <w:rsid w:val="00894611"/>
    <w:rsid w:val="008C3BD7"/>
    <w:rsid w:val="008E34C5"/>
    <w:rsid w:val="008E539C"/>
    <w:rsid w:val="008E54FC"/>
    <w:rsid w:val="00903B5B"/>
    <w:rsid w:val="009105C2"/>
    <w:rsid w:val="009330F3"/>
    <w:rsid w:val="00937286"/>
    <w:rsid w:val="00944230"/>
    <w:rsid w:val="00946B4C"/>
    <w:rsid w:val="00953E88"/>
    <w:rsid w:val="00966601"/>
    <w:rsid w:val="00966E13"/>
    <w:rsid w:val="0098137C"/>
    <w:rsid w:val="00997B11"/>
    <w:rsid w:val="009C2660"/>
    <w:rsid w:val="009E1C0B"/>
    <w:rsid w:val="009F68C1"/>
    <w:rsid w:val="00A00E4A"/>
    <w:rsid w:val="00A12BB1"/>
    <w:rsid w:val="00A43700"/>
    <w:rsid w:val="00A50551"/>
    <w:rsid w:val="00A50FD8"/>
    <w:rsid w:val="00A57875"/>
    <w:rsid w:val="00A729BC"/>
    <w:rsid w:val="00A7681C"/>
    <w:rsid w:val="00A840DA"/>
    <w:rsid w:val="00A87705"/>
    <w:rsid w:val="00A90C4E"/>
    <w:rsid w:val="00AA3F73"/>
    <w:rsid w:val="00AB0986"/>
    <w:rsid w:val="00AC1086"/>
    <w:rsid w:val="00AC4625"/>
    <w:rsid w:val="00AC4A9B"/>
    <w:rsid w:val="00AD1F28"/>
    <w:rsid w:val="00AE2227"/>
    <w:rsid w:val="00AF1C91"/>
    <w:rsid w:val="00AF27E5"/>
    <w:rsid w:val="00B114E0"/>
    <w:rsid w:val="00B43FB0"/>
    <w:rsid w:val="00B5234D"/>
    <w:rsid w:val="00B800F4"/>
    <w:rsid w:val="00BA3FBF"/>
    <w:rsid w:val="00BC1333"/>
    <w:rsid w:val="00BC617A"/>
    <w:rsid w:val="00BE31C6"/>
    <w:rsid w:val="00BF2E5D"/>
    <w:rsid w:val="00C072CB"/>
    <w:rsid w:val="00C110F7"/>
    <w:rsid w:val="00C331C8"/>
    <w:rsid w:val="00C373E0"/>
    <w:rsid w:val="00C50A2A"/>
    <w:rsid w:val="00C565AE"/>
    <w:rsid w:val="00C71F4C"/>
    <w:rsid w:val="00C72644"/>
    <w:rsid w:val="00C72FA6"/>
    <w:rsid w:val="00C83915"/>
    <w:rsid w:val="00C83F7E"/>
    <w:rsid w:val="00C86CB7"/>
    <w:rsid w:val="00C9640B"/>
    <w:rsid w:val="00CC3F86"/>
    <w:rsid w:val="00CD043A"/>
    <w:rsid w:val="00CD17EB"/>
    <w:rsid w:val="00CD4844"/>
    <w:rsid w:val="00CF240E"/>
    <w:rsid w:val="00CF27D7"/>
    <w:rsid w:val="00D02054"/>
    <w:rsid w:val="00D1246D"/>
    <w:rsid w:val="00D20D39"/>
    <w:rsid w:val="00D21EC3"/>
    <w:rsid w:val="00D46E09"/>
    <w:rsid w:val="00D51CCF"/>
    <w:rsid w:val="00D6314B"/>
    <w:rsid w:val="00D653A4"/>
    <w:rsid w:val="00D87BFD"/>
    <w:rsid w:val="00DA5308"/>
    <w:rsid w:val="00DA629A"/>
    <w:rsid w:val="00DB60CD"/>
    <w:rsid w:val="00DF2502"/>
    <w:rsid w:val="00E106AF"/>
    <w:rsid w:val="00E272BC"/>
    <w:rsid w:val="00E27364"/>
    <w:rsid w:val="00E35B92"/>
    <w:rsid w:val="00E55AB6"/>
    <w:rsid w:val="00E6132E"/>
    <w:rsid w:val="00E63AD8"/>
    <w:rsid w:val="00E67A57"/>
    <w:rsid w:val="00E74ABA"/>
    <w:rsid w:val="00E7544B"/>
    <w:rsid w:val="00E75C87"/>
    <w:rsid w:val="00E8153A"/>
    <w:rsid w:val="00E9356B"/>
    <w:rsid w:val="00E96EBE"/>
    <w:rsid w:val="00EB075D"/>
    <w:rsid w:val="00EB369F"/>
    <w:rsid w:val="00ED52F1"/>
    <w:rsid w:val="00EE7CDD"/>
    <w:rsid w:val="00EF31E0"/>
    <w:rsid w:val="00F04BB4"/>
    <w:rsid w:val="00F53A4A"/>
    <w:rsid w:val="00F55D21"/>
    <w:rsid w:val="00F70B60"/>
    <w:rsid w:val="00F942D7"/>
    <w:rsid w:val="00F943A1"/>
    <w:rsid w:val="00FB21EE"/>
    <w:rsid w:val="00FB3ED9"/>
    <w:rsid w:val="00FB4D9F"/>
    <w:rsid w:val="00FF7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6A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D043A"/>
    <w:pPr>
      <w:keepNext/>
      <w:keepLines/>
      <w:spacing w:before="200"/>
      <w:outlineLvl w:val="1"/>
    </w:pPr>
    <w:rPr>
      <w:rFonts w:ascii="Calibri Light" w:hAnsi="Calibri Light" w:cs="Calibri Light"/>
      <w:b/>
      <w:bCs/>
      <w:color w:val="5B9BD5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D043A"/>
    <w:rPr>
      <w:rFonts w:ascii="Calibri Light" w:hAnsi="Calibri Light" w:cs="Calibri Light"/>
      <w:b/>
      <w:bCs/>
      <w:color w:val="5B9BD5"/>
      <w:sz w:val="26"/>
      <w:szCs w:val="26"/>
      <w:lang w:eastAsia="ru-RU"/>
    </w:rPr>
  </w:style>
  <w:style w:type="paragraph" w:customStyle="1" w:styleId="ConsPlusNormal">
    <w:name w:val="ConsPlusNormal"/>
    <w:uiPriority w:val="99"/>
    <w:rsid w:val="00E106A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E106A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Не вступил в силу"/>
    <w:uiPriority w:val="99"/>
    <w:rsid w:val="00E106AF"/>
    <w:rPr>
      <w:color w:val="008080"/>
    </w:rPr>
  </w:style>
  <w:style w:type="paragraph" w:styleId="ListParagraph">
    <w:name w:val="List Paragraph"/>
    <w:basedOn w:val="Normal"/>
    <w:uiPriority w:val="99"/>
    <w:qFormat/>
    <w:rsid w:val="00E106AF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43F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3FB0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603B7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Нормальный (таблица)"/>
    <w:basedOn w:val="Normal"/>
    <w:next w:val="Normal"/>
    <w:uiPriority w:val="99"/>
    <w:rsid w:val="001730CB"/>
    <w:pPr>
      <w:jc w:val="both"/>
    </w:pPr>
    <w:rPr>
      <w:rFonts w:ascii="Arial" w:hAnsi="Arial" w:cs="Arial"/>
      <w:sz w:val="24"/>
      <w:szCs w:val="24"/>
    </w:rPr>
  </w:style>
  <w:style w:type="character" w:customStyle="1" w:styleId="a1">
    <w:name w:val="Цветовое выделение"/>
    <w:uiPriority w:val="99"/>
    <w:rsid w:val="0049133D"/>
    <w:rPr>
      <w:b/>
      <w:color w:val="auto"/>
    </w:rPr>
  </w:style>
  <w:style w:type="character" w:customStyle="1" w:styleId="a2">
    <w:name w:val="Гипертекстовая ссылка"/>
    <w:uiPriority w:val="99"/>
    <w:rsid w:val="0049133D"/>
    <w:rPr>
      <w:color w:val="auto"/>
    </w:rPr>
  </w:style>
  <w:style w:type="paragraph" w:customStyle="1" w:styleId="a3">
    <w:name w:val="Таблицы (моноширинный)"/>
    <w:basedOn w:val="Normal"/>
    <w:next w:val="Normal"/>
    <w:uiPriority w:val="99"/>
    <w:rsid w:val="0049133D"/>
    <w:rPr>
      <w:rFonts w:ascii="Courier New" w:hAnsi="Courier New" w:cs="Courier New"/>
      <w:sz w:val="24"/>
      <w:szCs w:val="24"/>
    </w:rPr>
  </w:style>
  <w:style w:type="paragraph" w:styleId="NoSpacing">
    <w:name w:val="No Spacing"/>
    <w:uiPriority w:val="99"/>
    <w:qFormat/>
    <w:rsid w:val="0096660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customStyle="1" w:styleId="ConsPlusTitle">
    <w:name w:val="ConsPlusTitle"/>
    <w:uiPriority w:val="99"/>
    <w:rsid w:val="00877E06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105A52"/>
    <w:rPr>
      <w:rFonts w:cs="Times New Roman"/>
      <w:color w:val="0000FF"/>
      <w:u w:val="single"/>
    </w:rPr>
  </w:style>
  <w:style w:type="character" w:customStyle="1" w:styleId="2Exact">
    <w:name w:val="Основной текст (2) Exact"/>
    <w:basedOn w:val="DefaultParagraphFont"/>
    <w:uiPriority w:val="99"/>
    <w:rsid w:val="00105A52"/>
    <w:rPr>
      <w:rFonts w:ascii="Times New Roman" w:hAnsi="Times New Roman" w:cs="Times New Roman"/>
      <w:sz w:val="28"/>
      <w:szCs w:val="28"/>
      <w:u w:val="none"/>
      <w:effect w:val="none"/>
    </w:rPr>
  </w:style>
  <w:style w:type="character" w:customStyle="1" w:styleId="211pt">
    <w:name w:val="Основной текст (2) + 11 pt"/>
    <w:basedOn w:val="DefaultParagraphFont"/>
    <w:uiPriority w:val="99"/>
    <w:rsid w:val="00105A5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effect w:val="none"/>
      <w:lang w:val="ru-RU" w:eastAsia="ru-RU"/>
    </w:rPr>
  </w:style>
  <w:style w:type="paragraph" w:customStyle="1" w:styleId="ConsTitle">
    <w:name w:val="ConsTitle"/>
    <w:uiPriority w:val="99"/>
    <w:rsid w:val="00A50FD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a4">
    <w:name w:val="Знак Знак Знак Знак"/>
    <w:basedOn w:val="Normal"/>
    <w:uiPriority w:val="99"/>
    <w:rsid w:val="00A50FD8"/>
    <w:pPr>
      <w:widowControl/>
      <w:autoSpaceDE/>
      <w:autoSpaceDN/>
      <w:adjustRightInd/>
    </w:pPr>
    <w:rPr>
      <w:rFonts w:ascii="Verdana" w:eastAsia="Calibri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032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ABE654B632DA94F97C2FAEB966407A1FC54A73789F06FADAF9F385E2AP8x6N" TargetMode="External"/><Relationship Id="rId13" Type="http://schemas.openxmlformats.org/officeDocument/2006/relationships/hyperlink" Target="consultantplus://offline/ref=6138EA7002C1004709DCBE45DD5232BD37A799FA31802DE614E7C1496AA5oB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138EA7002C1004709DCBE45DD5232BD37A799FA31802DE614E7C1496AA5oBM" TargetMode="External"/><Relationship Id="rId12" Type="http://schemas.openxmlformats.org/officeDocument/2006/relationships/hyperlink" Target="consultantplus://offline/ref=2ABE654B632DA94F97C2FAEB966407A1FC54A73789F06FADAF9F385E2AP8x6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ABE654B632DA94F97C2FAEB966407A1FC54A73789F06FADAF9F385E2AP8x6N" TargetMode="External"/><Relationship Id="rId11" Type="http://schemas.openxmlformats.org/officeDocument/2006/relationships/hyperlink" Target="consultantplus://offline/ref=6138EA7002C1004709DCBE45DD5232BD37A799FA31802DE614E7C1496AA5oBM" TargetMode="External"/><Relationship Id="rId5" Type="http://schemas.openxmlformats.org/officeDocument/2006/relationships/hyperlink" Target="consultantplus://offline/ref=6138EA7002C1004709DCBE45DD5232BD37A799FA31802DE614E7C1496AA5oBM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ABE654B632DA94F97C2FAEB966407A1FC54A73789F06FADAF9F385E2AP8x6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138EA7002C1004709DCBE45DD5232BD37A799FA31802DE614E7C1496AA5oB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135</TotalTime>
  <Pages>23</Pages>
  <Words>3747</Words>
  <Characters>21358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cp:lastPrinted>2017-01-19T08:07:00Z</cp:lastPrinted>
  <dcterms:created xsi:type="dcterms:W3CDTF">2017-02-10T04:27:00Z</dcterms:created>
  <dcterms:modified xsi:type="dcterms:W3CDTF">2017-02-28T04:11:00Z</dcterms:modified>
</cp:coreProperties>
</file>