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B0C" w:rsidRPr="00EC2FF6" w:rsidRDefault="00F40B0C">
      <w:pPr>
        <w:rPr>
          <w:b/>
          <w:bCs/>
          <w:sz w:val="36"/>
          <w:szCs w:val="36"/>
        </w:rPr>
      </w:pPr>
      <w:r w:rsidRPr="00EC2FF6">
        <w:rPr>
          <w:b/>
          <w:bCs/>
          <w:sz w:val="36"/>
          <w:szCs w:val="36"/>
        </w:rPr>
        <w:t xml:space="preserve">                                 Годовой план работы</w:t>
      </w:r>
    </w:p>
    <w:p w:rsidR="00F40B0C" w:rsidRPr="00EC2FF6" w:rsidRDefault="00F40B0C">
      <w:pPr>
        <w:rPr>
          <w:b/>
          <w:bCs/>
          <w:sz w:val="36"/>
          <w:szCs w:val="36"/>
        </w:rPr>
      </w:pPr>
      <w:r w:rsidRPr="00EC2FF6">
        <w:rPr>
          <w:b/>
          <w:bCs/>
          <w:sz w:val="36"/>
          <w:szCs w:val="36"/>
        </w:rPr>
        <w:t xml:space="preserve"> М БУК «Культурно – досуговый центр Пушкинского сельского поселения» Ромодановского муниципального района  на 2017 год.</w:t>
      </w: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8"/>
        <w:gridCol w:w="1420"/>
        <w:gridCol w:w="1420"/>
        <w:gridCol w:w="1808"/>
      </w:tblGrid>
      <w:tr w:rsidR="00F40B0C">
        <w:trPr>
          <w:trHeight w:val="709"/>
        </w:trPr>
        <w:tc>
          <w:tcPr>
            <w:tcW w:w="4958" w:type="dxa"/>
          </w:tcPr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 xml:space="preserve">                    </w:t>
            </w:r>
          </w:p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 xml:space="preserve">              Наименование мероприятия</w:t>
            </w:r>
          </w:p>
        </w:tc>
        <w:tc>
          <w:tcPr>
            <w:tcW w:w="1420" w:type="dxa"/>
          </w:tcPr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 xml:space="preserve">    Сроки</w:t>
            </w:r>
          </w:p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>проведения</w:t>
            </w:r>
          </w:p>
        </w:tc>
        <w:tc>
          <w:tcPr>
            <w:tcW w:w="1420" w:type="dxa"/>
          </w:tcPr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 xml:space="preserve">    Место</w:t>
            </w:r>
          </w:p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>проведения</w:t>
            </w:r>
          </w:p>
        </w:tc>
        <w:tc>
          <w:tcPr>
            <w:tcW w:w="1808" w:type="dxa"/>
          </w:tcPr>
          <w:p w:rsidR="00F40B0C" w:rsidRPr="00A455A9" w:rsidRDefault="00F40B0C" w:rsidP="00A16D46">
            <w:pPr>
              <w:rPr>
                <w:sz w:val="28"/>
                <w:szCs w:val="28"/>
              </w:rPr>
            </w:pPr>
            <w:r w:rsidRPr="00A455A9">
              <w:rPr>
                <w:sz w:val="28"/>
                <w:szCs w:val="28"/>
              </w:rPr>
              <w:t>Ответственные     за мероприятия</w:t>
            </w:r>
          </w:p>
        </w:tc>
      </w:tr>
      <w:tr w:rsidR="00F40B0C">
        <w:tc>
          <w:tcPr>
            <w:tcW w:w="9606" w:type="dxa"/>
            <w:gridSpan w:val="4"/>
          </w:tcPr>
          <w:p w:rsidR="00F40B0C" w:rsidRPr="00A455A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A455A9">
              <w:rPr>
                <w:b/>
                <w:bCs/>
                <w:sz w:val="28"/>
                <w:szCs w:val="28"/>
              </w:rPr>
              <w:t>Возрождение национальных обрядов и традиций, народных праздников,</w:t>
            </w:r>
          </w:p>
          <w:p w:rsidR="00F40B0C" w:rsidRPr="00A455A9" w:rsidRDefault="00F40B0C" w:rsidP="006C2FCB">
            <w:pPr>
              <w:jc w:val="center"/>
              <w:rPr>
                <w:sz w:val="28"/>
                <w:szCs w:val="28"/>
              </w:rPr>
            </w:pPr>
            <w:r w:rsidRPr="00A455A9">
              <w:rPr>
                <w:b/>
                <w:bCs/>
                <w:sz w:val="28"/>
                <w:szCs w:val="28"/>
              </w:rPr>
              <w:t>Художественных промыслов и ремесел</w:t>
            </w:r>
          </w:p>
        </w:tc>
      </w:tr>
      <w:tr w:rsidR="00F40B0C">
        <w:trPr>
          <w:trHeight w:val="3176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705565">
            <w:pPr>
              <w:tabs>
                <w:tab w:val="left" w:pos="180"/>
              </w:tabs>
              <w:jc w:val="center"/>
            </w:pPr>
            <w:r>
              <w:t xml:space="preserve">Народное гуляние на масленицу «Матрёшкины забавы» </w:t>
            </w:r>
          </w:p>
          <w:p w:rsidR="00F40B0C" w:rsidRDefault="00F40B0C" w:rsidP="00705565">
            <w:pPr>
              <w:tabs>
                <w:tab w:val="left" w:pos="180"/>
              </w:tabs>
              <w:jc w:val="center"/>
            </w:pPr>
          </w:p>
          <w:p w:rsidR="00F40B0C" w:rsidRDefault="00F40B0C" w:rsidP="00705565">
            <w:pPr>
              <w:tabs>
                <w:tab w:val="left" w:pos="180"/>
              </w:tabs>
              <w:jc w:val="center"/>
            </w:pPr>
            <w:r>
              <w:t>«Святая ночь» рождественские посиделки</w:t>
            </w:r>
          </w:p>
          <w:p w:rsidR="00F40B0C" w:rsidRDefault="00F40B0C" w:rsidP="006C2FCB">
            <w:pPr>
              <w:tabs>
                <w:tab w:val="left" w:pos="180"/>
              </w:tabs>
              <w:jc w:val="center"/>
            </w:pPr>
          </w:p>
          <w:p w:rsidR="00F40B0C" w:rsidRDefault="00F40B0C" w:rsidP="006C2FCB">
            <w:pPr>
              <w:tabs>
                <w:tab w:val="left" w:pos="180"/>
              </w:tabs>
              <w:jc w:val="center"/>
            </w:pPr>
          </w:p>
          <w:p w:rsidR="00F40B0C" w:rsidRDefault="00F40B0C" w:rsidP="006C2FCB">
            <w:pPr>
              <w:tabs>
                <w:tab w:val="left" w:pos="180"/>
              </w:tabs>
              <w:jc w:val="center"/>
            </w:pPr>
            <w:r>
              <w:t>Клуб «Хозяюшка»</w:t>
            </w:r>
          </w:p>
        </w:tc>
        <w:tc>
          <w:tcPr>
            <w:tcW w:w="1420" w:type="dxa"/>
          </w:tcPr>
          <w:p w:rsidR="00F40B0C" w:rsidRDefault="00F40B0C" w:rsidP="00A16D46"/>
          <w:p w:rsidR="00F40B0C" w:rsidRDefault="00F40B0C" w:rsidP="006C2FCB">
            <w:pPr>
              <w:jc w:val="center"/>
            </w:pPr>
            <w:r>
              <w:t>февраль</w:t>
            </w:r>
          </w:p>
          <w:p w:rsidR="00F40B0C" w:rsidRPr="00D81B0D" w:rsidRDefault="00F40B0C" w:rsidP="00D81B0D"/>
          <w:p w:rsidR="00F40B0C" w:rsidRDefault="00F40B0C" w:rsidP="00D81B0D"/>
          <w:p w:rsidR="00F40B0C" w:rsidRPr="00D81B0D" w:rsidRDefault="00F40B0C" w:rsidP="00D81B0D">
            <w:r>
              <w:t xml:space="preserve">    январь</w:t>
            </w:r>
          </w:p>
          <w:p w:rsidR="00F40B0C" w:rsidRDefault="00F40B0C" w:rsidP="00D81B0D"/>
          <w:p w:rsidR="00F40B0C" w:rsidRDefault="00F40B0C" w:rsidP="00D81B0D"/>
          <w:p w:rsidR="00F40B0C" w:rsidRDefault="00F40B0C" w:rsidP="002F6AA6">
            <w:r>
              <w:t xml:space="preserve">  1 раз в            месяц</w:t>
            </w:r>
          </w:p>
          <w:p w:rsidR="00F40B0C" w:rsidRPr="002F6AA6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A16D46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D81B0D" w:rsidRDefault="00F40B0C" w:rsidP="00D81B0D"/>
          <w:p w:rsidR="00F40B0C" w:rsidRDefault="00F40B0C" w:rsidP="00D81B0D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81B0D"/>
          <w:p w:rsidR="00F40B0C" w:rsidRPr="00D81B0D" w:rsidRDefault="00F40B0C" w:rsidP="00D81B0D"/>
          <w:p w:rsidR="00F40B0C" w:rsidRDefault="00F40B0C" w:rsidP="00D81B0D">
            <w:r>
              <w:t xml:space="preserve">     </w:t>
            </w:r>
          </w:p>
          <w:p w:rsidR="00F40B0C" w:rsidRPr="002F6AA6" w:rsidRDefault="00F40B0C" w:rsidP="006C2FCB">
            <w:pPr>
              <w:jc w:val="center"/>
            </w:pPr>
            <w:r>
              <w:t>библиотека</w:t>
            </w:r>
          </w:p>
        </w:tc>
        <w:tc>
          <w:tcPr>
            <w:tcW w:w="1808" w:type="dxa"/>
          </w:tcPr>
          <w:p w:rsidR="00F40B0C" w:rsidRDefault="00F40B0C" w:rsidP="00A16D46"/>
          <w:p w:rsidR="00F40B0C" w:rsidRDefault="00F40B0C" w:rsidP="007E22C3">
            <w:r>
              <w:t xml:space="preserve">  Директор</w:t>
            </w:r>
          </w:p>
          <w:p w:rsidR="00F40B0C" w:rsidRDefault="00F40B0C" w:rsidP="007E22C3">
            <w:r>
              <w:t xml:space="preserve">     КДЦ</w:t>
            </w:r>
          </w:p>
          <w:p w:rsidR="00F40B0C" w:rsidRDefault="00F40B0C" w:rsidP="00D81B0D">
            <w:r>
              <w:t xml:space="preserve">              </w:t>
            </w:r>
          </w:p>
          <w:p w:rsidR="00F40B0C" w:rsidRDefault="00F40B0C" w:rsidP="00D81B0D">
            <w:r>
              <w:t xml:space="preserve"> Директор</w:t>
            </w:r>
          </w:p>
          <w:p w:rsidR="00F40B0C" w:rsidRDefault="00F40B0C" w:rsidP="00D93EB6">
            <w:r>
              <w:t xml:space="preserve">    КДЦ</w:t>
            </w:r>
          </w:p>
          <w:p w:rsidR="00F40B0C" w:rsidRDefault="00F40B0C" w:rsidP="00D81B0D"/>
          <w:p w:rsidR="00F40B0C" w:rsidRDefault="00F40B0C" w:rsidP="00D93EB6">
            <w:r>
              <w:t xml:space="preserve"> Директор</w:t>
            </w:r>
          </w:p>
          <w:p w:rsidR="00F40B0C" w:rsidRDefault="00F40B0C" w:rsidP="007E22C3">
            <w:r>
              <w:t xml:space="preserve">     КДЦ</w:t>
            </w:r>
          </w:p>
          <w:p w:rsidR="00F40B0C" w:rsidRPr="00AA0203" w:rsidRDefault="00F40B0C" w:rsidP="006C2FCB">
            <w:pPr>
              <w:ind w:firstLine="708"/>
            </w:pPr>
          </w:p>
        </w:tc>
      </w:tr>
      <w:tr w:rsidR="00F40B0C">
        <w:trPr>
          <w:trHeight w:val="525"/>
        </w:trPr>
        <w:tc>
          <w:tcPr>
            <w:tcW w:w="9606" w:type="dxa"/>
            <w:gridSpan w:val="4"/>
          </w:tcPr>
          <w:p w:rsidR="00F40B0C" w:rsidRPr="00A455A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A455A9">
              <w:rPr>
                <w:b/>
                <w:bCs/>
                <w:sz w:val="28"/>
                <w:szCs w:val="28"/>
              </w:rPr>
              <w:t>Развитие культурно-массовой и досуговой деятельности</w:t>
            </w:r>
          </w:p>
        </w:tc>
      </w:tr>
      <w:tr w:rsidR="00F40B0C">
        <w:trPr>
          <w:trHeight w:val="3961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«Хороши во все времена » - праздничная концертная программа, посвящённая Международному женскому дню 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tabs>
                <w:tab w:val="left" w:pos="180"/>
              </w:tabs>
              <w:jc w:val="center"/>
            </w:pPr>
            <w:r>
              <w:t xml:space="preserve">Концертная программа в рамках  районного  фестиваля народного творчества «Шумбрат, Мордовия!» 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«Веселое настроение» - конкурсно- развлекательная программа ко дню смеха.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A455A9">
            <w:r>
              <w:t>Участие в районном смотре драматических кружков</w:t>
            </w:r>
          </w:p>
          <w:p w:rsidR="00F40B0C" w:rsidRDefault="00F40B0C" w:rsidP="00A455A9"/>
          <w:p w:rsidR="00F40B0C" w:rsidRDefault="00F40B0C" w:rsidP="00DF34CF">
            <w:r>
              <w:t xml:space="preserve">День молодежи «Мы крылья России!» музыкально-развлекательная программа. </w:t>
            </w:r>
          </w:p>
          <w:p w:rsidR="00F40B0C" w:rsidRDefault="00F40B0C" w:rsidP="00DF34CF"/>
          <w:p w:rsidR="00F40B0C" w:rsidRDefault="00F40B0C" w:rsidP="00DF34CF">
            <w:r>
              <w:t>Участие в районном фестивале вкусной еды «ФкусФест»</w:t>
            </w:r>
          </w:p>
          <w:p w:rsidR="00F40B0C" w:rsidRDefault="00F40B0C" w:rsidP="00DF34CF"/>
          <w:p w:rsidR="00F40B0C" w:rsidRDefault="00F40B0C" w:rsidP="00DF34CF">
            <w:r>
              <w:t>День учителя «  Всегда нужны учителя!»</w:t>
            </w:r>
          </w:p>
          <w:p w:rsidR="00F40B0C" w:rsidRDefault="00F40B0C" w:rsidP="00DF34CF">
            <w:r>
              <w:t>концертная программа</w:t>
            </w:r>
          </w:p>
          <w:p w:rsidR="00F40B0C" w:rsidRPr="00DF34CF" w:rsidRDefault="00F40B0C" w:rsidP="00DF34CF"/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Март</w:t>
            </w:r>
          </w:p>
          <w:p w:rsidR="00F40B0C" w:rsidRDefault="00F40B0C" w:rsidP="006C2FCB">
            <w:pPr>
              <w:jc w:val="center"/>
            </w:pPr>
          </w:p>
          <w:p w:rsidR="00F40B0C" w:rsidRPr="001F7740" w:rsidRDefault="00F40B0C" w:rsidP="001F7740"/>
          <w:p w:rsidR="00F40B0C" w:rsidRDefault="00F40B0C" w:rsidP="001F7740"/>
          <w:p w:rsidR="00F40B0C" w:rsidRDefault="00F40B0C" w:rsidP="006C2FCB">
            <w:pPr>
              <w:jc w:val="center"/>
            </w:pPr>
            <w:r>
              <w:t>август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апрель</w:t>
            </w:r>
          </w:p>
          <w:p w:rsidR="00F40B0C" w:rsidRPr="00DF34CF" w:rsidRDefault="00F40B0C" w:rsidP="00DF34CF"/>
          <w:p w:rsidR="00F40B0C" w:rsidRDefault="00F40B0C" w:rsidP="00DF34CF"/>
          <w:p w:rsidR="00F40B0C" w:rsidRDefault="00F40B0C" w:rsidP="00A455A9">
            <w:pPr>
              <w:jc w:val="center"/>
            </w:pPr>
            <w:r>
              <w:t>апрель</w:t>
            </w:r>
          </w:p>
          <w:p w:rsidR="00F40B0C" w:rsidRDefault="00F40B0C" w:rsidP="00DF34CF"/>
          <w:p w:rsidR="00F40B0C" w:rsidRDefault="00F40B0C" w:rsidP="00DF34CF"/>
          <w:p w:rsidR="00F40B0C" w:rsidRPr="00DF34CF" w:rsidRDefault="00F40B0C" w:rsidP="00DF34CF">
            <w:r>
              <w:t xml:space="preserve">     июнь</w:t>
            </w:r>
          </w:p>
          <w:p w:rsidR="00F40B0C" w:rsidRDefault="00F40B0C" w:rsidP="00DF34CF"/>
          <w:p w:rsidR="00F40B0C" w:rsidRDefault="00F40B0C" w:rsidP="00DF34CF"/>
          <w:p w:rsidR="00F40B0C" w:rsidRDefault="00F40B0C" w:rsidP="00A455A9">
            <w:pPr>
              <w:jc w:val="center"/>
            </w:pPr>
            <w:r>
              <w:t>август</w:t>
            </w:r>
          </w:p>
          <w:p w:rsidR="00F40B0C" w:rsidRDefault="00F40B0C" w:rsidP="00DF34CF"/>
          <w:p w:rsidR="00F40B0C" w:rsidRPr="00DF34CF" w:rsidRDefault="00F40B0C" w:rsidP="00DF34CF"/>
          <w:p w:rsidR="00F40B0C" w:rsidRDefault="00F40B0C" w:rsidP="006C2FCB">
            <w:pPr>
              <w:jc w:val="center"/>
            </w:pPr>
            <w:r>
              <w:t>октябрь</w:t>
            </w:r>
          </w:p>
          <w:p w:rsidR="00F40B0C" w:rsidRDefault="00F40B0C" w:rsidP="00DF34CF"/>
          <w:p w:rsidR="00F40B0C" w:rsidRPr="00DF34CF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Pr="001F7740" w:rsidRDefault="00F40B0C" w:rsidP="001F7740"/>
          <w:p w:rsidR="00F40B0C" w:rsidRDefault="00F40B0C" w:rsidP="001F7740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B1454F"/>
          <w:p w:rsidR="00F40B0C" w:rsidRDefault="00F40B0C" w:rsidP="00B1454F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DF34CF" w:rsidRDefault="00F40B0C" w:rsidP="00DF34CF"/>
          <w:p w:rsidR="00F40B0C" w:rsidRDefault="00F40B0C" w:rsidP="00DF34CF"/>
          <w:p w:rsidR="00F40B0C" w:rsidRDefault="00F40B0C" w:rsidP="00A455A9">
            <w:pPr>
              <w:jc w:val="center"/>
            </w:pPr>
            <w:r>
              <w:t>РДК</w:t>
            </w:r>
          </w:p>
          <w:p w:rsidR="00F40B0C" w:rsidRDefault="00F40B0C" w:rsidP="00DF34CF"/>
          <w:p w:rsidR="00F40B0C" w:rsidRDefault="00F40B0C" w:rsidP="00DF34CF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F34CF"/>
          <w:p w:rsidR="00F40B0C" w:rsidRDefault="00F40B0C" w:rsidP="00DF34CF"/>
          <w:p w:rsidR="00F40B0C" w:rsidRDefault="00F40B0C" w:rsidP="00A455A9">
            <w:pPr>
              <w:jc w:val="center"/>
            </w:pPr>
            <w:r>
              <w:t>РДК</w:t>
            </w:r>
          </w:p>
          <w:p w:rsidR="00F40B0C" w:rsidRDefault="00F40B0C" w:rsidP="00DF34CF"/>
          <w:p w:rsidR="00F40B0C" w:rsidRDefault="00F40B0C" w:rsidP="00DF34CF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F34CF"/>
          <w:p w:rsidR="00F40B0C" w:rsidRPr="00DF34CF" w:rsidRDefault="00F40B0C" w:rsidP="006C2FCB">
            <w:pPr>
              <w:jc w:val="center"/>
            </w:pPr>
          </w:p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A455A9"/>
          <w:p w:rsidR="00F40B0C" w:rsidRDefault="00F40B0C" w:rsidP="001F7740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DF34CF"/>
          <w:p w:rsidR="00F40B0C" w:rsidRDefault="00F40B0C" w:rsidP="00DF34CF"/>
          <w:p w:rsidR="00F40B0C" w:rsidRDefault="00F40B0C" w:rsidP="00DF34CF"/>
          <w:p w:rsidR="00F40B0C" w:rsidRDefault="00F40B0C" w:rsidP="00A455A9">
            <w:pPr>
              <w:jc w:val="center"/>
            </w:pPr>
            <w:r>
              <w:t>Директор</w:t>
            </w:r>
          </w:p>
          <w:p w:rsidR="00F40B0C" w:rsidRDefault="00F40B0C" w:rsidP="00DF34CF"/>
          <w:p w:rsidR="00F40B0C" w:rsidRDefault="00F40B0C" w:rsidP="00A455A9"/>
          <w:p w:rsidR="00F40B0C" w:rsidRDefault="00F40B0C" w:rsidP="007E22C3">
            <w:pPr>
              <w:jc w:val="center"/>
            </w:pPr>
            <w:r>
              <w:t>Директор</w:t>
            </w:r>
          </w:p>
          <w:p w:rsidR="00F40B0C" w:rsidRPr="00DF34CF" w:rsidRDefault="00F40B0C" w:rsidP="007E22C3">
            <w:pPr>
              <w:jc w:val="center"/>
            </w:pPr>
            <w:r>
              <w:t>КДЦ</w:t>
            </w:r>
          </w:p>
          <w:p w:rsidR="00F40B0C" w:rsidRDefault="00F40B0C" w:rsidP="00DF34CF"/>
          <w:p w:rsidR="00F40B0C" w:rsidRDefault="00F40B0C" w:rsidP="00A455A9">
            <w:pPr>
              <w:jc w:val="center"/>
            </w:pPr>
            <w:r>
              <w:t>Директор</w:t>
            </w:r>
          </w:p>
          <w:p w:rsidR="00F40B0C" w:rsidRDefault="00F40B0C" w:rsidP="00DF34CF"/>
          <w:p w:rsidR="00F40B0C" w:rsidRDefault="00F40B0C" w:rsidP="00DF34CF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Pr="00DF34CF" w:rsidRDefault="00F40B0C" w:rsidP="006C2FCB">
            <w:pPr>
              <w:ind w:firstLine="708"/>
            </w:pPr>
          </w:p>
        </w:tc>
      </w:tr>
      <w:tr w:rsidR="00F40B0C">
        <w:trPr>
          <w:trHeight w:val="521"/>
        </w:trPr>
        <w:tc>
          <w:tcPr>
            <w:tcW w:w="9606" w:type="dxa"/>
            <w:gridSpan w:val="4"/>
          </w:tcPr>
          <w:p w:rsidR="00F40B0C" w:rsidRDefault="00F40B0C" w:rsidP="006C2FCB">
            <w:pPr>
              <w:tabs>
                <w:tab w:val="left" w:pos="2355"/>
              </w:tabs>
              <w:rPr>
                <w:b/>
                <w:bCs/>
                <w:sz w:val="28"/>
                <w:szCs w:val="28"/>
              </w:rPr>
            </w:pPr>
            <w:r>
              <w:tab/>
            </w:r>
          </w:p>
          <w:p w:rsidR="00F40B0C" w:rsidRDefault="00F40B0C" w:rsidP="006C2FCB">
            <w:pPr>
              <w:tabs>
                <w:tab w:val="left" w:pos="2355"/>
              </w:tabs>
              <w:rPr>
                <w:b/>
                <w:bCs/>
                <w:sz w:val="28"/>
                <w:szCs w:val="28"/>
              </w:rPr>
            </w:pPr>
          </w:p>
          <w:p w:rsidR="00F40B0C" w:rsidRPr="00A455A9" w:rsidRDefault="00F40B0C" w:rsidP="006C2FCB">
            <w:pPr>
              <w:tabs>
                <w:tab w:val="left" w:pos="235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Героико- патриотическое воспитание</w:t>
            </w:r>
          </w:p>
        </w:tc>
      </w:tr>
      <w:tr w:rsidR="00F40B0C">
        <w:trPr>
          <w:trHeight w:val="169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«Святое дело – Родине служить» - концертная  программа  к 23 февраля</w:t>
            </w:r>
          </w:p>
          <w:p w:rsidR="00F40B0C" w:rsidRDefault="00F40B0C" w:rsidP="006C2FCB">
            <w:pPr>
              <w:tabs>
                <w:tab w:val="left" w:pos="1770"/>
              </w:tabs>
            </w:pPr>
            <w:r>
              <w:tab/>
            </w:r>
          </w:p>
          <w:p w:rsidR="00F40B0C" w:rsidRDefault="00F40B0C" w:rsidP="006C2FCB">
            <w:pPr>
              <w:jc w:val="center"/>
            </w:pPr>
            <w:r>
              <w:t>«Мы все Победою сильны» митинг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E971ED">
            <w:pPr>
              <w:jc w:val="center"/>
            </w:pPr>
            <w:r>
              <w:t>«Мы помним вас» концертная программа, посвящённая Дню Победы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 День неизвестного солдата» возложение венков к обелиску</w:t>
            </w:r>
          </w:p>
          <w:p w:rsidR="00F40B0C" w:rsidRPr="005A1711" w:rsidRDefault="00F40B0C" w:rsidP="002840F6"/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февраль</w:t>
            </w:r>
          </w:p>
          <w:p w:rsidR="00F40B0C" w:rsidRPr="005A1711" w:rsidRDefault="00F40B0C" w:rsidP="005A1711"/>
          <w:p w:rsidR="00F40B0C" w:rsidRDefault="00F40B0C" w:rsidP="005A1711"/>
          <w:p w:rsidR="00F40B0C" w:rsidRDefault="00F40B0C" w:rsidP="006C2FCB">
            <w:pPr>
              <w:jc w:val="center"/>
            </w:pPr>
            <w:r>
              <w:t>май</w:t>
            </w:r>
          </w:p>
          <w:p w:rsidR="00F40B0C" w:rsidRDefault="00F40B0C" w:rsidP="005A1711"/>
          <w:p w:rsidR="00F40B0C" w:rsidRPr="005A1711" w:rsidRDefault="00F40B0C" w:rsidP="005A1711"/>
          <w:p w:rsidR="00F40B0C" w:rsidRDefault="00F40B0C" w:rsidP="006C2FCB">
            <w:pPr>
              <w:jc w:val="center"/>
            </w:pPr>
            <w:r>
              <w:t>май</w:t>
            </w:r>
          </w:p>
          <w:p w:rsidR="00F40B0C" w:rsidRDefault="00F40B0C" w:rsidP="00E971ED"/>
          <w:p w:rsidR="00F40B0C" w:rsidRDefault="00F40B0C" w:rsidP="00BB12DC"/>
          <w:p w:rsidR="00F40B0C" w:rsidRDefault="00F40B0C" w:rsidP="006C2FCB">
            <w:pPr>
              <w:jc w:val="center"/>
            </w:pPr>
            <w:r>
              <w:t>декабрь</w:t>
            </w:r>
          </w:p>
          <w:p w:rsidR="00F40B0C" w:rsidRPr="005A1711" w:rsidRDefault="00F40B0C" w:rsidP="005A1711"/>
          <w:p w:rsidR="00F40B0C" w:rsidRDefault="00F40B0C" w:rsidP="005A1711"/>
          <w:p w:rsidR="00F40B0C" w:rsidRPr="005A1711" w:rsidRDefault="00F40B0C" w:rsidP="00BB12DC">
            <w:r>
              <w:t xml:space="preserve">   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5A1711" w:rsidRDefault="00F40B0C" w:rsidP="005A1711"/>
          <w:p w:rsidR="00F40B0C" w:rsidRDefault="00F40B0C" w:rsidP="005A1711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BB12DC"/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5A1711" w:rsidRDefault="00F40B0C" w:rsidP="005A1711"/>
          <w:p w:rsidR="00F40B0C" w:rsidRPr="005A1711" w:rsidRDefault="00F40B0C" w:rsidP="0077395E"/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5A1711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5A1711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77395E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77395E"/>
          <w:p w:rsidR="00F40B0C" w:rsidRPr="005A1711" w:rsidRDefault="00F40B0C" w:rsidP="00E971ED">
            <w:r>
              <w:t xml:space="preserve">      </w:t>
            </w:r>
          </w:p>
        </w:tc>
      </w:tr>
      <w:tr w:rsidR="00F40B0C">
        <w:trPr>
          <w:trHeight w:val="527"/>
        </w:trPr>
        <w:tc>
          <w:tcPr>
            <w:tcW w:w="9606" w:type="dxa"/>
            <w:gridSpan w:val="4"/>
          </w:tcPr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Воспитание семейно-бытовой культуры</w:t>
            </w:r>
          </w:p>
        </w:tc>
      </w:tr>
      <w:tr w:rsidR="00F40B0C">
        <w:trPr>
          <w:trHeight w:val="1567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«Любовь с первого взгляда»-конкурсно развлекательная программа ко дню всех влюбленных 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BB12DC">
            <w:r>
              <w:t>Концертная  программа ко дню Семьи, Любви и Верности « Ромашковое поле!»</w:t>
            </w:r>
          </w:p>
          <w:p w:rsidR="00F40B0C" w:rsidRDefault="00F40B0C" w:rsidP="00BB12DC"/>
          <w:p w:rsidR="00F40B0C" w:rsidRDefault="00F40B0C" w:rsidP="00BB12DC">
            <w:r>
              <w:t>Вечер отдыха « О той, кто дарует нам жизнь» день матери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февраль</w:t>
            </w:r>
          </w:p>
          <w:p w:rsidR="00F40B0C" w:rsidRPr="00AA0203" w:rsidRDefault="00F40B0C" w:rsidP="00AA0203"/>
          <w:p w:rsidR="00F40B0C" w:rsidRPr="00AA0203" w:rsidRDefault="00F40B0C" w:rsidP="00AA0203"/>
          <w:p w:rsidR="00F40B0C" w:rsidRDefault="00F40B0C" w:rsidP="00AA0203"/>
          <w:p w:rsidR="00F40B0C" w:rsidRDefault="00F40B0C" w:rsidP="00BB12DC">
            <w:r>
              <w:t xml:space="preserve">  июнь</w:t>
            </w:r>
          </w:p>
          <w:p w:rsidR="00F40B0C" w:rsidRDefault="00F40B0C" w:rsidP="00BB12DC"/>
          <w:p w:rsidR="00F40B0C" w:rsidRDefault="00F40B0C" w:rsidP="00BB12DC"/>
          <w:p w:rsidR="00F40B0C" w:rsidRDefault="00F40B0C" w:rsidP="00BB12DC"/>
          <w:p w:rsidR="00F40B0C" w:rsidRPr="00AA0203" w:rsidRDefault="00F40B0C" w:rsidP="00BB12DC">
            <w:r>
              <w:t>ноябрь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AA0203" w:rsidRDefault="00F40B0C" w:rsidP="00AA0203"/>
          <w:p w:rsidR="00F40B0C" w:rsidRPr="00AA0203" w:rsidRDefault="00F40B0C" w:rsidP="00AA0203"/>
          <w:p w:rsidR="00F40B0C" w:rsidRDefault="00F40B0C" w:rsidP="00AA0203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7E22C3"/>
          <w:p w:rsidR="00F40B0C" w:rsidRDefault="00F40B0C" w:rsidP="006C2FCB">
            <w:pPr>
              <w:jc w:val="center"/>
            </w:pPr>
          </w:p>
          <w:p w:rsidR="00F40B0C" w:rsidRPr="00AA0203" w:rsidRDefault="00F40B0C" w:rsidP="006C2FCB">
            <w:pPr>
              <w:jc w:val="center"/>
            </w:pPr>
            <w:r>
              <w:t>КДЦ</w:t>
            </w:r>
          </w:p>
        </w:tc>
        <w:tc>
          <w:tcPr>
            <w:tcW w:w="1808" w:type="dxa"/>
          </w:tcPr>
          <w:p w:rsidR="00F40B0C" w:rsidRDefault="00F40B0C" w:rsidP="006C2FCB"/>
          <w:p w:rsidR="00F40B0C" w:rsidRDefault="00F40B0C" w:rsidP="003E68AF">
            <w:r>
              <w:t xml:space="preserve">       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Pr="00AA0203" w:rsidRDefault="00F40B0C" w:rsidP="00AA0203"/>
          <w:p w:rsidR="00F40B0C" w:rsidRDefault="00F40B0C" w:rsidP="00AA0203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7E22C3"/>
          <w:p w:rsidR="00F40B0C" w:rsidRDefault="00F40B0C" w:rsidP="006C2FCB">
            <w:pPr>
              <w:ind w:firstLine="708"/>
            </w:pPr>
          </w:p>
          <w:p w:rsidR="00F40B0C" w:rsidRDefault="00F40B0C" w:rsidP="00BB12DC">
            <w:r>
              <w:t xml:space="preserve">     Директор</w:t>
            </w:r>
          </w:p>
          <w:p w:rsidR="00F40B0C" w:rsidRPr="00AA0203" w:rsidRDefault="00F40B0C" w:rsidP="00BB12DC">
            <w:r>
              <w:t xml:space="preserve">         КДЦ</w:t>
            </w:r>
          </w:p>
        </w:tc>
      </w:tr>
      <w:tr w:rsidR="00F40B0C">
        <w:trPr>
          <w:trHeight w:val="709"/>
        </w:trPr>
        <w:tc>
          <w:tcPr>
            <w:tcW w:w="9606" w:type="dxa"/>
            <w:gridSpan w:val="4"/>
          </w:tcPr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Мероприятия, посвященные Году экологии</w:t>
            </w:r>
          </w:p>
        </w:tc>
      </w:tr>
      <w:tr w:rsidR="00F40B0C">
        <w:trPr>
          <w:trHeight w:val="2212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«Не только в гости ждет тебя природа»</w:t>
            </w:r>
          </w:p>
          <w:p w:rsidR="00F40B0C" w:rsidRDefault="00F40B0C" w:rsidP="006C2FCB">
            <w:pPr>
              <w:jc w:val="center"/>
            </w:pPr>
            <w:r>
              <w:t>викторина, игра</w:t>
            </w:r>
          </w:p>
          <w:p w:rsidR="00F40B0C" w:rsidRDefault="00F40B0C" w:rsidP="006C2FCB">
            <w:pPr>
              <w:jc w:val="center"/>
            </w:pPr>
          </w:p>
          <w:p w:rsidR="00F40B0C" w:rsidRPr="00B8141D" w:rsidRDefault="00F40B0C" w:rsidP="006C2FCB">
            <w:pPr>
              <w:jc w:val="center"/>
            </w:pPr>
            <w:r>
              <w:t>«Берегите природу» беседа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сентябрь</w:t>
            </w:r>
          </w:p>
          <w:p w:rsidR="00F40B0C" w:rsidRDefault="00F40B0C" w:rsidP="006E7821">
            <w:r>
              <w:t xml:space="preserve">  </w:t>
            </w:r>
          </w:p>
          <w:p w:rsidR="00F40B0C" w:rsidRDefault="00F40B0C" w:rsidP="006E7821"/>
          <w:p w:rsidR="00F40B0C" w:rsidRPr="00B8141D" w:rsidRDefault="00F40B0C" w:rsidP="006E7821">
            <w:r>
              <w:t xml:space="preserve">   июль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B8141D" w:rsidRDefault="00F40B0C" w:rsidP="00B8141D"/>
          <w:p w:rsidR="00F40B0C" w:rsidRDefault="00F40B0C" w:rsidP="00B8141D"/>
          <w:p w:rsidR="00F40B0C" w:rsidRPr="00E7551A" w:rsidRDefault="00F40B0C" w:rsidP="006D1BB0">
            <w:pPr>
              <w:jc w:val="center"/>
            </w:pPr>
            <w:r>
              <w:t>КДЦ</w:t>
            </w:r>
          </w:p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Pr="00B8141D" w:rsidRDefault="00F40B0C" w:rsidP="006E7821">
            <w:pPr>
              <w:ind w:firstLine="708"/>
            </w:pPr>
            <w:r>
              <w:t>КДЦ</w:t>
            </w:r>
          </w:p>
          <w:p w:rsidR="00F40B0C" w:rsidRDefault="00F40B0C" w:rsidP="00B8141D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E7551A"/>
          <w:p w:rsidR="00F40B0C" w:rsidRPr="00E7551A" w:rsidRDefault="00F40B0C" w:rsidP="006D1BB0"/>
        </w:tc>
      </w:tr>
      <w:tr w:rsidR="00F40B0C">
        <w:trPr>
          <w:trHeight w:val="707"/>
        </w:trPr>
        <w:tc>
          <w:tcPr>
            <w:tcW w:w="9606" w:type="dxa"/>
            <w:gridSpan w:val="4"/>
          </w:tcPr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Работа с детьми и подростками</w:t>
            </w:r>
          </w:p>
        </w:tc>
      </w:tr>
      <w:tr w:rsidR="00F40B0C">
        <w:trPr>
          <w:trHeight w:val="1974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Организация и проведение игровых конкурсных программ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Конкурсно- развлекательная программа ко Дню защиты детей «Игры со старушкой Шапокляк»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«В гостях у властелина моря » конкурсно- игровая программа день Нептуна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 «Скажем наркотикам НЕТ»  агитбригада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 «В поисках клада» игровая программа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Всемирный день здоровья- «Сильный, ловкий, смелый, умелый…..»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«Дружная семья» конкурсная программа для детей и родителей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«Здравствуй школьная страна» развлекательная программа для детей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7E22C3">
            <w:pPr>
              <w:tabs>
                <w:tab w:val="left" w:pos="180"/>
              </w:tabs>
              <w:jc w:val="center"/>
            </w:pPr>
            <w:r>
              <w:t>Новогодний Бал маскарад «Новогодние забавы»</w:t>
            </w:r>
          </w:p>
          <w:p w:rsidR="00F40B0C" w:rsidRDefault="00F40B0C" w:rsidP="007E22C3">
            <w:pPr>
              <w:tabs>
                <w:tab w:val="left" w:pos="180"/>
              </w:tabs>
              <w:jc w:val="center"/>
            </w:pPr>
          </w:p>
          <w:p w:rsidR="00F40B0C" w:rsidRDefault="00F40B0C" w:rsidP="00A55163">
            <w:r>
              <w:t>Утренник для детей «Волшебный сундучок»</w:t>
            </w:r>
          </w:p>
          <w:p w:rsidR="00F40B0C" w:rsidRPr="002F6AA6" w:rsidRDefault="00F40B0C" w:rsidP="006D1BB0"/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2 раза в неделю</w:t>
            </w:r>
          </w:p>
          <w:p w:rsidR="00F40B0C" w:rsidRDefault="00F40B0C" w:rsidP="002840F6"/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июнь</w:t>
            </w:r>
          </w:p>
          <w:p w:rsidR="00F40B0C" w:rsidRDefault="00F40B0C" w:rsidP="002840F6"/>
          <w:p w:rsidR="00F40B0C" w:rsidRDefault="00F40B0C" w:rsidP="002840F6"/>
          <w:p w:rsidR="00F40B0C" w:rsidRDefault="00F40B0C" w:rsidP="002840F6">
            <w:r>
              <w:t xml:space="preserve">     август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A847D2"/>
          <w:p w:rsidR="00F40B0C" w:rsidRDefault="00F40B0C" w:rsidP="006C2FCB">
            <w:pPr>
              <w:jc w:val="center"/>
            </w:pPr>
            <w:r>
              <w:t>февраль</w:t>
            </w:r>
          </w:p>
          <w:p w:rsidR="00F40B0C" w:rsidRDefault="00F40B0C" w:rsidP="00F26C75"/>
          <w:p w:rsidR="00F40B0C" w:rsidRDefault="00F40B0C" w:rsidP="00F02A4F">
            <w:r>
              <w:t xml:space="preserve">     март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май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A55163">
            <w:pPr>
              <w:jc w:val="center"/>
            </w:pPr>
            <w:r>
              <w:t>июль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A55163">
            <w:r>
              <w:t xml:space="preserve"> сентябрь</w:t>
            </w:r>
          </w:p>
          <w:p w:rsidR="00F40B0C" w:rsidRDefault="00F40B0C" w:rsidP="00A55163"/>
          <w:p w:rsidR="00F40B0C" w:rsidRDefault="00F40B0C" w:rsidP="006C2FCB">
            <w:pPr>
              <w:jc w:val="center"/>
            </w:pPr>
            <w:r>
              <w:t>декабрь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январь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Pr="00AA0203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E971ED">
            <w:pPr>
              <w:jc w:val="center"/>
            </w:pPr>
            <w:r>
              <w:t>КДЦ</w:t>
            </w:r>
          </w:p>
          <w:p w:rsidR="00F40B0C" w:rsidRDefault="00F40B0C" w:rsidP="00E971ED">
            <w:pPr>
              <w:jc w:val="center"/>
            </w:pPr>
          </w:p>
          <w:p w:rsidR="00F40B0C" w:rsidRDefault="00F40B0C" w:rsidP="00E971ED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E971ED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2840F6"/>
          <w:p w:rsidR="00F40B0C" w:rsidRDefault="00F40B0C" w:rsidP="006C2FCB">
            <w:pPr>
              <w:jc w:val="center"/>
            </w:pPr>
          </w:p>
          <w:p w:rsidR="00F40B0C" w:rsidRDefault="00F40B0C" w:rsidP="00A55163">
            <w:pPr>
              <w:jc w:val="center"/>
            </w:pPr>
            <w:r>
              <w:t>КДЦ</w:t>
            </w:r>
          </w:p>
          <w:p w:rsidR="00F40B0C" w:rsidRDefault="00F40B0C" w:rsidP="00A55163">
            <w:pPr>
              <w:jc w:val="center"/>
            </w:pPr>
          </w:p>
          <w:p w:rsidR="00F40B0C" w:rsidRDefault="00F40B0C" w:rsidP="00F87CCF">
            <w:r>
              <w:t xml:space="preserve">     КДЦ</w:t>
            </w:r>
          </w:p>
          <w:p w:rsidR="00F40B0C" w:rsidRPr="00B428FB" w:rsidRDefault="00F40B0C" w:rsidP="00B428FB"/>
          <w:p w:rsidR="00F40B0C" w:rsidRDefault="00F40B0C" w:rsidP="00F02A4F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3F0024"/>
          <w:p w:rsidR="00F40B0C" w:rsidRDefault="00F40B0C" w:rsidP="003F0024">
            <w:r>
              <w:t xml:space="preserve">     КДЦ</w:t>
            </w:r>
          </w:p>
          <w:p w:rsidR="00F40B0C" w:rsidRDefault="00F40B0C" w:rsidP="003F0024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Pr="00AA0203" w:rsidRDefault="00F40B0C" w:rsidP="006C2FCB">
            <w:pPr>
              <w:jc w:val="center"/>
            </w:pPr>
          </w:p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E971ED"/>
          <w:p w:rsidR="00F40B0C" w:rsidRDefault="00F40B0C" w:rsidP="00A847D2">
            <w:r>
              <w:t xml:space="preserve">       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r>
              <w:t xml:space="preserve">      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F02A4F">
            <w:r>
              <w:t xml:space="preserve">     Директор</w:t>
            </w:r>
          </w:p>
          <w:p w:rsidR="00F40B0C" w:rsidRDefault="00F40B0C" w:rsidP="006C2FCB">
            <w:r>
              <w:t xml:space="preserve">       КДЦ</w:t>
            </w:r>
          </w:p>
          <w:p w:rsidR="00F40B0C" w:rsidRDefault="00F40B0C" w:rsidP="00D56CCC"/>
          <w:p w:rsidR="00F40B0C" w:rsidRDefault="00F40B0C" w:rsidP="00D56CCC">
            <w:r>
              <w:t xml:space="preserve">      Директор</w:t>
            </w: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F77EA7"/>
          <w:p w:rsidR="00F40B0C" w:rsidRDefault="00F40B0C" w:rsidP="00F77EA7"/>
          <w:p w:rsidR="00F40B0C" w:rsidRDefault="00F40B0C" w:rsidP="00F77EA7">
            <w:r>
              <w:t xml:space="preserve"> Директор</w:t>
            </w: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F02A4F"/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7E22C3">
            <w:r>
              <w:t xml:space="preserve">         КДЦ</w:t>
            </w:r>
          </w:p>
          <w:p w:rsidR="00F40B0C" w:rsidRDefault="00F40B0C" w:rsidP="007E22C3"/>
          <w:p w:rsidR="00F40B0C" w:rsidRDefault="00F40B0C" w:rsidP="007E22C3">
            <w:r>
              <w:t xml:space="preserve">      Директор </w:t>
            </w:r>
          </w:p>
          <w:p w:rsidR="00F40B0C" w:rsidRDefault="00F40B0C" w:rsidP="007E22C3">
            <w:r>
              <w:t xml:space="preserve">          КДЦ  </w:t>
            </w:r>
          </w:p>
          <w:p w:rsidR="00F40B0C" w:rsidRPr="006E7821" w:rsidRDefault="00F40B0C" w:rsidP="007E22C3">
            <w:r>
              <w:t xml:space="preserve"> </w:t>
            </w:r>
          </w:p>
        </w:tc>
      </w:tr>
      <w:tr w:rsidR="00F40B0C">
        <w:trPr>
          <w:trHeight w:val="721"/>
        </w:trPr>
        <w:tc>
          <w:tcPr>
            <w:tcW w:w="9606" w:type="dxa"/>
            <w:gridSpan w:val="4"/>
          </w:tcPr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Работа с пожилыми людьми, инвалидами и другими социально- незащищенными группами населения</w:t>
            </w:r>
          </w:p>
        </w:tc>
      </w:tr>
      <w:tr w:rsidR="00F40B0C">
        <w:trPr>
          <w:trHeight w:val="1306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День пожилых людей </w:t>
            </w:r>
          </w:p>
          <w:p w:rsidR="00F40B0C" w:rsidRDefault="00F40B0C" w:rsidP="006C2FCB">
            <w:pPr>
              <w:jc w:val="center"/>
            </w:pPr>
            <w:r>
              <w:t>«Как молоды мы были» концертная программа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Декадник инвалидов «Дорогую добра» чаепитие</w:t>
            </w:r>
          </w:p>
        </w:tc>
        <w:tc>
          <w:tcPr>
            <w:tcW w:w="1420" w:type="dxa"/>
          </w:tcPr>
          <w:p w:rsidR="00F40B0C" w:rsidRDefault="00F40B0C" w:rsidP="00A847D2"/>
          <w:p w:rsidR="00F40B0C" w:rsidRDefault="00F40B0C" w:rsidP="006C2FCB">
            <w:pPr>
              <w:jc w:val="center"/>
            </w:pPr>
            <w:r>
              <w:t>Октябрь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Pr="003F0024" w:rsidRDefault="00F40B0C" w:rsidP="006C2FCB">
            <w:pPr>
              <w:jc w:val="center"/>
            </w:pPr>
            <w:r>
              <w:t>декабрь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Pr="00F8252A" w:rsidRDefault="00F40B0C" w:rsidP="006C2FCB">
            <w:pPr>
              <w:jc w:val="center"/>
            </w:pPr>
            <w:r>
              <w:t>КДЦ</w:t>
            </w:r>
          </w:p>
        </w:tc>
        <w:tc>
          <w:tcPr>
            <w:tcW w:w="1808" w:type="dxa"/>
          </w:tcPr>
          <w:p w:rsidR="00F40B0C" w:rsidRDefault="00F40B0C" w:rsidP="006C2FCB">
            <w:r>
              <w:t xml:space="preserve">    Директор</w:t>
            </w:r>
          </w:p>
          <w:p w:rsidR="00F40B0C" w:rsidRDefault="00F40B0C" w:rsidP="006C2FCB">
            <w:r>
              <w:t xml:space="preserve">        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ind w:firstLine="708"/>
            </w:pPr>
            <w:r>
              <w:t xml:space="preserve">          Директор</w:t>
            </w:r>
          </w:p>
          <w:p w:rsidR="00F40B0C" w:rsidRPr="003F0024" w:rsidRDefault="00F40B0C" w:rsidP="006C2FCB">
            <w:r>
              <w:t xml:space="preserve">   КДЦ</w:t>
            </w:r>
          </w:p>
        </w:tc>
      </w:tr>
      <w:tr w:rsidR="00F40B0C">
        <w:trPr>
          <w:trHeight w:val="707"/>
        </w:trPr>
        <w:tc>
          <w:tcPr>
            <w:tcW w:w="9606" w:type="dxa"/>
            <w:gridSpan w:val="4"/>
          </w:tcPr>
          <w:p w:rsidR="00F40B0C" w:rsidRPr="00356D49" w:rsidRDefault="00F40B0C" w:rsidP="006C2FCB">
            <w:pPr>
              <w:tabs>
                <w:tab w:val="left" w:pos="427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 xml:space="preserve">Работа любительских объединений, клубов по интересам </w:t>
            </w:r>
          </w:p>
          <w:p w:rsidR="00F40B0C" w:rsidRDefault="00F40B0C" w:rsidP="00130614"/>
        </w:tc>
      </w:tr>
      <w:tr w:rsidR="00F40B0C">
        <w:trPr>
          <w:trHeight w:val="2334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 xml:space="preserve">«Агитбригада»   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«Сольное пение»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«Танцевальный»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«Хозяюшка»</w:t>
            </w:r>
          </w:p>
          <w:p w:rsidR="00F40B0C" w:rsidRDefault="00F40B0C" w:rsidP="006C2FCB">
            <w:pPr>
              <w:jc w:val="center"/>
            </w:pPr>
          </w:p>
          <w:p w:rsidR="00F40B0C" w:rsidRPr="00D270F5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F1159F">
            <w:r>
              <w:t xml:space="preserve">            КДЦ</w:t>
            </w:r>
          </w:p>
          <w:p w:rsidR="00F40B0C" w:rsidRDefault="00F40B0C" w:rsidP="00F1159F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 КДЦ</w:t>
            </w:r>
          </w:p>
        </w:tc>
      </w:tr>
      <w:tr w:rsidR="00F40B0C">
        <w:trPr>
          <w:trHeight w:val="565"/>
        </w:trPr>
        <w:tc>
          <w:tcPr>
            <w:tcW w:w="9606" w:type="dxa"/>
            <w:gridSpan w:val="4"/>
          </w:tcPr>
          <w:p w:rsidR="00F40B0C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0B0C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Повышение квалификации и организационно- методическая работа</w:t>
            </w:r>
          </w:p>
          <w:p w:rsidR="00F40B0C" w:rsidRDefault="00F40B0C" w:rsidP="006C2FCB">
            <w:pPr>
              <w:jc w:val="center"/>
            </w:pPr>
          </w:p>
        </w:tc>
      </w:tr>
      <w:tr w:rsidR="00F40B0C">
        <w:trPr>
          <w:trHeight w:val="982"/>
        </w:trPr>
        <w:tc>
          <w:tcPr>
            <w:tcW w:w="495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Разработка сценарно- методического материала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Проведение мероприятий</w:t>
            </w:r>
          </w:p>
          <w:p w:rsidR="00F40B0C" w:rsidRDefault="00F40B0C" w:rsidP="006C2FCB">
            <w:pPr>
              <w:jc w:val="center"/>
            </w:pPr>
            <w:r>
              <w:t xml:space="preserve">   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Посещение семинарных занятий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356D49">
            <w:pPr>
              <w:jc w:val="center"/>
            </w:pPr>
            <w:r>
              <w:t>Активизация работы кружков</w:t>
            </w: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Pr="000724EC" w:rsidRDefault="00F40B0C" w:rsidP="00D270F5"/>
          <w:p w:rsidR="00F40B0C" w:rsidRDefault="00F40B0C" w:rsidP="00D270F5">
            <w:r>
              <w:t>В течение года</w:t>
            </w:r>
          </w:p>
          <w:p w:rsidR="00F40B0C" w:rsidRDefault="00F40B0C" w:rsidP="00356D49"/>
          <w:p w:rsidR="00F40B0C" w:rsidRDefault="00F40B0C" w:rsidP="00D270F5"/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В течение года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</w:p>
          <w:p w:rsidR="00F40B0C" w:rsidRPr="00130614" w:rsidRDefault="00F40B0C" w:rsidP="00D270F5"/>
          <w:p w:rsidR="00F40B0C" w:rsidRDefault="00F40B0C" w:rsidP="00D270F5"/>
          <w:p w:rsidR="00F40B0C" w:rsidRPr="00D270F5" w:rsidRDefault="00F40B0C" w:rsidP="006C2FCB">
            <w:pPr>
              <w:jc w:val="center"/>
            </w:pPr>
          </w:p>
        </w:tc>
        <w:tc>
          <w:tcPr>
            <w:tcW w:w="1420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0724EC" w:rsidRDefault="00F40B0C" w:rsidP="00D270F5"/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Default="00F40B0C" w:rsidP="00D270F5"/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Default="00F40B0C" w:rsidP="00D270F5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D270F5"/>
          <w:p w:rsidR="00F40B0C" w:rsidRPr="00D270F5" w:rsidRDefault="00F40B0C" w:rsidP="006C2FCB">
            <w:pPr>
              <w:jc w:val="center"/>
            </w:pPr>
          </w:p>
        </w:tc>
        <w:tc>
          <w:tcPr>
            <w:tcW w:w="1808" w:type="dxa"/>
          </w:tcPr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D270F5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ind w:firstLine="708"/>
            </w:pPr>
          </w:p>
          <w:p w:rsidR="00F40B0C" w:rsidRDefault="00F40B0C" w:rsidP="00356D49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Pr="00D270F5" w:rsidRDefault="00F40B0C" w:rsidP="006C2FCB">
            <w:pPr>
              <w:ind w:firstLine="708"/>
            </w:pPr>
          </w:p>
        </w:tc>
      </w:tr>
    </w:tbl>
    <w:p w:rsidR="00F40B0C" w:rsidRDefault="00F40B0C" w:rsidP="00EC2FF6"/>
    <w:tbl>
      <w:tblPr>
        <w:tblW w:w="95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6"/>
        <w:gridCol w:w="1420"/>
        <w:gridCol w:w="1422"/>
        <w:gridCol w:w="1734"/>
      </w:tblGrid>
      <w:tr w:rsidR="00F40B0C">
        <w:trPr>
          <w:trHeight w:val="595"/>
        </w:trPr>
        <w:tc>
          <w:tcPr>
            <w:tcW w:w="9532" w:type="dxa"/>
            <w:gridSpan w:val="4"/>
          </w:tcPr>
          <w:p w:rsidR="00F40B0C" w:rsidRPr="00356D49" w:rsidRDefault="00F40B0C" w:rsidP="006C2FCB">
            <w:pPr>
              <w:jc w:val="center"/>
              <w:rPr>
                <w:b/>
                <w:bCs/>
                <w:sz w:val="28"/>
                <w:szCs w:val="28"/>
              </w:rPr>
            </w:pPr>
            <w:r w:rsidRPr="00356D49">
              <w:rPr>
                <w:b/>
                <w:bCs/>
                <w:sz w:val="28"/>
                <w:szCs w:val="28"/>
              </w:rPr>
              <w:t>Укрепление материально- технической базы</w:t>
            </w:r>
          </w:p>
        </w:tc>
      </w:tr>
      <w:tr w:rsidR="00F40B0C">
        <w:trPr>
          <w:trHeight w:val="1074"/>
        </w:trPr>
        <w:tc>
          <w:tcPr>
            <w:tcW w:w="4958" w:type="dxa"/>
          </w:tcPr>
          <w:p w:rsidR="00F40B0C" w:rsidRDefault="00F40B0C" w:rsidP="00356D49">
            <w:r>
              <w:t>Оформить альбомы и стенды по работе с детьми и подростками, по здоровому образу жизни</w:t>
            </w:r>
          </w:p>
          <w:p w:rsidR="00F40B0C" w:rsidRDefault="00F40B0C" w:rsidP="00356D49"/>
          <w:p w:rsidR="00F40B0C" w:rsidRDefault="00F40B0C" w:rsidP="00356D49">
            <w:r>
              <w:t>Благоустройство территории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CA4A31">
            <w:r>
              <w:t>Оформление папок с накопительным материалом</w:t>
            </w:r>
          </w:p>
          <w:p w:rsidR="00F40B0C" w:rsidRDefault="00F40B0C" w:rsidP="00CA4A31"/>
          <w:p w:rsidR="00F40B0C" w:rsidRDefault="00F40B0C" w:rsidP="00CA4A31"/>
          <w:p w:rsidR="00F40B0C" w:rsidRDefault="00F40B0C" w:rsidP="00CA4A31">
            <w:r>
              <w:t>Изготовление необходимой бутафории и реквизита к мероприятиям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CA4A31">
            <w:r>
              <w:t>«Молодежные дискотеки»</w:t>
            </w:r>
          </w:p>
          <w:p w:rsidR="00F40B0C" w:rsidRDefault="00F40B0C" w:rsidP="00CA4A31"/>
        </w:tc>
        <w:tc>
          <w:tcPr>
            <w:tcW w:w="1420" w:type="dxa"/>
          </w:tcPr>
          <w:p w:rsidR="00F40B0C" w:rsidRDefault="00F40B0C" w:rsidP="00EF07CB">
            <w:r>
              <w:t>В течение года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CA4A31">
            <w:r>
              <w:t>Весенне- летний период</w:t>
            </w:r>
          </w:p>
          <w:p w:rsidR="00F40B0C" w:rsidRDefault="00F40B0C" w:rsidP="00CA4A31"/>
          <w:p w:rsidR="00F40B0C" w:rsidRDefault="00F40B0C" w:rsidP="00CA4A31">
            <w:r>
              <w:t>В течение года</w:t>
            </w:r>
          </w:p>
          <w:p w:rsidR="00F40B0C" w:rsidRDefault="00F40B0C" w:rsidP="00CA4A31"/>
          <w:p w:rsidR="00F40B0C" w:rsidRDefault="00F40B0C" w:rsidP="00CA4A31"/>
          <w:p w:rsidR="00F40B0C" w:rsidRDefault="00F40B0C" w:rsidP="00CA4A31">
            <w:r>
              <w:t>В течение года</w:t>
            </w:r>
          </w:p>
          <w:p w:rsidR="00F40B0C" w:rsidRDefault="00F40B0C" w:rsidP="00CA4A31"/>
          <w:p w:rsidR="00F40B0C" w:rsidRDefault="00F40B0C" w:rsidP="00CA4A31"/>
          <w:p w:rsidR="00F40B0C" w:rsidRPr="00130614" w:rsidRDefault="00F40B0C" w:rsidP="00CA4A31">
            <w:r>
              <w:t>В течение года</w:t>
            </w:r>
          </w:p>
        </w:tc>
        <w:tc>
          <w:tcPr>
            <w:tcW w:w="1420" w:type="dxa"/>
          </w:tcPr>
          <w:p w:rsidR="00F40B0C" w:rsidRDefault="00F40B0C" w:rsidP="00EF07CB"/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Территория 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</w:p>
          <w:p w:rsidR="00F40B0C" w:rsidRDefault="00F40B0C" w:rsidP="006C2FCB">
            <w:pPr>
              <w:jc w:val="center"/>
            </w:pPr>
            <w:r>
              <w:t>КДЦ</w:t>
            </w:r>
          </w:p>
          <w:p w:rsidR="00F40B0C" w:rsidRPr="00130614" w:rsidRDefault="00F40B0C" w:rsidP="006C2FCB">
            <w:pPr>
              <w:jc w:val="center"/>
            </w:pPr>
          </w:p>
        </w:tc>
        <w:tc>
          <w:tcPr>
            <w:tcW w:w="1734" w:type="dxa"/>
          </w:tcPr>
          <w:p w:rsidR="00F40B0C" w:rsidRDefault="00F40B0C" w:rsidP="00EF07CB"/>
          <w:p w:rsidR="00F40B0C" w:rsidRDefault="00F40B0C" w:rsidP="006C2FCB">
            <w:pPr>
              <w:jc w:val="center"/>
            </w:pPr>
            <w:r>
              <w:t>Директор</w:t>
            </w:r>
          </w:p>
          <w:p w:rsidR="00F40B0C" w:rsidRDefault="00F40B0C" w:rsidP="006C2FCB">
            <w:pPr>
              <w:ind w:firstLine="708"/>
            </w:pPr>
            <w:r>
              <w:t>КДЦ</w:t>
            </w:r>
          </w:p>
          <w:p w:rsidR="00F40B0C" w:rsidRDefault="00F40B0C" w:rsidP="006C2FCB">
            <w:pPr>
              <w:ind w:firstLine="708"/>
            </w:pPr>
          </w:p>
          <w:p w:rsidR="00F40B0C" w:rsidRDefault="00F40B0C" w:rsidP="00CA4A31">
            <w:r>
              <w:t>Директор КДЦ</w:t>
            </w:r>
          </w:p>
          <w:p w:rsidR="00F40B0C" w:rsidRDefault="00F40B0C" w:rsidP="00CA4A31"/>
          <w:p w:rsidR="00F40B0C" w:rsidRDefault="00F40B0C" w:rsidP="00CA4A31"/>
          <w:p w:rsidR="00F40B0C" w:rsidRDefault="00F40B0C" w:rsidP="00CA4A31">
            <w:r>
              <w:t>Директор КДЦ</w:t>
            </w:r>
          </w:p>
          <w:p w:rsidR="00F40B0C" w:rsidRDefault="00F40B0C" w:rsidP="00CA4A31"/>
          <w:p w:rsidR="00F40B0C" w:rsidRDefault="00F40B0C" w:rsidP="00CA4A31"/>
          <w:p w:rsidR="00F40B0C" w:rsidRDefault="00F40B0C" w:rsidP="00CA4A31">
            <w:r>
              <w:t>Директор КДЦ</w:t>
            </w:r>
          </w:p>
          <w:p w:rsidR="00F40B0C" w:rsidRDefault="00F40B0C" w:rsidP="00CA4A31"/>
          <w:p w:rsidR="00F40B0C" w:rsidRDefault="00F40B0C" w:rsidP="00CA4A31"/>
          <w:p w:rsidR="00F40B0C" w:rsidRPr="00130614" w:rsidRDefault="00F40B0C" w:rsidP="00CA4A31">
            <w:r>
              <w:t>Директор КДЦ</w:t>
            </w:r>
          </w:p>
        </w:tc>
      </w:tr>
    </w:tbl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270F5"/>
    <w:p w:rsidR="00F40B0C" w:rsidRDefault="00F40B0C" w:rsidP="00D93EB6">
      <w:pPr>
        <w:tabs>
          <w:tab w:val="left" w:pos="7035"/>
        </w:tabs>
      </w:pPr>
      <w:r>
        <w:t>План составила: Директор</w:t>
      </w:r>
    </w:p>
    <w:p w:rsidR="00F40B0C" w:rsidRDefault="00F40B0C" w:rsidP="00D93EB6">
      <w:pPr>
        <w:tabs>
          <w:tab w:val="left" w:pos="7035"/>
        </w:tabs>
      </w:pPr>
      <w:r>
        <w:t xml:space="preserve"> МБУК «КДЦ  Пушкинского сельского  поселения</w:t>
      </w:r>
    </w:p>
    <w:p w:rsidR="00F40B0C" w:rsidRDefault="00F40B0C" w:rsidP="00361E8C">
      <w:pPr>
        <w:tabs>
          <w:tab w:val="left" w:pos="5745"/>
        </w:tabs>
      </w:pPr>
      <w:r>
        <w:tab/>
        <w:t>_____________/М.С. Волкова/</w:t>
      </w: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Default="00F40B0C" w:rsidP="00361E8C">
      <w:pPr>
        <w:tabs>
          <w:tab w:val="left" w:pos="5745"/>
        </w:tabs>
      </w:pPr>
    </w:p>
    <w:p w:rsidR="00F40B0C" w:rsidRPr="00D93EB6" w:rsidRDefault="00F40B0C" w:rsidP="00D93EB6">
      <w:pPr>
        <w:tabs>
          <w:tab w:val="left" w:pos="5745"/>
        </w:tabs>
        <w:jc w:val="center"/>
        <w:rPr>
          <w:rFonts w:ascii="Constantia" w:hAnsi="Constantia" w:cs="Constantia"/>
          <w:sz w:val="44"/>
          <w:szCs w:val="44"/>
        </w:rPr>
      </w:pPr>
    </w:p>
    <w:sectPr w:rsidR="00F40B0C" w:rsidRPr="00D93EB6" w:rsidSect="00B974D2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4829"/>
    <w:rsid w:val="00062434"/>
    <w:rsid w:val="000724EC"/>
    <w:rsid w:val="000A17F7"/>
    <w:rsid w:val="000E0A18"/>
    <w:rsid w:val="00130614"/>
    <w:rsid w:val="00151A51"/>
    <w:rsid w:val="00175BB4"/>
    <w:rsid w:val="001F7740"/>
    <w:rsid w:val="00261340"/>
    <w:rsid w:val="00261773"/>
    <w:rsid w:val="002775AB"/>
    <w:rsid w:val="002840F6"/>
    <w:rsid w:val="002B6CDD"/>
    <w:rsid w:val="002F6AA6"/>
    <w:rsid w:val="003173CF"/>
    <w:rsid w:val="00356D49"/>
    <w:rsid w:val="00361E8C"/>
    <w:rsid w:val="003E68AF"/>
    <w:rsid w:val="003F0024"/>
    <w:rsid w:val="00427E63"/>
    <w:rsid w:val="00472C33"/>
    <w:rsid w:val="004843C8"/>
    <w:rsid w:val="00491B07"/>
    <w:rsid w:val="004A63DD"/>
    <w:rsid w:val="004F63A9"/>
    <w:rsid w:val="00516694"/>
    <w:rsid w:val="005234C3"/>
    <w:rsid w:val="00583F0E"/>
    <w:rsid w:val="005A1711"/>
    <w:rsid w:val="005C29BC"/>
    <w:rsid w:val="005D7B48"/>
    <w:rsid w:val="005F7033"/>
    <w:rsid w:val="006362D7"/>
    <w:rsid w:val="006A41CF"/>
    <w:rsid w:val="006C2FCB"/>
    <w:rsid w:val="006D1BB0"/>
    <w:rsid w:val="006E7821"/>
    <w:rsid w:val="00705565"/>
    <w:rsid w:val="007535A9"/>
    <w:rsid w:val="0077395E"/>
    <w:rsid w:val="007759A7"/>
    <w:rsid w:val="007E22C3"/>
    <w:rsid w:val="00853398"/>
    <w:rsid w:val="008577AD"/>
    <w:rsid w:val="008765D9"/>
    <w:rsid w:val="00883473"/>
    <w:rsid w:val="00885D3F"/>
    <w:rsid w:val="00892CDB"/>
    <w:rsid w:val="008A0EA3"/>
    <w:rsid w:val="008B19F0"/>
    <w:rsid w:val="008D290D"/>
    <w:rsid w:val="008E68D5"/>
    <w:rsid w:val="00930E64"/>
    <w:rsid w:val="009716DE"/>
    <w:rsid w:val="00974829"/>
    <w:rsid w:val="00A16D46"/>
    <w:rsid w:val="00A35B5D"/>
    <w:rsid w:val="00A44683"/>
    <w:rsid w:val="00A455A9"/>
    <w:rsid w:val="00A55163"/>
    <w:rsid w:val="00A847D2"/>
    <w:rsid w:val="00AA0203"/>
    <w:rsid w:val="00AF4333"/>
    <w:rsid w:val="00B1454F"/>
    <w:rsid w:val="00B428FB"/>
    <w:rsid w:val="00B8141D"/>
    <w:rsid w:val="00B931F2"/>
    <w:rsid w:val="00B974D2"/>
    <w:rsid w:val="00BB12DC"/>
    <w:rsid w:val="00BF4B28"/>
    <w:rsid w:val="00C31DF7"/>
    <w:rsid w:val="00C65BBE"/>
    <w:rsid w:val="00C8619F"/>
    <w:rsid w:val="00C9589D"/>
    <w:rsid w:val="00CA4A31"/>
    <w:rsid w:val="00CB5692"/>
    <w:rsid w:val="00D270F5"/>
    <w:rsid w:val="00D56CCC"/>
    <w:rsid w:val="00D61CFC"/>
    <w:rsid w:val="00D81B0D"/>
    <w:rsid w:val="00D93EB6"/>
    <w:rsid w:val="00DF19E6"/>
    <w:rsid w:val="00DF34CF"/>
    <w:rsid w:val="00E54995"/>
    <w:rsid w:val="00E7551A"/>
    <w:rsid w:val="00E971ED"/>
    <w:rsid w:val="00EC2FF6"/>
    <w:rsid w:val="00ED5682"/>
    <w:rsid w:val="00ED60FC"/>
    <w:rsid w:val="00EF07CB"/>
    <w:rsid w:val="00EF76CE"/>
    <w:rsid w:val="00F02A4F"/>
    <w:rsid w:val="00F1159F"/>
    <w:rsid w:val="00F245F0"/>
    <w:rsid w:val="00F24BBF"/>
    <w:rsid w:val="00F24FFE"/>
    <w:rsid w:val="00F26C75"/>
    <w:rsid w:val="00F40B0C"/>
    <w:rsid w:val="00F548AA"/>
    <w:rsid w:val="00F567D1"/>
    <w:rsid w:val="00F65655"/>
    <w:rsid w:val="00F77EA7"/>
    <w:rsid w:val="00F8252A"/>
    <w:rsid w:val="00F87CCF"/>
    <w:rsid w:val="00FB1291"/>
    <w:rsid w:val="00FD1362"/>
    <w:rsid w:val="00FD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3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7482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32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1152</TotalTime>
  <Pages>5</Pages>
  <Words>738</Words>
  <Characters>4210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Adm-push</cp:lastModifiedBy>
  <cp:revision>14</cp:revision>
  <cp:lastPrinted>2017-01-11T06:52:00Z</cp:lastPrinted>
  <dcterms:created xsi:type="dcterms:W3CDTF">2014-12-24T06:15:00Z</dcterms:created>
  <dcterms:modified xsi:type="dcterms:W3CDTF">2017-03-03T12:10:00Z</dcterms:modified>
</cp:coreProperties>
</file>