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BF2" w:rsidRDefault="00184BF2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184BF2" w:rsidRDefault="00184BF2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1 кв. 2017 года</w:t>
      </w: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184BF2" w:rsidRPr="00CD383A" w:rsidRDefault="00184BF2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184BF2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184BF2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345,8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21,1</w:t>
            </w:r>
          </w:p>
        </w:tc>
      </w:tr>
      <w:tr w:rsidR="00184BF2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345,8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21,1</w:t>
            </w:r>
          </w:p>
        </w:tc>
      </w:tr>
      <w:tr w:rsidR="00184BF2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8574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824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41,4</w:t>
            </w:r>
          </w:p>
        </w:tc>
      </w:tr>
      <w:tr w:rsidR="00184BF2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41,4</w:t>
            </w:r>
          </w:p>
        </w:tc>
      </w:tr>
      <w:tr w:rsidR="00184BF2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184BF2" w:rsidRPr="00CD383A" w:rsidRDefault="00184BF2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</w:t>
            </w:r>
          </w:p>
        </w:tc>
      </w:tr>
      <w:tr w:rsidR="00184BF2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4BF2" w:rsidRPr="00CD383A" w:rsidRDefault="00184BF2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</w:t>
            </w:r>
          </w:p>
        </w:tc>
      </w:tr>
      <w:tr w:rsidR="00184BF2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</w:tr>
      <w:tr w:rsidR="00184BF2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9279AC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9279AC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9279AC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9279AC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9279AC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1,4</w:t>
            </w:r>
          </w:p>
        </w:tc>
      </w:tr>
      <w:tr w:rsidR="00184BF2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1,4</w:t>
            </w:r>
          </w:p>
        </w:tc>
      </w:tr>
      <w:tr w:rsidR="00184BF2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F91B6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F91B6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F91B6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F91B6F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16,5</w:t>
            </w:r>
          </w:p>
        </w:tc>
      </w:tr>
      <w:tr w:rsidR="00184BF2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16,5</w:t>
            </w:r>
          </w:p>
        </w:tc>
      </w:tr>
      <w:tr w:rsidR="00184BF2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82,1</w:t>
            </w:r>
          </w:p>
        </w:tc>
      </w:tr>
      <w:tr w:rsidR="00184BF2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82,1</w:t>
            </w:r>
          </w:p>
        </w:tc>
      </w:tr>
      <w:tr w:rsidR="00184BF2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Default="00184BF2"/>
          <w:p w:rsidR="00184BF2" w:rsidRDefault="00184BF2">
            <w:r>
              <w:t xml:space="preserve">     </w:t>
            </w:r>
          </w:p>
          <w:p w:rsidR="00184BF2" w:rsidRDefault="00184BF2"/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Default="00184BF2"/>
          <w:p w:rsidR="00184BF2" w:rsidRDefault="00184BF2"/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1571,6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337,4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21,5</w:t>
            </w:r>
          </w:p>
        </w:tc>
      </w:tr>
      <w:tr w:rsidR="00184BF2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BE44EF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219,6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</w:tr>
      <w:tr w:rsidR="00184BF2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2 02 03015 10 5118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</w:tr>
      <w:tr w:rsidR="00184BF2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184BF2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2 02 </w:t>
            </w:r>
            <w:r>
              <w:t>02999 10 7601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576,1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14,8</w:t>
            </w:r>
          </w:p>
        </w:tc>
      </w:tr>
      <w:tr w:rsidR="00184BF2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59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4BF2" w:rsidRPr="00CD383A" w:rsidRDefault="00184BF2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20   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33,9</w:t>
            </w:r>
          </w:p>
        </w:tc>
      </w:tr>
    </w:tbl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184BF2" w:rsidRDefault="00184BF2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184BF2" w:rsidRDefault="00184BF2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184BF2" w:rsidRDefault="00184BF2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1 кв. 2017 года</w:t>
      </w:r>
    </w:p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184BF2" w:rsidRPr="00CD383A" w:rsidRDefault="00184BF2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034"/>
      </w:tblGrid>
      <w:tr w:rsidR="00184BF2" w:rsidRPr="00CD383A" w:rsidTr="00182C2B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182C2B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182C2B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22,1</w:t>
            </w:r>
          </w:p>
        </w:tc>
      </w:tr>
      <w:tr w:rsidR="00184BF2" w:rsidRPr="00CD383A" w:rsidTr="00182C2B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361,8</w:t>
            </w:r>
          </w:p>
          <w:p w:rsidR="00184BF2" w:rsidRPr="00CD383A" w:rsidRDefault="00184BF2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22,1</w:t>
            </w:r>
          </w:p>
        </w:tc>
      </w:tr>
      <w:tr w:rsidR="00184BF2" w:rsidRPr="00CD383A" w:rsidTr="00182C2B">
        <w:trPr>
          <w:trHeight w:hRule="exact" w:val="78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1032,4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27,2</w:t>
            </w:r>
          </w:p>
        </w:tc>
      </w:tr>
      <w:tr w:rsidR="00184BF2" w:rsidRPr="00CD383A" w:rsidTr="00182C2B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326,8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17,7</w:t>
            </w:r>
          </w:p>
        </w:tc>
      </w:tr>
      <w:tr w:rsidR="00184BF2" w:rsidRPr="00CD383A" w:rsidTr="00182C2B">
        <w:trPr>
          <w:trHeight w:hRule="exact" w:val="115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90,8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44,1</w:t>
            </w:r>
          </w:p>
        </w:tc>
      </w:tr>
      <w:tr w:rsidR="00184BF2" w:rsidRPr="00CD383A" w:rsidTr="00182C2B">
        <w:trPr>
          <w:trHeight w:hRule="exact" w:val="133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90,8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44,1</w:t>
            </w:r>
          </w:p>
        </w:tc>
      </w:tr>
      <w:tr w:rsidR="00184BF2" w:rsidRPr="00CD383A" w:rsidTr="00182C2B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A37C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69,8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D00F6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27,2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39</w:t>
            </w:r>
          </w:p>
        </w:tc>
      </w:tr>
      <w:tr w:rsidR="00184BF2" w:rsidRPr="00CD383A" w:rsidTr="00182C2B">
        <w:trPr>
          <w:trHeight w:hRule="exact" w:val="153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61</w:t>
            </w:r>
          </w:p>
        </w:tc>
      </w:tr>
      <w:tr w:rsidR="00184BF2" w:rsidRPr="00CD383A" w:rsidTr="00182C2B">
        <w:trPr>
          <w:trHeight w:hRule="exact" w:val="118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7,6</w:t>
            </w:r>
          </w:p>
        </w:tc>
      </w:tr>
      <w:tr w:rsidR="00184BF2" w:rsidRPr="00CD383A" w:rsidTr="00182C2B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/>
          <w:p w:rsidR="00184BF2" w:rsidRDefault="00184BF2"/>
          <w:p w:rsidR="00184BF2" w:rsidRDefault="00184BF2"/>
          <w:p w:rsidR="00184BF2" w:rsidRDefault="00184BF2">
            <w:r>
              <w:t xml:space="preserve">      17,9</w:t>
            </w:r>
          </w:p>
          <w:p w:rsidR="00184BF2" w:rsidRDefault="00184BF2"/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/>
          <w:p w:rsidR="00184BF2" w:rsidRDefault="00184BF2"/>
          <w:p w:rsidR="00184BF2" w:rsidRDefault="00184BF2"/>
          <w:p w:rsidR="00184BF2" w:rsidRDefault="00184BF2">
            <w:r>
              <w:t>7,6</w:t>
            </w:r>
          </w:p>
          <w:p w:rsidR="00184BF2" w:rsidRDefault="00184BF2"/>
          <w:p w:rsidR="00184BF2" w:rsidRDefault="00184BF2"/>
          <w:p w:rsidR="00184BF2" w:rsidRDefault="00184BF2"/>
          <w:p w:rsidR="00184BF2" w:rsidRDefault="00184BF2"/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04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7,6</w:t>
            </w:r>
          </w:p>
        </w:tc>
      </w:tr>
      <w:tr w:rsidR="00184BF2" w:rsidRPr="00CD383A" w:rsidTr="00182C2B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7,6</w:t>
            </w:r>
          </w:p>
        </w:tc>
      </w:tr>
      <w:tr w:rsidR="00184BF2" w:rsidRPr="00CD383A" w:rsidTr="00182C2B">
        <w:trPr>
          <w:trHeight w:hRule="exact" w:val="224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6510041150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7,5</w:t>
            </w:r>
          </w:p>
        </w:tc>
      </w:tr>
      <w:tr w:rsidR="00184BF2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31,6</w:t>
            </w:r>
          </w:p>
        </w:tc>
      </w:tr>
      <w:tr w:rsidR="00184BF2" w:rsidRPr="00CD383A" w:rsidTr="00182C2B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195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59,8</w:t>
            </w:r>
          </w:p>
        </w:tc>
      </w:tr>
      <w:tr w:rsidR="00184BF2" w:rsidRPr="00CD383A" w:rsidTr="00182C2B">
        <w:trPr>
          <w:trHeight w:hRule="exact" w:val="141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</w:tr>
      <w:tr w:rsidR="00184BF2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184BF2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59,3</w:t>
            </w:r>
          </w:p>
        </w:tc>
      </w:tr>
      <w:tr w:rsidR="00184BF2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D4156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41562">
              <w:rPr>
                <w:b/>
              </w:rP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D4156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D4156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D4156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D4156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D41562" w:rsidRDefault="00184BF2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45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D4156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184BF2" w:rsidRPr="001037E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1037E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1037E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1037E6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1037E6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1037E6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1037E6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1037E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192,5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1037E6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1037E6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30,4</w:t>
            </w:r>
          </w:p>
        </w:tc>
      </w:tr>
      <w:tr w:rsidR="00184BF2" w:rsidRPr="00CD383A" w:rsidTr="00182C2B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30,4</w:t>
            </w:r>
          </w:p>
        </w:tc>
      </w:tr>
      <w:tr w:rsidR="00184BF2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30,4</w:t>
            </w:r>
          </w:p>
        </w:tc>
      </w:tr>
      <w:tr w:rsidR="00184BF2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9258E4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9258E4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184BF2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AD0E35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AD0E35" w:rsidRDefault="00184BF2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AD0E35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2323B7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D00F6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16,5</w:t>
            </w:r>
          </w:p>
        </w:tc>
      </w:tr>
      <w:tr w:rsidR="00184BF2" w:rsidRPr="00CD383A" w:rsidTr="00182C2B">
        <w:trPr>
          <w:trHeight w:hRule="exact" w:val="144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16,5</w:t>
            </w:r>
          </w:p>
        </w:tc>
      </w:tr>
      <w:tr w:rsidR="00184BF2" w:rsidRPr="00CD383A" w:rsidTr="00182C2B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16,5</w:t>
            </w: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19,1</w:t>
            </w: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</w:t>
            </w:r>
            <w:r w:rsidRPr="00CD383A">
              <w:t>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D00F61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D00F61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D00F61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D00F61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D00F61" w:rsidRDefault="00184BF2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D00F61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D00F61" w:rsidRDefault="00184BF2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11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D00F61" w:rsidRDefault="00184BF2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 xml:space="preserve">       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D00F61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44,5</w:t>
            </w: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44,5</w:t>
            </w: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44,5</w:t>
            </w:r>
          </w:p>
        </w:tc>
      </w:tr>
      <w:tr w:rsidR="00184BF2" w:rsidRPr="00CD383A" w:rsidTr="00182C2B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184BF2" w:rsidRPr="00C6570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6570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6570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6570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182C2B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855DCD">
        <w:trPr>
          <w:trHeight w:hRule="exact" w:val="751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063FF" w:rsidRDefault="00184BF2" w:rsidP="00BA37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9258E4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9258E4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184BF2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585510" w:rsidRDefault="00184BF2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585510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184BF2" w:rsidRPr="00CD383A" w:rsidTr="00182C2B">
        <w:trPr>
          <w:trHeight w:hRule="exact" w:val="831"/>
        </w:trPr>
        <w:tc>
          <w:tcPr>
            <w:tcW w:w="3480" w:type="dxa"/>
            <w:shd w:val="clear" w:color="auto" w:fill="FFFFFF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Членские взносы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184BF2" w:rsidRPr="00CD383A" w:rsidTr="00182C2B">
        <w:trPr>
          <w:trHeight w:hRule="exact" w:val="739"/>
        </w:trPr>
        <w:tc>
          <w:tcPr>
            <w:tcW w:w="3480" w:type="dxa"/>
            <w:shd w:val="clear" w:color="auto" w:fill="FFFFFF"/>
          </w:tcPr>
          <w:p w:rsidR="00184BF2" w:rsidRPr="005063F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063FF">
              <w:t>Уплата членских взносов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063F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063F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063F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063FF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5063FF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063FF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21,3</w:t>
            </w:r>
          </w:p>
        </w:tc>
      </w:tr>
      <w:tr w:rsidR="00184BF2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</w:tr>
      <w:tr w:rsidR="00184BF2" w:rsidRPr="00CD383A" w:rsidTr="00182C2B">
        <w:trPr>
          <w:trHeight w:hRule="exact" w:val="78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12,4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</w:tr>
      <w:tr w:rsidR="00184BF2" w:rsidRPr="00CD383A" w:rsidTr="00182C2B">
        <w:trPr>
          <w:trHeight w:hRule="exact" w:val="61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21,3</w:t>
            </w:r>
          </w:p>
        </w:tc>
      </w:tr>
      <w:tr w:rsidR="00184BF2" w:rsidRPr="00CD383A" w:rsidTr="00182C2B">
        <w:trPr>
          <w:trHeight w:hRule="exact" w:val="37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53,2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21,1</w:t>
            </w:r>
          </w:p>
        </w:tc>
      </w:tr>
      <w:tr w:rsidR="00184BF2" w:rsidRPr="00CD383A" w:rsidTr="00182C2B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</w:t>
            </w:r>
          </w:p>
        </w:tc>
      </w:tr>
      <w:tr w:rsidR="00184BF2" w:rsidRPr="00CD383A" w:rsidTr="00182C2B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</w:tr>
      <w:tr w:rsidR="00184BF2" w:rsidRPr="00CD383A" w:rsidTr="00182C2B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184BF2" w:rsidRPr="00CD383A" w:rsidTr="00182C2B">
        <w:trPr>
          <w:trHeight w:hRule="exact" w:val="83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184BF2" w:rsidRPr="00CD383A" w:rsidTr="00182C2B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184BF2" w:rsidRPr="00CD383A" w:rsidTr="00182C2B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83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34,7</w:t>
            </w:r>
          </w:p>
        </w:tc>
      </w:tr>
      <w:tr w:rsidR="00184BF2" w:rsidRPr="00CD383A" w:rsidTr="00182C2B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61,6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34,7</w:t>
            </w:r>
          </w:p>
        </w:tc>
      </w:tr>
      <w:tr w:rsidR="00184BF2" w:rsidRPr="00CD383A" w:rsidTr="00182C2B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184BF2" w:rsidRPr="00585510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9845E8" w:rsidRDefault="00184BF2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</w:tr>
      <w:tr w:rsidR="00184BF2" w:rsidRPr="00CD383A" w:rsidTr="00182C2B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9845E8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</w:tr>
      <w:tr w:rsidR="00184BF2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</w:tr>
      <w:tr w:rsidR="00184BF2" w:rsidRPr="00CD383A" w:rsidTr="00182C2B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55,3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</w:tr>
      <w:tr w:rsidR="00184BF2" w:rsidRPr="00CD383A" w:rsidTr="00182C2B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585510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585510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184BF2" w:rsidRPr="00F260A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F260A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F260A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F260A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F260A6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F260A6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Default="00184BF2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279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10,4</w:t>
            </w:r>
          </w:p>
        </w:tc>
      </w:tr>
      <w:tr w:rsidR="00184BF2" w:rsidRPr="00CD383A" w:rsidTr="00182C2B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306,3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10,4</w:t>
            </w:r>
          </w:p>
        </w:tc>
      </w:tr>
      <w:tr w:rsidR="00184BF2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120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603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203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203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14,1</w:t>
            </w:r>
          </w:p>
        </w:tc>
      </w:tr>
      <w:tr w:rsidR="00184BF2" w:rsidRPr="00CD383A" w:rsidTr="00182C2B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184BF2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14,1</w:t>
            </w:r>
          </w:p>
        </w:tc>
      </w:tr>
      <w:tr w:rsidR="00184BF2" w:rsidRPr="00CD383A" w:rsidTr="00182C2B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14,1</w:t>
            </w:r>
          </w:p>
        </w:tc>
      </w:tr>
      <w:tr w:rsidR="00184BF2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</w:pPr>
          </w:p>
          <w:p w:rsidR="00184BF2" w:rsidRPr="00CD383A" w:rsidRDefault="00184BF2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14,1</w:t>
            </w:r>
          </w:p>
        </w:tc>
      </w:tr>
      <w:tr w:rsidR="00184BF2" w:rsidRPr="00CD383A" w:rsidTr="00182C2B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184BF2" w:rsidRPr="00CD383A" w:rsidTr="00182C2B">
        <w:trPr>
          <w:trHeight w:hRule="exact" w:val="319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184BF2" w:rsidRPr="00CD383A" w:rsidTr="00182C2B">
        <w:trPr>
          <w:trHeight w:hRule="exact" w:val="56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184BF2" w:rsidRPr="00CD383A" w:rsidTr="00182C2B">
        <w:trPr>
          <w:trHeight w:hRule="exact" w:val="63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184BF2" w:rsidRPr="00CD383A" w:rsidTr="00182C2B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8D57A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184BF2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12,5</w:t>
            </w:r>
          </w:p>
        </w:tc>
      </w:tr>
      <w:tr w:rsidR="00184BF2" w:rsidRPr="00CD383A" w:rsidTr="00182C2B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12,5 </w:t>
            </w:r>
          </w:p>
        </w:tc>
      </w:tr>
      <w:tr w:rsidR="00184BF2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12,5</w:t>
            </w:r>
          </w:p>
        </w:tc>
      </w:tr>
      <w:tr w:rsidR="00184BF2" w:rsidRPr="00CD383A" w:rsidTr="00182C2B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12,5</w:t>
            </w:r>
          </w:p>
        </w:tc>
      </w:tr>
      <w:tr w:rsidR="00184BF2" w:rsidRPr="00CD383A" w:rsidTr="00182C2B">
        <w:trPr>
          <w:trHeight w:hRule="exact" w:val="42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12,5</w:t>
            </w:r>
          </w:p>
        </w:tc>
      </w:tr>
      <w:tr w:rsidR="00184BF2" w:rsidRPr="00CD383A" w:rsidTr="00182C2B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12,5</w:t>
            </w:r>
          </w:p>
        </w:tc>
      </w:tr>
      <w:tr w:rsidR="00184BF2" w:rsidRPr="00CD383A" w:rsidTr="00182C2B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12,5</w:t>
            </w:r>
          </w:p>
        </w:tc>
      </w:tr>
      <w:tr w:rsidR="00184BF2" w:rsidRPr="00CD383A" w:rsidTr="00182C2B">
        <w:trPr>
          <w:trHeight w:hRule="exact" w:val="1254"/>
        </w:trPr>
        <w:tc>
          <w:tcPr>
            <w:tcW w:w="3480" w:type="dxa"/>
            <w:shd w:val="clear" w:color="auto" w:fill="FFFFFF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184BF2" w:rsidRPr="00CD383A" w:rsidRDefault="00184BF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184BF2" w:rsidRPr="00CD383A" w:rsidRDefault="00184BF2" w:rsidP="002100B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12,5</w:t>
            </w:r>
          </w:p>
        </w:tc>
      </w:tr>
    </w:tbl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184BF2" w:rsidRPr="00CD383A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184BF2" w:rsidRDefault="00184BF2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184BF2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BF2" w:rsidRDefault="00184BF2" w:rsidP="00AD0115">
      <w:r>
        <w:separator/>
      </w:r>
    </w:p>
  </w:endnote>
  <w:endnote w:type="continuationSeparator" w:id="1">
    <w:p w:rsidR="00184BF2" w:rsidRDefault="00184BF2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BF2" w:rsidRDefault="00184BF2" w:rsidP="00AD0115">
      <w:r>
        <w:separator/>
      </w:r>
    </w:p>
  </w:footnote>
  <w:footnote w:type="continuationSeparator" w:id="1">
    <w:p w:rsidR="00184BF2" w:rsidRDefault="00184BF2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BF2" w:rsidRDefault="00184B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23C"/>
    <w:rsid w:val="00087488"/>
    <w:rsid w:val="000A30F7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44F62"/>
    <w:rsid w:val="001643C7"/>
    <w:rsid w:val="001824FC"/>
    <w:rsid w:val="00182C2B"/>
    <w:rsid w:val="00184BF2"/>
    <w:rsid w:val="001A4CA0"/>
    <w:rsid w:val="001A4E1A"/>
    <w:rsid w:val="001A4F8D"/>
    <w:rsid w:val="001B53BA"/>
    <w:rsid w:val="001C49DF"/>
    <w:rsid w:val="001C552D"/>
    <w:rsid w:val="001D0F14"/>
    <w:rsid w:val="001D6B7D"/>
    <w:rsid w:val="001E45C9"/>
    <w:rsid w:val="0020186A"/>
    <w:rsid w:val="00206FCA"/>
    <w:rsid w:val="002100B9"/>
    <w:rsid w:val="00214AE5"/>
    <w:rsid w:val="00217A47"/>
    <w:rsid w:val="002323B7"/>
    <w:rsid w:val="00232AA3"/>
    <w:rsid w:val="00243CE7"/>
    <w:rsid w:val="00274E80"/>
    <w:rsid w:val="00282F3A"/>
    <w:rsid w:val="002A4262"/>
    <w:rsid w:val="002C331C"/>
    <w:rsid w:val="002C74C0"/>
    <w:rsid w:val="002D47F3"/>
    <w:rsid w:val="002D5A39"/>
    <w:rsid w:val="002E483F"/>
    <w:rsid w:val="002F34CE"/>
    <w:rsid w:val="002F4649"/>
    <w:rsid w:val="003323A6"/>
    <w:rsid w:val="00333F86"/>
    <w:rsid w:val="0034049E"/>
    <w:rsid w:val="00345624"/>
    <w:rsid w:val="00371A08"/>
    <w:rsid w:val="003723D2"/>
    <w:rsid w:val="003730CC"/>
    <w:rsid w:val="00381790"/>
    <w:rsid w:val="00385008"/>
    <w:rsid w:val="00385284"/>
    <w:rsid w:val="00391629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5165"/>
    <w:rsid w:val="00411460"/>
    <w:rsid w:val="00423BB4"/>
    <w:rsid w:val="00432F5A"/>
    <w:rsid w:val="00454077"/>
    <w:rsid w:val="00490141"/>
    <w:rsid w:val="004A56A6"/>
    <w:rsid w:val="004C6621"/>
    <w:rsid w:val="004D3C9F"/>
    <w:rsid w:val="004E0516"/>
    <w:rsid w:val="004E137D"/>
    <w:rsid w:val="005063FF"/>
    <w:rsid w:val="00511D52"/>
    <w:rsid w:val="005160E4"/>
    <w:rsid w:val="00520382"/>
    <w:rsid w:val="005257D5"/>
    <w:rsid w:val="005656A6"/>
    <w:rsid w:val="00565E19"/>
    <w:rsid w:val="0058245D"/>
    <w:rsid w:val="005827A1"/>
    <w:rsid w:val="00585510"/>
    <w:rsid w:val="00593BBB"/>
    <w:rsid w:val="005A268A"/>
    <w:rsid w:val="005A46F3"/>
    <w:rsid w:val="005B23BD"/>
    <w:rsid w:val="005B648C"/>
    <w:rsid w:val="005B7AF0"/>
    <w:rsid w:val="005D586E"/>
    <w:rsid w:val="005E08F5"/>
    <w:rsid w:val="005E5345"/>
    <w:rsid w:val="0060618E"/>
    <w:rsid w:val="00660CCB"/>
    <w:rsid w:val="00664A1E"/>
    <w:rsid w:val="00667BAD"/>
    <w:rsid w:val="00691607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6FCD"/>
    <w:rsid w:val="00786DF2"/>
    <w:rsid w:val="007A2D6D"/>
    <w:rsid w:val="007A3CB3"/>
    <w:rsid w:val="007A3EB2"/>
    <w:rsid w:val="007A567E"/>
    <w:rsid w:val="007D25B2"/>
    <w:rsid w:val="007D4F4B"/>
    <w:rsid w:val="007D5682"/>
    <w:rsid w:val="00803429"/>
    <w:rsid w:val="008058CC"/>
    <w:rsid w:val="00827969"/>
    <w:rsid w:val="008508E8"/>
    <w:rsid w:val="00855DCD"/>
    <w:rsid w:val="008574CB"/>
    <w:rsid w:val="00884877"/>
    <w:rsid w:val="008968EC"/>
    <w:rsid w:val="00896E4E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50DEA"/>
    <w:rsid w:val="009845E8"/>
    <w:rsid w:val="00986E02"/>
    <w:rsid w:val="009A142A"/>
    <w:rsid w:val="009C3A4D"/>
    <w:rsid w:val="009E3F6D"/>
    <w:rsid w:val="00A23F2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C5928"/>
    <w:rsid w:val="00AD0115"/>
    <w:rsid w:val="00AD0E35"/>
    <w:rsid w:val="00AD6B03"/>
    <w:rsid w:val="00AE7A45"/>
    <w:rsid w:val="00B20D26"/>
    <w:rsid w:val="00B2385D"/>
    <w:rsid w:val="00B33C52"/>
    <w:rsid w:val="00B44361"/>
    <w:rsid w:val="00B84CC3"/>
    <w:rsid w:val="00BA29A2"/>
    <w:rsid w:val="00BA340F"/>
    <w:rsid w:val="00BA37CB"/>
    <w:rsid w:val="00BA5896"/>
    <w:rsid w:val="00BB1D01"/>
    <w:rsid w:val="00BC72AB"/>
    <w:rsid w:val="00BD4582"/>
    <w:rsid w:val="00BD618A"/>
    <w:rsid w:val="00BE44EF"/>
    <w:rsid w:val="00BF0379"/>
    <w:rsid w:val="00C007B2"/>
    <w:rsid w:val="00C276D5"/>
    <w:rsid w:val="00C32DC2"/>
    <w:rsid w:val="00C3408B"/>
    <w:rsid w:val="00C53124"/>
    <w:rsid w:val="00C538E6"/>
    <w:rsid w:val="00C56895"/>
    <w:rsid w:val="00C65700"/>
    <w:rsid w:val="00C675B0"/>
    <w:rsid w:val="00C75266"/>
    <w:rsid w:val="00C878F6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36851"/>
    <w:rsid w:val="00E43422"/>
    <w:rsid w:val="00E62432"/>
    <w:rsid w:val="00EB1931"/>
    <w:rsid w:val="00EB479B"/>
    <w:rsid w:val="00ED3CB7"/>
    <w:rsid w:val="00ED7C46"/>
    <w:rsid w:val="00EE06AC"/>
    <w:rsid w:val="00EE5E19"/>
    <w:rsid w:val="00F01A71"/>
    <w:rsid w:val="00F12D8D"/>
    <w:rsid w:val="00F16FCE"/>
    <w:rsid w:val="00F25FA1"/>
    <w:rsid w:val="00F260A6"/>
    <w:rsid w:val="00F43B77"/>
    <w:rsid w:val="00F52184"/>
    <w:rsid w:val="00F52861"/>
    <w:rsid w:val="00F537D6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rFonts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2238</TotalTime>
  <Pages>8</Pages>
  <Words>2299</Words>
  <Characters>13105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44</cp:revision>
  <cp:lastPrinted>2017-04-21T07:08:00Z</cp:lastPrinted>
  <dcterms:created xsi:type="dcterms:W3CDTF">2014-05-30T05:44:00Z</dcterms:created>
  <dcterms:modified xsi:type="dcterms:W3CDTF">2017-04-21T07:09:00Z</dcterms:modified>
</cp:coreProperties>
</file>