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A66" w:rsidRPr="003D595D" w:rsidRDefault="00505A66" w:rsidP="00A4380B">
      <w:pPr>
        <w:jc w:val="right"/>
      </w:pPr>
    </w:p>
    <w:p w:rsidR="00505A66" w:rsidRDefault="00505A66" w:rsidP="00477C32">
      <w:pPr>
        <w:pBdr>
          <w:bottom w:val="single" w:sz="12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Совет депутатов</w:t>
      </w:r>
    </w:p>
    <w:p w:rsidR="00505A66" w:rsidRDefault="00505A66" w:rsidP="00477C32">
      <w:pPr>
        <w:pBdr>
          <w:bottom w:val="single" w:sz="12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ЛИПКИНСКОГО СЕЛЬСКОГО ПОСЕЛЕНИЯ</w:t>
      </w:r>
    </w:p>
    <w:p w:rsidR="00505A66" w:rsidRDefault="00505A66" w:rsidP="00477C32">
      <w:pPr>
        <w:pBdr>
          <w:bottom w:val="single" w:sz="12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РОМОДАНОВСКОГО МУНИЦИПАЛЬНОГО РАЙОНА</w:t>
      </w:r>
    </w:p>
    <w:p w:rsidR="00505A66" w:rsidRDefault="00505A66" w:rsidP="00477C32">
      <w:pPr>
        <w:pBdr>
          <w:bottom w:val="single" w:sz="12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РЕСПУБЛИКИ МОРДОВИЯ</w:t>
      </w:r>
    </w:p>
    <w:p w:rsidR="00505A66" w:rsidRPr="009D3D0B" w:rsidRDefault="00505A66" w:rsidP="009D3D0B">
      <w:pPr>
        <w:pBdr>
          <w:bottom w:val="single" w:sz="12" w:space="1" w:color="auto"/>
        </w:pBdr>
        <w:jc w:val="right"/>
        <w:rPr>
          <w:b/>
          <w:caps/>
          <w:sz w:val="40"/>
          <w:szCs w:val="40"/>
        </w:rPr>
      </w:pPr>
      <w:r w:rsidRPr="009D3D0B">
        <w:rPr>
          <w:b/>
          <w:caps/>
          <w:sz w:val="40"/>
          <w:szCs w:val="40"/>
        </w:rPr>
        <w:t>ПРОЕКТ</w:t>
      </w:r>
    </w:p>
    <w:p w:rsidR="00505A66" w:rsidRPr="003A60C3" w:rsidRDefault="00505A66" w:rsidP="00477C32">
      <w:pPr>
        <w:jc w:val="center"/>
        <w:rPr>
          <w:caps/>
          <w:sz w:val="22"/>
          <w:szCs w:val="22"/>
        </w:rPr>
      </w:pPr>
    </w:p>
    <w:p w:rsidR="00505A66" w:rsidRDefault="00505A66" w:rsidP="00477C32">
      <w:pPr>
        <w:pStyle w:val="Title"/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РЕШЕНИЕ</w:t>
      </w:r>
    </w:p>
    <w:p w:rsidR="00505A66" w:rsidRDefault="00505A66" w:rsidP="00477C32">
      <w:pPr>
        <w:pStyle w:val="Title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>________________г.                                                                         № _________</w:t>
      </w:r>
    </w:p>
    <w:p w:rsidR="00505A66" w:rsidRDefault="00505A66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назначения и выплаты </w:t>
      </w:r>
    </w:p>
    <w:p w:rsidR="00505A66" w:rsidRDefault="00505A66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 в органах местного самоуправления Липкинского сельского поселения      </w:t>
      </w:r>
    </w:p>
    <w:p w:rsidR="00505A66" w:rsidRPr="00EF5DBD" w:rsidRDefault="00505A66" w:rsidP="00477C32">
      <w:pPr>
        <w:jc w:val="center"/>
        <w:rPr>
          <w:sz w:val="22"/>
          <w:szCs w:val="22"/>
        </w:rPr>
      </w:pPr>
    </w:p>
    <w:p w:rsidR="00505A66" w:rsidRDefault="00505A66" w:rsidP="00477C32">
      <w:pPr>
        <w:ind w:firstLine="851"/>
        <w:jc w:val="both"/>
        <w:rPr>
          <w:sz w:val="28"/>
          <w:szCs w:val="28"/>
        </w:rPr>
      </w:pPr>
    </w:p>
    <w:p w:rsidR="00505A66" w:rsidRDefault="00505A66" w:rsidP="009D3D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Липкинского сельского поселения, Совет депутатов</w:t>
      </w:r>
      <w:r w:rsidRPr="009D3D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 </w:t>
      </w:r>
    </w:p>
    <w:p w:rsidR="00505A66" w:rsidRDefault="00505A66" w:rsidP="006F09C1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И Л:</w:t>
      </w:r>
    </w:p>
    <w:p w:rsidR="00505A66" w:rsidRDefault="00505A66" w:rsidP="00477C32">
      <w:pPr>
        <w:jc w:val="center"/>
        <w:rPr>
          <w:b/>
          <w:sz w:val="28"/>
          <w:szCs w:val="28"/>
        </w:rPr>
      </w:pPr>
    </w:p>
    <w:p w:rsidR="00505A66" w:rsidRPr="009D3D0B" w:rsidRDefault="00505A66" w:rsidP="00477C32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Утвердить прилагаемое Положение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9D3D0B">
        <w:rPr>
          <w:rFonts w:ascii="Times New Roman" w:hAnsi="Times New Roman" w:cs="Times New Roman"/>
          <w:b w:val="0"/>
          <w:sz w:val="28"/>
          <w:szCs w:val="28"/>
        </w:rPr>
        <w:t>Липкинского сельского поселения.</w:t>
      </w:r>
    </w:p>
    <w:p w:rsidR="00505A66" w:rsidRDefault="00505A66" w:rsidP="00477C3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Липкинского сельского поселения», утвержденное решением Совета депутатов</w:t>
      </w:r>
      <w:r w:rsidRPr="009D3D0B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 от 27.02. 2015 № 5.</w:t>
      </w:r>
    </w:p>
    <w:p w:rsidR="00505A66" w:rsidRDefault="00505A66" w:rsidP="00EF5DBD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опубликования в информационном бюллетене</w:t>
      </w:r>
      <w:r w:rsidRPr="00F8074D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 и распространяется на правоотношения, возникшие с 1 января 2017 года.</w:t>
      </w:r>
    </w:p>
    <w:p w:rsidR="00505A66" w:rsidRDefault="00505A66" w:rsidP="00477C32">
      <w:pPr>
        <w:jc w:val="both"/>
        <w:rPr>
          <w:b/>
          <w:sz w:val="28"/>
          <w:szCs w:val="28"/>
        </w:rPr>
      </w:pPr>
    </w:p>
    <w:p w:rsidR="00505A66" w:rsidRDefault="00505A66" w:rsidP="00477C32">
      <w:pPr>
        <w:jc w:val="both"/>
        <w:rPr>
          <w:b/>
          <w:sz w:val="28"/>
          <w:szCs w:val="28"/>
        </w:rPr>
      </w:pPr>
    </w:p>
    <w:p w:rsidR="00505A66" w:rsidRDefault="00505A66" w:rsidP="00477C32">
      <w:pPr>
        <w:jc w:val="both"/>
        <w:rPr>
          <w:b/>
          <w:sz w:val="28"/>
          <w:szCs w:val="28"/>
        </w:rPr>
      </w:pPr>
    </w:p>
    <w:p w:rsidR="00505A66" w:rsidRDefault="00505A66" w:rsidP="00477C3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Липкинского </w:t>
      </w:r>
    </w:p>
    <w:p w:rsidR="00505A66" w:rsidRDefault="00505A66" w:rsidP="00477C3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           Л.П. Новикова</w:t>
      </w:r>
    </w:p>
    <w:p w:rsidR="00505A66" w:rsidRDefault="00505A66" w:rsidP="00477C32">
      <w:pPr>
        <w:jc w:val="both"/>
        <w:rPr>
          <w:b/>
          <w:sz w:val="28"/>
          <w:szCs w:val="28"/>
        </w:rPr>
      </w:pPr>
    </w:p>
    <w:p w:rsidR="00505A66" w:rsidRPr="000E0A33" w:rsidRDefault="00505A66" w:rsidP="00521B34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</w:rPr>
      </w:pPr>
      <w:bookmarkStart w:id="0" w:name="sub_1000"/>
      <w:bookmarkEnd w:id="0"/>
      <w:r w:rsidRPr="000E0A33">
        <w:rPr>
          <w:rFonts w:ascii="Times New Roman" w:hAnsi="Times New Roman" w:cs="Times New Roman"/>
          <w:b w:val="0"/>
          <w:color w:val="auto"/>
        </w:rPr>
        <w:t>Утверждено</w:t>
      </w:r>
    </w:p>
    <w:p w:rsidR="00505A66" w:rsidRPr="000E0A33" w:rsidRDefault="00505A66" w:rsidP="00521B34">
      <w:pPr>
        <w:jc w:val="right"/>
      </w:pP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  <w:t>решением Совета депутатов</w:t>
      </w:r>
    </w:p>
    <w:p w:rsidR="00505A66" w:rsidRPr="000E0A33" w:rsidRDefault="00505A66" w:rsidP="00521B34">
      <w:pPr>
        <w:jc w:val="right"/>
      </w:pP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  <w:t>Липкинского</w:t>
      </w:r>
      <w:r>
        <w:t xml:space="preserve"> сельского поселения</w:t>
      </w:r>
      <w:r w:rsidRPr="000E0A33">
        <w:t xml:space="preserve"> </w:t>
      </w:r>
    </w:p>
    <w:p w:rsidR="00505A66" w:rsidRPr="000E0A33" w:rsidRDefault="00505A66" w:rsidP="00521B34"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  <w:t xml:space="preserve">      </w:t>
      </w:r>
      <w:r w:rsidRPr="000E0A33">
        <w:tab/>
      </w:r>
      <w:r w:rsidRPr="000E0A33">
        <w:tab/>
        <w:t xml:space="preserve">от __________  </w:t>
      </w:r>
      <w:smartTag w:uri="urn:schemas-microsoft-com:office:smarttags" w:element="metricconverter">
        <w:smartTagPr>
          <w:attr w:name="ProductID" w:val="2017 г"/>
        </w:smartTagPr>
        <w:r w:rsidRPr="000E0A33">
          <w:t>201</w:t>
        </w:r>
        <w:r>
          <w:t>7</w:t>
        </w:r>
        <w:r w:rsidRPr="000E0A33">
          <w:t xml:space="preserve"> г</w:t>
        </w:r>
      </w:smartTag>
      <w:r w:rsidRPr="000E0A33">
        <w:t xml:space="preserve">. № </w:t>
      </w:r>
      <w:r>
        <w:t>_</w:t>
      </w:r>
    </w:p>
    <w:p w:rsidR="00505A66" w:rsidRPr="00454672" w:rsidRDefault="00505A66" w:rsidP="00521B34">
      <w:r>
        <w:t xml:space="preserve"> </w:t>
      </w:r>
    </w:p>
    <w:p w:rsidR="00505A66" w:rsidRDefault="00505A66" w:rsidP="00521B34">
      <w:pPr>
        <w:pStyle w:val="Heading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505A66" w:rsidRPr="00454672" w:rsidRDefault="00505A66" w:rsidP="00521B34">
      <w:pPr>
        <w:pStyle w:val="Heading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установления и выплаты </w:t>
      </w:r>
    </w:p>
    <w:p w:rsidR="00505A66" w:rsidRDefault="00505A66" w:rsidP="00521B34">
      <w:pPr>
        <w:pStyle w:val="Heading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пенсии за выслугу лет лицам, замещавшим муниципальные должности и должности муниципальной службы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органах местного самоуправления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Липкинского сельского поселения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505A66" w:rsidRDefault="00505A66" w:rsidP="00521B3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</w:p>
    <w:p w:rsidR="00505A66" w:rsidRPr="00AC0919" w:rsidRDefault="00505A66" w:rsidP="00521B34">
      <w:pPr>
        <w:jc w:val="center"/>
        <w:rPr>
          <w:b/>
          <w:sz w:val="28"/>
          <w:szCs w:val="28"/>
        </w:rPr>
      </w:pPr>
      <w:r w:rsidRPr="00AC0919">
        <w:rPr>
          <w:b/>
          <w:sz w:val="28"/>
          <w:szCs w:val="28"/>
        </w:rPr>
        <w:t>Общие положения</w:t>
      </w:r>
    </w:p>
    <w:p w:rsidR="00505A66" w:rsidRPr="001C5B03" w:rsidRDefault="00505A66" w:rsidP="00521B34">
      <w:pPr>
        <w:ind w:left="1080"/>
      </w:pPr>
    </w:p>
    <w:p w:rsidR="00505A66" w:rsidRDefault="00505A66" w:rsidP="00521B34">
      <w:pPr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1. Настоящее Положение в соответствии со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505A66" w:rsidRPr="003359DE" w:rsidRDefault="00505A66" w:rsidP="00521B34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>в органах местного самоуправления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 </w:t>
      </w:r>
      <w:r w:rsidRPr="000E0A33">
        <w:rPr>
          <w:sz w:val="28"/>
          <w:szCs w:val="28"/>
        </w:rPr>
        <w:t>Липкинского сельского поселения</w:t>
      </w:r>
      <w:r>
        <w:rPr>
          <w:sz w:val="20"/>
          <w:szCs w:val="20"/>
        </w:rPr>
        <w:t xml:space="preserve">                                            </w:t>
      </w:r>
    </w:p>
    <w:p w:rsidR="00505A66" w:rsidRDefault="00505A66" w:rsidP="00521B34">
      <w:pPr>
        <w:jc w:val="both"/>
        <w:rPr>
          <w:sz w:val="28"/>
          <w:szCs w:val="28"/>
        </w:rPr>
      </w:pPr>
      <w:r w:rsidRPr="00F816CD">
        <w:rPr>
          <w:sz w:val="28"/>
          <w:szCs w:val="28"/>
        </w:rPr>
        <w:t>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505A66" w:rsidRPr="003359DE" w:rsidRDefault="00505A66" w:rsidP="00521B34">
      <w:pPr>
        <w:jc w:val="both"/>
        <w:rPr>
          <w:sz w:val="20"/>
          <w:szCs w:val="20"/>
        </w:rPr>
      </w:pP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r w:rsidRPr="000E0A33">
        <w:rPr>
          <w:sz w:val="28"/>
          <w:szCs w:val="28"/>
        </w:rPr>
        <w:t>Липкинского сельского поселения</w:t>
      </w:r>
      <w:r w:rsidRPr="0045467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0"/>
          <w:szCs w:val="20"/>
        </w:rPr>
        <w:t xml:space="preserve">                                              </w:t>
      </w:r>
    </w:p>
    <w:p w:rsidR="00505A66" w:rsidRDefault="00505A66" w:rsidP="00521B34">
      <w:pPr>
        <w:jc w:val="both"/>
        <w:rPr>
          <w:sz w:val="28"/>
          <w:szCs w:val="28"/>
        </w:rPr>
      </w:pPr>
      <w:r w:rsidRPr="00F816CD">
        <w:rPr>
          <w:sz w:val="28"/>
          <w:szCs w:val="28"/>
        </w:rPr>
        <w:t>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е).</w:t>
      </w:r>
    </w:p>
    <w:p w:rsidR="00505A66" w:rsidRPr="001C5B03" w:rsidRDefault="00505A66" w:rsidP="00521B34">
      <w:pPr>
        <w:jc w:val="both"/>
      </w:pPr>
    </w:p>
    <w:p w:rsidR="00505A66" w:rsidRPr="00C232DE" w:rsidRDefault="00505A66" w:rsidP="00521B34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p w:rsidR="00505A66" w:rsidRPr="001C5B03" w:rsidRDefault="00505A66" w:rsidP="00521B34">
      <w:pPr>
        <w:jc w:val="both"/>
      </w:pP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5" w:history="1">
        <w:r w:rsidRPr="00C232DE">
          <w:rPr>
            <w:rStyle w:val="a0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</w:t>
      </w:r>
      <w:smartTag w:uri="urn:schemas-microsoft-com:office:smarttags" w:element="metricconverter">
        <w:smartTagPr>
          <w:attr w:name="ProductID" w:val="201 г"/>
        </w:smartTagPr>
        <w:r>
          <w:rPr>
            <w:sz w:val="28"/>
            <w:szCs w:val="28"/>
          </w:rPr>
          <w:t xml:space="preserve">2013 </w:t>
        </w:r>
        <w:r w:rsidRPr="00C232DE">
          <w:rPr>
            <w:sz w:val="28"/>
            <w:szCs w:val="28"/>
          </w:rPr>
          <w:t>г</w:t>
        </w:r>
      </w:smartTag>
      <w:r w:rsidRPr="00C232D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 занятости населения в Российской Федерации»).</w:t>
      </w:r>
    </w:p>
    <w:p w:rsidR="00505A66" w:rsidRPr="00216C3D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0"/>
            <w:color w:val="auto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6" w:history="1">
        <w:r w:rsidRPr="00216C3D">
          <w:rPr>
            <w:rStyle w:val="a0"/>
            <w:color w:val="auto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 xml:space="preserve">остановления Правительства Российской Федерации от 7 июля </w:t>
      </w:r>
      <w:smartTag w:uri="urn:schemas-microsoft-com:office:smarttags" w:element="metricconverter">
        <w:smartTagPr>
          <w:attr w:name="ProductID" w:val="201 г"/>
        </w:smartTagPr>
        <w:r w:rsidRPr="00216C3D">
          <w:rPr>
            <w:sz w:val="28"/>
            <w:szCs w:val="28"/>
          </w:rPr>
          <w:t>2011</w:t>
        </w:r>
        <w:r>
          <w:rPr>
            <w:sz w:val="28"/>
            <w:szCs w:val="28"/>
          </w:rPr>
          <w:t xml:space="preserve"> </w:t>
        </w:r>
        <w:r w:rsidRPr="00216C3D">
          <w:rPr>
            <w:sz w:val="28"/>
            <w:szCs w:val="28"/>
          </w:rPr>
          <w:t>г</w:t>
        </w:r>
      </w:smartTag>
      <w:r w:rsidRPr="00216C3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документов":</w:t>
      </w:r>
    </w:p>
    <w:p w:rsidR="00505A66" w:rsidRDefault="00505A66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</w:t>
      </w:r>
      <w:r w:rsidRPr="000E0A33">
        <w:rPr>
          <w:sz w:val="28"/>
          <w:szCs w:val="28"/>
        </w:rPr>
        <w:t>Липкинского сельского поселения</w:t>
      </w:r>
      <w:r w:rsidRPr="0045467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                                                                 </w:t>
      </w:r>
      <w:r>
        <w:rPr>
          <w:sz w:val="28"/>
          <w:szCs w:val="28"/>
        </w:rPr>
        <w:t xml:space="preserve">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 xml:space="preserve">лица, исполняющего полномочия главы </w:t>
      </w:r>
      <w:r w:rsidRPr="000E0A33">
        <w:rPr>
          <w:sz w:val="28"/>
          <w:szCs w:val="28"/>
        </w:rPr>
        <w:t>Липкинского сельского поселения</w:t>
      </w:r>
      <w:r>
        <w:rPr>
          <w:sz w:val="20"/>
          <w:szCs w:val="20"/>
        </w:rPr>
        <w:t xml:space="preserve">                                                                 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(далее – главы</w:t>
      </w:r>
      <w:r w:rsidRPr="0063633C">
        <w:rPr>
          <w:sz w:val="28"/>
          <w:szCs w:val="28"/>
        </w:rPr>
        <w:t xml:space="preserve"> </w:t>
      </w:r>
      <w:r w:rsidRPr="000E0A33">
        <w:rPr>
          <w:sz w:val="28"/>
          <w:szCs w:val="28"/>
        </w:rPr>
        <w:t>Липкинского сельского поселения</w:t>
      </w:r>
      <w:r>
        <w:rPr>
          <w:sz w:val="28"/>
          <w:szCs w:val="28"/>
        </w:rPr>
        <w:t>).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p w:rsidR="00505A66" w:rsidRPr="0054431B" w:rsidRDefault="00505A66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505A66" w:rsidRDefault="00505A66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505A66" w:rsidRPr="00511474" w:rsidRDefault="00505A66" w:rsidP="00521B34">
      <w:pPr>
        <w:jc w:val="both"/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7" w:history="1">
        <w:r w:rsidRPr="004B2855">
          <w:rPr>
            <w:rStyle w:val="a0"/>
            <w:color w:val="auto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505A66" w:rsidRPr="00216C3D" w:rsidRDefault="00505A66" w:rsidP="00521B34">
      <w:pPr>
        <w:jc w:val="both"/>
        <w:rPr>
          <w:sz w:val="28"/>
          <w:szCs w:val="28"/>
        </w:rPr>
      </w:pPr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505A66" w:rsidRPr="001C5B03" w:rsidRDefault="00505A66" w:rsidP="00521B34">
      <w:pPr>
        <w:jc w:val="both"/>
      </w:pPr>
    </w:p>
    <w:p w:rsidR="00505A66" w:rsidRDefault="00505A66" w:rsidP="00521B34">
      <w:pPr>
        <w:pStyle w:val="Heading1"/>
        <w:numPr>
          <w:ilvl w:val="0"/>
          <w:numId w:val="2"/>
        </w:numPr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505A66" w:rsidRPr="00C232DE" w:rsidRDefault="00505A66" w:rsidP="00521B34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</w:p>
    <w:p w:rsidR="00505A66" w:rsidRPr="00F816CD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F816CD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размера устанавливаемой пенсии г</w:t>
      </w:r>
      <w:r w:rsidRPr="00F816CD">
        <w:rPr>
          <w:sz w:val="28"/>
          <w:szCs w:val="28"/>
        </w:rPr>
        <w:t xml:space="preserve">лаве </w:t>
      </w:r>
      <w:r w:rsidRPr="000E0A33">
        <w:rPr>
          <w:sz w:val="28"/>
          <w:szCs w:val="28"/>
        </w:rPr>
        <w:t>Липкинского сельского поселения</w:t>
      </w:r>
      <w:r w:rsidRPr="00F816CD">
        <w:rPr>
          <w:sz w:val="28"/>
          <w:szCs w:val="28"/>
        </w:rPr>
        <w:t xml:space="preserve"> в виде соответствующего проекта распоряжения.</w:t>
      </w:r>
    </w:p>
    <w:p w:rsidR="00505A66" w:rsidRPr="005A3974" w:rsidRDefault="00505A66" w:rsidP="00521B34">
      <w:pPr>
        <w:jc w:val="both"/>
      </w:pPr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пенсии подписывает глава </w:t>
      </w:r>
      <w:r w:rsidRPr="000E0A33">
        <w:rPr>
          <w:sz w:val="28"/>
          <w:szCs w:val="28"/>
        </w:rPr>
        <w:t>Липкинского сельского поселения</w:t>
      </w:r>
      <w:r w:rsidRPr="005A3974">
        <w:rPr>
          <w:sz w:val="28"/>
          <w:szCs w:val="28"/>
        </w:rPr>
        <w:t xml:space="preserve"> по форме согласно приложению 2</w:t>
      </w:r>
      <w:hyperlink w:anchor="sub_3000" w:history="1">
        <w:r w:rsidRPr="005A3974">
          <w:rPr>
            <w:rStyle w:val="a0"/>
            <w:color w:val="auto"/>
            <w:sz w:val="28"/>
            <w:szCs w:val="28"/>
          </w:rPr>
          <w:t>.</w:t>
        </w:r>
      </w:hyperlink>
      <w:r w:rsidRPr="005A3974">
        <w:t xml:space="preserve"> </w:t>
      </w:r>
    </w:p>
    <w:p w:rsidR="00505A66" w:rsidRPr="005A3974" w:rsidRDefault="00505A66" w:rsidP="00521B34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бухгалтери</w:t>
      </w:r>
      <w:r>
        <w:rPr>
          <w:sz w:val="28"/>
          <w:szCs w:val="28"/>
        </w:rPr>
        <w:t>ю</w:t>
      </w:r>
      <w:r w:rsidRPr="005A3974">
        <w:rPr>
          <w:sz w:val="28"/>
          <w:szCs w:val="28"/>
        </w:rPr>
        <w:t xml:space="preserve"> Администрации для осуществления выплаты установленной пенсии за выслугу лет.</w:t>
      </w:r>
    </w:p>
    <w:p w:rsidR="00505A66" w:rsidRPr="005A3974" w:rsidRDefault="00505A66" w:rsidP="00521B34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Письменное уведомление об установлении пенсии за выслугу лет за подписью главы </w:t>
      </w:r>
      <w:r w:rsidRPr="000E0A33">
        <w:rPr>
          <w:sz w:val="28"/>
          <w:szCs w:val="28"/>
        </w:rPr>
        <w:t>Липкинского сельского поселения</w:t>
      </w:r>
      <w:r w:rsidRPr="005A3974">
        <w:rPr>
          <w:sz w:val="28"/>
          <w:szCs w:val="28"/>
        </w:rPr>
        <w:t xml:space="preserve">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505A66" w:rsidRPr="00C473B5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505A66" w:rsidRDefault="00505A66" w:rsidP="00521B34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505A66" w:rsidRPr="00C473B5" w:rsidRDefault="00505A66" w:rsidP="00521B34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505A66" w:rsidRPr="00C473B5" w:rsidRDefault="00505A66" w:rsidP="00521B34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>представлен не полный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p w:rsidR="00505A66" w:rsidRPr="00C473B5" w:rsidRDefault="00505A66" w:rsidP="00521B34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 w:rsidRPr="000E0A33">
        <w:rPr>
          <w:sz w:val="28"/>
          <w:szCs w:val="28"/>
        </w:rPr>
        <w:t>Липкинского сельского поселения</w:t>
      </w:r>
      <w:r w:rsidRPr="00C232DE">
        <w:rPr>
          <w:sz w:val="28"/>
          <w:szCs w:val="28"/>
        </w:rPr>
        <w:t xml:space="preserve"> 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505A66" w:rsidRDefault="00505A66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505A66" w:rsidRDefault="00505A66" w:rsidP="00521B34">
      <w:pPr>
        <w:jc w:val="both"/>
        <w:rPr>
          <w:sz w:val="28"/>
          <w:szCs w:val="28"/>
        </w:rPr>
      </w:pPr>
    </w:p>
    <w:p w:rsidR="00505A66" w:rsidRPr="00C232DE" w:rsidRDefault="00505A66" w:rsidP="00521B34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505A66" w:rsidRPr="001C5B03" w:rsidRDefault="00505A66" w:rsidP="00521B34">
      <w:pPr>
        <w:jc w:val="both"/>
      </w:pPr>
    </w:p>
    <w:p w:rsidR="00505A66" w:rsidRDefault="00505A66" w:rsidP="00521B34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505A66" w:rsidRPr="00B61574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14. 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505A66" w:rsidRPr="00493180" w:rsidRDefault="00505A66" w:rsidP="00521B34">
      <w:pPr>
        <w:jc w:val="both"/>
      </w:pPr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505A66" w:rsidRDefault="00505A66" w:rsidP="00521B34">
      <w:pPr>
        <w:jc w:val="both"/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«О государственном пенсионном обеспечении в Российской Федерации»)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505A66" w:rsidRPr="005A3974" w:rsidRDefault="00505A66" w:rsidP="00521B34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505A66" w:rsidRPr="00FE3DCC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 от 6 октября 2003 г. № 131-ФЗ «Об общих принципах организации местного самоуправления в Российской Федерации». </w:t>
      </w:r>
    </w:p>
    <w:p w:rsidR="00505A66" w:rsidRPr="001C5B03" w:rsidRDefault="00505A66" w:rsidP="00521B34">
      <w:pPr>
        <w:jc w:val="both"/>
      </w:pPr>
    </w:p>
    <w:p w:rsidR="00505A66" w:rsidRDefault="00505A66" w:rsidP="00521B34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505A66" w:rsidRPr="00DB7775" w:rsidRDefault="00505A66" w:rsidP="00521B34">
      <w:pPr>
        <w:jc w:val="both"/>
      </w:pP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;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Федерации»;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 пенсии  в соответствии с Законом Российской Федерации «О занятости населения в Российской Федерации».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505A66" w:rsidRPr="00C232DE" w:rsidRDefault="00505A66" w:rsidP="00521B34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505A66" w:rsidRPr="00945AA0" w:rsidRDefault="00505A66" w:rsidP="00521B34">
      <w:pPr>
        <w:jc w:val="both"/>
      </w:pP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19.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</w:t>
      </w:r>
      <w:r w:rsidRPr="0063633C">
        <w:rPr>
          <w:sz w:val="28"/>
          <w:szCs w:val="28"/>
        </w:rPr>
        <w:t xml:space="preserve"> </w:t>
      </w:r>
      <w:r w:rsidRPr="000E0A33">
        <w:rPr>
          <w:sz w:val="28"/>
          <w:szCs w:val="28"/>
        </w:rPr>
        <w:t>Липкинского сельского поселения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0"/>
            <w:color w:val="auto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20.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по месту жительства при представлении получателем в Администрацию справки о регистрации по новому адресу</w:t>
      </w:r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22.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61204">
        <w:rPr>
          <w:color w:val="C0504D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0"/>
            <w:color w:val="auto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2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0"/>
            <w:color w:val="auto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27.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505A66" w:rsidRPr="00C232DE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28.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возмещаю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8" w:history="1">
        <w:r>
          <w:rPr>
            <w:rStyle w:val="a0"/>
            <w:color w:val="auto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505A66" w:rsidRDefault="00505A66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Контроль за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бухгалтери</w:t>
      </w:r>
      <w:r>
        <w:rPr>
          <w:sz w:val="28"/>
          <w:szCs w:val="28"/>
        </w:rPr>
        <w:t>я</w:t>
      </w:r>
      <w:r w:rsidRPr="00F816CD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>.</w:t>
      </w:r>
    </w:p>
    <w:p w:rsidR="00505A66" w:rsidRDefault="00505A66" w:rsidP="00521B34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Приложение 1</w:t>
      </w:r>
    </w:p>
    <w:p w:rsidR="00505A66" w:rsidRDefault="00505A66" w:rsidP="00521B34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505A66" w:rsidRDefault="00505A66" w:rsidP="00521B34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505A66" w:rsidRDefault="00505A66" w:rsidP="00521B34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 xml:space="preserve">замещавшим муниципальные должности </w:t>
      </w:r>
    </w:p>
    <w:p w:rsidR="00505A66" w:rsidRDefault="00505A66" w:rsidP="00521B34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и </w:t>
      </w:r>
      <w:r w:rsidRPr="00F816CD">
        <w:rPr>
          <w:rStyle w:val="a"/>
          <w:bCs/>
        </w:rPr>
        <w:t xml:space="preserve">должности муниципальной службы </w:t>
      </w:r>
    </w:p>
    <w:p w:rsidR="00505A66" w:rsidRDefault="00505A66" w:rsidP="00521B34">
      <w:pPr>
        <w:ind w:firstLine="698"/>
        <w:jc w:val="right"/>
        <w:rPr>
          <w:sz w:val="18"/>
          <w:szCs w:val="18"/>
        </w:rPr>
      </w:pPr>
      <w:r w:rsidRPr="00F816CD">
        <w:rPr>
          <w:rStyle w:val="a"/>
          <w:bCs/>
        </w:rPr>
        <w:t>в органах</w:t>
      </w:r>
      <w:r>
        <w:rPr>
          <w:rStyle w:val="a"/>
          <w:bCs/>
        </w:rPr>
        <w:t xml:space="preserve">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                                                                                              Липкинского сельского поселения</w:t>
      </w:r>
    </w:p>
    <w:p w:rsidR="00505A66" w:rsidRDefault="00505A66" w:rsidP="00521B34">
      <w:pPr>
        <w:ind w:firstLine="698"/>
        <w:jc w:val="right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</w:p>
    <w:p w:rsidR="00505A66" w:rsidRDefault="00505A66" w:rsidP="00587D33">
      <w:pPr>
        <w:ind w:firstLine="698"/>
        <w:jc w:val="right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</w:p>
    <w:p w:rsidR="00505A66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Администрация</w:t>
      </w:r>
      <w:r>
        <w:rPr>
          <w:rFonts w:ascii="Times New Roman" w:hAnsi="Times New Roman" w:cs="Times New Roman"/>
          <w:sz w:val="22"/>
          <w:szCs w:val="22"/>
        </w:rPr>
        <w:t>________________________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05A66" w:rsidRPr="00387CDD" w:rsidRDefault="00505A66" w:rsidP="00587D33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505A66" w:rsidRPr="00E66115" w:rsidRDefault="00505A66" w:rsidP="00587D33">
      <w:pPr>
        <w:pStyle w:val="aff4"/>
        <w:jc w:val="right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о</w:t>
      </w:r>
      <w:r w:rsidRPr="00F816CD">
        <w:rPr>
          <w:rFonts w:ascii="Times New Roman" w:hAnsi="Times New Roman" w:cs="Times New Roman"/>
          <w:sz w:val="22"/>
          <w:szCs w:val="22"/>
        </w:rPr>
        <w:t>т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505A66" w:rsidRPr="00F816CD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_______________________;</w:t>
      </w:r>
    </w:p>
    <w:p w:rsidR="00505A66" w:rsidRPr="00E66115" w:rsidRDefault="00505A66" w:rsidP="00587D33">
      <w:pPr>
        <w:pStyle w:val="aff4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 xml:space="preserve">место регистрации </w:t>
      </w:r>
      <w:r>
        <w:rPr>
          <w:rFonts w:ascii="Times New Roman" w:hAnsi="Times New Roman" w:cs="Times New Roman"/>
          <w:sz w:val="20"/>
          <w:szCs w:val="20"/>
        </w:rPr>
        <w:t>заявителя)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05A66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505A66" w:rsidRPr="00587D33" w:rsidRDefault="00505A66" w:rsidP="00587D33">
      <w:pPr>
        <w:jc w:val="right"/>
      </w:pPr>
      <w:r>
        <w:t>___________________________________</w:t>
      </w:r>
    </w:p>
    <w:p w:rsidR="00505A66" w:rsidRPr="00F816CD" w:rsidRDefault="00505A66" w:rsidP="00587D33">
      <w:pPr>
        <w:pStyle w:val="aff4"/>
      </w:pPr>
      <w:r w:rsidRPr="00F816CD">
        <w:t xml:space="preserve">                               </w:t>
      </w:r>
      <w:r>
        <w:t xml:space="preserve">                                                              </w:t>
      </w:r>
    </w:p>
    <w:p w:rsidR="00505A66" w:rsidRPr="00F816CD" w:rsidRDefault="00505A66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>заявление</w:t>
      </w:r>
    </w:p>
    <w:p w:rsidR="00505A66" w:rsidRPr="00F816CD" w:rsidRDefault="00505A66" w:rsidP="00587D33"/>
    <w:p w:rsidR="00505A66" w:rsidRPr="00DC6F7A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9" w:history="1"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 w:rsidRPr="00D66BDC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0" w:history="1"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</w:t>
      </w:r>
      <w:r>
        <w:rPr>
          <w:rFonts w:ascii="Times New Roman" w:hAnsi="Times New Roman" w:cs="Times New Roman"/>
          <w:sz w:val="22"/>
          <w:szCs w:val="22"/>
        </w:rPr>
        <w:t xml:space="preserve"> (Федеральным законом «О страховых пенсиях)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505A66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505A66" w:rsidRPr="000F6E74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505A66" w:rsidRPr="00F816CD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505A66" w:rsidRPr="00AF70FE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AF70FE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505A66" w:rsidRPr="00F816CD" w:rsidRDefault="00505A66" w:rsidP="00587D33">
      <w:pPr>
        <w:tabs>
          <w:tab w:val="left" w:pos="9781"/>
        </w:tabs>
      </w:pPr>
    </w:p>
    <w:p w:rsidR="00505A66" w:rsidRPr="00F816CD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505A66" w:rsidRPr="00F816CD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505A66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505A66" w:rsidRPr="00F816CD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F70FE">
        <w:rPr>
          <w:rFonts w:ascii="Times New Roman" w:hAnsi="Times New Roman" w:cs="Times New Roman"/>
          <w:sz w:val="20"/>
          <w:szCs w:val="20"/>
        </w:rPr>
        <w:t>(нужное подчеркнуть)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осуществлять:</w:t>
      </w:r>
    </w:p>
    <w:p w:rsidR="00505A66" w:rsidRPr="00F816CD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505A66" w:rsidRPr="00F816CD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505A66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505A66" w:rsidRPr="00DC6F7A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(</w:t>
      </w:r>
      <w:r w:rsidRPr="00DC6F7A">
        <w:rPr>
          <w:rFonts w:ascii="Times New Roman" w:hAnsi="Times New Roman" w:cs="Times New Roman"/>
          <w:sz w:val="20"/>
          <w:szCs w:val="20"/>
        </w:rPr>
        <w:t>ненужное исключить)</w:t>
      </w:r>
    </w:p>
    <w:p w:rsidR="00505A66" w:rsidRDefault="00505A66" w:rsidP="00587D33"/>
    <w:p w:rsidR="00505A66" w:rsidRPr="000F6E74" w:rsidRDefault="00505A66" w:rsidP="00587D33"/>
    <w:p w:rsidR="00505A66" w:rsidRPr="00F816CD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505A66" w:rsidRPr="00F816CD" w:rsidRDefault="00505A66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505A66" w:rsidRDefault="00505A66" w:rsidP="00587D33">
      <w:pPr>
        <w:pStyle w:val="aff4"/>
        <w:rPr>
          <w:rStyle w:val="a"/>
          <w:rFonts w:ascii="Times New Roman" w:hAnsi="Times New Roman"/>
          <w:bCs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 xml:space="preserve">                                </w:t>
      </w:r>
      <w:r>
        <w:rPr>
          <w:rStyle w:val="a"/>
          <w:rFonts w:ascii="Times New Roman" w:hAnsi="Times New Roman"/>
          <w:bCs/>
          <w:sz w:val="22"/>
          <w:szCs w:val="22"/>
        </w:rPr>
        <w:t xml:space="preserve">                                                                                                                 </w:t>
      </w:r>
    </w:p>
    <w:p w:rsidR="00505A66" w:rsidRDefault="00505A66" w:rsidP="00587D33">
      <w:pPr>
        <w:pStyle w:val="aff4"/>
        <w:rPr>
          <w:rStyle w:val="a"/>
          <w:rFonts w:ascii="Times New Roman" w:hAnsi="Times New Roman"/>
          <w:bCs/>
          <w:sz w:val="22"/>
          <w:szCs w:val="22"/>
        </w:rPr>
      </w:pPr>
    </w:p>
    <w:p w:rsidR="00505A66" w:rsidRDefault="00505A66" w:rsidP="00587D33"/>
    <w:p w:rsidR="00505A66" w:rsidRDefault="00505A66" w:rsidP="00587D33"/>
    <w:p w:rsidR="00505A66" w:rsidRDefault="00505A66" w:rsidP="006F09C1">
      <w:pPr>
        <w:pStyle w:val="aff4"/>
        <w:ind w:left="7200" w:firstLine="360"/>
        <w:rPr>
          <w:rStyle w:val="a"/>
          <w:rFonts w:ascii="Times New Roman" w:hAnsi="Times New Roman"/>
          <w:bCs/>
        </w:rPr>
      </w:pPr>
      <w:r w:rsidRPr="00F816CD">
        <w:rPr>
          <w:rStyle w:val="a"/>
          <w:rFonts w:ascii="Times New Roman" w:hAnsi="Times New Roman"/>
          <w:bCs/>
        </w:rPr>
        <w:t xml:space="preserve">Приложение </w:t>
      </w:r>
      <w:r>
        <w:rPr>
          <w:rStyle w:val="a"/>
          <w:rFonts w:ascii="Times New Roman" w:hAnsi="Times New Roman"/>
          <w:bCs/>
        </w:rPr>
        <w:t>2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505A66" w:rsidRDefault="00505A66" w:rsidP="00587D33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должности муниципальной службы в органах</w:t>
      </w:r>
    </w:p>
    <w:p w:rsidR="00505A66" w:rsidRDefault="00505A66" w:rsidP="00587D33">
      <w:pPr>
        <w:ind w:firstLine="698"/>
        <w:jc w:val="center"/>
        <w:rPr>
          <w:sz w:val="18"/>
          <w:szCs w:val="18"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Липкинского</w:t>
      </w:r>
      <w:r>
        <w:rPr>
          <w:sz w:val="18"/>
          <w:szCs w:val="18"/>
        </w:rPr>
        <w:t xml:space="preserve">  </w:t>
      </w:r>
    </w:p>
    <w:p w:rsidR="00505A66" w:rsidRPr="0063633C" w:rsidRDefault="00505A66" w:rsidP="00587D33">
      <w:pPr>
        <w:ind w:firstLine="698"/>
        <w:jc w:val="center"/>
        <w:rPr>
          <w:b/>
        </w:rPr>
      </w:pPr>
      <w:r>
        <w:rPr>
          <w:b/>
        </w:rPr>
        <w:t xml:space="preserve">                         </w:t>
      </w:r>
      <w:r w:rsidRPr="0063633C">
        <w:rPr>
          <w:b/>
        </w:rPr>
        <w:t xml:space="preserve">сельского поселения                                                                                                                                                         </w:t>
      </w:r>
      <w:r w:rsidRPr="0063633C">
        <w:rPr>
          <w:rStyle w:val="a"/>
          <w:b w:val="0"/>
          <w:bCs/>
        </w:rPr>
        <w:t xml:space="preserve">                                                                   </w:t>
      </w:r>
    </w:p>
    <w:p w:rsidR="00505A66" w:rsidRDefault="00505A66" w:rsidP="00587D33"/>
    <w:p w:rsidR="00505A66" w:rsidRDefault="00505A66" w:rsidP="00587D33">
      <w:pPr>
        <w:pStyle w:val="aff4"/>
        <w:rPr>
          <w:rStyle w:val="a"/>
          <w:rFonts w:ascii="Times New Roman" w:hAnsi="Times New Roman"/>
          <w:bCs/>
          <w:sz w:val="22"/>
          <w:szCs w:val="22"/>
        </w:rPr>
      </w:pPr>
    </w:p>
    <w:p w:rsidR="00505A66" w:rsidRDefault="00505A66" w:rsidP="00587D33">
      <w:pPr>
        <w:pStyle w:val="aff4"/>
        <w:jc w:val="center"/>
        <w:rPr>
          <w:rStyle w:val="a"/>
          <w:rFonts w:ascii="Times New Roman" w:hAnsi="Times New Roman"/>
          <w:bCs/>
          <w:sz w:val="22"/>
          <w:szCs w:val="22"/>
        </w:rPr>
      </w:pPr>
    </w:p>
    <w:p w:rsidR="00505A66" w:rsidRPr="00F816CD" w:rsidRDefault="00505A66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>Распоряжение</w:t>
      </w:r>
    </w:p>
    <w:p w:rsidR="00505A66" w:rsidRPr="00547C23" w:rsidRDefault="00505A66" w:rsidP="00587D33"/>
    <w:p w:rsidR="00505A66" w:rsidRPr="00F816CD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"____" _________________ 20_____ г.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N ________</w:t>
      </w:r>
    </w:p>
    <w:p w:rsidR="00505A66" w:rsidRPr="00F816CD" w:rsidRDefault="00505A66" w:rsidP="00587D33"/>
    <w:p w:rsidR="00505A66" w:rsidRPr="00F816CD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>Об установлении (об отказе в установлении) пенсии за</w:t>
      </w:r>
      <w:r>
        <w:rPr>
          <w:rStyle w:val="a"/>
          <w:rFonts w:ascii="Times New Roman" w:hAnsi="Times New Roman"/>
          <w:bCs/>
          <w:sz w:val="22"/>
          <w:szCs w:val="22"/>
        </w:rPr>
        <w:t xml:space="preserve"> </w:t>
      </w:r>
      <w:r w:rsidRPr="00F816CD">
        <w:rPr>
          <w:rStyle w:val="a"/>
          <w:rFonts w:ascii="Times New Roman" w:hAnsi="Times New Roman"/>
          <w:bCs/>
          <w:sz w:val="22"/>
          <w:szCs w:val="22"/>
        </w:rPr>
        <w:t xml:space="preserve">выслугу лет </w:t>
      </w:r>
    </w:p>
    <w:p w:rsidR="00505A66" w:rsidRPr="00F816CD" w:rsidRDefault="00505A66" w:rsidP="00587D33">
      <w:pPr>
        <w:jc w:val="center"/>
      </w:pPr>
    </w:p>
    <w:p w:rsidR="00505A66" w:rsidRPr="00D64397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>) с "__"_________ г.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505A66" w:rsidRPr="00D64397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505A66" w:rsidRPr="00D64397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замещавшему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505A66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</w:t>
      </w:r>
    </w:p>
    <w:p w:rsidR="00505A66" w:rsidRPr="00D64397" w:rsidRDefault="00505A66" w:rsidP="00587D33">
      <w:pPr>
        <w:pStyle w:val="aff4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505A66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505A66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505A66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505A66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505A66" w:rsidRPr="00547C23" w:rsidRDefault="00505A66" w:rsidP="00587D33">
      <w:pPr>
        <w:pStyle w:val="aff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547C23">
        <w:rPr>
          <w:rFonts w:ascii="Times New Roman" w:hAnsi="Times New Roman" w:cs="Times New Roman"/>
          <w:sz w:val="18"/>
          <w:szCs w:val="18"/>
        </w:rPr>
        <w:t>(вид пенсии)</w:t>
      </w:r>
    </w:p>
    <w:p w:rsidR="00505A66" w:rsidRPr="00D64397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 выплаты к 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страховой пенсии _____ процентов  среднемесячного  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505A66" w:rsidRDefault="00505A66" w:rsidP="00587D33">
      <w:pPr>
        <w:rPr>
          <w:sz w:val="22"/>
          <w:szCs w:val="22"/>
        </w:rPr>
      </w:pPr>
    </w:p>
    <w:p w:rsidR="00505A66" w:rsidRDefault="00505A66" w:rsidP="00587D33">
      <w:pPr>
        <w:rPr>
          <w:sz w:val="22"/>
          <w:szCs w:val="22"/>
        </w:rPr>
      </w:pPr>
    </w:p>
    <w:p w:rsidR="00505A66" w:rsidRPr="00D64397" w:rsidRDefault="00505A66" w:rsidP="00587D33">
      <w:pPr>
        <w:rPr>
          <w:sz w:val="22"/>
          <w:szCs w:val="22"/>
        </w:rPr>
      </w:pPr>
    </w:p>
    <w:p w:rsidR="00505A66" w:rsidRPr="00D64397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505A66" w:rsidRDefault="00505A66" w:rsidP="00587D33">
      <w:pPr>
        <w:rPr>
          <w:sz w:val="20"/>
          <w:szCs w:val="20"/>
        </w:rPr>
      </w:pPr>
      <w:r>
        <w:rPr>
          <w:sz w:val="22"/>
          <w:szCs w:val="22"/>
        </w:rPr>
        <w:t xml:space="preserve">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505A66" w:rsidRPr="00F01A02" w:rsidRDefault="00505A66" w:rsidP="00587D33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</w:t>
      </w:r>
      <w:r>
        <w:rPr>
          <w:sz w:val="22"/>
          <w:szCs w:val="22"/>
        </w:rPr>
        <w:t xml:space="preserve"> сельского поселения)</w:t>
      </w:r>
    </w:p>
    <w:p w:rsidR="00505A66" w:rsidRPr="00D64397" w:rsidRDefault="00505A66" w:rsidP="00587D33">
      <w:pPr>
        <w:rPr>
          <w:sz w:val="20"/>
          <w:szCs w:val="20"/>
        </w:rPr>
      </w:pPr>
    </w:p>
    <w:p w:rsidR="00505A66" w:rsidRDefault="00505A66" w:rsidP="00587D33"/>
    <w:p w:rsidR="00505A66" w:rsidRDefault="00505A66" w:rsidP="00587D33"/>
    <w:p w:rsidR="00505A66" w:rsidRPr="00D64397" w:rsidRDefault="00505A66" w:rsidP="00587D33"/>
    <w:p w:rsidR="00505A66" w:rsidRPr="00F816CD" w:rsidRDefault="00505A66" w:rsidP="00587D33"/>
    <w:p w:rsidR="00505A66" w:rsidRPr="00F816CD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505A66" w:rsidRPr="00D64397" w:rsidRDefault="00505A66" w:rsidP="00587D33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505A66" w:rsidRDefault="00505A66" w:rsidP="00587D33"/>
    <w:p w:rsidR="00505A66" w:rsidRDefault="00505A66" w:rsidP="00587D33"/>
    <w:p w:rsidR="00505A66" w:rsidRDefault="00505A66" w:rsidP="00587D33"/>
    <w:p w:rsidR="00505A66" w:rsidRDefault="00505A66" w:rsidP="00587D33"/>
    <w:p w:rsidR="00505A66" w:rsidRDefault="00505A66" w:rsidP="00587D33"/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3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505A66" w:rsidRDefault="00505A66" w:rsidP="00587D33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д</w:t>
      </w:r>
      <w:r w:rsidRPr="00F816CD">
        <w:rPr>
          <w:rStyle w:val="a"/>
          <w:bCs/>
        </w:rPr>
        <w:t>олжности муниципальной службы в органах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Липкинского</w:t>
      </w:r>
    </w:p>
    <w:p w:rsidR="00505A66" w:rsidRDefault="00505A66" w:rsidP="00587D33">
      <w:pPr>
        <w:ind w:firstLine="698"/>
        <w:jc w:val="center"/>
        <w:rPr>
          <w:sz w:val="18"/>
          <w:szCs w:val="18"/>
        </w:rPr>
      </w:pPr>
      <w:r>
        <w:rPr>
          <w:rStyle w:val="a"/>
          <w:bCs/>
        </w:rPr>
        <w:t xml:space="preserve">                        сельского поселения </w:t>
      </w:r>
      <w:r>
        <w:rPr>
          <w:sz w:val="18"/>
          <w:szCs w:val="18"/>
        </w:rPr>
        <w:t xml:space="preserve">  </w:t>
      </w:r>
    </w:p>
    <w:p w:rsidR="00505A66" w:rsidRPr="00F816CD" w:rsidRDefault="00505A66" w:rsidP="00587D33">
      <w:pPr>
        <w:ind w:firstLine="698"/>
        <w:jc w:val="center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>
        <w:rPr>
          <w:rStyle w:val="a"/>
          <w:bCs/>
        </w:rPr>
        <w:t xml:space="preserve">                                                                   </w:t>
      </w:r>
    </w:p>
    <w:p w:rsidR="00505A66" w:rsidRDefault="00505A66" w:rsidP="00587D33"/>
    <w:p w:rsidR="00505A66" w:rsidRPr="00F816CD" w:rsidRDefault="00505A66" w:rsidP="00587D33">
      <w:pPr>
        <w:ind w:firstLine="698"/>
        <w:jc w:val="center"/>
      </w:pPr>
    </w:p>
    <w:p w:rsidR="00505A66" w:rsidRDefault="00505A66" w:rsidP="00587D33">
      <w:r w:rsidRPr="00F816CD">
        <w:rPr>
          <w:sz w:val="22"/>
          <w:szCs w:val="22"/>
        </w:rPr>
        <w:t xml:space="preserve">     </w:t>
      </w:r>
    </w:p>
    <w:p w:rsidR="00505A66" w:rsidRDefault="00505A66" w:rsidP="00587D33">
      <w:pPr>
        <w:pStyle w:val="aff4"/>
        <w:rPr>
          <w:sz w:val="20"/>
          <w:szCs w:val="20"/>
        </w:rPr>
      </w:pPr>
      <w:r>
        <w:rPr>
          <w:rStyle w:val="a"/>
          <w:bCs/>
          <w:sz w:val="20"/>
          <w:szCs w:val="20"/>
        </w:rPr>
        <w:t xml:space="preserve">                                     </w:t>
      </w:r>
    </w:p>
    <w:p w:rsidR="00505A66" w:rsidRDefault="00505A66" w:rsidP="00587D33"/>
    <w:p w:rsidR="00505A66" w:rsidRPr="00D66BDC" w:rsidRDefault="00505A66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Распоряжение</w:t>
      </w:r>
    </w:p>
    <w:p w:rsidR="00505A66" w:rsidRPr="00D66BDC" w:rsidRDefault="00505A66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о приостановлении выплаты пенсии за выслугу лет</w:t>
      </w:r>
    </w:p>
    <w:p w:rsidR="00505A66" w:rsidRPr="00D66BDC" w:rsidRDefault="00505A66" w:rsidP="00587D33">
      <w:pPr>
        <w:rPr>
          <w:sz w:val="22"/>
          <w:szCs w:val="22"/>
        </w:rPr>
      </w:pPr>
    </w:p>
    <w:p w:rsidR="00505A66" w:rsidRPr="00D66BDC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N ______</w:t>
      </w:r>
    </w:p>
    <w:p w:rsidR="00505A66" w:rsidRDefault="00505A66" w:rsidP="00587D33">
      <w:pPr>
        <w:rPr>
          <w:sz w:val="22"/>
          <w:szCs w:val="22"/>
        </w:rPr>
      </w:pPr>
    </w:p>
    <w:p w:rsidR="00505A66" w:rsidRPr="00D66BDC" w:rsidRDefault="00505A66" w:rsidP="00587D33">
      <w:pPr>
        <w:rPr>
          <w:sz w:val="22"/>
          <w:szCs w:val="22"/>
        </w:rPr>
      </w:pPr>
    </w:p>
    <w:p w:rsidR="00505A66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1" w:history="1">
        <w:r w:rsidRPr="00D66BDC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505A66" w:rsidRPr="00D66BDC" w:rsidRDefault="00505A66" w:rsidP="00587D33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505A66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замещавшему муниципальную должность (должность муниципальной службы) ________________________________________________________________________________,</w:t>
      </w:r>
    </w:p>
    <w:p w:rsidR="00505A66" w:rsidRPr="0026345F" w:rsidRDefault="00505A66" w:rsidP="00587D3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505A66" w:rsidRPr="00D66BDC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>в связи с________________</w:t>
      </w:r>
    </w:p>
    <w:p w:rsidR="00505A66" w:rsidRPr="00D66BDC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505A66" w:rsidRPr="0026345F" w:rsidRDefault="00505A66" w:rsidP="00587D3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505A66" w:rsidRDefault="00505A66" w:rsidP="00587D33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505A66" w:rsidRDefault="00505A66" w:rsidP="00587D33">
      <w:pPr>
        <w:rPr>
          <w:sz w:val="22"/>
          <w:szCs w:val="22"/>
        </w:rPr>
      </w:pPr>
    </w:p>
    <w:p w:rsidR="00505A66" w:rsidRDefault="00505A66" w:rsidP="00587D33">
      <w:pPr>
        <w:rPr>
          <w:sz w:val="22"/>
          <w:szCs w:val="22"/>
        </w:rPr>
      </w:pPr>
    </w:p>
    <w:p w:rsidR="00505A66" w:rsidRPr="00D66BDC" w:rsidRDefault="00505A66" w:rsidP="00587D33">
      <w:pPr>
        <w:rPr>
          <w:sz w:val="22"/>
          <w:szCs w:val="22"/>
        </w:rPr>
      </w:pPr>
    </w:p>
    <w:p w:rsidR="00505A66" w:rsidRPr="00D64397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Глава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505A66" w:rsidRPr="00D64397" w:rsidRDefault="00505A66" w:rsidP="00587D33">
      <w:pPr>
        <w:rPr>
          <w:sz w:val="20"/>
          <w:szCs w:val="20"/>
        </w:rPr>
      </w:pPr>
      <w:r>
        <w:rPr>
          <w:sz w:val="22"/>
          <w:szCs w:val="22"/>
        </w:rPr>
        <w:t xml:space="preserve">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505A66" w:rsidRPr="00F01A02" w:rsidRDefault="00505A66" w:rsidP="00587D33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</w:t>
      </w:r>
      <w:r>
        <w:rPr>
          <w:sz w:val="22"/>
          <w:szCs w:val="22"/>
        </w:rPr>
        <w:t xml:space="preserve"> сельского поселения)</w:t>
      </w:r>
    </w:p>
    <w:p w:rsidR="00505A66" w:rsidRDefault="00505A66" w:rsidP="00587D33">
      <w:pPr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4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</w:t>
      </w:r>
      <w:r w:rsidRPr="00F816CD">
        <w:rPr>
          <w:rStyle w:val="a"/>
          <w:bCs/>
        </w:rPr>
        <w:t>должности муниципальной службы в органах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Липкинского</w:t>
      </w:r>
    </w:p>
    <w:p w:rsidR="00505A66" w:rsidRPr="00F816CD" w:rsidRDefault="00505A66" w:rsidP="00587D33">
      <w:pPr>
        <w:ind w:firstLine="698"/>
        <w:jc w:val="center"/>
      </w:pPr>
      <w:r>
        <w:rPr>
          <w:rStyle w:val="a"/>
          <w:bCs/>
        </w:rPr>
        <w:t xml:space="preserve">                     сельского поселения </w:t>
      </w:r>
    </w:p>
    <w:p w:rsidR="00505A66" w:rsidRDefault="00505A66" w:rsidP="00587D33"/>
    <w:p w:rsidR="00505A66" w:rsidRPr="00F816CD" w:rsidRDefault="00505A66" w:rsidP="00587D33">
      <w:pPr>
        <w:ind w:firstLine="698"/>
        <w:jc w:val="center"/>
      </w:pPr>
    </w:p>
    <w:p w:rsidR="00505A66" w:rsidRPr="00D66BDC" w:rsidRDefault="00505A66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Распоряжение</w:t>
      </w:r>
    </w:p>
    <w:p w:rsidR="00505A66" w:rsidRPr="00D66BDC" w:rsidRDefault="00505A66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о возобновлении выплаты пенсии за выслугу лет</w:t>
      </w:r>
    </w:p>
    <w:p w:rsidR="00505A66" w:rsidRPr="00D66BDC" w:rsidRDefault="00505A66" w:rsidP="00587D33">
      <w:pPr>
        <w:jc w:val="center"/>
        <w:rPr>
          <w:sz w:val="22"/>
          <w:szCs w:val="22"/>
        </w:rPr>
      </w:pPr>
    </w:p>
    <w:p w:rsidR="00505A66" w:rsidRPr="00D66BDC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N ______</w:t>
      </w:r>
    </w:p>
    <w:p w:rsidR="00505A66" w:rsidRPr="00D66BDC" w:rsidRDefault="00505A66" w:rsidP="00587D33">
      <w:pPr>
        <w:rPr>
          <w:sz w:val="22"/>
          <w:szCs w:val="22"/>
        </w:rPr>
      </w:pPr>
    </w:p>
    <w:p w:rsidR="00505A66" w:rsidRPr="00D66BDC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2" w:history="1">
        <w:r w:rsidRPr="00D66BDC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505A66" w:rsidRPr="00D66BDC" w:rsidRDefault="00505A66" w:rsidP="00587D33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505A66" w:rsidRPr="00D66BDC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505A66" w:rsidRPr="00D66BDC" w:rsidRDefault="00505A66" w:rsidP="00587D33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505A66" w:rsidRPr="00D66BDC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505A66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</w:t>
      </w:r>
    </w:p>
    <w:p w:rsidR="00505A66" w:rsidRPr="0026345F" w:rsidRDefault="00505A66" w:rsidP="00587D3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505A66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505A66" w:rsidRDefault="00505A66" w:rsidP="00587D33"/>
    <w:p w:rsidR="00505A66" w:rsidRPr="0060757A" w:rsidRDefault="00505A66" w:rsidP="00587D33"/>
    <w:p w:rsidR="00505A66" w:rsidRPr="00D66BDC" w:rsidRDefault="00505A66" w:rsidP="00587D33">
      <w:pPr>
        <w:rPr>
          <w:sz w:val="22"/>
          <w:szCs w:val="22"/>
        </w:rPr>
      </w:pPr>
    </w:p>
    <w:p w:rsidR="00505A66" w:rsidRPr="00D66BDC" w:rsidRDefault="00505A66" w:rsidP="00587D33">
      <w:pPr>
        <w:rPr>
          <w:sz w:val="22"/>
          <w:szCs w:val="22"/>
        </w:rPr>
      </w:pPr>
    </w:p>
    <w:p w:rsidR="00505A66" w:rsidRPr="00D64397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505A66" w:rsidRPr="00D64397" w:rsidRDefault="00505A66" w:rsidP="00587D33">
      <w:pPr>
        <w:rPr>
          <w:sz w:val="20"/>
          <w:szCs w:val="20"/>
        </w:rPr>
      </w:pPr>
      <w:r>
        <w:rPr>
          <w:sz w:val="22"/>
          <w:szCs w:val="22"/>
        </w:rPr>
        <w:t xml:space="preserve"> 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505A66" w:rsidRPr="00F01A02" w:rsidRDefault="00505A66" w:rsidP="00587D33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 xml:space="preserve"> сельского поселения)</w:t>
      </w:r>
    </w:p>
    <w:p w:rsidR="00505A66" w:rsidRDefault="00505A66" w:rsidP="00587D33">
      <w:pPr>
        <w:ind w:firstLine="698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5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д</w:t>
      </w:r>
      <w:r w:rsidRPr="00F816CD">
        <w:rPr>
          <w:rStyle w:val="a"/>
          <w:bCs/>
        </w:rPr>
        <w:t>олжности муниципальной службы в органах</w:t>
      </w:r>
    </w:p>
    <w:p w:rsidR="00505A66" w:rsidRPr="00387CDD" w:rsidRDefault="00505A66" w:rsidP="00587D33">
      <w:pPr>
        <w:ind w:firstLine="698"/>
        <w:jc w:val="center"/>
        <w:rPr>
          <w:sz w:val="18"/>
          <w:szCs w:val="18"/>
        </w:rPr>
      </w:pPr>
      <w:r>
        <w:rPr>
          <w:rStyle w:val="a"/>
          <w:bCs/>
        </w:rPr>
        <w:t xml:space="preserve"> 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Липкинского </w:t>
      </w:r>
    </w:p>
    <w:p w:rsidR="00505A66" w:rsidRPr="00F816CD" w:rsidRDefault="00505A66" w:rsidP="00587D33">
      <w:pPr>
        <w:ind w:firstLine="698"/>
        <w:jc w:val="center"/>
      </w:pPr>
      <w:r>
        <w:rPr>
          <w:rStyle w:val="a"/>
          <w:bCs/>
        </w:rPr>
        <w:t xml:space="preserve">                     сельского поселения                                                                   </w:t>
      </w:r>
    </w:p>
    <w:p w:rsidR="00505A66" w:rsidRDefault="00505A66" w:rsidP="00587D33"/>
    <w:p w:rsidR="00505A66" w:rsidRPr="00F816CD" w:rsidRDefault="00505A66" w:rsidP="00587D33">
      <w:pPr>
        <w:ind w:firstLine="698"/>
        <w:jc w:val="right"/>
      </w:pPr>
    </w:p>
    <w:p w:rsidR="00505A66" w:rsidRPr="00F816CD" w:rsidRDefault="00505A66" w:rsidP="00587D33"/>
    <w:p w:rsidR="00505A66" w:rsidRPr="00D66BDC" w:rsidRDefault="00505A66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Распоряжение</w:t>
      </w:r>
    </w:p>
    <w:p w:rsidR="00505A66" w:rsidRPr="00D66BDC" w:rsidRDefault="00505A66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о прекращении выплаты пенсии за выслугу лет</w:t>
      </w:r>
    </w:p>
    <w:p w:rsidR="00505A66" w:rsidRPr="00D66BDC" w:rsidRDefault="00505A66" w:rsidP="00587D33">
      <w:pPr>
        <w:jc w:val="center"/>
        <w:rPr>
          <w:sz w:val="22"/>
          <w:szCs w:val="22"/>
        </w:rPr>
      </w:pPr>
    </w:p>
    <w:p w:rsidR="00505A66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</w:t>
      </w:r>
    </w:p>
    <w:p w:rsidR="00505A66" w:rsidRDefault="00505A66" w:rsidP="00587D33"/>
    <w:p w:rsidR="00505A66" w:rsidRPr="00D66BDC" w:rsidRDefault="00505A66" w:rsidP="00587D33"/>
    <w:p w:rsidR="00505A66" w:rsidRPr="00D66BDC" w:rsidRDefault="00505A66" w:rsidP="00587D33">
      <w:pPr>
        <w:rPr>
          <w:sz w:val="22"/>
          <w:szCs w:val="22"/>
        </w:rPr>
      </w:pPr>
    </w:p>
    <w:p w:rsidR="00505A66" w:rsidRPr="00D66BDC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505A66" w:rsidRPr="0060757A" w:rsidRDefault="00505A66" w:rsidP="00587D33">
      <w:pPr>
        <w:pStyle w:val="aff4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505A66" w:rsidRPr="00D66BDC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_________________</w:t>
      </w:r>
    </w:p>
    <w:p w:rsidR="00505A66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 </w:t>
      </w:r>
    </w:p>
    <w:p w:rsidR="00505A66" w:rsidRPr="0026345F" w:rsidRDefault="00505A66" w:rsidP="00587D3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505A66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505A66" w:rsidRDefault="00505A66" w:rsidP="00587D33"/>
    <w:p w:rsidR="00505A66" w:rsidRDefault="00505A66" w:rsidP="00587D33"/>
    <w:p w:rsidR="00505A66" w:rsidRPr="0060757A" w:rsidRDefault="00505A66" w:rsidP="00587D33"/>
    <w:p w:rsidR="00505A66" w:rsidRPr="00D66BDC" w:rsidRDefault="00505A66" w:rsidP="00587D33">
      <w:pPr>
        <w:rPr>
          <w:sz w:val="22"/>
          <w:szCs w:val="22"/>
        </w:rPr>
      </w:pPr>
    </w:p>
    <w:p w:rsidR="00505A66" w:rsidRPr="00D64397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505A66" w:rsidRPr="00D64397" w:rsidRDefault="00505A66" w:rsidP="00587D33">
      <w:pPr>
        <w:rPr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505A66" w:rsidRDefault="00505A66" w:rsidP="00587D33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>сельского поселения)</w:t>
      </w:r>
    </w:p>
    <w:p w:rsidR="00505A66" w:rsidRDefault="00505A66" w:rsidP="00587D33">
      <w:pPr>
        <w:rPr>
          <w:sz w:val="22"/>
          <w:szCs w:val="22"/>
        </w:rPr>
      </w:pPr>
    </w:p>
    <w:p w:rsidR="00505A66" w:rsidRDefault="00505A66" w:rsidP="00587D33">
      <w:pPr>
        <w:rPr>
          <w:sz w:val="22"/>
          <w:szCs w:val="22"/>
        </w:rPr>
      </w:pPr>
    </w:p>
    <w:p w:rsidR="00505A66" w:rsidRDefault="00505A66" w:rsidP="00587D33">
      <w:pPr>
        <w:rPr>
          <w:sz w:val="22"/>
          <w:szCs w:val="22"/>
        </w:rPr>
      </w:pPr>
    </w:p>
    <w:p w:rsidR="00505A66" w:rsidRDefault="00505A66" w:rsidP="00587D33">
      <w:pPr>
        <w:rPr>
          <w:sz w:val="22"/>
          <w:szCs w:val="22"/>
        </w:rPr>
      </w:pPr>
    </w:p>
    <w:p w:rsidR="00505A66" w:rsidRDefault="00505A66" w:rsidP="00587D33">
      <w:pPr>
        <w:rPr>
          <w:sz w:val="22"/>
          <w:szCs w:val="22"/>
        </w:rPr>
      </w:pPr>
    </w:p>
    <w:p w:rsidR="00505A66" w:rsidRDefault="00505A66" w:rsidP="00587D33">
      <w:pPr>
        <w:rPr>
          <w:sz w:val="22"/>
          <w:szCs w:val="22"/>
        </w:rPr>
      </w:pPr>
    </w:p>
    <w:p w:rsidR="00505A66" w:rsidRPr="00F01A02" w:rsidRDefault="00505A66" w:rsidP="00587D33">
      <w:pPr>
        <w:rPr>
          <w:sz w:val="22"/>
          <w:szCs w:val="22"/>
        </w:rPr>
      </w:pPr>
    </w:p>
    <w:p w:rsidR="00505A66" w:rsidRDefault="00505A66" w:rsidP="00587D33">
      <w:pPr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</w:p>
    <w:p w:rsidR="00505A66" w:rsidRDefault="00505A66" w:rsidP="00587D33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6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</w:t>
      </w:r>
      <w:r w:rsidRPr="00F816CD">
        <w:rPr>
          <w:rStyle w:val="a"/>
          <w:bCs/>
        </w:rPr>
        <w:t>должности муниципальной службы в органах</w:t>
      </w:r>
    </w:p>
    <w:p w:rsidR="00505A66" w:rsidRDefault="00505A66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Липкинского</w:t>
      </w:r>
    </w:p>
    <w:p w:rsidR="00505A66" w:rsidRDefault="00505A66" w:rsidP="00587D33">
      <w:pPr>
        <w:ind w:firstLine="698"/>
        <w:jc w:val="center"/>
        <w:rPr>
          <w:sz w:val="18"/>
          <w:szCs w:val="18"/>
        </w:rPr>
      </w:pPr>
      <w:r>
        <w:rPr>
          <w:rStyle w:val="a"/>
          <w:bCs/>
        </w:rPr>
        <w:t xml:space="preserve">                      сельского поселения</w:t>
      </w:r>
      <w:r>
        <w:rPr>
          <w:sz w:val="18"/>
          <w:szCs w:val="18"/>
        </w:rPr>
        <w:t xml:space="preserve">  </w:t>
      </w:r>
    </w:p>
    <w:p w:rsidR="00505A66" w:rsidRPr="00F816CD" w:rsidRDefault="00505A66" w:rsidP="00587D33">
      <w:pPr>
        <w:ind w:firstLine="698"/>
        <w:jc w:val="center"/>
      </w:pPr>
      <w:r>
        <w:rPr>
          <w:rStyle w:val="a"/>
          <w:bCs/>
        </w:rPr>
        <w:t xml:space="preserve">                                                                   </w:t>
      </w:r>
    </w:p>
    <w:p w:rsidR="00505A66" w:rsidRDefault="00505A66" w:rsidP="00587D33"/>
    <w:p w:rsidR="00505A66" w:rsidRDefault="00505A66" w:rsidP="00587D33">
      <w:pPr>
        <w:ind w:firstLine="698"/>
        <w:jc w:val="center"/>
        <w:rPr>
          <w:rStyle w:val="a"/>
          <w:bCs/>
        </w:rPr>
      </w:pPr>
    </w:p>
    <w:p w:rsidR="00505A66" w:rsidRDefault="00505A66" w:rsidP="00587D33">
      <w:pPr>
        <w:ind w:firstLine="698"/>
        <w:jc w:val="center"/>
        <w:rPr>
          <w:rStyle w:val="a"/>
          <w:bCs/>
        </w:rPr>
      </w:pPr>
    </w:p>
    <w:p w:rsidR="00505A66" w:rsidRDefault="00505A66" w:rsidP="00587D33">
      <w:pPr>
        <w:ind w:firstLine="698"/>
        <w:jc w:val="center"/>
        <w:rPr>
          <w:rStyle w:val="a"/>
          <w:bCs/>
        </w:rPr>
      </w:pPr>
    </w:p>
    <w:p w:rsidR="00505A66" w:rsidRDefault="00505A66" w:rsidP="00587D33">
      <w:pPr>
        <w:pStyle w:val="aff4"/>
        <w:jc w:val="center"/>
        <w:rPr>
          <w:rStyle w:val="a"/>
          <w:rFonts w:ascii="Times New Roman" w:hAnsi="Times New Roman"/>
          <w:bCs/>
          <w:sz w:val="22"/>
          <w:szCs w:val="22"/>
        </w:rPr>
      </w:pPr>
      <w:r w:rsidRPr="0060757A">
        <w:rPr>
          <w:rStyle w:val="a"/>
          <w:rFonts w:ascii="Times New Roman" w:hAnsi="Times New Roman"/>
          <w:bCs/>
          <w:sz w:val="22"/>
          <w:szCs w:val="22"/>
        </w:rPr>
        <w:t>Уведомление</w:t>
      </w:r>
    </w:p>
    <w:p w:rsidR="00505A66" w:rsidRPr="0060757A" w:rsidRDefault="00505A66" w:rsidP="00587D33"/>
    <w:p w:rsidR="00505A66" w:rsidRPr="0060757A" w:rsidRDefault="00505A66" w:rsidP="00587D33">
      <w:pPr>
        <w:rPr>
          <w:sz w:val="22"/>
          <w:szCs w:val="22"/>
        </w:rPr>
      </w:pPr>
    </w:p>
    <w:p w:rsidR="00505A66" w:rsidRDefault="00505A66" w:rsidP="00587D33">
      <w:pPr>
        <w:pStyle w:val="aff4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(ая)___________________________________________________________</w:t>
      </w:r>
    </w:p>
    <w:p w:rsidR="00505A66" w:rsidRPr="0060757A" w:rsidRDefault="00505A66" w:rsidP="00587D33"/>
    <w:p w:rsidR="00505A66" w:rsidRDefault="00505A66" w:rsidP="00587D33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</w:p>
    <w:p w:rsidR="00505A66" w:rsidRPr="005F5F42" w:rsidRDefault="00505A66" w:rsidP="00587D33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505A66" w:rsidRPr="00F816CD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</w:p>
    <w:p w:rsidR="00505A66" w:rsidRPr="0060757A" w:rsidRDefault="00505A66" w:rsidP="00587D33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6075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505A66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505A66" w:rsidRPr="0060757A" w:rsidRDefault="00505A66" w:rsidP="00587D33"/>
    <w:p w:rsidR="00505A66" w:rsidRDefault="00505A66" w:rsidP="00587D33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</w:t>
      </w:r>
      <w:hyperlink r:id="rId14" w:history="1"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п</w:t>
        </w:r>
        <w:r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 xml:space="preserve">ункту 6 статьи </w:t>
        </w:r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505A66" w:rsidRPr="00387CDD" w:rsidRDefault="00505A66" w:rsidP="00587D33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505A66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поселения от __________________ № _____,</w:t>
      </w:r>
    </w:p>
    <w:p w:rsidR="00505A66" w:rsidRPr="00F816CD" w:rsidRDefault="00505A66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505A66" w:rsidRDefault="00505A66" w:rsidP="00587D33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 обязаны известить  об  этом  Администрацию 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______________________________________________________________.</w:t>
      </w:r>
    </w:p>
    <w:p w:rsidR="00505A66" w:rsidRPr="005F5F42" w:rsidRDefault="00505A66" w:rsidP="00587D33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505A66" w:rsidRDefault="00505A66" w:rsidP="00587D33">
      <w:pPr>
        <w:pStyle w:val="aff4"/>
        <w:ind w:firstLine="720"/>
        <w:jc w:val="both"/>
      </w:pPr>
    </w:p>
    <w:p w:rsidR="00505A66" w:rsidRPr="0060757A" w:rsidRDefault="00505A66" w:rsidP="00587D33"/>
    <w:p w:rsidR="00505A66" w:rsidRDefault="00505A66" w:rsidP="00587D33"/>
    <w:p w:rsidR="00505A66" w:rsidRPr="00F816CD" w:rsidRDefault="00505A66" w:rsidP="00587D33"/>
    <w:p w:rsidR="00505A66" w:rsidRPr="00D64397" w:rsidRDefault="00505A66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505A66" w:rsidRPr="00D64397" w:rsidRDefault="00505A66" w:rsidP="00587D33">
      <w:pPr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505A66" w:rsidRPr="00F01A02" w:rsidRDefault="00505A66" w:rsidP="00587D33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>сельского поселения)</w:t>
      </w:r>
    </w:p>
    <w:p w:rsidR="00505A66" w:rsidRPr="00F01A02" w:rsidRDefault="00505A66" w:rsidP="00587D33"/>
    <w:p w:rsidR="00505A66" w:rsidRPr="00F816CD" w:rsidRDefault="00505A66" w:rsidP="00521B34"/>
    <w:p w:rsidR="00505A66" w:rsidRPr="00F01A02" w:rsidRDefault="00505A66" w:rsidP="006F09C1">
      <w:pPr>
        <w:pStyle w:val="aff4"/>
        <w:jc w:val="both"/>
      </w:pPr>
      <w:r w:rsidRPr="00F816CD">
        <w:t xml:space="preserve">                              </w:t>
      </w:r>
      <w:r>
        <w:t xml:space="preserve">                                                              </w:t>
      </w:r>
      <w:r w:rsidRPr="00F816CD">
        <w:t xml:space="preserve"> </w:t>
      </w:r>
    </w:p>
    <w:p w:rsidR="00505A66" w:rsidRDefault="00505A66" w:rsidP="00521B34">
      <w:pPr>
        <w:jc w:val="both"/>
        <w:rPr>
          <w:sz w:val="28"/>
          <w:szCs w:val="28"/>
        </w:rPr>
      </w:pPr>
    </w:p>
    <w:sectPr w:rsidR="00505A66" w:rsidSect="00253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C32"/>
    <w:rsid w:val="00047CF1"/>
    <w:rsid w:val="000E0A33"/>
    <w:rsid w:val="000F102E"/>
    <w:rsid w:val="000F6E74"/>
    <w:rsid w:val="001C2325"/>
    <w:rsid w:val="001C5B03"/>
    <w:rsid w:val="00216C3D"/>
    <w:rsid w:val="00231988"/>
    <w:rsid w:val="00253F81"/>
    <w:rsid w:val="0026345F"/>
    <w:rsid w:val="003359DE"/>
    <w:rsid w:val="00335AFC"/>
    <w:rsid w:val="00387CDD"/>
    <w:rsid w:val="003A60C3"/>
    <w:rsid w:val="003C66E0"/>
    <w:rsid w:val="003D595D"/>
    <w:rsid w:val="00454672"/>
    <w:rsid w:val="00477C32"/>
    <w:rsid w:val="00493180"/>
    <w:rsid w:val="004B2855"/>
    <w:rsid w:val="00505A66"/>
    <w:rsid w:val="00511474"/>
    <w:rsid w:val="00521B34"/>
    <w:rsid w:val="0054431B"/>
    <w:rsid w:val="00547C23"/>
    <w:rsid w:val="00587D33"/>
    <w:rsid w:val="005A3974"/>
    <w:rsid w:val="005F5F42"/>
    <w:rsid w:val="0060757A"/>
    <w:rsid w:val="0063633C"/>
    <w:rsid w:val="00661204"/>
    <w:rsid w:val="00683989"/>
    <w:rsid w:val="006F09C1"/>
    <w:rsid w:val="00730E34"/>
    <w:rsid w:val="00814CC3"/>
    <w:rsid w:val="008C1962"/>
    <w:rsid w:val="008F39FC"/>
    <w:rsid w:val="00945AA0"/>
    <w:rsid w:val="009D3D0B"/>
    <w:rsid w:val="00A4380B"/>
    <w:rsid w:val="00AC0919"/>
    <w:rsid w:val="00AF6A2A"/>
    <w:rsid w:val="00AF70FE"/>
    <w:rsid w:val="00B61574"/>
    <w:rsid w:val="00BF0D23"/>
    <w:rsid w:val="00BF12BD"/>
    <w:rsid w:val="00C232DE"/>
    <w:rsid w:val="00C473B5"/>
    <w:rsid w:val="00C5275D"/>
    <w:rsid w:val="00CF3A22"/>
    <w:rsid w:val="00D64397"/>
    <w:rsid w:val="00D66BDC"/>
    <w:rsid w:val="00DB7775"/>
    <w:rsid w:val="00DC6F7A"/>
    <w:rsid w:val="00E44C26"/>
    <w:rsid w:val="00E66115"/>
    <w:rsid w:val="00E94F9C"/>
    <w:rsid w:val="00EF5DBD"/>
    <w:rsid w:val="00F01A02"/>
    <w:rsid w:val="00F117A0"/>
    <w:rsid w:val="00F578B2"/>
    <w:rsid w:val="00F8074D"/>
    <w:rsid w:val="00F816CD"/>
    <w:rsid w:val="00FE3DCC"/>
    <w:rsid w:val="00FF5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C3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Heading2">
    <w:name w:val="heading 2"/>
    <w:basedOn w:val="Heading1"/>
    <w:next w:val="Normal"/>
    <w:link w:val="Heading2Char1"/>
    <w:uiPriority w:val="99"/>
    <w:qFormat/>
    <w:locked/>
    <w:rsid w:val="00FF53DE"/>
    <w:pPr>
      <w:outlineLvl w:val="1"/>
    </w:pPr>
    <w:rPr>
      <w:rFonts w:eastAsia="Calibri"/>
    </w:rPr>
  </w:style>
  <w:style w:type="paragraph" w:styleId="Heading3">
    <w:name w:val="heading 3"/>
    <w:basedOn w:val="Heading2"/>
    <w:next w:val="Normal"/>
    <w:link w:val="Heading3Char1"/>
    <w:uiPriority w:val="99"/>
    <w:qFormat/>
    <w:locked/>
    <w:rsid w:val="00FF53DE"/>
    <w:pPr>
      <w:outlineLvl w:val="2"/>
    </w:pPr>
  </w:style>
  <w:style w:type="paragraph" w:styleId="Heading4">
    <w:name w:val="heading 4"/>
    <w:basedOn w:val="Heading3"/>
    <w:next w:val="Normal"/>
    <w:link w:val="Heading4Char1"/>
    <w:uiPriority w:val="99"/>
    <w:qFormat/>
    <w:locked/>
    <w:rsid w:val="00FF53DE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77C32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477C32"/>
    <w:pPr>
      <w:jc w:val="center"/>
    </w:pPr>
    <w:rPr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77C32"/>
    <w:rPr>
      <w:rFonts w:ascii="Times New Roman" w:hAnsi="Times New Roman" w:cs="Times New Roman"/>
      <w:b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EF5DBD"/>
    <w:pPr>
      <w:ind w:left="720"/>
      <w:contextualSpacing/>
    </w:pPr>
  </w:style>
  <w:style w:type="character" w:customStyle="1" w:styleId="1">
    <w:name w:val="Заголовок 1 Знак"/>
    <w:basedOn w:val="DefaultParagraphFont"/>
    <w:uiPriority w:val="99"/>
    <w:locked/>
    <w:rsid w:val="00FF53DE"/>
    <w:rPr>
      <w:rFonts w:ascii="Cambria" w:hAnsi="Cambria" w:cs="Times New Roman"/>
      <w:b/>
      <w:kern w:val="32"/>
      <w:sz w:val="32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FF53D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FF53D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sid w:val="00FF53D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">
    <w:name w:val="Цветовое выделение"/>
    <w:uiPriority w:val="99"/>
    <w:rsid w:val="00FF53DE"/>
    <w:rPr>
      <w:b/>
      <w:color w:val="26282F"/>
    </w:rPr>
  </w:style>
  <w:style w:type="character" w:customStyle="1" w:styleId="a0">
    <w:name w:val="Гипертекстовая ссылка"/>
    <w:uiPriority w:val="99"/>
    <w:rsid w:val="00FF53DE"/>
    <w:rPr>
      <w:color w:val="106BBE"/>
    </w:rPr>
  </w:style>
  <w:style w:type="character" w:customStyle="1" w:styleId="a1">
    <w:name w:val="Активная гипертекстовая ссылка"/>
    <w:uiPriority w:val="99"/>
    <w:rsid w:val="00FF53DE"/>
    <w:rPr>
      <w:color w:val="106BBE"/>
      <w:u w:val="single"/>
    </w:rPr>
  </w:style>
  <w:style w:type="paragraph" w:customStyle="1" w:styleId="a2">
    <w:name w:val="Внимание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FF53DE"/>
  </w:style>
  <w:style w:type="paragraph" w:customStyle="1" w:styleId="a4">
    <w:name w:val="Внимание: недобросовестность!"/>
    <w:basedOn w:val="a2"/>
    <w:next w:val="Normal"/>
    <w:uiPriority w:val="99"/>
    <w:rsid w:val="00FF53DE"/>
  </w:style>
  <w:style w:type="character" w:customStyle="1" w:styleId="a5">
    <w:name w:val="Выделение для Базового Поиска"/>
    <w:uiPriority w:val="99"/>
    <w:rsid w:val="00FF53DE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FF53DE"/>
    <w:rPr>
      <w:b/>
      <w:i/>
      <w:color w:val="0058A9"/>
    </w:rPr>
  </w:style>
  <w:style w:type="paragraph" w:customStyle="1" w:styleId="a7">
    <w:name w:val="Дочерний элемент списка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eastAsia="Calibri" w:hAnsi="Arial" w:cs="Arial"/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FF53DE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FF53DE"/>
    <w:pPr>
      <w:spacing w:before="0"/>
      <w:outlineLvl w:val="9"/>
    </w:pPr>
    <w:rPr>
      <w:rFonts w:eastAsia="Calibri"/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uiPriority w:val="99"/>
    <w:rsid w:val="00FF53DE"/>
    <w:rPr>
      <w:b/>
      <w:color w:val="26282F"/>
    </w:rPr>
  </w:style>
  <w:style w:type="paragraph" w:customStyle="1" w:styleId="ae">
    <w:name w:val="Заголовок статьи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</w:rPr>
  </w:style>
  <w:style w:type="character" w:customStyle="1" w:styleId="af">
    <w:name w:val="Заголовок чужого сообщения"/>
    <w:uiPriority w:val="99"/>
    <w:rsid w:val="00FF53DE"/>
    <w:rPr>
      <w:b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FF53DE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FF53DE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FF53D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left="170" w:right="170"/>
    </w:pPr>
    <w:rPr>
      <w:rFonts w:ascii="Arial" w:eastAsia="Calibri" w:hAnsi="Arial" w:cs="Arial"/>
    </w:rPr>
  </w:style>
  <w:style w:type="paragraph" w:customStyle="1" w:styleId="af6">
    <w:name w:val="Комментарий"/>
    <w:basedOn w:val="af5"/>
    <w:next w:val="Normal"/>
    <w:uiPriority w:val="99"/>
    <w:rsid w:val="00FF53D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FF53DE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9">
    <w:name w:val="Колонтитул (левый)"/>
    <w:basedOn w:val="af8"/>
    <w:next w:val="Normal"/>
    <w:uiPriority w:val="99"/>
    <w:rsid w:val="00FF53DE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jc w:val="right"/>
    </w:pPr>
    <w:rPr>
      <w:rFonts w:ascii="Arial" w:eastAsia="Calibri" w:hAnsi="Arial" w:cs="Arial"/>
    </w:rPr>
  </w:style>
  <w:style w:type="paragraph" w:customStyle="1" w:styleId="afb">
    <w:name w:val="Колонтитул (правый)"/>
    <w:basedOn w:val="afa"/>
    <w:next w:val="Normal"/>
    <w:uiPriority w:val="99"/>
    <w:rsid w:val="00FF53DE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FF53DE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FF53DE"/>
  </w:style>
  <w:style w:type="paragraph" w:customStyle="1" w:styleId="afe">
    <w:name w:val="Моноширинный"/>
    <w:basedOn w:val="Normal"/>
    <w:next w:val="Normal"/>
    <w:uiPriority w:val="99"/>
    <w:rsid w:val="00FF53DE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aff">
    <w:name w:val="Найденные слова"/>
    <w:uiPriority w:val="99"/>
    <w:rsid w:val="00FF53DE"/>
    <w:rPr>
      <w:color w:val="26282F"/>
      <w:shd w:val="clear" w:color="auto" w:fill="FFF580"/>
    </w:rPr>
  </w:style>
  <w:style w:type="paragraph" w:customStyle="1" w:styleId="aff0">
    <w:name w:val="Напишите нам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z w:val="20"/>
      <w:szCs w:val="20"/>
      <w:shd w:val="clear" w:color="auto" w:fill="EFFFAD"/>
    </w:rPr>
  </w:style>
  <w:style w:type="character" w:customStyle="1" w:styleId="aff1">
    <w:name w:val="Не вступил в силу"/>
    <w:uiPriority w:val="99"/>
    <w:rsid w:val="00FF53DE"/>
    <w:rPr>
      <w:color w:val="000000"/>
      <w:shd w:val="clear" w:color="auto" w:fill="D8EDE8"/>
    </w:rPr>
  </w:style>
  <w:style w:type="paragraph" w:customStyle="1" w:styleId="aff2">
    <w:name w:val="Необходимые документы"/>
    <w:basedOn w:val="a2"/>
    <w:next w:val="Normal"/>
    <w:uiPriority w:val="99"/>
    <w:rsid w:val="00FF53DE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</w:rPr>
  </w:style>
  <w:style w:type="paragraph" w:customStyle="1" w:styleId="aff4">
    <w:name w:val="Таблицы (моноширинный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aff5">
    <w:name w:val="Оглавление"/>
    <w:basedOn w:val="aff4"/>
    <w:next w:val="Normal"/>
    <w:uiPriority w:val="99"/>
    <w:rsid w:val="00FF53DE"/>
    <w:pPr>
      <w:ind w:left="140"/>
    </w:pPr>
  </w:style>
  <w:style w:type="character" w:customStyle="1" w:styleId="aff6">
    <w:name w:val="Опечатки"/>
    <w:uiPriority w:val="99"/>
    <w:rsid w:val="00FF53DE"/>
    <w:rPr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FF53DE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FF53DE"/>
    <w:pPr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FF53DE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FF53DE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paragraph" w:customStyle="1" w:styleId="affb">
    <w:name w:val="Постоянная часть"/>
    <w:basedOn w:val="a8"/>
    <w:next w:val="Normal"/>
    <w:uiPriority w:val="99"/>
    <w:rsid w:val="00FF53DE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FF53D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fd">
    <w:name w:val="Пример."/>
    <w:basedOn w:val="a2"/>
    <w:next w:val="Normal"/>
    <w:uiPriority w:val="99"/>
    <w:rsid w:val="00FF53DE"/>
  </w:style>
  <w:style w:type="paragraph" w:customStyle="1" w:styleId="affe">
    <w:name w:val="Примечание."/>
    <w:basedOn w:val="a2"/>
    <w:next w:val="Normal"/>
    <w:uiPriority w:val="99"/>
    <w:rsid w:val="00FF53DE"/>
  </w:style>
  <w:style w:type="character" w:customStyle="1" w:styleId="afff">
    <w:name w:val="Продолжение ссылки"/>
    <w:uiPriority w:val="99"/>
    <w:rsid w:val="00FF53DE"/>
  </w:style>
  <w:style w:type="paragraph" w:customStyle="1" w:styleId="afff0">
    <w:name w:val="Словарная статья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right="118"/>
      <w:jc w:val="both"/>
    </w:pPr>
    <w:rPr>
      <w:rFonts w:ascii="Arial" w:eastAsia="Calibri" w:hAnsi="Arial" w:cs="Arial"/>
    </w:rPr>
  </w:style>
  <w:style w:type="character" w:customStyle="1" w:styleId="afff1">
    <w:name w:val="Сравнение редакций"/>
    <w:uiPriority w:val="99"/>
    <w:rsid w:val="00FF53DE"/>
    <w:rPr>
      <w:color w:val="26282F"/>
    </w:rPr>
  </w:style>
  <w:style w:type="character" w:customStyle="1" w:styleId="afff2">
    <w:name w:val="Сравнение редакций. Добавленный фрагмент"/>
    <w:uiPriority w:val="99"/>
    <w:rsid w:val="00FF53DE"/>
    <w:rPr>
      <w:color w:val="000000"/>
      <w:shd w:val="clear" w:color="auto" w:fill="C1D7FF"/>
    </w:rPr>
  </w:style>
  <w:style w:type="character" w:customStyle="1" w:styleId="afff3">
    <w:name w:val="Сравнение редакций. Удаленный фрагмент"/>
    <w:uiPriority w:val="99"/>
    <w:rsid w:val="00FF53DE"/>
    <w:rPr>
      <w:color w:val="000000"/>
      <w:shd w:val="clear" w:color="auto" w:fill="C4C413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afff5">
    <w:name w:val="Ссылка на утративший силу документ"/>
    <w:uiPriority w:val="99"/>
    <w:rsid w:val="00FF53DE"/>
    <w:rPr>
      <w:color w:val="749232"/>
    </w:rPr>
  </w:style>
  <w:style w:type="paragraph" w:customStyle="1" w:styleId="afff6">
    <w:name w:val="Текст в таблице"/>
    <w:basedOn w:val="aff3"/>
    <w:next w:val="Normal"/>
    <w:uiPriority w:val="99"/>
    <w:rsid w:val="00FF53DE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200"/>
    </w:pPr>
    <w:rPr>
      <w:rFonts w:ascii="Arial" w:eastAsia="Calibri" w:hAnsi="Arial" w:cs="Arial"/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FF53DE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463F31"/>
      <w:shd w:val="clear" w:color="auto" w:fill="FFFFA6"/>
    </w:rPr>
  </w:style>
  <w:style w:type="character" w:customStyle="1" w:styleId="afff9">
    <w:name w:val="Утратил силу"/>
    <w:uiPriority w:val="99"/>
    <w:rsid w:val="00FF53DE"/>
    <w:rPr>
      <w:strike/>
      <w:color w:val="666600"/>
    </w:rPr>
  </w:style>
  <w:style w:type="paragraph" w:customStyle="1" w:styleId="afffa">
    <w:name w:val="Формула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FF53DE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300"/>
    </w:pPr>
    <w:rPr>
      <w:rFonts w:ascii="Arial" w:eastAsia="Calibri" w:hAnsi="Arial" w:cs="Arial"/>
    </w:rPr>
  </w:style>
  <w:style w:type="paragraph" w:styleId="Header">
    <w:name w:val="header"/>
    <w:basedOn w:val="Normal"/>
    <w:link w:val="HeaderChar1"/>
    <w:uiPriority w:val="99"/>
    <w:rsid w:val="00FF53D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FF53DE"/>
    <w:rPr>
      <w:rFonts w:ascii="Arial" w:hAnsi="Arial" w:cs="Arial"/>
      <w:sz w:val="24"/>
      <w:szCs w:val="24"/>
      <w:lang w:val="ru-RU" w:eastAsia="ru-RU" w:bidi="ar-SA"/>
    </w:rPr>
  </w:style>
  <w:style w:type="paragraph" w:styleId="Footer">
    <w:name w:val="footer"/>
    <w:basedOn w:val="Normal"/>
    <w:link w:val="FooterChar1"/>
    <w:uiPriority w:val="99"/>
    <w:rsid w:val="00FF53D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FF53DE"/>
    <w:rPr>
      <w:rFonts w:ascii="Arial" w:hAnsi="Arial" w:cs="Arial"/>
      <w:sz w:val="24"/>
      <w:szCs w:val="24"/>
      <w:lang w:val="ru-RU" w:eastAsia="ru-RU" w:bidi="ar-SA"/>
    </w:rPr>
  </w:style>
  <w:style w:type="character" w:styleId="Hyperlink">
    <w:name w:val="Hyperlink"/>
    <w:basedOn w:val="DefaultParagraphFont"/>
    <w:uiPriority w:val="99"/>
    <w:rsid w:val="006F09C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452688.0" TargetMode="External"/><Relationship Id="rId13" Type="http://schemas.openxmlformats.org/officeDocument/2006/relationships/hyperlink" Target="garantF1://880540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805402.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87691.1" TargetMode="External"/><Relationship Id="rId11" Type="http://schemas.openxmlformats.org/officeDocument/2006/relationships/hyperlink" Target="garantF1://8805402.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12025146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05402.0" TargetMode="External"/><Relationship Id="rId14" Type="http://schemas.openxmlformats.org/officeDocument/2006/relationships/hyperlink" Target="garantF1://8805402.3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14</Pages>
  <Words>5404</Words>
  <Characters>30803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Galiya K. Fazlova</dc:creator>
  <cp:keywords/>
  <dc:description/>
  <cp:lastModifiedBy>USER</cp:lastModifiedBy>
  <cp:revision>12</cp:revision>
  <cp:lastPrinted>2016-12-02T11:52:00Z</cp:lastPrinted>
  <dcterms:created xsi:type="dcterms:W3CDTF">2016-12-01T12:25:00Z</dcterms:created>
  <dcterms:modified xsi:type="dcterms:W3CDTF">2017-08-11T01:57:00Z</dcterms:modified>
</cp:coreProperties>
</file>