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доходам  Липкинского сельского поселения </w:t>
      </w: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2 кв. 2017 года</w:t>
      </w:r>
    </w:p>
    <w:p w:rsidR="004C2DCD" w:rsidRDefault="004C2DCD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4C2DCD" w:rsidRPr="00CD383A" w:rsidRDefault="004C2DCD" w:rsidP="00BD618A">
      <w:pPr>
        <w:widowControl w:val="0"/>
        <w:autoSpaceDE w:val="0"/>
        <w:autoSpaceDN w:val="0"/>
        <w:adjustRightInd w:val="0"/>
        <w:spacing w:after="5" w:line="1" w:lineRule="exact"/>
      </w:pPr>
    </w:p>
    <w:tbl>
      <w:tblPr>
        <w:tblW w:w="10001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553"/>
        <w:gridCol w:w="4185"/>
        <w:gridCol w:w="1080"/>
        <w:gridCol w:w="1260"/>
        <w:gridCol w:w="923"/>
      </w:tblGrid>
      <w:tr w:rsidR="004C2DCD" w:rsidRPr="00CD383A" w:rsidTr="00BE44EF">
        <w:trPr>
          <w:cantSplit/>
          <w:trHeight w:hRule="exact" w:val="899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Код бюджетной классификации доходов бюджета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Наименование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Утверждено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Исполнено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</w:tr>
      <w:tr w:rsidR="004C2DCD" w:rsidRPr="00CD383A" w:rsidTr="00BE44EF">
        <w:trPr>
          <w:cantSplit/>
          <w:trHeight w:hRule="exact" w:val="317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BE44EF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0 00 00000 00 0000 000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5B23B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1653,7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1056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63,8</w:t>
            </w:r>
          </w:p>
        </w:tc>
      </w:tr>
      <w:tr w:rsidR="004C2DCD" w:rsidRPr="00CD383A" w:rsidTr="00BE44EF">
        <w:trPr>
          <w:trHeight w:hRule="exact" w:val="35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1653,7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1056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63,8</w:t>
            </w:r>
          </w:p>
        </w:tc>
      </w:tr>
      <w:tr w:rsidR="004C2DCD" w:rsidRPr="00CD383A" w:rsidTr="00BE44EF">
        <w:trPr>
          <w:trHeight w:hRule="exact" w:val="31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прибыль, 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8574C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2,9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5824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2,3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79,3</w:t>
            </w:r>
          </w:p>
        </w:tc>
      </w:tr>
      <w:tr w:rsidR="004C2DCD" w:rsidRPr="00CD383A" w:rsidTr="00BE44EF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доходы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2,3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5203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79,3</w:t>
            </w:r>
          </w:p>
        </w:tc>
      </w:tr>
      <w:tr w:rsidR="004C2DCD" w:rsidRPr="00CD383A" w:rsidTr="00BE44EF">
        <w:trPr>
          <w:trHeight w:hRule="exact" w:val="115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4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C2DCD" w:rsidRPr="00CD383A" w:rsidRDefault="004C2DCD" w:rsidP="00986E0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C3408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79,3</w:t>
            </w:r>
          </w:p>
        </w:tc>
      </w:tr>
      <w:tr w:rsidR="004C2DCD" w:rsidRPr="00CD383A" w:rsidTr="00977C7F">
        <w:trPr>
          <w:trHeight w:hRule="exact" w:val="278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1 01 02021 01 0000 110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</w:t>
            </w:r>
          </w:p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2DCD" w:rsidRPr="00CD383A" w:rsidRDefault="004C2DCD" w:rsidP="006061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79,3</w:t>
            </w:r>
          </w:p>
        </w:tc>
      </w:tr>
      <w:tr w:rsidR="004C2DCD" w:rsidRPr="00CD383A" w:rsidTr="00BE44EF">
        <w:trPr>
          <w:trHeight w:hRule="exact" w:val="58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noProof/>
              </w:rPr>
            </w:pPr>
            <w:r w:rsidRPr="00CD383A">
              <w:rPr>
                <w:b/>
                <w:bCs/>
              </w:rPr>
              <w:t xml:space="preserve"> 1 03 00000 00 0000 000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4C2DCD" w:rsidRPr="00CD383A" w:rsidTr="00BE44EF">
        <w:trPr>
          <w:trHeight w:hRule="exact" w:val="1094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383A">
              <w:t>1 03 02230 01 0000 110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BE44EF">
        <w:trPr>
          <w:trHeight w:hRule="exact" w:val="17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1 03 02240 01 0000 110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484A3B">
        <w:trPr>
          <w:trHeight w:hRule="exact" w:val="1707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1 03 02250 01 0000 110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BE44EF">
        <w:trPr>
          <w:trHeight w:hRule="exact" w:val="173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1 03 02260 01 0000 110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BE44EF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1 05 00000 00 0000 000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4C2DCD" w:rsidRPr="00CD383A" w:rsidTr="00BE44EF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1 05 03000 01 0000 110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Единый сельскохозяйственный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BE44EF">
        <w:trPr>
          <w:trHeight w:hRule="exact" w:val="28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1 06 00000 00 0000 000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имущество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117,2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105,9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90,3</w:t>
            </w:r>
          </w:p>
        </w:tc>
      </w:tr>
      <w:tr w:rsidR="004C2DCD" w:rsidRPr="00CD383A" w:rsidTr="00BE44EF">
        <w:trPr>
          <w:trHeight w:hRule="exact" w:val="45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9279AC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279AC">
              <w:rPr>
                <w:b/>
              </w:rPr>
              <w:t>1 06 01000 00 0000 110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9279AC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279AC">
              <w:rPr>
                <w:b/>
              </w:rPr>
              <w:t>Налог на имущество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9279AC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44,3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9279AC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9279AC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0,01</w:t>
            </w:r>
          </w:p>
        </w:tc>
      </w:tr>
      <w:tr w:rsidR="004C2DCD" w:rsidRPr="00CD383A" w:rsidTr="00BE44EF">
        <w:trPr>
          <w:trHeight w:hRule="exact" w:val="84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1 06 01030 10 0000 110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2"/>
            </w:pPr>
            <w:r w:rsidRPr="00CD383A"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0,01</w:t>
            </w:r>
          </w:p>
        </w:tc>
      </w:tr>
      <w:tr w:rsidR="004C2DCD" w:rsidRPr="00CD383A" w:rsidTr="00BE44EF">
        <w:trPr>
          <w:trHeight w:hRule="exact" w:val="28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F91B6F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1 06 06000 00 0000 110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F91B6F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Земельный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F91B6F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F91B6F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105,3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144,4</w:t>
            </w:r>
          </w:p>
        </w:tc>
      </w:tr>
      <w:tr w:rsidR="004C2DCD" w:rsidRPr="00CD383A" w:rsidTr="00BE44EF">
        <w:trPr>
          <w:trHeight w:hRule="exact" w:val="192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1 06 06013 10 0000 110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5"/>
            </w:pPr>
            <w:r w:rsidRPr="00CD383A"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60,8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102,4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168,4</w:t>
            </w:r>
          </w:p>
        </w:tc>
      </w:tr>
      <w:tr w:rsidR="004C2DCD" w:rsidRPr="00CD383A" w:rsidTr="00484A3B">
        <w:trPr>
          <w:trHeight w:hRule="exact" w:val="203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1 06 06023 10 0000 110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5"/>
            </w:pPr>
            <w:r w:rsidRPr="00CD383A">
              <w:t>Земельный налог взимаемый по ставкам,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2,9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23,9</w:t>
            </w:r>
          </w:p>
        </w:tc>
      </w:tr>
      <w:tr w:rsidR="004C2DCD" w:rsidRPr="00CD383A" w:rsidTr="00BE44EF">
        <w:trPr>
          <w:trHeight w:hRule="exact" w:val="111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1 11 00000 00 0000 000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104,8</w:t>
            </w:r>
          </w:p>
        </w:tc>
      </w:tr>
      <w:tr w:rsidR="004C2DCD" w:rsidRPr="00CD383A" w:rsidTr="00484A3B">
        <w:trPr>
          <w:trHeight w:hRule="exact" w:val="230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1 11 05010 10 0000 120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л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EB1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104,8</w:t>
            </w:r>
          </w:p>
        </w:tc>
      </w:tr>
      <w:tr w:rsidR="004C2DCD" w:rsidRPr="00CD383A" w:rsidTr="00BE44EF">
        <w:trPr>
          <w:trHeight w:hRule="exact" w:val="11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11302995100000130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</w:t>
            </w: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Default="004C2DCD"/>
          <w:p w:rsidR="004C2DCD" w:rsidRDefault="004C2DCD">
            <w:r>
              <w:t xml:space="preserve">     </w:t>
            </w:r>
          </w:p>
          <w:p w:rsidR="004C2DCD" w:rsidRDefault="004C2DCD"/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Default="004C2DCD"/>
          <w:p w:rsidR="004C2DCD" w:rsidRDefault="004C2DCD"/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BE44EF">
        <w:trPr>
          <w:trHeight w:hRule="exact" w:val="4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2 00 00000 00 0000 000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1525,4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939,2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61,5</w:t>
            </w:r>
          </w:p>
        </w:tc>
      </w:tr>
      <w:tr w:rsidR="004C2DCD" w:rsidRPr="00CD383A" w:rsidTr="00BE44EF">
        <w:trPr>
          <w:trHeight w:hRule="exact" w:val="901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484A3B">
        <w:trPr>
          <w:trHeight w:hRule="exact" w:val="9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2 02 01001 10 0000 151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бюджетам поселений на выравнивание бюджетной  обеспеченности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878,2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512,4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58,3</w:t>
            </w:r>
          </w:p>
        </w:tc>
      </w:tr>
      <w:tr w:rsidR="004C2DCD" w:rsidRPr="00CD383A" w:rsidTr="00484A3B">
        <w:trPr>
          <w:trHeight w:hRule="exact" w:val="135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rPr>
                <w:snapToGrid w:val="0"/>
              </w:rPr>
              <w:t>2 02 03015 10 5118</w:t>
            </w:r>
            <w:r w:rsidRPr="00CD383A">
              <w:rPr>
                <w:snapToGrid w:val="0"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23,7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39,5</w:t>
            </w:r>
          </w:p>
        </w:tc>
      </w:tr>
      <w:tr w:rsidR="004C2DCD" w:rsidRPr="00CD383A" w:rsidTr="00BE44EF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rPr>
                <w:snapToGrid w:val="0"/>
              </w:rPr>
              <w:t>2 02 03024 10 7715</w:t>
            </w:r>
            <w:r w:rsidRPr="00CD383A">
              <w:rPr>
                <w:snapToGrid w:val="0"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4C2DCD" w:rsidRPr="00CD383A" w:rsidTr="00BE44EF">
        <w:trPr>
          <w:trHeight w:hRule="exact" w:val="204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2 02 </w:t>
            </w:r>
            <w:r>
              <w:t>02999 10 7601</w:t>
            </w:r>
            <w:r w:rsidRPr="00CD383A"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>для софинансирования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 xml:space="preserve">от выполнения социально-экономических показателей </w:t>
            </w: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528,1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383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72,5</w:t>
            </w:r>
          </w:p>
        </w:tc>
      </w:tr>
      <w:tr w:rsidR="004C2DCD" w:rsidRPr="00CD383A" w:rsidTr="00484A3B">
        <w:trPr>
          <w:trHeight w:hRule="exact" w:val="8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1643C7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>
              <w:rPr>
                <w:noProof/>
              </w:rPr>
              <w:t xml:space="preserve"> 2 02 40014 10 4201</w:t>
            </w:r>
            <w:r w:rsidRPr="00CD383A">
              <w:rPr>
                <w:noProof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Прочие межбюджетные трансферты, передаваемые бюджетам поселений</w:t>
            </w:r>
            <w:r>
              <w:t xml:space="preserve"> на ремонт дорог местного значения</w:t>
            </w: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     </w:t>
            </w:r>
            <w:r>
              <w:t>59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2DCD" w:rsidRPr="00CD383A" w:rsidRDefault="004C2DCD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20    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33,8</w:t>
            </w:r>
          </w:p>
        </w:tc>
      </w:tr>
    </w:tbl>
    <w:p w:rsidR="004C2DCD" w:rsidRPr="00CD383A" w:rsidRDefault="004C2DCD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расходам  Липкинского сельского поселения </w:t>
      </w:r>
    </w:p>
    <w:p w:rsidR="004C2DCD" w:rsidRDefault="004C2DC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2 кв. 2017 года</w:t>
      </w:r>
    </w:p>
    <w:p w:rsidR="004C2DCD" w:rsidRPr="00CD383A" w:rsidRDefault="004C2DCD" w:rsidP="00BD618A">
      <w:pPr>
        <w:widowControl w:val="0"/>
        <w:shd w:val="clear" w:color="auto" w:fill="FFFFFF"/>
        <w:autoSpaceDE w:val="0"/>
        <w:autoSpaceDN w:val="0"/>
        <w:adjustRightInd w:val="0"/>
        <w:ind w:right="70"/>
        <w:jc w:val="right"/>
      </w:pPr>
      <w:r w:rsidRPr="00CD383A">
        <w:rPr>
          <w:rFonts w:ascii="Arial" w:hAnsi="Arial" w:cs="Arial"/>
          <w:spacing w:val="-5"/>
        </w:rPr>
        <w:t>(тыс. рублей)</w:t>
      </w:r>
    </w:p>
    <w:p w:rsidR="004C2DCD" w:rsidRPr="00CD383A" w:rsidRDefault="004C2DCD" w:rsidP="00BD618A">
      <w:pPr>
        <w:widowControl w:val="0"/>
        <w:autoSpaceDE w:val="0"/>
        <w:autoSpaceDN w:val="0"/>
        <w:adjustRightInd w:val="0"/>
        <w:spacing w:after="2" w:line="1" w:lineRule="exact"/>
      </w:pPr>
    </w:p>
    <w:p w:rsidR="004C2DCD" w:rsidRPr="00CD383A" w:rsidRDefault="004C2DCD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tbl>
      <w:tblPr>
        <w:tblW w:w="1028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480"/>
        <w:gridCol w:w="567"/>
        <w:gridCol w:w="709"/>
        <w:gridCol w:w="1518"/>
        <w:gridCol w:w="567"/>
        <w:gridCol w:w="1034"/>
        <w:gridCol w:w="1375"/>
        <w:gridCol w:w="1034"/>
      </w:tblGrid>
      <w:tr w:rsidR="004C2DCD" w:rsidRPr="00CD383A" w:rsidTr="00182C2B">
        <w:trPr>
          <w:cantSplit/>
          <w:trHeight w:hRule="exact" w:val="278"/>
          <w:tblHeader/>
        </w:trPr>
        <w:tc>
          <w:tcPr>
            <w:tcW w:w="3480" w:type="dxa"/>
            <w:shd w:val="clear" w:color="auto" w:fill="FFFFFF"/>
            <w:vAlign w:val="center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Рз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ПРз</w:t>
            </w:r>
          </w:p>
        </w:tc>
        <w:tc>
          <w:tcPr>
            <w:tcW w:w="1518" w:type="dxa"/>
            <w:shd w:val="clear" w:color="auto" w:fill="FFFFFF"/>
            <w:vAlign w:val="center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</w:t>
            </w:r>
          </w:p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ено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4C2DCD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  <w:p w:rsidR="004C2DCD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4C2DCD" w:rsidRPr="00CD383A" w:rsidTr="00182C2B">
        <w:trPr>
          <w:cantSplit/>
          <w:trHeight w:hRule="exact" w:val="240"/>
          <w:tblHeader/>
        </w:trPr>
        <w:tc>
          <w:tcPr>
            <w:tcW w:w="3480" w:type="dxa"/>
            <w:shd w:val="clear" w:color="auto" w:fill="FFFFFF"/>
            <w:vAlign w:val="center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518" w:type="dxa"/>
            <w:shd w:val="clear" w:color="auto" w:fill="FFFFFF"/>
            <w:vAlign w:val="center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center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4C2DCD" w:rsidRPr="00CD383A" w:rsidTr="00182C2B">
        <w:trPr>
          <w:trHeight w:hRule="exact" w:val="307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1653,7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847,0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51,2</w:t>
            </w:r>
          </w:p>
        </w:tc>
      </w:tr>
      <w:tr w:rsidR="004C2DCD" w:rsidRPr="00CD383A" w:rsidTr="00182C2B">
        <w:trPr>
          <w:trHeight w:hRule="exact" w:val="338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1653,7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Default="004C2DCD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847</w:t>
            </w:r>
          </w:p>
          <w:p w:rsidR="004C2DCD" w:rsidRPr="00CD383A" w:rsidRDefault="004C2DCD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51,2</w:t>
            </w:r>
          </w:p>
        </w:tc>
      </w:tr>
      <w:tr w:rsidR="004C2DCD" w:rsidRPr="00CD383A" w:rsidTr="00182C2B">
        <w:trPr>
          <w:trHeight w:hRule="exact" w:val="783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1048,2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565E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680,8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64,9</w:t>
            </w:r>
          </w:p>
        </w:tc>
      </w:tr>
      <w:tr w:rsidR="004C2DCD" w:rsidRPr="00CD383A" w:rsidTr="00182C2B">
        <w:trPr>
          <w:trHeight w:hRule="exact" w:val="915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322,4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170,2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52,7</w:t>
            </w:r>
          </w:p>
        </w:tc>
      </w:tr>
      <w:tr w:rsidR="004C2DCD" w:rsidRPr="00CD383A" w:rsidTr="00484A3B">
        <w:trPr>
          <w:trHeight w:hRule="exact" w:val="2005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142,7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8058C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62,7</w:t>
            </w:r>
          </w:p>
        </w:tc>
      </w:tr>
      <w:tr w:rsidR="004C2DCD" w:rsidRPr="00CD383A" w:rsidTr="00484A3B">
        <w:trPr>
          <w:trHeight w:hRule="exact" w:val="1974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142,7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62,7</w:t>
            </w:r>
          </w:p>
        </w:tc>
      </w:tr>
      <w:tr w:rsidR="004C2DCD" w:rsidRPr="00CD383A" w:rsidTr="00484A3B">
        <w:trPr>
          <w:trHeight w:hRule="exact" w:val="869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109,7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2511F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69,5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EC41A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63,3</w:t>
            </w:r>
          </w:p>
        </w:tc>
      </w:tr>
      <w:tr w:rsidR="004C2DCD" w:rsidRPr="00CD383A" w:rsidTr="007946CB">
        <w:trPr>
          <w:trHeight w:hRule="exact" w:val="1080"/>
        </w:trPr>
        <w:tc>
          <w:tcPr>
            <w:tcW w:w="3480" w:type="dxa"/>
            <w:shd w:val="clear" w:color="auto" w:fill="FFFFFF"/>
          </w:tcPr>
          <w:p w:rsidR="004C2DCD" w:rsidRPr="00CD383A" w:rsidRDefault="004C2DCD" w:rsidP="00A9013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взносы по обязательному (Фонд оплаты труда государственных муниципальных) органов и социальному страхованию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Default="004C2DCD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4C2DCD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CF5E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</w:t>
            </w:r>
            <w:r>
              <w:t>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0E6BC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60,9</w:t>
            </w:r>
          </w:p>
        </w:tc>
      </w:tr>
      <w:tr w:rsidR="004C2DCD" w:rsidRPr="00CD383A" w:rsidTr="00484A3B">
        <w:trPr>
          <w:trHeight w:hRule="exact" w:val="2045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Софинансирование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179,7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EC41A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44,8</w:t>
            </w:r>
          </w:p>
        </w:tc>
      </w:tr>
      <w:tr w:rsidR="004C2DCD" w:rsidRPr="00CD383A" w:rsidTr="007946CB">
        <w:trPr>
          <w:trHeight w:hRule="exact" w:val="2147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ооооорганами 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179,7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Default="004C2DCD"/>
          <w:p w:rsidR="004C2DCD" w:rsidRDefault="004C2DCD"/>
          <w:p w:rsidR="004C2DCD" w:rsidRDefault="004C2DCD"/>
          <w:p w:rsidR="004C2DCD" w:rsidRDefault="004C2DCD">
            <w:r>
              <w:t xml:space="preserve">      80,6</w:t>
            </w:r>
          </w:p>
          <w:p w:rsidR="004C2DCD" w:rsidRDefault="004C2DCD"/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/>
          <w:p w:rsidR="004C2DCD" w:rsidRDefault="004C2DCD"/>
          <w:p w:rsidR="004C2DCD" w:rsidRDefault="004C2DCD"/>
          <w:p w:rsidR="004C2DCD" w:rsidRDefault="004C2DCD">
            <w:r>
              <w:t>44,8</w:t>
            </w:r>
          </w:p>
          <w:p w:rsidR="004C2DCD" w:rsidRDefault="004C2DCD"/>
          <w:p w:rsidR="004C2DCD" w:rsidRDefault="004C2DCD"/>
          <w:p w:rsidR="004C2DCD" w:rsidRDefault="004C2DCD"/>
          <w:p w:rsidR="004C2DCD" w:rsidRDefault="004C2DCD"/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1040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179,7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44,8</w:t>
            </w:r>
          </w:p>
        </w:tc>
      </w:tr>
      <w:tr w:rsidR="004C2DCD" w:rsidRPr="00CD383A" w:rsidTr="00182C2B">
        <w:trPr>
          <w:trHeight w:hRule="exact" w:val="1589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4C2DCD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124,7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EC41A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52,1</w:t>
            </w:r>
          </w:p>
        </w:tc>
      </w:tr>
      <w:tr w:rsidR="004C2DCD" w:rsidRPr="00CD383A" w:rsidTr="007946CB">
        <w:trPr>
          <w:trHeight w:hRule="exact" w:val="1693"/>
        </w:trPr>
        <w:tc>
          <w:tcPr>
            <w:tcW w:w="3480" w:type="dxa"/>
            <w:shd w:val="clear" w:color="auto" w:fill="FFFFFF"/>
          </w:tcPr>
          <w:p w:rsidR="004C2DCD" w:rsidRPr="00CD383A" w:rsidRDefault="004C2DCD" w:rsidP="000A30F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Взносы по обязательному  социальному 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02</w:t>
            </w:r>
          </w:p>
        </w:tc>
        <w:tc>
          <w:tcPr>
            <w:tcW w:w="1518" w:type="dxa"/>
            <w:shd w:val="clear" w:color="auto" w:fill="FFFFFF"/>
          </w:tcPr>
          <w:p w:rsidR="004C2DCD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Default="004C2DCD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15,6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3A31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28,3</w:t>
            </w:r>
          </w:p>
        </w:tc>
      </w:tr>
      <w:tr w:rsidR="004C2DCD" w:rsidRPr="00CD383A" w:rsidTr="00182C2B">
        <w:trPr>
          <w:trHeight w:hRule="exact" w:val="1072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725,8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510,4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70,3</w:t>
            </w:r>
          </w:p>
        </w:tc>
      </w:tr>
      <w:tr w:rsidR="004C2DCD" w:rsidRPr="00CD383A" w:rsidTr="00182C2B">
        <w:trPr>
          <w:trHeight w:hRule="exact" w:val="835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C87B9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265,8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85</w:t>
            </w:r>
          </w:p>
        </w:tc>
      </w:tr>
      <w:tr w:rsidR="004C2DCD" w:rsidRPr="00CD383A" w:rsidTr="007946CB">
        <w:trPr>
          <w:trHeight w:hRule="exact" w:val="2003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265,8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</w:t>
            </w:r>
          </w:p>
        </w:tc>
      </w:tr>
      <w:tr w:rsidR="004C2DCD" w:rsidRPr="00CD383A" w:rsidTr="007946CB">
        <w:trPr>
          <w:trHeight w:hRule="exact" w:val="1439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763C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209,9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185,6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88,4</w:t>
            </w:r>
          </w:p>
        </w:tc>
      </w:tr>
      <w:tr w:rsidR="004C2DCD" w:rsidRPr="00CD383A" w:rsidTr="00182C2B">
        <w:trPr>
          <w:trHeight w:hRule="exact" w:val="892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72,2</w:t>
            </w:r>
          </w:p>
        </w:tc>
      </w:tr>
      <w:tr w:rsidR="004C2DCD" w:rsidRPr="00CD383A" w:rsidTr="00182C2B">
        <w:trPr>
          <w:trHeight w:hRule="exact" w:val="892"/>
        </w:trPr>
        <w:tc>
          <w:tcPr>
            <w:tcW w:w="3480" w:type="dxa"/>
            <w:shd w:val="clear" w:color="auto" w:fill="FFFFFF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4C2DCD" w:rsidRPr="00D41562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D41562">
              <w:rPr>
                <w:b/>
              </w:rPr>
              <w:t>Прочие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D41562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41562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D41562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41562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D41562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41562">
              <w:rPr>
                <w:b/>
              </w:rPr>
              <w:t>6520041120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D41562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41562">
              <w:rPr>
                <w:b/>
              </w:rPr>
              <w:t>122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D41562" w:rsidRDefault="004C2DCD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41562">
              <w:rPr>
                <w:b/>
              </w:rPr>
              <w:t>45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D41562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33,3</w:t>
            </w:r>
          </w:p>
        </w:tc>
      </w:tr>
      <w:tr w:rsidR="004C2DCD" w:rsidRPr="00CD383A" w:rsidTr="00182C2B">
        <w:trPr>
          <w:trHeight w:hRule="exact" w:val="618"/>
        </w:trPr>
        <w:tc>
          <w:tcPr>
            <w:tcW w:w="3480" w:type="dxa"/>
            <w:shd w:val="clear" w:color="auto" w:fill="FFFFFF"/>
          </w:tcPr>
          <w:p w:rsidR="004C2DCD" w:rsidRPr="001037E6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1037E6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1037E6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</w:tcPr>
          <w:p w:rsidR="004C2DCD" w:rsidRPr="001037E6" w:rsidRDefault="004C2DCD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4C2DCD" w:rsidRPr="001037E6" w:rsidRDefault="004C2DCD" w:rsidP="00BD618A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</w:rPr>
              <w:t xml:space="preserve"> 6520041120</w:t>
            </w:r>
          </w:p>
        </w:tc>
        <w:tc>
          <w:tcPr>
            <w:tcW w:w="567" w:type="dxa"/>
            <w:shd w:val="clear" w:color="auto" w:fill="FFFFFF"/>
          </w:tcPr>
          <w:p w:rsidR="004C2DCD" w:rsidRPr="001037E6" w:rsidRDefault="004C2DCD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4C2DCD" w:rsidRPr="001037E6" w:rsidRDefault="004C2DCD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1037E6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142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1037E6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114,6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1037E6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80,7</w:t>
            </w:r>
          </w:p>
        </w:tc>
      </w:tr>
      <w:tr w:rsidR="004C2DCD" w:rsidRPr="00CD383A" w:rsidTr="00182C2B">
        <w:trPr>
          <w:trHeight w:hRule="exact" w:val="649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80,7</w:t>
            </w:r>
          </w:p>
        </w:tc>
      </w:tr>
      <w:tr w:rsidR="004C2DCD" w:rsidRPr="00CD383A" w:rsidTr="00182C2B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80,7</w:t>
            </w:r>
          </w:p>
        </w:tc>
      </w:tr>
      <w:tr w:rsidR="004C2DCD" w:rsidRPr="00CD383A" w:rsidTr="00182C2B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AD0E35">
              <w:rPr>
                <w:b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4C2DCD" w:rsidRPr="00AD0E35" w:rsidRDefault="004C2DCD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4C2DCD" w:rsidRPr="00AD0E35" w:rsidRDefault="004C2DCD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AD0E35">
              <w:rPr>
                <w:b/>
              </w:rPr>
              <w:t>800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9258E4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9258E4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4C2DCD" w:rsidRPr="00CD383A" w:rsidTr="00182C2B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AD0E35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4C2DCD" w:rsidRPr="00AD0E35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AD0E35" w:rsidRDefault="004C2DCD" w:rsidP="00BD618A">
            <w:pPr>
              <w:widowControl w:val="0"/>
              <w:autoSpaceDE w:val="0"/>
              <w:autoSpaceDN w:val="0"/>
              <w:adjustRightInd w:val="0"/>
            </w:pPr>
            <w:r w:rsidRPr="00AD0E35">
              <w:t>850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4C2DCD" w:rsidRPr="00AD0E35" w:rsidRDefault="004C2DCD" w:rsidP="00BD618A">
            <w:pPr>
              <w:widowControl w:val="0"/>
              <w:autoSpaceDE w:val="0"/>
              <w:autoSpaceDN w:val="0"/>
              <w:adjustRightInd w:val="0"/>
            </w:pPr>
            <w:r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667"/>
        </w:trPr>
        <w:tc>
          <w:tcPr>
            <w:tcW w:w="3480" w:type="dxa"/>
            <w:shd w:val="clear" w:color="auto" w:fill="FFFFFF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AD0E35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6520041120</w:t>
            </w:r>
          </w:p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</w:tcPr>
          <w:p w:rsidR="004C2DCD" w:rsidRPr="00AD0E35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AD0E35" w:rsidRDefault="004C2DCD" w:rsidP="00BD618A">
            <w:pPr>
              <w:widowControl w:val="0"/>
              <w:autoSpaceDE w:val="0"/>
              <w:autoSpaceDN w:val="0"/>
              <w:adjustRightInd w:val="0"/>
            </w:pPr>
            <w:r w:rsidRPr="00AD0E35"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AD0E35" w:rsidRDefault="004C2DCD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AD0E35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2323B7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1127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  </w:t>
            </w: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D00F6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154,8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57,1</w:t>
            </w:r>
          </w:p>
        </w:tc>
      </w:tr>
      <w:tr w:rsidR="004C2DCD" w:rsidRPr="00CD383A" w:rsidTr="007946CB">
        <w:trPr>
          <w:trHeight w:hRule="exact" w:val="2675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243,1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12,2</w:t>
            </w:r>
          </w:p>
        </w:tc>
      </w:tr>
      <w:tr w:rsidR="004C2DCD" w:rsidRPr="00CD383A" w:rsidTr="00182C2B">
        <w:trPr>
          <w:trHeight w:hRule="exact" w:val="571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1C49D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04</w:t>
            </w:r>
          </w:p>
        </w:tc>
        <w:tc>
          <w:tcPr>
            <w:tcW w:w="1518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243,1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3A318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12,2</w:t>
            </w:r>
          </w:p>
        </w:tc>
      </w:tr>
      <w:tr w:rsidR="004C2DCD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C87B9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183,1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93,2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9228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50,9</w:t>
            </w:r>
          </w:p>
        </w:tc>
      </w:tr>
      <w:tr w:rsidR="004C2DCD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Прочие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</w:tcPr>
          <w:p w:rsidR="004C2DCD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AD0E3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Default="004C2DCD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9228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В</w:t>
            </w:r>
            <w:r w:rsidRPr="00CD383A">
              <w:t>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</w:tcPr>
          <w:p w:rsidR="004C2DCD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C5689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60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69,6</w:t>
            </w:r>
          </w:p>
        </w:tc>
      </w:tr>
      <w:tr w:rsidR="004C2DCD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4C2DCD" w:rsidRPr="00D00F61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D00F61">
              <w:rPr>
                <w:b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D00F61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D00F61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</w:tcPr>
          <w:p w:rsidR="004C2DCD" w:rsidRPr="00D00F61" w:rsidRDefault="004C2DCD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4C2DCD" w:rsidRPr="00D00F61" w:rsidRDefault="004C2DCD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D00F61">
              <w:rPr>
                <w:b/>
              </w:rP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D00F61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D00F61" w:rsidRDefault="004C2DCD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D00F61" w:rsidRDefault="004C2DCD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D00F61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</w:tr>
      <w:tr w:rsidR="004C2DCD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Иные закупки товаров, работ и услуг для обеспечения государственных (муниципальных </w:t>
            </w:r>
            <w:r>
              <w:t xml:space="preserve">) </w:t>
            </w:r>
            <w:r w:rsidRPr="00CD383A">
              <w:t>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274E8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60</w:t>
            </w:r>
          </w:p>
        </w:tc>
      </w:tr>
      <w:tr w:rsidR="004C2DCD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1C49DF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60</w:t>
            </w:r>
          </w:p>
        </w:tc>
      </w:tr>
      <w:tr w:rsidR="004C2DCD" w:rsidRPr="00CD383A" w:rsidTr="00182C2B">
        <w:trPr>
          <w:trHeight w:hRule="exact" w:val="857"/>
        </w:trPr>
        <w:tc>
          <w:tcPr>
            <w:tcW w:w="3480" w:type="dxa"/>
            <w:shd w:val="clear" w:color="auto" w:fill="FFFFFF"/>
          </w:tcPr>
          <w:p w:rsidR="004C2DCD" w:rsidRPr="00C6570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65700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6570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6570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6570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891</w:t>
            </w:r>
            <w:r>
              <w:rPr>
                <w:b/>
                <w:bCs/>
              </w:rPr>
              <w:t>00</w:t>
            </w:r>
            <w:r w:rsidRPr="00C65700">
              <w:rPr>
                <w:b/>
                <w:bCs/>
              </w:rPr>
              <w:t>7715</w:t>
            </w: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4C2DCD" w:rsidRPr="00CD383A" w:rsidTr="00182C2B">
        <w:trPr>
          <w:trHeight w:hRule="exact" w:val="650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4C2DCD" w:rsidRPr="00CD383A" w:rsidTr="007946CB">
        <w:trPr>
          <w:trHeight w:hRule="exact" w:val="1078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80</w:t>
            </w:r>
            <w:r w:rsidRPr="00585510">
              <w:rPr>
                <w:b/>
              </w:rPr>
              <w:t>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5063FF" w:rsidRDefault="004C2DCD" w:rsidP="00AD413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7,9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9258E4" w:rsidRDefault="004C2DCD" w:rsidP="00C85A6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7,8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9258E4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99</w:t>
            </w:r>
          </w:p>
        </w:tc>
      </w:tr>
      <w:tr w:rsidR="004C2DCD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85510">
              <w:t>Налог на имущество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585510" w:rsidRDefault="004C2DCD" w:rsidP="00855DC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4,4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585510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4C2DCD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Негативка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585510" w:rsidRDefault="004C2DCD" w:rsidP="00855DC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585510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4C2DCD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85510">
              <w:t>Пени, штрафы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585510" w:rsidRDefault="004C2DCD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585510" w:rsidRDefault="004C2DCD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93,7</w:t>
            </w:r>
          </w:p>
        </w:tc>
      </w:tr>
      <w:tr w:rsidR="004C2DCD" w:rsidRPr="00CD383A" w:rsidTr="007946CB">
        <w:trPr>
          <w:trHeight w:hRule="exact" w:val="649"/>
        </w:trPr>
        <w:tc>
          <w:tcPr>
            <w:tcW w:w="3480" w:type="dxa"/>
            <w:shd w:val="clear" w:color="auto" w:fill="FFFFFF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Членские взносы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Default="004C2DCD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4C2DCD" w:rsidRPr="00CD383A" w:rsidTr="007946CB">
        <w:trPr>
          <w:trHeight w:hRule="exact" w:val="365"/>
        </w:trPr>
        <w:tc>
          <w:tcPr>
            <w:tcW w:w="3480" w:type="dxa"/>
            <w:shd w:val="clear" w:color="auto" w:fill="FFFFFF"/>
          </w:tcPr>
          <w:p w:rsidR="004C2DCD" w:rsidRPr="005063FF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063FF">
              <w:t>Уплата членских взносов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5063FF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063FF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5063FF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063FF">
              <w:t>13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5063FF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063FF">
              <w:t>8910041210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5063FF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5063FF" w:rsidRDefault="004C2DCD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5063FF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347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39,5</w:t>
            </w:r>
          </w:p>
        </w:tc>
      </w:tr>
      <w:tr w:rsidR="004C2DCD" w:rsidRPr="00CD383A" w:rsidTr="007946CB">
        <w:trPr>
          <w:trHeight w:hRule="exact" w:val="681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39,5</w:t>
            </w:r>
          </w:p>
        </w:tc>
      </w:tr>
      <w:tr w:rsidR="004C2DCD" w:rsidRPr="00CD383A" w:rsidTr="007946CB">
        <w:trPr>
          <w:trHeight w:hRule="exact" w:val="1178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  <w:r>
              <w:t>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2511F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23,7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39,5</w:t>
            </w:r>
          </w:p>
        </w:tc>
      </w:tr>
      <w:tr w:rsidR="004C2DCD" w:rsidRPr="00CD383A" w:rsidTr="007946CB">
        <w:trPr>
          <w:trHeight w:hRule="exact" w:val="1114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3A31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39,5</w:t>
            </w:r>
          </w:p>
        </w:tc>
      </w:tr>
      <w:tr w:rsidR="004C2DCD" w:rsidRPr="00CD383A" w:rsidTr="007946CB">
        <w:trPr>
          <w:trHeight w:hRule="exact" w:val="860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40,9</w:t>
            </w:r>
          </w:p>
        </w:tc>
      </w:tr>
      <w:tr w:rsidR="004C2DCD" w:rsidRPr="00CD383A" w:rsidTr="00182C2B">
        <w:trPr>
          <w:trHeight w:hRule="exact" w:val="331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</w:t>
            </w:r>
            <w:r>
              <w:t>302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C87B9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42,4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40,8</w:t>
            </w:r>
          </w:p>
        </w:tc>
      </w:tr>
      <w:tr w:rsidR="004C2DCD" w:rsidRPr="00CD383A" w:rsidTr="00182C2B">
        <w:trPr>
          <w:trHeight w:hRule="exact" w:val="948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41,2</w:t>
            </w:r>
          </w:p>
        </w:tc>
      </w:tr>
      <w:tr w:rsidR="004C2DCD" w:rsidRPr="00CD383A" w:rsidTr="00182C2B">
        <w:trPr>
          <w:trHeight w:hRule="exact" w:val="894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</w:tr>
      <w:tr w:rsidR="004C2DCD" w:rsidRPr="00CD383A" w:rsidTr="007946CB">
        <w:trPr>
          <w:trHeight w:hRule="exact" w:val="1236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C3408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1,2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</w:tr>
      <w:tr w:rsidR="004C2DCD" w:rsidRPr="00CD383A" w:rsidTr="007946CB">
        <w:trPr>
          <w:trHeight w:hRule="exact" w:val="1249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</w:tr>
      <w:tr w:rsidR="004C2DCD" w:rsidRPr="00CD383A" w:rsidTr="00182C2B">
        <w:trPr>
          <w:trHeight w:hRule="exact" w:val="240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4C2DCD" w:rsidRPr="00CD383A" w:rsidTr="00182C2B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0F744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859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0F744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833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1D6B7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1276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697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Жилищ</w:t>
            </w:r>
            <w:r w:rsidRPr="00CD383A">
              <w:rPr>
                <w:b/>
                <w:bCs/>
              </w:rPr>
              <w:t>но-коммунальное хозяйство</w:t>
            </w: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61,6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</w:t>
            </w:r>
          </w:p>
        </w:tc>
      </w:tr>
      <w:tr w:rsidR="004C2DCD" w:rsidRPr="00CD383A" w:rsidTr="00182C2B">
        <w:trPr>
          <w:trHeight w:hRule="exact" w:val="419"/>
        </w:trPr>
        <w:tc>
          <w:tcPr>
            <w:tcW w:w="3480" w:type="dxa"/>
            <w:shd w:val="clear" w:color="auto" w:fill="FFFFFF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Благоустройство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585510" w:rsidRDefault="004C2DCD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 61,6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33,9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55</w:t>
            </w:r>
          </w:p>
        </w:tc>
      </w:tr>
      <w:tr w:rsidR="004C2DCD" w:rsidRPr="00CD383A" w:rsidTr="00182C2B">
        <w:trPr>
          <w:trHeight w:hRule="exact" w:val="495"/>
        </w:trPr>
        <w:tc>
          <w:tcPr>
            <w:tcW w:w="3480" w:type="dxa"/>
            <w:shd w:val="clear" w:color="auto" w:fill="FFFFFF"/>
          </w:tcPr>
          <w:p w:rsidR="004C2DCD" w:rsidRPr="00585510" w:rsidRDefault="004C2DCD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585510">
              <w:rPr>
                <w:b/>
                <w:color w:val="000000"/>
              </w:rPr>
              <w:t>Уличное освещение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9845E8" w:rsidRDefault="004C2DCD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 55,3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035E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33,9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F037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</w:t>
            </w:r>
          </w:p>
        </w:tc>
      </w:tr>
      <w:tr w:rsidR="004C2DCD" w:rsidRPr="00CD383A" w:rsidTr="00182C2B">
        <w:trPr>
          <w:trHeight w:hRule="exact" w:val="906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AD4130" w:rsidRDefault="004C2DCD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</w:rPr>
              <w:t xml:space="preserve">     </w:t>
            </w:r>
            <w:r w:rsidRPr="00AD4130">
              <w:t>55,3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33,9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</w:t>
            </w:r>
          </w:p>
        </w:tc>
      </w:tr>
      <w:tr w:rsidR="004C2DCD" w:rsidRPr="00CD383A" w:rsidTr="00182C2B">
        <w:trPr>
          <w:trHeight w:hRule="exact" w:val="1248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55,3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33,9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</w:t>
            </w:r>
          </w:p>
        </w:tc>
      </w:tr>
      <w:tr w:rsidR="004C2DCD" w:rsidRPr="00CD383A" w:rsidTr="00182C2B">
        <w:trPr>
          <w:trHeight w:hRule="exact" w:val="1266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55,3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33,9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</w:t>
            </w:r>
          </w:p>
        </w:tc>
      </w:tr>
      <w:tr w:rsidR="004C2DCD" w:rsidRPr="00CD383A" w:rsidTr="00182C2B">
        <w:trPr>
          <w:trHeight w:hRule="exact" w:val="625"/>
        </w:trPr>
        <w:tc>
          <w:tcPr>
            <w:tcW w:w="3480" w:type="dxa"/>
            <w:shd w:val="clear" w:color="auto" w:fill="FFFFFF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Содержание мест захоронения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585510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585510" w:rsidRDefault="004C2DCD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938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</w:t>
            </w:r>
            <w:r>
              <w:t xml:space="preserve">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1236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1248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982"/>
        </w:trPr>
        <w:tc>
          <w:tcPr>
            <w:tcW w:w="3480" w:type="dxa"/>
            <w:shd w:val="clear" w:color="auto" w:fill="FFFFFF"/>
          </w:tcPr>
          <w:p w:rsidR="004C2DCD" w:rsidRPr="00F260A6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F260A6">
              <w:rPr>
                <w:b/>
              </w:rPr>
              <w:t>Прочие мероприятия по благоустройству сельской территории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F260A6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F260A6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F260A6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F260A6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F260A6" w:rsidRDefault="004C2DCD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C5689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840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</w:t>
            </w:r>
            <w:r>
              <w:t xml:space="preserve">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1195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1422"/>
        </w:trPr>
        <w:tc>
          <w:tcPr>
            <w:tcW w:w="3480" w:type="dxa"/>
            <w:shd w:val="clear" w:color="auto" w:fill="FFFFFF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Default="004C2DCD" w:rsidP="00F260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371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C87B9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305,9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18,4</w:t>
            </w:r>
          </w:p>
        </w:tc>
      </w:tr>
      <w:tr w:rsidR="004C2DCD" w:rsidRPr="00CD383A" w:rsidTr="00182C2B">
        <w:trPr>
          <w:trHeight w:hRule="exact" w:val="273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18,4</w:t>
            </w:r>
          </w:p>
        </w:tc>
      </w:tr>
      <w:tr w:rsidR="004C2DCD" w:rsidRPr="00CD383A" w:rsidTr="00182C2B">
        <w:trPr>
          <w:trHeight w:hRule="exact" w:val="1072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191,5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1204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191,5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603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191,5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182C2B">
        <w:trPr>
          <w:trHeight w:hRule="exact" w:val="2038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191,5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4E13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4C2DCD" w:rsidRPr="00CD383A" w:rsidTr="007946CB">
        <w:trPr>
          <w:trHeight w:hRule="exact" w:val="2370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56,5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49,3</w:t>
            </w:r>
          </w:p>
        </w:tc>
      </w:tr>
      <w:tr w:rsidR="004C2DCD" w:rsidRPr="00CD383A" w:rsidTr="00182C2B">
        <w:trPr>
          <w:trHeight w:hRule="exact" w:val="554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4C2DCD" w:rsidRDefault="004C2DCD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 </w:t>
            </w: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56,5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8D57A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49,3</w:t>
            </w:r>
          </w:p>
        </w:tc>
      </w:tr>
      <w:tr w:rsidR="004C2DCD" w:rsidRPr="00CD383A" w:rsidTr="00182C2B">
        <w:trPr>
          <w:trHeight w:hRule="exact" w:val="279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4C2DCD" w:rsidRPr="00CD383A" w:rsidRDefault="004C2DCD" w:rsidP="002D5A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56,5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49,3</w:t>
            </w:r>
          </w:p>
        </w:tc>
      </w:tr>
      <w:tr w:rsidR="004C2DCD" w:rsidRPr="00CD383A" w:rsidTr="00182C2B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 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8910076010</w:t>
            </w: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</w:pPr>
          </w:p>
          <w:p w:rsidR="004C2DCD" w:rsidRPr="00CD383A" w:rsidRDefault="004C2DCD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56,5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49,3</w:t>
            </w:r>
          </w:p>
        </w:tc>
      </w:tr>
      <w:tr w:rsidR="004C2DCD" w:rsidRPr="00CD383A" w:rsidTr="00182C2B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C3408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43,9  4444443,912,543,9</w:t>
            </w:r>
          </w:p>
        </w:tc>
      </w:tr>
      <w:tr w:rsidR="004C2DCD" w:rsidRPr="00CD383A" w:rsidTr="007946CB">
        <w:trPr>
          <w:trHeight w:hRule="exact" w:val="412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43,9 </w:t>
            </w:r>
          </w:p>
        </w:tc>
      </w:tr>
      <w:tr w:rsidR="004C2DCD" w:rsidRPr="00CD383A" w:rsidTr="007946CB">
        <w:trPr>
          <w:trHeight w:hRule="exact" w:val="904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A35E2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52,3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43,9</w:t>
            </w:r>
          </w:p>
        </w:tc>
      </w:tr>
      <w:tr w:rsidR="004C2DCD" w:rsidRPr="00CD383A" w:rsidTr="007946CB">
        <w:trPr>
          <w:trHeight w:hRule="exact" w:val="1419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43,9</w:t>
            </w:r>
          </w:p>
        </w:tc>
      </w:tr>
      <w:tr w:rsidR="004C2DCD" w:rsidRPr="00CD383A" w:rsidTr="007946CB">
        <w:trPr>
          <w:trHeight w:hRule="exact" w:val="712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9845E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43,9</w:t>
            </w:r>
          </w:p>
        </w:tc>
      </w:tr>
      <w:tr w:rsidR="004C2DCD" w:rsidRPr="00CD383A" w:rsidTr="00182C2B">
        <w:trPr>
          <w:trHeight w:hRule="exact" w:val="651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52,3</w:t>
            </w:r>
          </w:p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3323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43,9</w:t>
            </w:r>
          </w:p>
        </w:tc>
      </w:tr>
      <w:tr w:rsidR="004C2DCD" w:rsidRPr="00CD383A" w:rsidTr="007946CB">
        <w:trPr>
          <w:trHeight w:hRule="exact" w:val="795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43,9</w:t>
            </w:r>
          </w:p>
        </w:tc>
      </w:tr>
      <w:tr w:rsidR="004C2DCD" w:rsidRPr="00CD383A" w:rsidTr="00182C2B">
        <w:trPr>
          <w:trHeight w:hRule="exact" w:val="1254"/>
        </w:trPr>
        <w:tc>
          <w:tcPr>
            <w:tcW w:w="3480" w:type="dxa"/>
            <w:shd w:val="clear" w:color="auto" w:fill="FFFFFF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C2DCD" w:rsidRPr="00CD383A" w:rsidRDefault="004C2DC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C2DCD" w:rsidRPr="00CD383A" w:rsidRDefault="004C2DCD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43,9</w:t>
            </w:r>
          </w:p>
        </w:tc>
      </w:tr>
    </w:tbl>
    <w:p w:rsidR="004C2DCD" w:rsidRPr="00CD383A" w:rsidRDefault="004C2DCD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4C2DCD" w:rsidRDefault="004C2DCD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sectPr w:rsidR="004C2DCD" w:rsidSect="003730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2DCD" w:rsidRDefault="004C2DCD" w:rsidP="00AD0115">
      <w:r>
        <w:separator/>
      </w:r>
    </w:p>
  </w:endnote>
  <w:endnote w:type="continuationSeparator" w:id="1">
    <w:p w:rsidR="004C2DCD" w:rsidRDefault="004C2DCD" w:rsidP="00AD0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DCD" w:rsidRDefault="004C2DC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DCD" w:rsidRDefault="004C2DC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DCD" w:rsidRDefault="004C2DC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2DCD" w:rsidRDefault="004C2DCD" w:rsidP="00AD0115">
      <w:r>
        <w:separator/>
      </w:r>
    </w:p>
  </w:footnote>
  <w:footnote w:type="continuationSeparator" w:id="1">
    <w:p w:rsidR="004C2DCD" w:rsidRDefault="004C2DCD" w:rsidP="00AD0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DCD" w:rsidRDefault="004C2DC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DCD" w:rsidRDefault="004C2DC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DCD" w:rsidRDefault="004C2DC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4443D"/>
    <w:multiLevelType w:val="hybridMultilevel"/>
    <w:tmpl w:val="4740B4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5682"/>
    <w:rsid w:val="0001045A"/>
    <w:rsid w:val="00010ADE"/>
    <w:rsid w:val="00025898"/>
    <w:rsid w:val="00032966"/>
    <w:rsid w:val="00054272"/>
    <w:rsid w:val="000802D8"/>
    <w:rsid w:val="00084B68"/>
    <w:rsid w:val="0008723C"/>
    <w:rsid w:val="00087488"/>
    <w:rsid w:val="000A30F7"/>
    <w:rsid w:val="000C00FC"/>
    <w:rsid w:val="000C06D2"/>
    <w:rsid w:val="000C5077"/>
    <w:rsid w:val="000D6E26"/>
    <w:rsid w:val="000E6BCA"/>
    <w:rsid w:val="000F7441"/>
    <w:rsid w:val="0010022F"/>
    <w:rsid w:val="001037E6"/>
    <w:rsid w:val="00116BA9"/>
    <w:rsid w:val="00116CC2"/>
    <w:rsid w:val="00144F62"/>
    <w:rsid w:val="001643C7"/>
    <w:rsid w:val="001824FC"/>
    <w:rsid w:val="00182C2B"/>
    <w:rsid w:val="001A4CA0"/>
    <w:rsid w:val="001A4E1A"/>
    <w:rsid w:val="001A4F8D"/>
    <w:rsid w:val="001B53BA"/>
    <w:rsid w:val="001C49DF"/>
    <w:rsid w:val="001C552D"/>
    <w:rsid w:val="001D0F14"/>
    <w:rsid w:val="001D6B7D"/>
    <w:rsid w:val="001E428D"/>
    <w:rsid w:val="001E45C9"/>
    <w:rsid w:val="0020186A"/>
    <w:rsid w:val="00206FCA"/>
    <w:rsid w:val="002100B9"/>
    <w:rsid w:val="00214AE5"/>
    <w:rsid w:val="00217A47"/>
    <w:rsid w:val="002323B7"/>
    <w:rsid w:val="00232AA3"/>
    <w:rsid w:val="002511F9"/>
    <w:rsid w:val="00274E80"/>
    <w:rsid w:val="00282F3A"/>
    <w:rsid w:val="002A4262"/>
    <w:rsid w:val="002C331C"/>
    <w:rsid w:val="002C74C0"/>
    <w:rsid w:val="002D47F3"/>
    <w:rsid w:val="002D5A39"/>
    <w:rsid w:val="002E483F"/>
    <w:rsid w:val="002F34CE"/>
    <w:rsid w:val="002F4649"/>
    <w:rsid w:val="003035ED"/>
    <w:rsid w:val="003323A6"/>
    <w:rsid w:val="00333F86"/>
    <w:rsid w:val="0034049E"/>
    <w:rsid w:val="00345624"/>
    <w:rsid w:val="00371A08"/>
    <w:rsid w:val="003723D2"/>
    <w:rsid w:val="003730CC"/>
    <w:rsid w:val="00381790"/>
    <w:rsid w:val="00385008"/>
    <w:rsid w:val="00385284"/>
    <w:rsid w:val="00391629"/>
    <w:rsid w:val="00393EF1"/>
    <w:rsid w:val="003A1C80"/>
    <w:rsid w:val="003A2175"/>
    <w:rsid w:val="003A23DA"/>
    <w:rsid w:val="003A28B4"/>
    <w:rsid w:val="003A3182"/>
    <w:rsid w:val="003B1408"/>
    <w:rsid w:val="003B4CD3"/>
    <w:rsid w:val="003C26A6"/>
    <w:rsid w:val="003C473A"/>
    <w:rsid w:val="003D7647"/>
    <w:rsid w:val="003E2EE5"/>
    <w:rsid w:val="003F4760"/>
    <w:rsid w:val="003F5165"/>
    <w:rsid w:val="00411460"/>
    <w:rsid w:val="00423BB4"/>
    <w:rsid w:val="00432F5A"/>
    <w:rsid w:val="004432F4"/>
    <w:rsid w:val="00454077"/>
    <w:rsid w:val="00484A3B"/>
    <w:rsid w:val="00490141"/>
    <w:rsid w:val="004A56A6"/>
    <w:rsid w:val="004C2DCD"/>
    <w:rsid w:val="004C6621"/>
    <w:rsid w:val="004D3C9F"/>
    <w:rsid w:val="004E0516"/>
    <w:rsid w:val="004E137D"/>
    <w:rsid w:val="005063FF"/>
    <w:rsid w:val="00511D52"/>
    <w:rsid w:val="005160E4"/>
    <w:rsid w:val="00520382"/>
    <w:rsid w:val="005257D5"/>
    <w:rsid w:val="005656A6"/>
    <w:rsid w:val="00565E19"/>
    <w:rsid w:val="0058245D"/>
    <w:rsid w:val="005827A1"/>
    <w:rsid w:val="00585510"/>
    <w:rsid w:val="00593BBB"/>
    <w:rsid w:val="005A268A"/>
    <w:rsid w:val="005A46F3"/>
    <w:rsid w:val="005B23BD"/>
    <w:rsid w:val="005B648C"/>
    <w:rsid w:val="005B7AF0"/>
    <w:rsid w:val="005D586E"/>
    <w:rsid w:val="005E08F5"/>
    <w:rsid w:val="005E5345"/>
    <w:rsid w:val="0060618E"/>
    <w:rsid w:val="0063197F"/>
    <w:rsid w:val="00660CCB"/>
    <w:rsid w:val="00664A1E"/>
    <w:rsid w:val="0066675B"/>
    <w:rsid w:val="00667BAD"/>
    <w:rsid w:val="00691607"/>
    <w:rsid w:val="006B379C"/>
    <w:rsid w:val="006C1F6E"/>
    <w:rsid w:val="006E1145"/>
    <w:rsid w:val="006E6C5D"/>
    <w:rsid w:val="006F0DE6"/>
    <w:rsid w:val="00703D64"/>
    <w:rsid w:val="00707036"/>
    <w:rsid w:val="00716E05"/>
    <w:rsid w:val="00726E69"/>
    <w:rsid w:val="00742C44"/>
    <w:rsid w:val="0075395B"/>
    <w:rsid w:val="00763C85"/>
    <w:rsid w:val="00771B66"/>
    <w:rsid w:val="00776FCD"/>
    <w:rsid w:val="00786DF2"/>
    <w:rsid w:val="007946CB"/>
    <w:rsid w:val="007A2D6D"/>
    <w:rsid w:val="007A3CB3"/>
    <w:rsid w:val="007A3EB2"/>
    <w:rsid w:val="007A567E"/>
    <w:rsid w:val="007D25B2"/>
    <w:rsid w:val="007D4F4B"/>
    <w:rsid w:val="007D5682"/>
    <w:rsid w:val="00803429"/>
    <w:rsid w:val="008058CC"/>
    <w:rsid w:val="00827969"/>
    <w:rsid w:val="008508E8"/>
    <w:rsid w:val="00855DCD"/>
    <w:rsid w:val="008574CB"/>
    <w:rsid w:val="00884877"/>
    <w:rsid w:val="008968EC"/>
    <w:rsid w:val="00896E4E"/>
    <w:rsid w:val="008A67BD"/>
    <w:rsid w:val="008C78B9"/>
    <w:rsid w:val="008D57A8"/>
    <w:rsid w:val="008D5A5E"/>
    <w:rsid w:val="008E185D"/>
    <w:rsid w:val="008F26E5"/>
    <w:rsid w:val="008F6400"/>
    <w:rsid w:val="00902F7D"/>
    <w:rsid w:val="00904324"/>
    <w:rsid w:val="00922860"/>
    <w:rsid w:val="009255B5"/>
    <w:rsid w:val="009258E4"/>
    <w:rsid w:val="00926F8D"/>
    <w:rsid w:val="009279AC"/>
    <w:rsid w:val="00932371"/>
    <w:rsid w:val="00950DEA"/>
    <w:rsid w:val="00977C7F"/>
    <w:rsid w:val="009845E8"/>
    <w:rsid w:val="00986E02"/>
    <w:rsid w:val="009A142A"/>
    <w:rsid w:val="009C3A4D"/>
    <w:rsid w:val="009E3F6D"/>
    <w:rsid w:val="00A23F24"/>
    <w:rsid w:val="00A35E26"/>
    <w:rsid w:val="00A42001"/>
    <w:rsid w:val="00A4406C"/>
    <w:rsid w:val="00A449BD"/>
    <w:rsid w:val="00A67FEF"/>
    <w:rsid w:val="00A750E4"/>
    <w:rsid w:val="00A90130"/>
    <w:rsid w:val="00A9562E"/>
    <w:rsid w:val="00A973F7"/>
    <w:rsid w:val="00AA1C31"/>
    <w:rsid w:val="00AA5FF4"/>
    <w:rsid w:val="00AA78F7"/>
    <w:rsid w:val="00AC5928"/>
    <w:rsid w:val="00AD0115"/>
    <w:rsid w:val="00AD0E35"/>
    <w:rsid w:val="00AD4130"/>
    <w:rsid w:val="00AD6B03"/>
    <w:rsid w:val="00AE7A45"/>
    <w:rsid w:val="00B20D26"/>
    <w:rsid w:val="00B2385D"/>
    <w:rsid w:val="00B33C52"/>
    <w:rsid w:val="00B35E06"/>
    <w:rsid w:val="00B44361"/>
    <w:rsid w:val="00B84CC3"/>
    <w:rsid w:val="00BA29A2"/>
    <w:rsid w:val="00BA340F"/>
    <w:rsid w:val="00BA37CB"/>
    <w:rsid w:val="00BA5896"/>
    <w:rsid w:val="00BB1D01"/>
    <w:rsid w:val="00BC72AB"/>
    <w:rsid w:val="00BD4582"/>
    <w:rsid w:val="00BD618A"/>
    <w:rsid w:val="00BE44EF"/>
    <w:rsid w:val="00BF0379"/>
    <w:rsid w:val="00C007B2"/>
    <w:rsid w:val="00C276D5"/>
    <w:rsid w:val="00C32DC2"/>
    <w:rsid w:val="00C3408B"/>
    <w:rsid w:val="00C53124"/>
    <w:rsid w:val="00C538E6"/>
    <w:rsid w:val="00C56895"/>
    <w:rsid w:val="00C65700"/>
    <w:rsid w:val="00C675B0"/>
    <w:rsid w:val="00C75266"/>
    <w:rsid w:val="00C85A6F"/>
    <w:rsid w:val="00C878F6"/>
    <w:rsid w:val="00C87B9D"/>
    <w:rsid w:val="00C94A2A"/>
    <w:rsid w:val="00CA447C"/>
    <w:rsid w:val="00CA4572"/>
    <w:rsid w:val="00CA7E67"/>
    <w:rsid w:val="00CB6E24"/>
    <w:rsid w:val="00CD383A"/>
    <w:rsid w:val="00CD4759"/>
    <w:rsid w:val="00CF5E2E"/>
    <w:rsid w:val="00D00F61"/>
    <w:rsid w:val="00D16360"/>
    <w:rsid w:val="00D23385"/>
    <w:rsid w:val="00D2766F"/>
    <w:rsid w:val="00D41562"/>
    <w:rsid w:val="00D5291F"/>
    <w:rsid w:val="00D52AF6"/>
    <w:rsid w:val="00D54368"/>
    <w:rsid w:val="00D77F6E"/>
    <w:rsid w:val="00D86062"/>
    <w:rsid w:val="00D90296"/>
    <w:rsid w:val="00D905C1"/>
    <w:rsid w:val="00DB424F"/>
    <w:rsid w:val="00DC162B"/>
    <w:rsid w:val="00DC3F68"/>
    <w:rsid w:val="00DD391B"/>
    <w:rsid w:val="00DF2656"/>
    <w:rsid w:val="00DF5CCE"/>
    <w:rsid w:val="00E00EDB"/>
    <w:rsid w:val="00E1445A"/>
    <w:rsid w:val="00E17CDC"/>
    <w:rsid w:val="00E232F2"/>
    <w:rsid w:val="00E30A70"/>
    <w:rsid w:val="00E36851"/>
    <w:rsid w:val="00E43422"/>
    <w:rsid w:val="00E62432"/>
    <w:rsid w:val="00EB0BCA"/>
    <w:rsid w:val="00EB1931"/>
    <w:rsid w:val="00EB479B"/>
    <w:rsid w:val="00EC41AF"/>
    <w:rsid w:val="00ED3CB7"/>
    <w:rsid w:val="00ED7C46"/>
    <w:rsid w:val="00EE06AC"/>
    <w:rsid w:val="00EE09D8"/>
    <w:rsid w:val="00EE5E19"/>
    <w:rsid w:val="00F01A71"/>
    <w:rsid w:val="00F12D8D"/>
    <w:rsid w:val="00F16FCE"/>
    <w:rsid w:val="00F25FA1"/>
    <w:rsid w:val="00F260A6"/>
    <w:rsid w:val="00F52184"/>
    <w:rsid w:val="00F52861"/>
    <w:rsid w:val="00F64290"/>
    <w:rsid w:val="00F763D8"/>
    <w:rsid w:val="00F770AC"/>
    <w:rsid w:val="00F86E42"/>
    <w:rsid w:val="00F91B6F"/>
    <w:rsid w:val="00F969AF"/>
    <w:rsid w:val="00FA6820"/>
    <w:rsid w:val="00FB7E0E"/>
    <w:rsid w:val="00FF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682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896E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D618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C331C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D618A"/>
    <w:rPr>
      <w:rFonts w:cs="Times New Roman"/>
      <w:b/>
      <w:bCs/>
      <w:color w:val="000000"/>
      <w:sz w:val="28"/>
      <w:szCs w:val="28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rsid w:val="00BD61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D618A"/>
    <w:rPr>
      <w:rFonts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BD618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D618A"/>
    <w:rPr>
      <w:rFonts w:cs="Times New Roman"/>
      <w:color w:val="000000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D618A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618A"/>
    <w:rPr>
      <w:rFonts w:ascii="Tahoma" w:hAnsi="Tahoma" w:cs="Tahoma"/>
      <w:sz w:val="16"/>
      <w:szCs w:val="16"/>
      <w:lang w:val="ru-RU" w:eastAsia="ru-RU"/>
    </w:rPr>
  </w:style>
  <w:style w:type="paragraph" w:customStyle="1" w:styleId="ConsNonformat">
    <w:name w:val="ConsNonformat"/>
    <w:uiPriority w:val="99"/>
    <w:rsid w:val="00BD618A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BD61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BD618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BD618A"/>
    <w:pPr>
      <w:widowControl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AD011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D011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2494</TotalTime>
  <Pages>9</Pages>
  <Words>2240</Words>
  <Characters>12772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                               </dc:title>
  <dc:subject/>
  <dc:creator>Computer1</dc:creator>
  <cp:keywords/>
  <dc:description/>
  <cp:lastModifiedBy>USER</cp:lastModifiedBy>
  <cp:revision>46</cp:revision>
  <cp:lastPrinted>2017-08-10T21:01:00Z</cp:lastPrinted>
  <dcterms:created xsi:type="dcterms:W3CDTF">2014-05-30T05:44:00Z</dcterms:created>
  <dcterms:modified xsi:type="dcterms:W3CDTF">2017-08-10T21:03:00Z</dcterms:modified>
</cp:coreProperties>
</file>