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0D" w:rsidRPr="003D595D" w:rsidRDefault="002F0C0D" w:rsidP="00A4380B">
      <w:pPr>
        <w:jc w:val="right"/>
      </w:pPr>
    </w:p>
    <w:p w:rsidR="002F0C0D" w:rsidRDefault="002F0C0D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</w:t>
      </w:r>
    </w:p>
    <w:p w:rsidR="002F0C0D" w:rsidRDefault="002F0C0D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ЛИПКИНСКОГО СЕЛЬСКОГО ПОСЕЛЕНИЯ</w:t>
      </w:r>
    </w:p>
    <w:p w:rsidR="002F0C0D" w:rsidRDefault="002F0C0D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РОМОДАНОВСКОГО МУНИЦИПАЛЬНОГО РАЙОНА</w:t>
      </w:r>
    </w:p>
    <w:p w:rsidR="002F0C0D" w:rsidRDefault="002F0C0D" w:rsidP="00477C32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РЕСПУБЛИКИ МОРДОВИЯ</w:t>
      </w:r>
    </w:p>
    <w:p w:rsidR="002F0C0D" w:rsidRPr="009D3D0B" w:rsidRDefault="002F0C0D" w:rsidP="009D3D0B">
      <w:pPr>
        <w:pBdr>
          <w:bottom w:val="single" w:sz="12" w:space="1" w:color="auto"/>
        </w:pBdr>
        <w:jc w:val="right"/>
        <w:rPr>
          <w:b/>
          <w:caps/>
          <w:sz w:val="40"/>
          <w:szCs w:val="40"/>
        </w:rPr>
      </w:pPr>
    </w:p>
    <w:p w:rsidR="002F0C0D" w:rsidRPr="003A60C3" w:rsidRDefault="002F0C0D" w:rsidP="00477C32">
      <w:pPr>
        <w:jc w:val="center"/>
        <w:rPr>
          <w:caps/>
          <w:sz w:val="22"/>
          <w:szCs w:val="22"/>
        </w:rPr>
      </w:pPr>
    </w:p>
    <w:p w:rsidR="002F0C0D" w:rsidRDefault="002F0C0D" w:rsidP="00477C32">
      <w:pPr>
        <w:pStyle w:val="Title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РЕШЕНИЕ</w:t>
      </w:r>
    </w:p>
    <w:p w:rsidR="002F0C0D" w:rsidRDefault="002F0C0D" w:rsidP="00477C32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«4» августа </w:t>
      </w:r>
      <w:smartTag w:uri="urn:schemas-microsoft-com:office:smarttags" w:element="metricconverter">
        <w:smartTagPr>
          <w:attr w:name="ProductID" w:val="2017 г"/>
        </w:smartTagPr>
        <w:r>
          <w:rPr>
            <w:b w:val="0"/>
            <w:sz w:val="28"/>
          </w:rPr>
          <w:t>2017 г</w:t>
        </w:r>
      </w:smartTag>
      <w:r>
        <w:rPr>
          <w:b w:val="0"/>
          <w:sz w:val="28"/>
        </w:rPr>
        <w:t>.                                                                                    № 22</w:t>
      </w:r>
    </w:p>
    <w:p w:rsidR="002F0C0D" w:rsidRDefault="002F0C0D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</w:t>
      </w:r>
    </w:p>
    <w:p w:rsidR="002F0C0D" w:rsidRDefault="002F0C0D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Липкинского сельского поселения      </w:t>
      </w:r>
    </w:p>
    <w:p w:rsidR="002F0C0D" w:rsidRPr="00EF5DBD" w:rsidRDefault="002F0C0D" w:rsidP="00477C32">
      <w:pPr>
        <w:jc w:val="center"/>
        <w:rPr>
          <w:sz w:val="22"/>
          <w:szCs w:val="22"/>
        </w:rPr>
      </w:pPr>
    </w:p>
    <w:p w:rsidR="002F0C0D" w:rsidRDefault="002F0C0D" w:rsidP="00477C32">
      <w:pPr>
        <w:ind w:firstLine="851"/>
        <w:jc w:val="both"/>
        <w:rPr>
          <w:sz w:val="28"/>
          <w:szCs w:val="28"/>
        </w:rPr>
      </w:pPr>
    </w:p>
    <w:p w:rsidR="002F0C0D" w:rsidRDefault="002F0C0D" w:rsidP="009D3D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201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Липкинского сельского поселения, Совет депутатов</w:t>
      </w:r>
      <w:r w:rsidRPr="009D3D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 </w:t>
      </w:r>
    </w:p>
    <w:p w:rsidR="002F0C0D" w:rsidRDefault="002F0C0D" w:rsidP="006F09C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И Л:</w:t>
      </w:r>
    </w:p>
    <w:p w:rsidR="002F0C0D" w:rsidRDefault="002F0C0D" w:rsidP="00477C32">
      <w:pPr>
        <w:jc w:val="center"/>
        <w:rPr>
          <w:b/>
          <w:sz w:val="28"/>
          <w:szCs w:val="28"/>
        </w:rPr>
      </w:pPr>
    </w:p>
    <w:p w:rsidR="002F0C0D" w:rsidRPr="009D3D0B" w:rsidRDefault="002F0C0D" w:rsidP="00477C32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прилагаемое Положение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9D3D0B">
        <w:rPr>
          <w:rFonts w:ascii="Times New Roman" w:hAnsi="Times New Roman" w:cs="Times New Roman"/>
          <w:b w:val="0"/>
          <w:sz w:val="28"/>
          <w:szCs w:val="28"/>
        </w:rPr>
        <w:t>Липкинского сельского поселения.</w:t>
      </w:r>
    </w:p>
    <w:p w:rsidR="002F0C0D" w:rsidRDefault="002F0C0D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Липкинского сельского поселения», утвержденное решением Совета депутатов</w:t>
      </w:r>
      <w:r w:rsidRPr="009D3D0B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от 27.02. 2015 № 5.</w:t>
      </w:r>
    </w:p>
    <w:p w:rsidR="002F0C0D" w:rsidRDefault="002F0C0D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в информационном бюллетене</w:t>
      </w:r>
      <w:r w:rsidRPr="00F8074D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и распространяется на правоотношения, возникшие с 1 января 2017 года.</w:t>
      </w:r>
    </w:p>
    <w:p w:rsidR="002F0C0D" w:rsidRDefault="002F0C0D" w:rsidP="00477C32">
      <w:pPr>
        <w:jc w:val="both"/>
        <w:rPr>
          <w:b/>
          <w:sz w:val="28"/>
          <w:szCs w:val="28"/>
        </w:rPr>
      </w:pPr>
    </w:p>
    <w:p w:rsidR="002F0C0D" w:rsidRDefault="002F0C0D" w:rsidP="00477C32">
      <w:pPr>
        <w:jc w:val="both"/>
        <w:rPr>
          <w:b/>
          <w:sz w:val="28"/>
          <w:szCs w:val="28"/>
        </w:rPr>
      </w:pPr>
    </w:p>
    <w:p w:rsidR="002F0C0D" w:rsidRDefault="002F0C0D" w:rsidP="00477C32">
      <w:pPr>
        <w:jc w:val="both"/>
        <w:rPr>
          <w:b/>
          <w:sz w:val="28"/>
          <w:szCs w:val="28"/>
        </w:rPr>
      </w:pPr>
    </w:p>
    <w:p w:rsidR="002F0C0D" w:rsidRDefault="002F0C0D" w:rsidP="00477C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Липкинского </w:t>
      </w:r>
    </w:p>
    <w:p w:rsidR="002F0C0D" w:rsidRDefault="002F0C0D" w:rsidP="00477C3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Л.П. Новикова</w:t>
      </w:r>
    </w:p>
    <w:p w:rsidR="002F0C0D" w:rsidRDefault="002F0C0D" w:rsidP="00477C32">
      <w:pPr>
        <w:jc w:val="both"/>
        <w:rPr>
          <w:b/>
          <w:sz w:val="28"/>
          <w:szCs w:val="28"/>
        </w:rPr>
      </w:pPr>
    </w:p>
    <w:p w:rsidR="002F0C0D" w:rsidRPr="000E0A33" w:rsidRDefault="002F0C0D" w:rsidP="00521B34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</w:rPr>
      </w:pPr>
      <w:bookmarkStart w:id="0" w:name="sub_1000"/>
      <w:bookmarkEnd w:id="0"/>
      <w:r w:rsidRPr="000E0A33">
        <w:rPr>
          <w:rFonts w:ascii="Times New Roman" w:hAnsi="Times New Roman" w:cs="Times New Roman"/>
          <w:b w:val="0"/>
          <w:color w:val="auto"/>
        </w:rPr>
        <w:t>Утверждено</w:t>
      </w:r>
    </w:p>
    <w:p w:rsidR="002F0C0D" w:rsidRPr="000E0A33" w:rsidRDefault="002F0C0D" w:rsidP="00521B34">
      <w:pPr>
        <w:jc w:val="right"/>
      </w:pP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  <w:t>решением Совета депутатов</w:t>
      </w:r>
    </w:p>
    <w:p w:rsidR="002F0C0D" w:rsidRPr="000E0A33" w:rsidRDefault="002F0C0D" w:rsidP="00521B34">
      <w:pPr>
        <w:jc w:val="right"/>
      </w:pP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  <w:t>Липкинского</w:t>
      </w:r>
      <w:r>
        <w:t xml:space="preserve"> сельского поселения</w:t>
      </w:r>
      <w:r w:rsidRPr="000E0A33">
        <w:t xml:space="preserve"> </w:t>
      </w:r>
    </w:p>
    <w:p w:rsidR="002F0C0D" w:rsidRPr="000E0A33" w:rsidRDefault="002F0C0D" w:rsidP="00521B34"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</w:r>
      <w:r w:rsidRPr="000E0A33">
        <w:tab/>
        <w:t xml:space="preserve">      </w:t>
      </w:r>
      <w:r w:rsidRPr="000E0A33">
        <w:tab/>
      </w:r>
      <w:r w:rsidRPr="000E0A33">
        <w:tab/>
      </w:r>
      <w:r>
        <w:t xml:space="preserve">    </w:t>
      </w:r>
      <w:r w:rsidRPr="000E0A33">
        <w:t xml:space="preserve">от </w:t>
      </w:r>
      <w:r>
        <w:t>04.08.</w:t>
      </w:r>
      <w:smartTag w:uri="urn:schemas-microsoft-com:office:smarttags" w:element="metricconverter">
        <w:smartTagPr>
          <w:attr w:name="ProductID" w:val="201 г"/>
        </w:smartTagPr>
        <w:r w:rsidRPr="000E0A33">
          <w:t>201</w:t>
        </w:r>
        <w:r>
          <w:t>7</w:t>
        </w:r>
        <w:r w:rsidRPr="000E0A33">
          <w:t xml:space="preserve"> г</w:t>
        </w:r>
      </w:smartTag>
      <w:r w:rsidRPr="000E0A33">
        <w:t>. №</w:t>
      </w:r>
      <w:r>
        <w:t>22</w:t>
      </w:r>
    </w:p>
    <w:p w:rsidR="002F0C0D" w:rsidRPr="00454672" w:rsidRDefault="002F0C0D" w:rsidP="00521B34">
      <w:r>
        <w:t xml:space="preserve"> </w:t>
      </w:r>
    </w:p>
    <w:p w:rsidR="002F0C0D" w:rsidRDefault="002F0C0D" w:rsidP="00521B34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2F0C0D" w:rsidRPr="00454672" w:rsidRDefault="002F0C0D" w:rsidP="00521B34">
      <w:pPr>
        <w:pStyle w:val="Heading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 </w:t>
      </w:r>
    </w:p>
    <w:p w:rsidR="002F0C0D" w:rsidRDefault="002F0C0D" w:rsidP="00521B34">
      <w:pPr>
        <w:pStyle w:val="Heading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Липкинского сельского поселения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2F0C0D" w:rsidRDefault="002F0C0D" w:rsidP="00521B3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</w:p>
    <w:p w:rsidR="002F0C0D" w:rsidRPr="00AC0919" w:rsidRDefault="002F0C0D" w:rsidP="00521B34">
      <w:pPr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2F0C0D" w:rsidRPr="001C5B03" w:rsidRDefault="002F0C0D" w:rsidP="00521B34">
      <w:pPr>
        <w:ind w:left="1080"/>
      </w:pPr>
    </w:p>
    <w:p w:rsidR="002F0C0D" w:rsidRDefault="002F0C0D" w:rsidP="00521B34">
      <w:pPr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2F0C0D" w:rsidRPr="003359DE" w:rsidRDefault="002F0C0D" w:rsidP="00521B34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>в органах местного самоуправления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0"/>
          <w:szCs w:val="20"/>
        </w:rPr>
        <w:t xml:space="preserve">                                            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F816CD">
        <w:rPr>
          <w:sz w:val="28"/>
          <w:szCs w:val="28"/>
        </w:rPr>
        <w:t>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2F0C0D" w:rsidRPr="003359DE" w:rsidRDefault="002F0C0D" w:rsidP="00521B34">
      <w:pPr>
        <w:jc w:val="both"/>
        <w:rPr>
          <w:sz w:val="20"/>
          <w:szCs w:val="20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 w:rsidRPr="000E0A33">
        <w:rPr>
          <w:sz w:val="28"/>
          <w:szCs w:val="28"/>
        </w:rPr>
        <w:t>Липкинского сельского поселения</w:t>
      </w:r>
      <w:r w:rsidRPr="004546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0"/>
          <w:szCs w:val="20"/>
        </w:rPr>
        <w:t xml:space="preserve">                                              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2F0C0D" w:rsidRPr="001C5B03" w:rsidRDefault="002F0C0D" w:rsidP="00521B34">
      <w:pPr>
        <w:jc w:val="both"/>
      </w:pPr>
    </w:p>
    <w:p w:rsidR="002F0C0D" w:rsidRPr="00C232DE" w:rsidRDefault="002F0C0D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p w:rsidR="002F0C0D" w:rsidRPr="001C5B03" w:rsidRDefault="002F0C0D" w:rsidP="00521B34">
      <w:pPr>
        <w:jc w:val="both"/>
      </w:pP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0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</w:t>
      </w:r>
      <w:smartTag w:uri="urn:schemas-microsoft-com:office:smarttags" w:element="metricconverter">
        <w:smartTagPr>
          <w:attr w:name="ProductID" w:val="201 г"/>
        </w:smartTagPr>
        <w:r>
          <w:rPr>
            <w:sz w:val="28"/>
            <w:szCs w:val="28"/>
          </w:rPr>
          <w:t xml:space="preserve">2013 </w:t>
        </w:r>
        <w:r w:rsidRPr="00C232DE">
          <w:rPr>
            <w:sz w:val="28"/>
            <w:szCs w:val="28"/>
          </w:rPr>
          <w:t>г</w:t>
        </w:r>
      </w:smartTag>
      <w:r w:rsidRPr="00C232D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2F0C0D" w:rsidRPr="00216C3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0"/>
            <w:color w:val="auto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0"/>
            <w:color w:val="auto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 xml:space="preserve">остановления Правительства Российской Федерации от 7 июля </w:t>
      </w:r>
      <w:smartTag w:uri="urn:schemas-microsoft-com:office:smarttags" w:element="metricconverter">
        <w:smartTagPr>
          <w:attr w:name="ProductID" w:val="201 г"/>
        </w:smartTagPr>
        <w:r w:rsidRPr="00216C3D">
          <w:rPr>
            <w:sz w:val="28"/>
            <w:szCs w:val="28"/>
          </w:rPr>
          <w:t>2011</w:t>
        </w:r>
        <w:r>
          <w:rPr>
            <w:sz w:val="28"/>
            <w:szCs w:val="28"/>
          </w:rPr>
          <w:t xml:space="preserve"> </w:t>
        </w:r>
        <w:r w:rsidRPr="00216C3D">
          <w:rPr>
            <w:sz w:val="28"/>
            <w:szCs w:val="28"/>
          </w:rPr>
          <w:t>г</w:t>
        </w:r>
      </w:smartTag>
      <w:r w:rsidRPr="00216C3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Pr="000E0A33">
        <w:rPr>
          <w:sz w:val="28"/>
          <w:szCs w:val="28"/>
        </w:rPr>
        <w:t>Липкинского сельского поселения</w:t>
      </w:r>
      <w:r w:rsidRPr="0045467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                                                                 </w:t>
      </w:r>
      <w:r>
        <w:rPr>
          <w:sz w:val="28"/>
          <w:szCs w:val="28"/>
        </w:rPr>
        <w:t xml:space="preserve">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 xml:space="preserve">лица, исполняющего полномочия главы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0"/>
          <w:szCs w:val="20"/>
        </w:rPr>
        <w:t xml:space="preserve">                                                                 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(далее – главы</w:t>
      </w:r>
      <w:r w:rsidRPr="0063633C">
        <w:rPr>
          <w:sz w:val="28"/>
          <w:szCs w:val="28"/>
        </w:rPr>
        <w:t xml:space="preserve">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8"/>
          <w:szCs w:val="28"/>
        </w:rPr>
        <w:t>).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p w:rsidR="002F0C0D" w:rsidRPr="0054431B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2F0C0D" w:rsidRPr="00511474" w:rsidRDefault="002F0C0D" w:rsidP="00521B34">
      <w:pPr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0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2F0C0D" w:rsidRPr="00216C3D" w:rsidRDefault="002F0C0D" w:rsidP="00521B34">
      <w:pPr>
        <w:jc w:val="both"/>
        <w:rPr>
          <w:sz w:val="28"/>
          <w:szCs w:val="28"/>
        </w:rPr>
      </w:pPr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2F0C0D" w:rsidRPr="001C5B03" w:rsidRDefault="002F0C0D" w:rsidP="00521B34">
      <w:pPr>
        <w:jc w:val="both"/>
      </w:pPr>
    </w:p>
    <w:p w:rsidR="002F0C0D" w:rsidRDefault="002F0C0D" w:rsidP="00521B34">
      <w:pPr>
        <w:pStyle w:val="Heading1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2F0C0D" w:rsidRPr="00C232DE" w:rsidRDefault="002F0C0D" w:rsidP="00521B34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</w:p>
    <w:p w:rsidR="002F0C0D" w:rsidRPr="00F816C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 w:rsidRPr="000E0A33">
        <w:rPr>
          <w:sz w:val="28"/>
          <w:szCs w:val="28"/>
        </w:rPr>
        <w:t>Липкинского сельского поселения</w:t>
      </w:r>
      <w:r w:rsidRPr="00F816CD">
        <w:rPr>
          <w:sz w:val="28"/>
          <w:szCs w:val="28"/>
        </w:rPr>
        <w:t xml:space="preserve"> в виде соответствующего проекта распоряжения.</w:t>
      </w:r>
    </w:p>
    <w:p w:rsidR="002F0C0D" w:rsidRPr="005A3974" w:rsidRDefault="002F0C0D" w:rsidP="00521B34">
      <w:pPr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 w:rsidRPr="000E0A33">
        <w:rPr>
          <w:sz w:val="28"/>
          <w:szCs w:val="28"/>
        </w:rPr>
        <w:t>Липкинского сельского поселения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0"/>
            <w:color w:val="auto"/>
            <w:sz w:val="28"/>
            <w:szCs w:val="28"/>
          </w:rPr>
          <w:t>.</w:t>
        </w:r>
      </w:hyperlink>
      <w:r w:rsidRPr="005A3974">
        <w:t xml:space="preserve"> </w:t>
      </w:r>
    </w:p>
    <w:p w:rsidR="002F0C0D" w:rsidRPr="005A3974" w:rsidRDefault="002F0C0D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2F0C0D" w:rsidRPr="005A3974" w:rsidRDefault="002F0C0D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 w:rsidRPr="000E0A33">
        <w:rPr>
          <w:sz w:val="28"/>
          <w:szCs w:val="28"/>
        </w:rPr>
        <w:t>Липкинского сельского поселения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2F0C0D" w:rsidRPr="00C473B5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2F0C0D" w:rsidRPr="00C473B5" w:rsidRDefault="002F0C0D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2F0C0D" w:rsidRPr="00C473B5" w:rsidRDefault="002F0C0D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представлен не полный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p w:rsidR="002F0C0D" w:rsidRPr="00C473B5" w:rsidRDefault="002F0C0D" w:rsidP="00521B34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Pr="000E0A33">
        <w:rPr>
          <w:sz w:val="28"/>
          <w:szCs w:val="28"/>
        </w:rPr>
        <w:t>Липкинского сельского поселения</w:t>
      </w:r>
      <w:r w:rsidRPr="00C232DE">
        <w:rPr>
          <w:sz w:val="28"/>
          <w:szCs w:val="28"/>
        </w:rPr>
        <w:t xml:space="preserve"> 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2F0C0D" w:rsidRDefault="002F0C0D" w:rsidP="00521B34">
      <w:pPr>
        <w:jc w:val="both"/>
        <w:rPr>
          <w:sz w:val="28"/>
          <w:szCs w:val="28"/>
        </w:rPr>
      </w:pPr>
    </w:p>
    <w:p w:rsidR="002F0C0D" w:rsidRPr="00C232DE" w:rsidRDefault="002F0C0D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2F0C0D" w:rsidRPr="001C5B03" w:rsidRDefault="002F0C0D" w:rsidP="00521B34">
      <w:pPr>
        <w:jc w:val="both"/>
      </w:pPr>
    </w:p>
    <w:p w:rsidR="002F0C0D" w:rsidRDefault="002F0C0D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2F0C0D" w:rsidRPr="00B61574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14. 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2F0C0D" w:rsidRPr="00493180" w:rsidRDefault="002F0C0D" w:rsidP="00521B34">
      <w:pPr>
        <w:jc w:val="both"/>
      </w:pPr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2F0C0D" w:rsidRDefault="002F0C0D" w:rsidP="00521B34">
      <w:pPr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2F0C0D" w:rsidRPr="005A3974" w:rsidRDefault="002F0C0D" w:rsidP="00521B34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2F0C0D" w:rsidRPr="00FE3DCC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2F0C0D" w:rsidRPr="001C5B03" w:rsidRDefault="002F0C0D" w:rsidP="00521B34">
      <w:pPr>
        <w:jc w:val="both"/>
      </w:pPr>
    </w:p>
    <w:p w:rsidR="002F0C0D" w:rsidRDefault="002F0C0D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2F0C0D" w:rsidRPr="00DB7775" w:rsidRDefault="002F0C0D" w:rsidP="00521B34">
      <w:pPr>
        <w:jc w:val="both"/>
      </w:pP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2F0C0D" w:rsidRPr="00C232DE" w:rsidRDefault="002F0C0D" w:rsidP="00521B34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2F0C0D" w:rsidRPr="00945AA0" w:rsidRDefault="002F0C0D" w:rsidP="00521B34">
      <w:pPr>
        <w:jc w:val="both"/>
      </w:pP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</w:t>
      </w:r>
      <w:r w:rsidRPr="0063633C">
        <w:rPr>
          <w:sz w:val="28"/>
          <w:szCs w:val="28"/>
        </w:rPr>
        <w:t xml:space="preserve"> </w:t>
      </w:r>
      <w:r w:rsidRPr="000E0A33">
        <w:rPr>
          <w:sz w:val="28"/>
          <w:szCs w:val="28"/>
        </w:rPr>
        <w:t>Липкинского сельского поселения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0"/>
            <w:color w:val="auto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0"/>
            <w:color w:val="auto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0"/>
            <w:color w:val="auto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2F0C0D" w:rsidRPr="00C232DE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8" w:history="1">
        <w:r>
          <w:rPr>
            <w:rStyle w:val="a0"/>
            <w:color w:val="auto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2F0C0D" w:rsidRDefault="002F0C0D" w:rsidP="00521B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2F0C0D" w:rsidRDefault="002F0C0D" w:rsidP="00521B34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Приложение 1</w:t>
      </w:r>
    </w:p>
    <w:p w:rsidR="002F0C0D" w:rsidRDefault="002F0C0D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2F0C0D" w:rsidRDefault="002F0C0D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2F0C0D" w:rsidRDefault="002F0C0D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 xml:space="preserve">замещавшим муниципальные должности </w:t>
      </w:r>
    </w:p>
    <w:p w:rsidR="002F0C0D" w:rsidRDefault="002F0C0D" w:rsidP="00521B34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и </w:t>
      </w:r>
      <w:r w:rsidRPr="00F816CD">
        <w:rPr>
          <w:rStyle w:val="a"/>
          <w:bCs/>
        </w:rPr>
        <w:t xml:space="preserve">должности муниципальной службы </w:t>
      </w:r>
    </w:p>
    <w:p w:rsidR="002F0C0D" w:rsidRDefault="002F0C0D" w:rsidP="00521B34">
      <w:pPr>
        <w:ind w:firstLine="698"/>
        <w:jc w:val="right"/>
        <w:rPr>
          <w:sz w:val="18"/>
          <w:szCs w:val="18"/>
        </w:rPr>
      </w:pPr>
      <w:r w:rsidRPr="00F816CD">
        <w:rPr>
          <w:rStyle w:val="a"/>
          <w:bCs/>
        </w:rPr>
        <w:t>в органах</w:t>
      </w:r>
      <w:r>
        <w:rPr>
          <w:rStyle w:val="a"/>
          <w:bCs/>
        </w:rPr>
        <w:t xml:space="preserve">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                                                                                              Липкинского сельского поселения</w:t>
      </w:r>
    </w:p>
    <w:p w:rsidR="002F0C0D" w:rsidRDefault="002F0C0D" w:rsidP="00521B34">
      <w:pPr>
        <w:ind w:firstLine="698"/>
        <w:jc w:val="right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</w:p>
    <w:p w:rsidR="002F0C0D" w:rsidRDefault="002F0C0D" w:rsidP="00587D33">
      <w:pPr>
        <w:ind w:firstLine="698"/>
        <w:jc w:val="right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F0C0D" w:rsidRPr="00387CDD" w:rsidRDefault="002F0C0D" w:rsidP="00587D33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F0C0D" w:rsidRPr="00E66115" w:rsidRDefault="002F0C0D" w:rsidP="00587D33">
      <w:pPr>
        <w:pStyle w:val="aff4"/>
        <w:jc w:val="right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о</w:t>
      </w:r>
      <w:r w:rsidRPr="00F816CD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2F0C0D" w:rsidRPr="00F816C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_______________________;</w:t>
      </w:r>
    </w:p>
    <w:p w:rsidR="002F0C0D" w:rsidRPr="00E66115" w:rsidRDefault="002F0C0D" w:rsidP="00587D33">
      <w:pPr>
        <w:pStyle w:val="aff4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2F0C0D" w:rsidRPr="00587D33" w:rsidRDefault="002F0C0D" w:rsidP="00587D33">
      <w:pPr>
        <w:jc w:val="right"/>
      </w:pPr>
      <w:r>
        <w:t>___________________________________</w:t>
      </w:r>
    </w:p>
    <w:p w:rsidR="002F0C0D" w:rsidRPr="00F816CD" w:rsidRDefault="002F0C0D" w:rsidP="00587D33">
      <w:pPr>
        <w:pStyle w:val="aff4"/>
      </w:pPr>
      <w:r w:rsidRPr="00F816CD">
        <w:t xml:space="preserve">                               </w:t>
      </w:r>
      <w:r>
        <w:t xml:space="preserve">                                                              </w:t>
      </w:r>
    </w:p>
    <w:p w:rsidR="002F0C0D" w:rsidRPr="00F816CD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заявление</w:t>
      </w:r>
    </w:p>
    <w:p w:rsidR="002F0C0D" w:rsidRPr="00F816CD" w:rsidRDefault="002F0C0D" w:rsidP="00587D33"/>
    <w:p w:rsidR="002F0C0D" w:rsidRPr="00DC6F7A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9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0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F0C0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F0C0D" w:rsidRPr="000F6E74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2F0C0D" w:rsidRPr="00AF70FE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F0C0D" w:rsidRPr="00F816CD" w:rsidRDefault="002F0C0D" w:rsidP="00587D33">
      <w:pPr>
        <w:tabs>
          <w:tab w:val="left" w:pos="9781"/>
        </w:tabs>
      </w:pP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2F0C0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2F0C0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2F0C0D" w:rsidRPr="00DC6F7A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2F0C0D" w:rsidRDefault="002F0C0D" w:rsidP="00587D33"/>
    <w:p w:rsidR="002F0C0D" w:rsidRPr="000F6E74" w:rsidRDefault="002F0C0D" w:rsidP="00587D33"/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2F0C0D" w:rsidRPr="00F816CD" w:rsidRDefault="002F0C0D" w:rsidP="00587D33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2F0C0D" w:rsidRDefault="002F0C0D" w:rsidP="00587D33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 xml:space="preserve">                                </w:t>
      </w:r>
      <w:r>
        <w:rPr>
          <w:rStyle w:val="a"/>
          <w:rFonts w:ascii="Times New Roman" w:hAnsi="Times New Roman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2F0C0D" w:rsidRDefault="002F0C0D" w:rsidP="00587D33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</w:p>
    <w:p w:rsidR="002F0C0D" w:rsidRDefault="002F0C0D" w:rsidP="00587D33"/>
    <w:p w:rsidR="002F0C0D" w:rsidRDefault="002F0C0D" w:rsidP="00587D33"/>
    <w:p w:rsidR="002F0C0D" w:rsidRDefault="002F0C0D" w:rsidP="006F09C1">
      <w:pPr>
        <w:pStyle w:val="aff4"/>
        <w:ind w:left="7200" w:firstLine="360"/>
        <w:rPr>
          <w:rStyle w:val="a"/>
          <w:rFonts w:ascii="Times New Roman" w:hAnsi="Times New Roman"/>
          <w:bCs/>
        </w:rPr>
      </w:pPr>
      <w:r w:rsidRPr="00F816CD">
        <w:rPr>
          <w:rStyle w:val="a"/>
          <w:rFonts w:ascii="Times New Roman" w:hAnsi="Times New Roman"/>
          <w:bCs/>
        </w:rPr>
        <w:t xml:space="preserve">Приложение </w:t>
      </w:r>
      <w:r>
        <w:rPr>
          <w:rStyle w:val="a"/>
          <w:rFonts w:ascii="Times New Roman" w:hAnsi="Times New Roman"/>
          <w:bCs/>
        </w:rPr>
        <w:t>2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2F0C0D" w:rsidRDefault="002F0C0D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2F0C0D" w:rsidRDefault="002F0C0D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  <w:r>
        <w:rPr>
          <w:sz w:val="18"/>
          <w:szCs w:val="18"/>
        </w:rPr>
        <w:t xml:space="preserve">  </w:t>
      </w:r>
    </w:p>
    <w:p w:rsidR="002F0C0D" w:rsidRPr="0063633C" w:rsidRDefault="002F0C0D" w:rsidP="00587D33">
      <w:pPr>
        <w:ind w:firstLine="698"/>
        <w:jc w:val="center"/>
        <w:rPr>
          <w:b/>
        </w:rPr>
      </w:pPr>
      <w:r>
        <w:rPr>
          <w:b/>
        </w:rPr>
        <w:t xml:space="preserve">                         </w:t>
      </w:r>
      <w:r w:rsidRPr="0063633C">
        <w:rPr>
          <w:b/>
        </w:rPr>
        <w:t xml:space="preserve">сельского поселения                                                                                                                                                         </w:t>
      </w:r>
      <w:r w:rsidRPr="0063633C">
        <w:rPr>
          <w:rStyle w:val="a"/>
          <w:b w:val="0"/>
          <w:bCs/>
        </w:rPr>
        <w:t xml:space="preserve">                                                                   </w:t>
      </w:r>
    </w:p>
    <w:p w:rsidR="002F0C0D" w:rsidRDefault="002F0C0D" w:rsidP="00587D33"/>
    <w:p w:rsidR="002F0C0D" w:rsidRDefault="002F0C0D" w:rsidP="00587D33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</w:p>
    <w:p w:rsidR="002F0C0D" w:rsidRDefault="002F0C0D" w:rsidP="00587D33">
      <w:pPr>
        <w:pStyle w:val="aff4"/>
        <w:jc w:val="center"/>
        <w:rPr>
          <w:rStyle w:val="a"/>
          <w:rFonts w:ascii="Times New Roman" w:hAnsi="Times New Roman"/>
          <w:bCs/>
          <w:sz w:val="22"/>
          <w:szCs w:val="22"/>
        </w:rPr>
      </w:pPr>
    </w:p>
    <w:p w:rsidR="002F0C0D" w:rsidRPr="00F816CD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2F0C0D" w:rsidRPr="00547C23" w:rsidRDefault="002F0C0D" w:rsidP="00587D33"/>
    <w:p w:rsidR="002F0C0D" w:rsidRPr="00F816C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2F0C0D" w:rsidRPr="00F816CD" w:rsidRDefault="002F0C0D" w:rsidP="00587D33"/>
    <w:p w:rsidR="002F0C0D" w:rsidRPr="00F816C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Об установлении (об отказе в установлении) пенсии за</w:t>
      </w:r>
      <w:r>
        <w:rPr>
          <w:rStyle w:val="a"/>
          <w:rFonts w:ascii="Times New Roman" w:hAnsi="Times New Roman"/>
          <w:bCs/>
          <w:sz w:val="22"/>
          <w:szCs w:val="22"/>
        </w:rPr>
        <w:t xml:space="preserve"> </w:t>
      </w:r>
      <w:r w:rsidRPr="00F816CD">
        <w:rPr>
          <w:rStyle w:val="a"/>
          <w:rFonts w:ascii="Times New Roman" w:hAnsi="Times New Roman"/>
          <w:bCs/>
          <w:sz w:val="22"/>
          <w:szCs w:val="22"/>
        </w:rPr>
        <w:t xml:space="preserve">выслугу лет </w:t>
      </w:r>
    </w:p>
    <w:p w:rsidR="002F0C0D" w:rsidRPr="00F816CD" w:rsidRDefault="002F0C0D" w:rsidP="00587D33">
      <w:pPr>
        <w:jc w:val="center"/>
      </w:pP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</w:t>
      </w: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2F0C0D" w:rsidRPr="00547C23" w:rsidRDefault="002F0C0D" w:rsidP="00587D33">
      <w:pPr>
        <w:pStyle w:val="aff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2F0C0D" w:rsidRPr="00D64397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Pr="00D64397" w:rsidRDefault="002F0C0D" w:rsidP="00587D33">
      <w:pPr>
        <w:rPr>
          <w:sz w:val="22"/>
          <w:szCs w:val="22"/>
        </w:rPr>
      </w:pP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F0C0D" w:rsidRDefault="002F0C0D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2F0C0D" w:rsidRPr="00F01A02" w:rsidRDefault="002F0C0D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</w:t>
      </w:r>
      <w:r>
        <w:rPr>
          <w:sz w:val="22"/>
          <w:szCs w:val="22"/>
        </w:rPr>
        <w:t xml:space="preserve"> сельского поселения)</w:t>
      </w:r>
    </w:p>
    <w:p w:rsidR="002F0C0D" w:rsidRPr="00D64397" w:rsidRDefault="002F0C0D" w:rsidP="00587D33">
      <w:pPr>
        <w:rPr>
          <w:sz w:val="20"/>
          <w:szCs w:val="20"/>
        </w:rPr>
      </w:pPr>
    </w:p>
    <w:p w:rsidR="002F0C0D" w:rsidRDefault="002F0C0D" w:rsidP="00587D33"/>
    <w:p w:rsidR="002F0C0D" w:rsidRDefault="002F0C0D" w:rsidP="00587D33"/>
    <w:p w:rsidR="002F0C0D" w:rsidRPr="00D64397" w:rsidRDefault="002F0C0D" w:rsidP="00587D33"/>
    <w:p w:rsidR="002F0C0D" w:rsidRPr="00F816CD" w:rsidRDefault="002F0C0D" w:rsidP="00587D33"/>
    <w:p w:rsidR="002F0C0D" w:rsidRPr="00F816C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2F0C0D" w:rsidRPr="00D64397" w:rsidRDefault="002F0C0D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2F0C0D" w:rsidRDefault="002F0C0D" w:rsidP="00587D33"/>
    <w:p w:rsidR="002F0C0D" w:rsidRDefault="002F0C0D" w:rsidP="00587D33"/>
    <w:p w:rsidR="002F0C0D" w:rsidRDefault="002F0C0D" w:rsidP="00587D33"/>
    <w:p w:rsidR="002F0C0D" w:rsidRDefault="002F0C0D" w:rsidP="00587D33"/>
    <w:p w:rsidR="002F0C0D" w:rsidRDefault="002F0C0D" w:rsidP="00587D33"/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3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2F0C0D" w:rsidRDefault="002F0C0D" w:rsidP="00587D33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д</w:t>
      </w:r>
      <w:r w:rsidRPr="00F816CD">
        <w:rPr>
          <w:rStyle w:val="a"/>
          <w:bCs/>
        </w:rPr>
        <w:t>олжности муниципальной службы в органах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</w:p>
    <w:p w:rsidR="002F0C0D" w:rsidRDefault="002F0C0D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  сельского поселения </w:t>
      </w:r>
      <w:r>
        <w:rPr>
          <w:sz w:val="18"/>
          <w:szCs w:val="18"/>
        </w:rPr>
        <w:t xml:space="preserve">  </w:t>
      </w:r>
    </w:p>
    <w:p w:rsidR="002F0C0D" w:rsidRPr="00F816CD" w:rsidRDefault="002F0C0D" w:rsidP="00587D33">
      <w:pPr>
        <w:ind w:firstLine="698"/>
        <w:jc w:val="center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>
        <w:rPr>
          <w:rStyle w:val="a"/>
          <w:bCs/>
        </w:rPr>
        <w:t xml:space="preserve">                                                                   </w:t>
      </w:r>
    </w:p>
    <w:p w:rsidR="002F0C0D" w:rsidRDefault="002F0C0D" w:rsidP="00587D33"/>
    <w:p w:rsidR="002F0C0D" w:rsidRPr="00F816CD" w:rsidRDefault="002F0C0D" w:rsidP="00587D33">
      <w:pPr>
        <w:ind w:firstLine="698"/>
        <w:jc w:val="center"/>
      </w:pPr>
    </w:p>
    <w:p w:rsidR="002F0C0D" w:rsidRDefault="002F0C0D" w:rsidP="00587D33">
      <w:r w:rsidRPr="00F816CD">
        <w:rPr>
          <w:sz w:val="22"/>
          <w:szCs w:val="22"/>
        </w:rPr>
        <w:t xml:space="preserve">     </w:t>
      </w:r>
    </w:p>
    <w:p w:rsidR="002F0C0D" w:rsidRDefault="002F0C0D" w:rsidP="00587D33">
      <w:pPr>
        <w:pStyle w:val="aff4"/>
        <w:rPr>
          <w:sz w:val="20"/>
          <w:szCs w:val="20"/>
        </w:rPr>
      </w:pPr>
      <w:r>
        <w:rPr>
          <w:rStyle w:val="a"/>
          <w:bCs/>
          <w:sz w:val="20"/>
          <w:szCs w:val="20"/>
        </w:rPr>
        <w:t xml:space="preserve">                                     </w:t>
      </w:r>
    </w:p>
    <w:p w:rsidR="002F0C0D" w:rsidRDefault="002F0C0D" w:rsidP="00587D33"/>
    <w:p w:rsidR="002F0C0D" w:rsidRPr="00D66BDC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2F0C0D" w:rsidRPr="00D66BDC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приостановлении выплаты пенсии за выслугу лет</w:t>
      </w:r>
    </w:p>
    <w:p w:rsidR="002F0C0D" w:rsidRPr="00D66BDC" w:rsidRDefault="002F0C0D" w:rsidP="00587D33">
      <w:pPr>
        <w:rPr>
          <w:sz w:val="22"/>
          <w:szCs w:val="22"/>
        </w:rPr>
      </w:pP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2F0C0D" w:rsidRDefault="002F0C0D" w:rsidP="00587D33">
      <w:pPr>
        <w:rPr>
          <w:sz w:val="22"/>
          <w:szCs w:val="22"/>
        </w:rPr>
      </w:pPr>
    </w:p>
    <w:p w:rsidR="002F0C0D" w:rsidRPr="00D66BDC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1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2F0C0D" w:rsidRPr="0026345F" w:rsidRDefault="002F0C0D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 связи с________________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2F0C0D" w:rsidRPr="0026345F" w:rsidRDefault="002F0C0D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2F0C0D" w:rsidRDefault="002F0C0D" w:rsidP="00587D33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Pr="00D66BDC" w:rsidRDefault="002F0C0D" w:rsidP="00587D33">
      <w:pPr>
        <w:rPr>
          <w:sz w:val="22"/>
          <w:szCs w:val="22"/>
        </w:rPr>
      </w:pP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F0C0D" w:rsidRPr="00D64397" w:rsidRDefault="002F0C0D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2F0C0D" w:rsidRPr="00F01A02" w:rsidRDefault="002F0C0D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</w:t>
      </w:r>
      <w:r>
        <w:rPr>
          <w:sz w:val="22"/>
          <w:szCs w:val="22"/>
        </w:rPr>
        <w:t xml:space="preserve"> сельского поселения)</w:t>
      </w:r>
    </w:p>
    <w:p w:rsidR="002F0C0D" w:rsidRDefault="002F0C0D" w:rsidP="00587D33">
      <w:pPr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4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</w:t>
      </w:r>
      <w:r w:rsidRPr="00F816CD">
        <w:rPr>
          <w:rStyle w:val="a"/>
          <w:bCs/>
        </w:rPr>
        <w:t>должности муниципальной службы в органах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</w:p>
    <w:p w:rsidR="002F0C0D" w:rsidRPr="00F816CD" w:rsidRDefault="002F0C0D" w:rsidP="00587D33">
      <w:pPr>
        <w:ind w:firstLine="698"/>
        <w:jc w:val="center"/>
      </w:pPr>
      <w:r>
        <w:rPr>
          <w:rStyle w:val="a"/>
          <w:bCs/>
        </w:rPr>
        <w:t xml:space="preserve">                     сельского поселения </w:t>
      </w:r>
    </w:p>
    <w:p w:rsidR="002F0C0D" w:rsidRDefault="002F0C0D" w:rsidP="00587D33"/>
    <w:p w:rsidR="002F0C0D" w:rsidRPr="00F816CD" w:rsidRDefault="002F0C0D" w:rsidP="00587D33">
      <w:pPr>
        <w:ind w:firstLine="698"/>
        <w:jc w:val="center"/>
      </w:pPr>
    </w:p>
    <w:p w:rsidR="002F0C0D" w:rsidRPr="00D66BDC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2F0C0D" w:rsidRPr="00D66BDC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возобновлении выплаты пенсии за выслугу лет</w:t>
      </w:r>
    </w:p>
    <w:p w:rsidR="002F0C0D" w:rsidRPr="00D66BDC" w:rsidRDefault="002F0C0D" w:rsidP="00587D33">
      <w:pPr>
        <w:jc w:val="center"/>
        <w:rPr>
          <w:sz w:val="22"/>
          <w:szCs w:val="22"/>
        </w:rPr>
      </w:pP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2F0C0D" w:rsidRPr="00D66BDC" w:rsidRDefault="002F0C0D" w:rsidP="00587D33">
      <w:pPr>
        <w:rPr>
          <w:sz w:val="22"/>
          <w:szCs w:val="22"/>
        </w:rPr>
      </w:pP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2F0C0D" w:rsidRPr="00D66BDC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2F0C0D" w:rsidRPr="0026345F" w:rsidRDefault="002F0C0D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F0C0D" w:rsidRDefault="002F0C0D" w:rsidP="00587D33"/>
    <w:p w:rsidR="002F0C0D" w:rsidRPr="0060757A" w:rsidRDefault="002F0C0D" w:rsidP="00587D33"/>
    <w:p w:rsidR="002F0C0D" w:rsidRPr="00D66BDC" w:rsidRDefault="002F0C0D" w:rsidP="00587D33">
      <w:pPr>
        <w:rPr>
          <w:sz w:val="22"/>
          <w:szCs w:val="22"/>
        </w:rPr>
      </w:pPr>
    </w:p>
    <w:p w:rsidR="002F0C0D" w:rsidRPr="00D66BDC" w:rsidRDefault="002F0C0D" w:rsidP="00587D33">
      <w:pPr>
        <w:rPr>
          <w:sz w:val="22"/>
          <w:szCs w:val="22"/>
        </w:rPr>
      </w:pP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F0C0D" w:rsidRPr="00D64397" w:rsidRDefault="002F0C0D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2F0C0D" w:rsidRPr="00F01A02" w:rsidRDefault="002F0C0D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 xml:space="preserve"> сельского поселения)</w:t>
      </w:r>
    </w:p>
    <w:p w:rsidR="002F0C0D" w:rsidRDefault="002F0C0D" w:rsidP="00587D33">
      <w:pPr>
        <w:ind w:firstLine="698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5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д</w:t>
      </w:r>
      <w:r w:rsidRPr="00F816CD">
        <w:rPr>
          <w:rStyle w:val="a"/>
          <w:bCs/>
        </w:rPr>
        <w:t>олжности муниципальной службы в органах</w:t>
      </w:r>
    </w:p>
    <w:p w:rsidR="002F0C0D" w:rsidRPr="00387CDD" w:rsidRDefault="002F0C0D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 </w:t>
      </w:r>
    </w:p>
    <w:p w:rsidR="002F0C0D" w:rsidRPr="00F816CD" w:rsidRDefault="002F0C0D" w:rsidP="00587D33">
      <w:pPr>
        <w:ind w:firstLine="698"/>
        <w:jc w:val="center"/>
      </w:pPr>
      <w:r>
        <w:rPr>
          <w:rStyle w:val="a"/>
          <w:bCs/>
        </w:rPr>
        <w:t xml:space="preserve">                     сельского поселения                                                                   </w:t>
      </w:r>
    </w:p>
    <w:p w:rsidR="002F0C0D" w:rsidRDefault="002F0C0D" w:rsidP="00587D33"/>
    <w:p w:rsidR="002F0C0D" w:rsidRPr="00F816CD" w:rsidRDefault="002F0C0D" w:rsidP="00587D33">
      <w:pPr>
        <w:ind w:firstLine="698"/>
        <w:jc w:val="right"/>
      </w:pPr>
    </w:p>
    <w:p w:rsidR="002F0C0D" w:rsidRPr="00F816CD" w:rsidRDefault="002F0C0D" w:rsidP="00587D33"/>
    <w:p w:rsidR="002F0C0D" w:rsidRPr="00D66BDC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Распоряжение</w:t>
      </w:r>
    </w:p>
    <w:p w:rsidR="002F0C0D" w:rsidRPr="00D66BDC" w:rsidRDefault="002F0C0D" w:rsidP="00587D33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прекращении выплаты пенсии за выслугу лет</w:t>
      </w:r>
    </w:p>
    <w:p w:rsidR="002F0C0D" w:rsidRPr="00D66BDC" w:rsidRDefault="002F0C0D" w:rsidP="00587D33">
      <w:pPr>
        <w:jc w:val="center"/>
        <w:rPr>
          <w:sz w:val="22"/>
          <w:szCs w:val="22"/>
        </w:rPr>
      </w:pP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</w:t>
      </w:r>
    </w:p>
    <w:p w:rsidR="002F0C0D" w:rsidRDefault="002F0C0D" w:rsidP="00587D33"/>
    <w:p w:rsidR="002F0C0D" w:rsidRPr="00D66BDC" w:rsidRDefault="002F0C0D" w:rsidP="00587D33"/>
    <w:p w:rsidR="002F0C0D" w:rsidRPr="00D66BDC" w:rsidRDefault="002F0C0D" w:rsidP="00587D33">
      <w:pPr>
        <w:rPr>
          <w:sz w:val="22"/>
          <w:szCs w:val="22"/>
        </w:rPr>
      </w:pPr>
    </w:p>
    <w:p w:rsidR="002F0C0D" w:rsidRPr="00D66BDC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2F0C0D" w:rsidRPr="0060757A" w:rsidRDefault="002F0C0D" w:rsidP="00587D33">
      <w:pPr>
        <w:pStyle w:val="aff4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2F0C0D" w:rsidRPr="00D66BDC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</w:t>
      </w: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 </w:t>
      </w:r>
    </w:p>
    <w:p w:rsidR="002F0C0D" w:rsidRPr="0026345F" w:rsidRDefault="002F0C0D" w:rsidP="00587D3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2F0C0D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F0C0D" w:rsidRDefault="002F0C0D" w:rsidP="00587D33"/>
    <w:p w:rsidR="002F0C0D" w:rsidRDefault="002F0C0D" w:rsidP="00587D33"/>
    <w:p w:rsidR="002F0C0D" w:rsidRPr="0060757A" w:rsidRDefault="002F0C0D" w:rsidP="00587D33"/>
    <w:p w:rsidR="002F0C0D" w:rsidRPr="00D66BDC" w:rsidRDefault="002F0C0D" w:rsidP="00587D33">
      <w:pPr>
        <w:rPr>
          <w:sz w:val="22"/>
          <w:szCs w:val="22"/>
        </w:rPr>
      </w:pPr>
    </w:p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F0C0D" w:rsidRPr="00D64397" w:rsidRDefault="002F0C0D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2F0C0D" w:rsidRDefault="002F0C0D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сельского поселения)</w:t>
      </w: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sz w:val="22"/>
          <w:szCs w:val="22"/>
        </w:rPr>
      </w:pPr>
    </w:p>
    <w:p w:rsidR="002F0C0D" w:rsidRPr="00F01A02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</w:p>
    <w:p w:rsidR="002F0C0D" w:rsidRDefault="002F0C0D" w:rsidP="00587D33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6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</w:t>
      </w:r>
      <w:r w:rsidRPr="00F816CD">
        <w:rPr>
          <w:rStyle w:val="a"/>
          <w:bCs/>
        </w:rPr>
        <w:t>должности муниципальной службы в органах</w:t>
      </w:r>
    </w:p>
    <w:p w:rsidR="002F0C0D" w:rsidRDefault="002F0C0D" w:rsidP="00587D33">
      <w:pPr>
        <w:ind w:firstLine="698"/>
        <w:jc w:val="center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Липкинского</w:t>
      </w:r>
    </w:p>
    <w:p w:rsidR="002F0C0D" w:rsidRDefault="002F0C0D" w:rsidP="00587D33">
      <w:pPr>
        <w:ind w:firstLine="698"/>
        <w:jc w:val="center"/>
        <w:rPr>
          <w:sz w:val="18"/>
          <w:szCs w:val="18"/>
        </w:rPr>
      </w:pPr>
      <w:r>
        <w:rPr>
          <w:rStyle w:val="a"/>
          <w:bCs/>
        </w:rPr>
        <w:t xml:space="preserve">                      сельского поселения</w:t>
      </w:r>
      <w:r>
        <w:rPr>
          <w:sz w:val="18"/>
          <w:szCs w:val="18"/>
        </w:rPr>
        <w:t xml:space="preserve">  </w:t>
      </w:r>
    </w:p>
    <w:p w:rsidR="002F0C0D" w:rsidRPr="00F816CD" w:rsidRDefault="002F0C0D" w:rsidP="00587D33">
      <w:pPr>
        <w:ind w:firstLine="698"/>
        <w:jc w:val="center"/>
      </w:pPr>
      <w:r>
        <w:rPr>
          <w:rStyle w:val="a"/>
          <w:bCs/>
        </w:rPr>
        <w:t xml:space="preserve">                                                                   </w:t>
      </w:r>
    </w:p>
    <w:p w:rsidR="002F0C0D" w:rsidRDefault="002F0C0D" w:rsidP="00587D33"/>
    <w:p w:rsidR="002F0C0D" w:rsidRDefault="002F0C0D" w:rsidP="00587D33">
      <w:pPr>
        <w:ind w:firstLine="698"/>
        <w:jc w:val="center"/>
        <w:rPr>
          <w:rStyle w:val="a"/>
          <w:bCs/>
        </w:rPr>
      </w:pPr>
    </w:p>
    <w:p w:rsidR="002F0C0D" w:rsidRDefault="002F0C0D" w:rsidP="00587D33">
      <w:pPr>
        <w:ind w:firstLine="698"/>
        <w:jc w:val="center"/>
        <w:rPr>
          <w:rStyle w:val="a"/>
          <w:bCs/>
        </w:rPr>
      </w:pPr>
    </w:p>
    <w:p w:rsidR="002F0C0D" w:rsidRDefault="002F0C0D" w:rsidP="00587D33">
      <w:pPr>
        <w:ind w:firstLine="698"/>
        <w:jc w:val="center"/>
        <w:rPr>
          <w:rStyle w:val="a"/>
          <w:bCs/>
        </w:rPr>
      </w:pPr>
    </w:p>
    <w:p w:rsidR="002F0C0D" w:rsidRDefault="002F0C0D" w:rsidP="00587D33">
      <w:pPr>
        <w:pStyle w:val="aff4"/>
        <w:jc w:val="center"/>
        <w:rPr>
          <w:rStyle w:val="a"/>
          <w:rFonts w:ascii="Times New Roman" w:hAnsi="Times New Roman"/>
          <w:bCs/>
          <w:sz w:val="22"/>
          <w:szCs w:val="22"/>
        </w:rPr>
      </w:pPr>
      <w:r w:rsidRPr="0060757A">
        <w:rPr>
          <w:rStyle w:val="a"/>
          <w:rFonts w:ascii="Times New Roman" w:hAnsi="Times New Roman"/>
          <w:bCs/>
          <w:sz w:val="22"/>
          <w:szCs w:val="22"/>
        </w:rPr>
        <w:t>Уведомление</w:t>
      </w:r>
    </w:p>
    <w:p w:rsidR="002F0C0D" w:rsidRPr="0060757A" w:rsidRDefault="002F0C0D" w:rsidP="00587D33"/>
    <w:p w:rsidR="002F0C0D" w:rsidRPr="0060757A" w:rsidRDefault="002F0C0D" w:rsidP="00587D33">
      <w:pPr>
        <w:rPr>
          <w:sz w:val="22"/>
          <w:szCs w:val="22"/>
        </w:rPr>
      </w:pPr>
    </w:p>
    <w:p w:rsidR="002F0C0D" w:rsidRDefault="002F0C0D" w:rsidP="00587D33">
      <w:pPr>
        <w:pStyle w:val="aff4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2F0C0D" w:rsidRPr="0060757A" w:rsidRDefault="002F0C0D" w:rsidP="00587D33"/>
    <w:p w:rsidR="002F0C0D" w:rsidRDefault="002F0C0D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2F0C0D" w:rsidRPr="005F5F42" w:rsidRDefault="002F0C0D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2F0C0D" w:rsidRPr="00F816C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2F0C0D" w:rsidRPr="0060757A" w:rsidRDefault="002F0C0D" w:rsidP="00587D33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2F0C0D" w:rsidRPr="0060757A" w:rsidRDefault="002F0C0D" w:rsidP="00587D33"/>
    <w:p w:rsidR="002F0C0D" w:rsidRDefault="002F0C0D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4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п</w:t>
        </w:r>
        <w:r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 xml:space="preserve">ункту 6 статьи </w:t>
        </w:r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2F0C0D" w:rsidRPr="00387CDD" w:rsidRDefault="002F0C0D" w:rsidP="00587D33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F0C0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2F0C0D" w:rsidRPr="00F816CD" w:rsidRDefault="002F0C0D" w:rsidP="00587D33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2F0C0D" w:rsidRDefault="002F0C0D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2F0C0D" w:rsidRPr="005F5F42" w:rsidRDefault="002F0C0D" w:rsidP="00587D33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2F0C0D" w:rsidRDefault="002F0C0D" w:rsidP="00587D33">
      <w:pPr>
        <w:pStyle w:val="aff4"/>
        <w:ind w:firstLine="720"/>
        <w:jc w:val="both"/>
      </w:pPr>
    </w:p>
    <w:p w:rsidR="002F0C0D" w:rsidRPr="0060757A" w:rsidRDefault="002F0C0D" w:rsidP="00587D33"/>
    <w:p w:rsidR="002F0C0D" w:rsidRDefault="002F0C0D" w:rsidP="00587D33"/>
    <w:p w:rsidR="002F0C0D" w:rsidRPr="00F816CD" w:rsidRDefault="002F0C0D" w:rsidP="00587D33"/>
    <w:p w:rsidR="002F0C0D" w:rsidRPr="00D64397" w:rsidRDefault="002F0C0D" w:rsidP="00587D33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F0C0D" w:rsidRPr="00D64397" w:rsidRDefault="002F0C0D" w:rsidP="00587D33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2F0C0D" w:rsidRPr="00F01A02" w:rsidRDefault="002F0C0D" w:rsidP="00587D33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сельского поселения)</w:t>
      </w:r>
    </w:p>
    <w:p w:rsidR="002F0C0D" w:rsidRPr="00F01A02" w:rsidRDefault="002F0C0D" w:rsidP="00587D33"/>
    <w:p w:rsidR="002F0C0D" w:rsidRPr="00F816CD" w:rsidRDefault="002F0C0D" w:rsidP="00521B34"/>
    <w:p w:rsidR="002F0C0D" w:rsidRPr="00F01A02" w:rsidRDefault="002F0C0D" w:rsidP="006F09C1">
      <w:pPr>
        <w:pStyle w:val="aff4"/>
        <w:jc w:val="both"/>
      </w:pPr>
      <w:r w:rsidRPr="00F816CD">
        <w:t xml:space="preserve">                              </w:t>
      </w:r>
      <w:r>
        <w:t xml:space="preserve">                                                              </w:t>
      </w:r>
      <w:r w:rsidRPr="00F816CD">
        <w:t xml:space="preserve"> </w:t>
      </w:r>
    </w:p>
    <w:p w:rsidR="002F0C0D" w:rsidRDefault="002F0C0D" w:rsidP="00521B34">
      <w:pPr>
        <w:jc w:val="both"/>
        <w:rPr>
          <w:sz w:val="28"/>
          <w:szCs w:val="28"/>
        </w:rPr>
      </w:pPr>
    </w:p>
    <w:sectPr w:rsidR="002F0C0D" w:rsidSect="00253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46125"/>
    <w:rsid w:val="00047CF1"/>
    <w:rsid w:val="000E0A33"/>
    <w:rsid w:val="000F102E"/>
    <w:rsid w:val="000F6E74"/>
    <w:rsid w:val="00111D75"/>
    <w:rsid w:val="001916BD"/>
    <w:rsid w:val="001C2325"/>
    <w:rsid w:val="001C5B03"/>
    <w:rsid w:val="00216C3D"/>
    <w:rsid w:val="00231988"/>
    <w:rsid w:val="00253F81"/>
    <w:rsid w:val="0026345F"/>
    <w:rsid w:val="002F0C0D"/>
    <w:rsid w:val="003359DE"/>
    <w:rsid w:val="00335AFC"/>
    <w:rsid w:val="00387CDD"/>
    <w:rsid w:val="003A60C3"/>
    <w:rsid w:val="003C66E0"/>
    <w:rsid w:val="003D595D"/>
    <w:rsid w:val="00454672"/>
    <w:rsid w:val="00477C32"/>
    <w:rsid w:val="00493180"/>
    <w:rsid w:val="004B2855"/>
    <w:rsid w:val="00505A66"/>
    <w:rsid w:val="00511474"/>
    <w:rsid w:val="00521B34"/>
    <w:rsid w:val="0054431B"/>
    <w:rsid w:val="00547C23"/>
    <w:rsid w:val="00587D33"/>
    <w:rsid w:val="005A3974"/>
    <w:rsid w:val="005F5F42"/>
    <w:rsid w:val="0060757A"/>
    <w:rsid w:val="0063633C"/>
    <w:rsid w:val="00661204"/>
    <w:rsid w:val="00683989"/>
    <w:rsid w:val="006F09C1"/>
    <w:rsid w:val="00730E34"/>
    <w:rsid w:val="00814CC3"/>
    <w:rsid w:val="008C1962"/>
    <w:rsid w:val="008F39FC"/>
    <w:rsid w:val="00945AA0"/>
    <w:rsid w:val="009D3D0B"/>
    <w:rsid w:val="00A4380B"/>
    <w:rsid w:val="00AC0919"/>
    <w:rsid w:val="00AF6A2A"/>
    <w:rsid w:val="00AF70FE"/>
    <w:rsid w:val="00B61574"/>
    <w:rsid w:val="00BF0D23"/>
    <w:rsid w:val="00BF12BD"/>
    <w:rsid w:val="00C232DE"/>
    <w:rsid w:val="00C473B5"/>
    <w:rsid w:val="00C5275D"/>
    <w:rsid w:val="00CF3A22"/>
    <w:rsid w:val="00D64397"/>
    <w:rsid w:val="00D66BDC"/>
    <w:rsid w:val="00DB7775"/>
    <w:rsid w:val="00DC6F7A"/>
    <w:rsid w:val="00E44C26"/>
    <w:rsid w:val="00E66115"/>
    <w:rsid w:val="00E94F9C"/>
    <w:rsid w:val="00EF5DBD"/>
    <w:rsid w:val="00F01A02"/>
    <w:rsid w:val="00F117A0"/>
    <w:rsid w:val="00F578B2"/>
    <w:rsid w:val="00F8074D"/>
    <w:rsid w:val="00F816CD"/>
    <w:rsid w:val="00FE3DCC"/>
    <w:rsid w:val="00FF5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locked/>
    <w:rsid w:val="00FF53DE"/>
    <w:pPr>
      <w:outlineLvl w:val="1"/>
    </w:pPr>
    <w:rPr>
      <w:rFonts w:eastAsia="Calibri"/>
    </w:rPr>
  </w:style>
  <w:style w:type="paragraph" w:styleId="Heading3">
    <w:name w:val="heading 3"/>
    <w:basedOn w:val="Heading2"/>
    <w:next w:val="Normal"/>
    <w:link w:val="Heading3Char1"/>
    <w:uiPriority w:val="99"/>
    <w:qFormat/>
    <w:locked/>
    <w:rsid w:val="00FF53DE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locked/>
    <w:rsid w:val="00FF53DE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1D7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11D75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11D75"/>
    <w:rPr>
      <w:rFonts w:ascii="Calibri" w:hAnsi="Calibri" w:cs="Times New Roman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  <w:contextualSpacing/>
    </w:pPr>
  </w:style>
  <w:style w:type="character" w:customStyle="1" w:styleId="1">
    <w:name w:val="Заголовок 1 Знак"/>
    <w:basedOn w:val="DefaultParagraphFont"/>
    <w:uiPriority w:val="99"/>
    <w:locked/>
    <w:rsid w:val="00FF53DE"/>
    <w:rPr>
      <w:rFonts w:ascii="Cambria" w:hAnsi="Cambria" w:cs="Times New Roman"/>
      <w:b/>
      <w:kern w:val="32"/>
      <w:sz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FF53D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FF53D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FF53D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FF53DE"/>
    <w:rPr>
      <w:b/>
      <w:color w:val="26282F"/>
    </w:rPr>
  </w:style>
  <w:style w:type="character" w:customStyle="1" w:styleId="a0">
    <w:name w:val="Гипертекстовая ссылка"/>
    <w:uiPriority w:val="99"/>
    <w:rsid w:val="00FF53DE"/>
    <w:rPr>
      <w:color w:val="106BBE"/>
    </w:rPr>
  </w:style>
  <w:style w:type="character" w:customStyle="1" w:styleId="a1">
    <w:name w:val="Активная гипертекстовая ссылка"/>
    <w:uiPriority w:val="99"/>
    <w:rsid w:val="00FF53DE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FF53DE"/>
  </w:style>
  <w:style w:type="paragraph" w:customStyle="1" w:styleId="a4">
    <w:name w:val="Внимание: недобросовестность!"/>
    <w:basedOn w:val="a2"/>
    <w:next w:val="Normal"/>
    <w:uiPriority w:val="99"/>
    <w:rsid w:val="00FF53DE"/>
  </w:style>
  <w:style w:type="character" w:customStyle="1" w:styleId="a5">
    <w:name w:val="Выделение для Базового Поиска"/>
    <w:uiPriority w:val="99"/>
    <w:rsid w:val="00FF53DE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FF53DE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eastAsia="Calibri" w:hAnsi="Arial" w:cs="Arial"/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FF53DE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FF53DE"/>
    <w:pPr>
      <w:spacing w:before="0"/>
      <w:outlineLvl w:val="9"/>
    </w:pPr>
    <w:rPr>
      <w:rFonts w:eastAsia="Calibri"/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uiPriority w:val="99"/>
    <w:rsid w:val="00FF53DE"/>
    <w:rPr>
      <w:b/>
      <w:color w:val="26282F"/>
    </w:rPr>
  </w:style>
  <w:style w:type="paragraph" w:customStyle="1" w:styleId="ae">
    <w:name w:val="Заголовок статьи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af">
    <w:name w:val="Заголовок чужого сообщения"/>
    <w:uiPriority w:val="99"/>
    <w:rsid w:val="00FF53DE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FF53DE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FF53DE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FF53D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6">
    <w:name w:val="Комментарий"/>
    <w:basedOn w:val="af5"/>
    <w:next w:val="Normal"/>
    <w:uiPriority w:val="99"/>
    <w:rsid w:val="00FF53D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FF53DE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9">
    <w:name w:val="Колонтитул (левый)"/>
    <w:basedOn w:val="af8"/>
    <w:next w:val="Normal"/>
    <w:uiPriority w:val="99"/>
    <w:rsid w:val="00FF53DE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b">
    <w:name w:val="Колонтитул (правый)"/>
    <w:basedOn w:val="afa"/>
    <w:next w:val="Normal"/>
    <w:uiPriority w:val="99"/>
    <w:rsid w:val="00FF53DE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FF53DE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FF53DE"/>
  </w:style>
  <w:style w:type="paragraph" w:customStyle="1" w:styleId="afe">
    <w:name w:val="Моноширинный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f">
    <w:name w:val="Найденные слова"/>
    <w:uiPriority w:val="99"/>
    <w:rsid w:val="00FF53DE"/>
    <w:rPr>
      <w:color w:val="26282F"/>
      <w:shd w:val="clear" w:color="auto" w:fill="FFF580"/>
    </w:rPr>
  </w:style>
  <w:style w:type="paragraph" w:customStyle="1" w:styleId="aff0">
    <w:name w:val="Напишите нам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z w:val="20"/>
      <w:szCs w:val="20"/>
      <w:shd w:val="clear" w:color="auto" w:fill="EFFFAD"/>
    </w:rPr>
  </w:style>
  <w:style w:type="character" w:customStyle="1" w:styleId="aff1">
    <w:name w:val="Не вступил в силу"/>
    <w:uiPriority w:val="99"/>
    <w:rsid w:val="00FF53DE"/>
    <w:rPr>
      <w:color w:val="000000"/>
      <w:shd w:val="clear" w:color="auto" w:fill="D8EDE8"/>
    </w:rPr>
  </w:style>
  <w:style w:type="paragraph" w:customStyle="1" w:styleId="aff2">
    <w:name w:val="Необходимые документы"/>
    <w:basedOn w:val="a2"/>
    <w:next w:val="Normal"/>
    <w:uiPriority w:val="99"/>
    <w:rsid w:val="00FF53DE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4">
    <w:name w:val="Таблицы (моноширинный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FF53DE"/>
    <w:pPr>
      <w:ind w:left="140"/>
    </w:pPr>
  </w:style>
  <w:style w:type="character" w:customStyle="1" w:styleId="aff6">
    <w:name w:val="Опечатки"/>
    <w:uiPriority w:val="99"/>
    <w:rsid w:val="00FF53DE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FF53DE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FF53D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FF53DE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FF53DE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paragraph" w:customStyle="1" w:styleId="affb">
    <w:name w:val="Постоянная часть"/>
    <w:basedOn w:val="a8"/>
    <w:next w:val="Normal"/>
    <w:uiPriority w:val="99"/>
    <w:rsid w:val="00FF53DE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d">
    <w:name w:val="Пример."/>
    <w:basedOn w:val="a2"/>
    <w:next w:val="Normal"/>
    <w:uiPriority w:val="99"/>
    <w:rsid w:val="00FF53DE"/>
  </w:style>
  <w:style w:type="paragraph" w:customStyle="1" w:styleId="affe">
    <w:name w:val="Примечание."/>
    <w:basedOn w:val="a2"/>
    <w:next w:val="Normal"/>
    <w:uiPriority w:val="99"/>
    <w:rsid w:val="00FF53DE"/>
  </w:style>
  <w:style w:type="character" w:customStyle="1" w:styleId="afff">
    <w:name w:val="Продолжение ссылки"/>
    <w:uiPriority w:val="99"/>
    <w:rsid w:val="00FF53DE"/>
  </w:style>
  <w:style w:type="paragraph" w:customStyle="1" w:styleId="afff0">
    <w:name w:val="Словарная статья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character" w:customStyle="1" w:styleId="afff1">
    <w:name w:val="Сравнение редакций"/>
    <w:uiPriority w:val="99"/>
    <w:rsid w:val="00FF53DE"/>
    <w:rPr>
      <w:color w:val="26282F"/>
    </w:rPr>
  </w:style>
  <w:style w:type="character" w:customStyle="1" w:styleId="afff2">
    <w:name w:val="Сравнение редакций. Добавленный фрагмент"/>
    <w:uiPriority w:val="99"/>
    <w:rsid w:val="00FF53DE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FF53DE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afff5">
    <w:name w:val="Ссылка на утративший силу документ"/>
    <w:uiPriority w:val="99"/>
    <w:rsid w:val="00FF53DE"/>
    <w:rPr>
      <w:color w:val="749232"/>
    </w:rPr>
  </w:style>
  <w:style w:type="paragraph" w:customStyle="1" w:styleId="afff6">
    <w:name w:val="Текст в таблице"/>
    <w:basedOn w:val="aff3"/>
    <w:next w:val="Normal"/>
    <w:uiPriority w:val="99"/>
    <w:rsid w:val="00FF53DE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FF53DE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463F31"/>
      <w:shd w:val="clear" w:color="auto" w:fill="FFFFA6"/>
    </w:rPr>
  </w:style>
  <w:style w:type="character" w:customStyle="1" w:styleId="afff9">
    <w:name w:val="Утратил силу"/>
    <w:uiPriority w:val="99"/>
    <w:rsid w:val="00FF53DE"/>
    <w:rPr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FF53DE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FF53DE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</w:rPr>
  </w:style>
  <w:style w:type="paragraph" w:styleId="Header">
    <w:name w:val="header"/>
    <w:basedOn w:val="Normal"/>
    <w:link w:val="HeaderChar1"/>
    <w:uiPriority w:val="99"/>
    <w:rsid w:val="00FF53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11D75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FF53DE"/>
    <w:rPr>
      <w:rFonts w:ascii="Arial" w:hAnsi="Arial" w:cs="Arial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1"/>
    <w:uiPriority w:val="99"/>
    <w:rsid w:val="00FF53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11D75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FF53DE"/>
    <w:rPr>
      <w:rFonts w:ascii="Arial" w:hAnsi="Arial" w:cs="Arial"/>
      <w:sz w:val="24"/>
      <w:szCs w:val="24"/>
      <w:lang w:val="ru-RU" w:eastAsia="ru-RU" w:bidi="ar-SA"/>
    </w:rPr>
  </w:style>
  <w:style w:type="character" w:styleId="Hyperlink">
    <w:name w:val="Hyperlink"/>
    <w:basedOn w:val="DefaultParagraphFont"/>
    <w:uiPriority w:val="99"/>
    <w:rsid w:val="006F09C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77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2688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1202514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5402.0" TargetMode="External"/><Relationship Id="rId14" Type="http://schemas.openxmlformats.org/officeDocument/2006/relationships/hyperlink" Target="garantF1://8805402.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14</Pages>
  <Words>5404</Words>
  <Characters>30806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Galiya K. Fazlova</dc:creator>
  <cp:keywords/>
  <dc:description/>
  <cp:lastModifiedBy>USER</cp:lastModifiedBy>
  <cp:revision>13</cp:revision>
  <cp:lastPrinted>2017-08-14T02:38:00Z</cp:lastPrinted>
  <dcterms:created xsi:type="dcterms:W3CDTF">2016-12-01T12:25:00Z</dcterms:created>
  <dcterms:modified xsi:type="dcterms:W3CDTF">2017-08-14T02:43:00Z</dcterms:modified>
</cp:coreProperties>
</file>