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39D6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39D6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220EE" w:rsidRPr="001A39D6" w:rsidRDefault="004220EE" w:rsidP="001A39D6">
      <w:pPr>
        <w:pStyle w:val="Heading1"/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>РЕСПУБЛИКИ МОРДОВИЯ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A39D6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220EE" w:rsidRPr="001A39D6" w:rsidRDefault="004220EE" w:rsidP="001A39D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 w:rsidRPr="001A39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0EE" w:rsidRPr="001A39D6" w:rsidRDefault="004220EE" w:rsidP="001A39D6">
      <w:pPr>
        <w:rPr>
          <w:rFonts w:ascii="Times New Roman" w:hAnsi="Times New Roman" w:cs="Times New Roman"/>
        </w:rPr>
      </w:pPr>
    </w:p>
    <w:p w:rsidR="004220EE" w:rsidRPr="001A39D6" w:rsidRDefault="004220EE" w:rsidP="001A39D6">
      <w:pPr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 xml:space="preserve">              «__» ____________ 2017 г.                                                                                         №__ 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>п. Ромоданово</w:t>
      </w:r>
    </w:p>
    <w:p w:rsidR="004220EE" w:rsidRDefault="004220EE" w:rsidP="001A39D6">
      <w:pPr>
        <w:pStyle w:val="a3"/>
        <w:tabs>
          <w:tab w:val="left" w:pos="6120"/>
        </w:tabs>
        <w:ind w:right="3955"/>
        <w:jc w:val="both"/>
        <w:rPr>
          <w:rFonts w:ascii="Times New Roman" w:hAnsi="Times New Roman" w:cs="Times New Roman"/>
          <w:sz w:val="28"/>
          <w:szCs w:val="28"/>
        </w:rPr>
      </w:pPr>
    </w:p>
    <w:p w:rsidR="004220EE" w:rsidRPr="001A39D6" w:rsidRDefault="004220EE" w:rsidP="001A39D6">
      <w:pPr>
        <w:pStyle w:val="a3"/>
        <w:tabs>
          <w:tab w:val="left" w:pos="6120"/>
        </w:tabs>
        <w:ind w:right="3955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Об утверждении Соглашения о передаче осуществления части полномочий Ромодановского муниципального района Набережному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220EE" w:rsidRPr="001A39D6" w:rsidRDefault="004220EE" w:rsidP="001A39D6">
      <w:pPr>
        <w:ind w:left="709" w:right="3592"/>
        <w:rPr>
          <w:rFonts w:ascii="Times New Roman" w:hAnsi="Times New Roman" w:cs="Times New Roman"/>
          <w:b/>
          <w:bCs/>
          <w:sz w:val="26"/>
          <w:szCs w:val="26"/>
        </w:rPr>
      </w:pP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Ромодановского муниципального района Республики Мордовия, Совет депутатов Ромодановского муниципального района Республики Мордовия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0EE" w:rsidRPr="001A39D6" w:rsidRDefault="004220EE" w:rsidP="001A39D6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9D6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4220EE" w:rsidRPr="001A39D6" w:rsidRDefault="004220EE" w:rsidP="001A39D6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1.Утвердить прилагаемое Соглашение о передаче осуществления части полномочий Ромодановского муниципального района Набережному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 официального опубликования.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823"/>
        <w:gridCol w:w="3413"/>
      </w:tblGrid>
      <w:tr w:rsidR="004220EE" w:rsidRPr="001A39D6">
        <w:tc>
          <w:tcPr>
            <w:tcW w:w="3300" w:type="pct"/>
            <w:shd w:val="clear" w:color="auto" w:fill="FFFFFF"/>
            <w:vAlign w:val="bottom"/>
          </w:tcPr>
          <w:p w:rsidR="004220EE" w:rsidRPr="001A39D6" w:rsidRDefault="004220EE" w:rsidP="00B22D27">
            <w:pPr>
              <w:pStyle w:val="s16"/>
              <w:rPr>
                <w:color w:val="22272F"/>
              </w:rPr>
            </w:pPr>
          </w:p>
        </w:tc>
        <w:tc>
          <w:tcPr>
            <w:tcW w:w="1650" w:type="pct"/>
            <w:shd w:val="clear" w:color="auto" w:fill="FFFFFF"/>
            <w:vAlign w:val="bottom"/>
          </w:tcPr>
          <w:p w:rsidR="004220EE" w:rsidRPr="001A39D6" w:rsidRDefault="004220EE" w:rsidP="00B22D27">
            <w:pPr>
              <w:pStyle w:val="s1"/>
              <w:jc w:val="right"/>
              <w:rPr>
                <w:color w:val="22272F"/>
              </w:rPr>
            </w:pPr>
          </w:p>
        </w:tc>
      </w:tr>
    </w:tbl>
    <w:p w:rsidR="004220EE" w:rsidRPr="001A39D6" w:rsidRDefault="004220EE" w:rsidP="001A39D6">
      <w:pPr>
        <w:pStyle w:val="Heading1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106" w:type="dxa"/>
        <w:tblLook w:val="00A0"/>
      </w:tblPr>
      <w:tblGrid>
        <w:gridCol w:w="5495"/>
        <w:gridCol w:w="4636"/>
      </w:tblGrid>
      <w:tr w:rsidR="004220EE" w:rsidRPr="001A39D6">
        <w:tc>
          <w:tcPr>
            <w:tcW w:w="5495" w:type="dxa"/>
          </w:tcPr>
          <w:p w:rsidR="004220EE" w:rsidRPr="001A39D6" w:rsidRDefault="004220EE" w:rsidP="00B22D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39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4220EE" w:rsidRPr="001A39D6" w:rsidRDefault="004220EE" w:rsidP="00B22D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39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Ромодановского муниципального района</w:t>
            </w:r>
          </w:p>
          <w:p w:rsidR="004220EE" w:rsidRPr="001A39D6" w:rsidRDefault="004220EE" w:rsidP="00B22D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220EE" w:rsidRPr="001A39D6" w:rsidRDefault="004220EE" w:rsidP="00B22D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39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 Н.В. Хомякова</w:t>
            </w:r>
          </w:p>
          <w:p w:rsidR="004220EE" w:rsidRPr="001A39D6" w:rsidRDefault="004220EE" w:rsidP="00B22D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36" w:type="dxa"/>
          </w:tcPr>
          <w:p w:rsidR="004220EE" w:rsidRPr="001A39D6" w:rsidRDefault="004220EE" w:rsidP="00B22D27">
            <w:pPr>
              <w:ind w:left="17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39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Ромодановского муниципального района </w:t>
            </w:r>
          </w:p>
          <w:p w:rsidR="004220EE" w:rsidRPr="001A39D6" w:rsidRDefault="004220EE" w:rsidP="00B22D27">
            <w:pPr>
              <w:ind w:left="17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220EE" w:rsidRPr="001A39D6" w:rsidRDefault="004220EE" w:rsidP="00B22D27">
            <w:pPr>
              <w:ind w:left="17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220EE" w:rsidRPr="001A39D6" w:rsidRDefault="004220EE" w:rsidP="00B22D27">
            <w:pPr>
              <w:ind w:left="17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39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 А.А. Гурьянов</w:t>
            </w:r>
          </w:p>
        </w:tc>
      </w:tr>
    </w:tbl>
    <w:p w:rsidR="004220EE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220EE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220EE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220EE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220EE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39D6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39D6">
        <w:rPr>
          <w:rFonts w:ascii="Times New Roman" w:hAnsi="Times New Roman" w:cs="Times New Roman"/>
          <w:b/>
          <w:bCs/>
          <w:sz w:val="32"/>
          <w:szCs w:val="32"/>
        </w:rPr>
        <w:t>БЕЛОЗЕРЬЕВСКОГО СЕЛЬСКОГО ПОСЕЛЕНИЯ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39D6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220EE" w:rsidRPr="001A39D6" w:rsidRDefault="004220EE" w:rsidP="001A39D6">
      <w:pPr>
        <w:pStyle w:val="Heading1"/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>РЕСПУБЛИКИ МОРДОВИЯ</w:t>
      </w: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Pr="001A39D6" w:rsidRDefault="004220EE" w:rsidP="001A39D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A39D6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220EE" w:rsidRPr="001A39D6" w:rsidRDefault="004220EE" w:rsidP="001A39D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 w:eastAsia="en-US"/>
        </w:rPr>
        <w:pict>
          <v:shape id="_x0000_s1027" type="#_x0000_t32" style="position:absolute;left:0;text-align:left;margin-left:17.55pt;margin-top:8.4pt;width:471.6pt;height:.75pt;flip:y;z-index:251659264" o:connectortype="straight" strokeweight="1.5pt"/>
        </w:pict>
      </w:r>
      <w:r w:rsidRPr="001A39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0EE" w:rsidRPr="001A39D6" w:rsidRDefault="004220EE" w:rsidP="001A39D6">
      <w:pPr>
        <w:rPr>
          <w:rFonts w:ascii="Times New Roman" w:hAnsi="Times New Roman" w:cs="Times New Roman"/>
        </w:rPr>
      </w:pPr>
    </w:p>
    <w:p w:rsidR="004220EE" w:rsidRPr="001A39D6" w:rsidRDefault="004220EE" w:rsidP="001A39D6">
      <w:pPr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</w:t>
      </w:r>
      <w:r w:rsidRPr="001A39D6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29</w:t>
      </w:r>
      <w:r w:rsidRPr="001A39D6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декабря</w:t>
      </w:r>
      <w:r w:rsidRPr="001A39D6">
        <w:rPr>
          <w:rFonts w:ascii="Times New Roman" w:hAnsi="Times New Roman" w:cs="Times New Roman"/>
        </w:rPr>
        <w:t xml:space="preserve"> 2017 г.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1A39D6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 xml:space="preserve"> 8</w:t>
      </w:r>
    </w:p>
    <w:p w:rsidR="004220EE" w:rsidRPr="001A39D6" w:rsidRDefault="004220EE" w:rsidP="001A39D6">
      <w:pPr>
        <w:rPr>
          <w:rFonts w:ascii="Times New Roman" w:hAnsi="Times New Roman" w:cs="Times New Roman"/>
        </w:rPr>
      </w:pPr>
    </w:p>
    <w:p w:rsidR="004220EE" w:rsidRPr="001A39D6" w:rsidRDefault="004220EE" w:rsidP="001A39D6">
      <w:pPr>
        <w:jc w:val="center"/>
        <w:rPr>
          <w:rFonts w:ascii="Times New Roman" w:hAnsi="Times New Roman" w:cs="Times New Roman"/>
        </w:rPr>
      </w:pPr>
      <w:r w:rsidRPr="001A39D6">
        <w:rPr>
          <w:rFonts w:ascii="Times New Roman" w:hAnsi="Times New Roman" w:cs="Times New Roman"/>
        </w:rPr>
        <w:t>п. Ромоданов</w:t>
      </w:r>
      <w:r>
        <w:rPr>
          <w:rFonts w:ascii="Times New Roman" w:hAnsi="Times New Roman" w:cs="Times New Roman"/>
        </w:rPr>
        <w:t>ский Махоркосовхоз</w:t>
      </w:r>
    </w:p>
    <w:p w:rsidR="004220EE" w:rsidRPr="001A39D6" w:rsidRDefault="004220EE" w:rsidP="001A39D6">
      <w:pPr>
        <w:ind w:right="-5" w:firstLine="684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4220EE" w:rsidRPr="001A39D6" w:rsidRDefault="004220EE" w:rsidP="001A39D6">
      <w:pPr>
        <w:pStyle w:val="a3"/>
        <w:tabs>
          <w:tab w:val="left" w:pos="6120"/>
        </w:tabs>
        <w:ind w:right="3955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Об утверждении Соглашения о передаче осуществления части полномочий Ромодановского муниципального района Набережному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220EE" w:rsidRPr="001A39D6" w:rsidRDefault="004220EE" w:rsidP="001A39D6">
      <w:pPr>
        <w:pStyle w:val="a3"/>
        <w:ind w:right="557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Набережного сельского поселения Ромодановского муниципального района Республики Мордовия, Совет депутатов Набережного сельского поселения Ромодановского муниципального района Республики Мордовия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0EE" w:rsidRPr="001A39D6" w:rsidRDefault="004220EE" w:rsidP="001A39D6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9D6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4220EE" w:rsidRPr="001A39D6" w:rsidRDefault="004220EE" w:rsidP="001A39D6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1.Утвердить прилагаемое Соглашение о передаче осуществления части полномочий Ромодановского муниципального района Набережному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D6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 официального опубликования.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0EE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39D6">
        <w:rPr>
          <w:rFonts w:ascii="Times New Roman" w:hAnsi="Times New Roman" w:cs="Times New Roman"/>
          <w:b/>
          <w:bCs/>
          <w:sz w:val="28"/>
          <w:szCs w:val="28"/>
        </w:rPr>
        <w:t xml:space="preserve">Заместитель Главы 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39D6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сельского </w:t>
      </w:r>
    </w:p>
    <w:p w:rsidR="004220EE" w:rsidRPr="001A39D6" w:rsidRDefault="004220EE" w:rsidP="001A39D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39D6">
        <w:rPr>
          <w:rFonts w:ascii="Times New Roman" w:hAnsi="Times New Roman" w:cs="Times New Roman"/>
          <w:b/>
          <w:bCs/>
          <w:sz w:val="28"/>
          <w:szCs w:val="28"/>
        </w:rPr>
        <w:t>поселения по работе в Совете                                      Г.А.Комлева</w:t>
      </w:r>
    </w:p>
    <w:p w:rsidR="004220EE" w:rsidRPr="001A39D6" w:rsidRDefault="004220EE" w:rsidP="001A39D6">
      <w:pPr>
        <w:rPr>
          <w:rFonts w:ascii="Times New Roman" w:hAnsi="Times New Roman" w:cs="Times New Roman"/>
        </w:rPr>
      </w:pPr>
    </w:p>
    <w:p w:rsidR="004220EE" w:rsidRPr="001A39D6" w:rsidRDefault="004220EE" w:rsidP="008F4B9D">
      <w:pPr>
        <w:pStyle w:val="a3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4220EE" w:rsidRPr="001A39D6" w:rsidRDefault="004220EE" w:rsidP="008F4B9D">
      <w:pPr>
        <w:pStyle w:val="a3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4220EE" w:rsidRPr="001A39D6" w:rsidRDefault="004220EE" w:rsidP="008F4B9D">
      <w:pPr>
        <w:pStyle w:val="a3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4220EE" w:rsidRPr="001A39D6" w:rsidRDefault="004220EE" w:rsidP="008F4B9D">
      <w:pPr>
        <w:pStyle w:val="a3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4220EE" w:rsidRPr="001A39D6" w:rsidRDefault="004220EE" w:rsidP="008F4B9D">
      <w:pPr>
        <w:pStyle w:val="a3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4220EE" w:rsidRDefault="004220EE" w:rsidP="008F4B9D">
      <w:pPr>
        <w:pStyle w:val="a3"/>
        <w:ind w:left="6096"/>
        <w:jc w:val="both"/>
        <w:rPr>
          <w:sz w:val="24"/>
          <w:szCs w:val="24"/>
        </w:rPr>
      </w:pPr>
    </w:p>
    <w:p w:rsidR="004220EE" w:rsidRDefault="004220EE" w:rsidP="008F4B9D">
      <w:pPr>
        <w:pStyle w:val="a3"/>
        <w:ind w:left="6096"/>
        <w:jc w:val="both"/>
        <w:rPr>
          <w:sz w:val="24"/>
          <w:szCs w:val="24"/>
        </w:rPr>
      </w:pPr>
    </w:p>
    <w:p w:rsidR="004220EE" w:rsidRDefault="004220EE" w:rsidP="008F4B9D">
      <w:pPr>
        <w:pStyle w:val="a3"/>
        <w:ind w:left="6096"/>
        <w:jc w:val="both"/>
        <w:rPr>
          <w:sz w:val="24"/>
          <w:szCs w:val="24"/>
        </w:rPr>
      </w:pP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от «__» ___________ 2017 г.  №__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Набережного</w:t>
      </w:r>
      <w:r w:rsidRPr="00337F60">
        <w:rPr>
          <w:sz w:val="24"/>
          <w:szCs w:val="24"/>
        </w:rPr>
        <w:t xml:space="preserve"> сельского поселения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от «</w:t>
      </w:r>
      <w:r>
        <w:rPr>
          <w:sz w:val="24"/>
          <w:szCs w:val="24"/>
        </w:rPr>
        <w:t>29</w:t>
      </w:r>
      <w:r w:rsidRPr="00337F60">
        <w:rPr>
          <w:sz w:val="24"/>
          <w:szCs w:val="24"/>
        </w:rPr>
        <w:t xml:space="preserve">» </w:t>
      </w:r>
      <w:r>
        <w:rPr>
          <w:sz w:val="24"/>
          <w:szCs w:val="24"/>
        </w:rPr>
        <w:t>декабря</w:t>
      </w:r>
      <w:r w:rsidRPr="00337F60">
        <w:rPr>
          <w:sz w:val="24"/>
          <w:szCs w:val="24"/>
        </w:rPr>
        <w:t xml:space="preserve"> 2017 г.  №</w:t>
      </w:r>
      <w:r>
        <w:rPr>
          <w:sz w:val="24"/>
          <w:szCs w:val="24"/>
        </w:rPr>
        <w:t xml:space="preserve"> 8</w:t>
      </w:r>
    </w:p>
    <w:p w:rsidR="004220EE" w:rsidRPr="00337F60" w:rsidRDefault="004220E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4220EE" w:rsidRPr="008F4B9D" w:rsidRDefault="004220EE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4220EE" w:rsidRPr="00D76191" w:rsidRDefault="004220EE">
      <w:pPr>
        <w:jc w:val="center"/>
        <w:rPr>
          <w:rFonts w:ascii="Times New Roman" w:hAnsi="Times New Roman" w:cs="Times New Roman"/>
          <w:b/>
          <w:bCs/>
        </w:rPr>
      </w:pPr>
      <w:r w:rsidRPr="00D76191">
        <w:rPr>
          <w:rFonts w:ascii="Times New Roman" w:hAnsi="Times New Roman" w:cs="Times New Roman"/>
          <w:b/>
          <w:bCs/>
        </w:rPr>
        <w:t xml:space="preserve">О ПЕРЕДАЧЕ ОСУЩЕСТВЛЕНИЯ ЧАСТИ ПОЛНОМОЧИЙ </w:t>
      </w:r>
    </w:p>
    <w:p w:rsidR="004220EE" w:rsidRPr="00D76191" w:rsidRDefault="004220EE">
      <w:pPr>
        <w:jc w:val="center"/>
        <w:rPr>
          <w:rFonts w:ascii="Times New Roman" w:hAnsi="Times New Roman" w:cs="Times New Roman"/>
          <w:b/>
          <w:bCs/>
        </w:rPr>
      </w:pPr>
      <w:r w:rsidRPr="00D76191">
        <w:rPr>
          <w:rFonts w:ascii="Times New Roman" w:hAnsi="Times New Roman" w:cs="Times New Roman"/>
          <w:b/>
          <w:bCs/>
        </w:rPr>
        <w:t xml:space="preserve">РОМОДАНОВСКОГО МУНИЦИПАЛЬНОГО РАЙОНА РЕСПУБЛИКИ МОРДОВИЯ НАБЕРЕЖНОМУ СЕЛЬСКОМУ ПОСЕЛЕНИЮ РОМОДАНОВСКОГО МУНИЦИПАЛЬНОГО РАЙОНА РЕСПУБЛИКИ МОРДОВИЯ.  </w:t>
      </w:r>
    </w:p>
    <w:p w:rsidR="004220EE" w:rsidRPr="008F4B9D" w:rsidRDefault="004220E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4220EE" w:rsidRPr="00D70129" w:rsidRDefault="004220EE" w:rsidP="007F73C7">
      <w:pPr>
        <w:rPr>
          <w:rFonts w:ascii="Times New Roman" w:hAnsi="Times New Roman" w:cs="Times New Roman"/>
          <w:sz w:val="28"/>
          <w:szCs w:val="28"/>
        </w:rPr>
      </w:pPr>
      <w:r w:rsidRPr="00D70129">
        <w:rPr>
          <w:rFonts w:ascii="Times New Roman" w:hAnsi="Times New Roman" w:cs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 w:cs="Times New Roman"/>
          <w:sz w:val="28"/>
          <w:szCs w:val="28"/>
        </w:rPr>
        <w:t>Набережное</w:t>
      </w:r>
      <w:r w:rsidRPr="00D70129">
        <w:rPr>
          <w:rFonts w:ascii="Times New Roman" w:hAnsi="Times New Roman" w:cs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D70129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D701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по работе в Совете</w:t>
      </w:r>
      <w:r w:rsidRPr="00D70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Комлевой Галины Алексеевны</w:t>
      </w:r>
      <w:r w:rsidRPr="00D70129">
        <w:rPr>
          <w:rFonts w:ascii="Times New Roman" w:hAnsi="Times New Roman" w:cs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70129">
          <w:rPr>
            <w:rStyle w:val="a1"/>
            <w:rFonts w:ascii="Times New Roman" w:hAnsi="Times New Roman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4220EE" w:rsidRPr="00D76191" w:rsidRDefault="004220EE" w:rsidP="00D76191">
      <w:pPr>
        <w:ind w:firstLine="709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D76191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2"/>
    </w:p>
    <w:p w:rsidR="004220EE" w:rsidRPr="007F73C7" w:rsidRDefault="004220EE" w:rsidP="00D761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4220EE" w:rsidRPr="007F73C7" w:rsidRDefault="004220EE" w:rsidP="00D76191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  <w:bookmarkStart w:id="3" w:name="sub_1221"/>
      <w:r w:rsidRPr="007F73C7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3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7F73C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5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7F73C7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6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7F73C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4220EE" w:rsidRPr="008F4B9D" w:rsidRDefault="004220E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  <w:bookmarkStart w:id="8" w:name="sub_1441"/>
      <w:r w:rsidRPr="007F73C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2"/>
      <w:r w:rsidRPr="007F73C7">
        <w:rPr>
          <w:rFonts w:ascii="Times New Roman" w:hAnsi="Times New Roman" w:cs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9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946BB6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3"/>
      <w:r w:rsidRPr="007F73C7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4"/>
      <w:r w:rsidRPr="007F73C7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946BB6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4220EE" w:rsidRPr="008F4B9D" w:rsidRDefault="004220E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4220EE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2" w:name="sub_1500"/>
    </w:p>
    <w:p w:rsidR="004220EE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551"/>
      <w:r w:rsidRPr="007F73C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2"/>
      <w:r w:rsidRPr="007F73C7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5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9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991"/>
      <w:r w:rsidRPr="007F73C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2"/>
      <w:r w:rsidRPr="007F73C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3"/>
      <w:r w:rsidRPr="007F73C7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01"/>
      <w:r w:rsidRPr="007F73C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2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2"/>
      <w:r w:rsidRPr="007F73C7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3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4220EE" w:rsidRPr="007F73C7" w:rsidRDefault="004220E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4220EE" w:rsidRPr="00D70129" w:rsidRDefault="004220EE" w:rsidP="007F73C7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4" w:name="sub_1033"/>
      <w:r w:rsidRPr="00D70129">
        <w:rPr>
          <w:rFonts w:ascii="Times New Roman" w:hAnsi="Times New Roman" w:cs="Times New Roman"/>
          <w:sz w:val="28"/>
          <w:szCs w:val="28"/>
        </w:rPr>
        <w:t>Подписи сторон:</w:t>
      </w:r>
    </w:p>
    <w:bookmarkEnd w:id="24"/>
    <w:p w:rsidR="004220EE" w:rsidRPr="00D70129" w:rsidRDefault="004220EE" w:rsidP="007F73C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4220EE" w:rsidRPr="00D7012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220EE" w:rsidRDefault="004220EE" w:rsidP="00D76191">
            <w:pPr>
              <w:pStyle w:val="a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4220EE" w:rsidRPr="00D70129" w:rsidRDefault="004220EE" w:rsidP="00915A54"/>
          <w:p w:rsidR="004220EE" w:rsidRPr="00D70129" w:rsidRDefault="004220EE" w:rsidP="00915A54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220EE" w:rsidRPr="00D70129" w:rsidRDefault="004220EE" w:rsidP="00D76191">
            <w:pPr>
              <w:pStyle w:val="a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Набережного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работе в Совете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 xml:space="preserve"> Ромодановского муниципального района Республики Мордовия</w:t>
            </w:r>
          </w:p>
          <w:p w:rsidR="004220EE" w:rsidRPr="00D70129" w:rsidRDefault="004220EE" w:rsidP="00915A54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 w:cs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Г.А.Комлева</w:t>
            </w:r>
          </w:p>
          <w:p w:rsidR="004220EE" w:rsidRPr="00D70129" w:rsidRDefault="004220EE" w:rsidP="00915A5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20EE" w:rsidRPr="007F73C7" w:rsidRDefault="004220EE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Default="004220EE">
      <w:pPr>
        <w:jc w:val="right"/>
        <w:rPr>
          <w:rStyle w:val="a2"/>
          <w:rFonts w:ascii="Times New Roman" w:hAnsi="Times New Roman"/>
          <w:b w:val="0"/>
          <w:bCs w:val="0"/>
          <w:sz w:val="28"/>
          <w:szCs w:val="28"/>
        </w:rPr>
      </w:pPr>
    </w:p>
    <w:p w:rsidR="004220EE" w:rsidRPr="007F73C7" w:rsidRDefault="004220EE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sz w:val="28"/>
          <w:szCs w:val="28"/>
        </w:rPr>
        <w:t>ПРИЛОЖЕНИЕ № 1</w:t>
      </w:r>
    </w:p>
    <w:p w:rsidR="004220EE" w:rsidRPr="007F73C7" w:rsidRDefault="004220EE">
      <w:pPr>
        <w:pStyle w:val="Heading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Набережному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4220EE" w:rsidRPr="007F73C7" w:rsidRDefault="004220EE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4220EE" w:rsidRPr="007F73C7" w:rsidRDefault="004220E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4220EE" w:rsidRPr="007F73C7" w:rsidRDefault="004220E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4220EE" w:rsidRPr="007F73C7" w:rsidRDefault="004220EE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7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осуществление контроля за ходом строительных работ;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4220EE" w:rsidRPr="007F73C7" w:rsidRDefault="004220E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4220EE" w:rsidRPr="007F73C7" w:rsidSect="00D76191">
      <w:pgSz w:w="11907" w:h="16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871"/>
    <w:rsid w:val="001819D5"/>
    <w:rsid w:val="001A39D6"/>
    <w:rsid w:val="00266727"/>
    <w:rsid w:val="0026711B"/>
    <w:rsid w:val="002B363D"/>
    <w:rsid w:val="00337F60"/>
    <w:rsid w:val="003F3DC1"/>
    <w:rsid w:val="004220EE"/>
    <w:rsid w:val="004359A0"/>
    <w:rsid w:val="00470BF9"/>
    <w:rsid w:val="00471BD1"/>
    <w:rsid w:val="00532E95"/>
    <w:rsid w:val="005404C1"/>
    <w:rsid w:val="00544F81"/>
    <w:rsid w:val="0056329D"/>
    <w:rsid w:val="0057131D"/>
    <w:rsid w:val="005904E6"/>
    <w:rsid w:val="005A7B0F"/>
    <w:rsid w:val="00610402"/>
    <w:rsid w:val="006709BB"/>
    <w:rsid w:val="00680AB7"/>
    <w:rsid w:val="006B19F1"/>
    <w:rsid w:val="006B5D14"/>
    <w:rsid w:val="007108BF"/>
    <w:rsid w:val="007F73C7"/>
    <w:rsid w:val="00883D5D"/>
    <w:rsid w:val="008D0CE5"/>
    <w:rsid w:val="008F4B9D"/>
    <w:rsid w:val="00915A54"/>
    <w:rsid w:val="00946BB6"/>
    <w:rsid w:val="009510AB"/>
    <w:rsid w:val="00960EE3"/>
    <w:rsid w:val="009A03BA"/>
    <w:rsid w:val="00A17293"/>
    <w:rsid w:val="00A930AA"/>
    <w:rsid w:val="00B21871"/>
    <w:rsid w:val="00B22D27"/>
    <w:rsid w:val="00B95567"/>
    <w:rsid w:val="00C42B9F"/>
    <w:rsid w:val="00C76151"/>
    <w:rsid w:val="00D52C89"/>
    <w:rsid w:val="00D57208"/>
    <w:rsid w:val="00D70129"/>
    <w:rsid w:val="00D76191"/>
    <w:rsid w:val="00D9346E"/>
    <w:rsid w:val="00D9380D"/>
    <w:rsid w:val="00DB48D5"/>
    <w:rsid w:val="00E3635F"/>
    <w:rsid w:val="00F44AC3"/>
    <w:rsid w:val="00F47770"/>
    <w:rsid w:val="00FA7335"/>
    <w:rsid w:val="00FD45F3"/>
    <w:rsid w:val="00F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  <w:lang w:val="ru-RU" w:eastAsia="ru-RU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6B19F1"/>
    <w:pPr>
      <w:outlineLvl w:val="2"/>
    </w:pPr>
    <w:rPr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6B19F1"/>
    <w:rPr>
      <w:rFonts w:ascii="Arial" w:hAnsi="Arial" w:cs="Arial"/>
      <w:b/>
      <w:bCs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6B19F1"/>
    <w:rPr>
      <w:rFonts w:ascii="Arial" w:hAnsi="Arial" w:cs="Arial"/>
      <w:b/>
      <w:bCs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6B19F1"/>
    <w:rPr>
      <w:rFonts w:ascii="Arial" w:hAnsi="Arial" w:cs="Arial"/>
      <w:b/>
      <w:bCs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6B19F1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semiHidden/>
    <w:rsid w:val="006B19F1"/>
    <w:rPr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6B19F1"/>
    <w:rPr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DefaultParagraphFont"/>
    <w:uiPriority w:val="99"/>
    <w:rsid w:val="006B19F1"/>
    <w:rPr>
      <w:rFonts w:ascii="Cambria" w:hAnsi="Cambria" w:cs="Cambria"/>
      <w:b/>
      <w:bCs/>
      <w:color w:val="auto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DefaultParagraphFont"/>
    <w:uiPriority w:val="99"/>
    <w:semiHidden/>
    <w:rsid w:val="006B19F1"/>
    <w:rPr>
      <w:rFonts w:ascii="Cambria" w:hAnsi="Cambria" w:cs="Cambria"/>
      <w:b/>
      <w:bCs/>
      <w:color w:val="auto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DefaultParagraphFont"/>
    <w:uiPriority w:val="99"/>
    <w:semiHidden/>
    <w:rsid w:val="006B19F1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DefaultParagraphFont"/>
    <w:uiPriority w:val="99"/>
    <w:semiHidden/>
    <w:rsid w:val="006B19F1"/>
    <w:rPr>
      <w:rFonts w:ascii="Cambria" w:hAnsi="Cambria" w:cs="Cambria"/>
      <w:b/>
      <w:bCs/>
      <w:i/>
      <w:iCs/>
      <w:color w:val="auto"/>
      <w:sz w:val="24"/>
      <w:szCs w:val="24"/>
    </w:rPr>
  </w:style>
  <w:style w:type="character" w:styleId="HTMLVariable">
    <w:name w:val="HTML Variable"/>
    <w:aliases w:val="!Ссылки в документе"/>
    <w:basedOn w:val="DefaultParagraphFont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 w:cs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1"/>
    <w:uiPriority w:val="99"/>
    <w:semiHidden/>
    <w:rsid w:val="006B19F1"/>
    <w:rPr>
      <w:rFonts w:ascii="Courier" w:hAnsi="Courier" w:cs="Courier"/>
      <w:sz w:val="20"/>
      <w:szCs w:val="20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">
    <w:name w:val="Текст примечания Знак1"/>
    <w:aliases w:val="!Равноширинный текст документа Знак"/>
    <w:basedOn w:val="DefaultParagraphFont"/>
    <w:uiPriority w:val="99"/>
    <w:semiHidden/>
    <w:rsid w:val="006B19F1"/>
    <w:rPr>
      <w:rFonts w:ascii="Arial" w:hAnsi="Arial" w:cs="Arial"/>
    </w:rPr>
  </w:style>
  <w:style w:type="paragraph" w:customStyle="1" w:styleId="a">
    <w:name w:val="Нормальный (таблица)"/>
    <w:basedOn w:val="Normal"/>
    <w:uiPriority w:val="99"/>
    <w:rsid w:val="006B19F1"/>
  </w:style>
  <w:style w:type="paragraph" w:customStyle="1" w:styleId="a0">
    <w:name w:val="Прижатый влево"/>
    <w:basedOn w:val="Normal"/>
    <w:uiPriority w:val="99"/>
    <w:rsid w:val="006B19F1"/>
  </w:style>
  <w:style w:type="paragraph" w:customStyle="1" w:styleId="Title">
    <w:name w:val="Title!Название НПА"/>
    <w:basedOn w:val="Normal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Normal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Normal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Normal"/>
    <w:uiPriority w:val="99"/>
    <w:rsid w:val="006B19F1"/>
    <w:pPr>
      <w:ind w:firstLine="0"/>
      <w:jc w:val="center"/>
    </w:pPr>
    <w:rPr>
      <w:b/>
      <w:bCs/>
    </w:rPr>
  </w:style>
  <w:style w:type="character" w:customStyle="1" w:styleId="a1">
    <w:name w:val="Гипертекстовая ссылка"/>
    <w:basedOn w:val="DefaultParagraphFont"/>
    <w:uiPriority w:val="99"/>
    <w:rsid w:val="006B19F1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6B19F1"/>
    <w:rPr>
      <w:rFonts w:cs="Times New Roman"/>
      <w:b/>
      <w:bCs/>
      <w:color w:val="auto"/>
    </w:rPr>
  </w:style>
  <w:style w:type="paragraph" w:customStyle="1" w:styleId="a3">
    <w:name w:val="Без интервала"/>
    <w:uiPriority w:val="99"/>
    <w:rsid w:val="008F4B9D"/>
    <w:pPr>
      <w:overflowPunct w:val="0"/>
      <w:autoSpaceDE w:val="0"/>
      <w:autoSpaceDN w:val="0"/>
      <w:adjustRightInd w:val="0"/>
    </w:pPr>
    <w:rPr>
      <w:rFonts w:ascii="Arial" w:hAnsi="Arial" w:cs="Arial"/>
      <w:sz w:val="20"/>
      <w:szCs w:val="20"/>
      <w:lang w:val="ru-RU" w:eastAsia="ru-RU"/>
    </w:rPr>
  </w:style>
  <w:style w:type="paragraph" w:customStyle="1" w:styleId="s1">
    <w:name w:val="s_1"/>
    <w:basedOn w:val="Normal"/>
    <w:uiPriority w:val="99"/>
    <w:rsid w:val="001A39D6"/>
    <w:pPr>
      <w:spacing w:before="100" w:beforeAutospacing="1" w:after="100" w:afterAutospacing="1"/>
      <w:ind w:firstLine="0"/>
      <w:jc w:val="left"/>
    </w:pPr>
  </w:style>
  <w:style w:type="paragraph" w:customStyle="1" w:styleId="s16">
    <w:name w:val="s_16"/>
    <w:basedOn w:val="Normal"/>
    <w:uiPriority w:val="99"/>
    <w:rsid w:val="001A39D6"/>
    <w:pPr>
      <w:spacing w:before="100" w:beforeAutospacing="1" w:after="100" w:afterAutospacing="1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7</Pages>
  <Words>1836</Words>
  <Characters>10466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2</cp:lastModifiedBy>
  <cp:revision>11</cp:revision>
  <cp:lastPrinted>2018-01-10T11:40:00Z</cp:lastPrinted>
  <dcterms:created xsi:type="dcterms:W3CDTF">2017-12-18T05:25:00Z</dcterms:created>
  <dcterms:modified xsi:type="dcterms:W3CDTF">2018-01-10T11:41:00Z</dcterms:modified>
</cp:coreProperties>
</file>