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ACF" w:rsidRPr="003474CF" w:rsidRDefault="00741ACF" w:rsidP="003474C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Pr="003474CF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741ACF" w:rsidRPr="003474CF" w:rsidRDefault="00741ACF" w:rsidP="003474C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АННЕНКОВСКОГО СЕЛЬ</w:t>
      </w:r>
      <w:r w:rsidRPr="003474CF">
        <w:rPr>
          <w:rFonts w:ascii="Times New Roman" w:hAnsi="Times New Roman"/>
          <w:b/>
          <w:sz w:val="28"/>
          <w:szCs w:val="28"/>
        </w:rPr>
        <w:t>СКОГО ПОСЕЛЕНИЯ</w:t>
      </w:r>
    </w:p>
    <w:p w:rsidR="00741ACF" w:rsidRPr="003474CF" w:rsidRDefault="00741ACF" w:rsidP="003474C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3474CF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741ACF" w:rsidRPr="003474CF" w:rsidRDefault="00741ACF" w:rsidP="003474C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3474CF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41ACF" w:rsidRPr="003474CF" w:rsidRDefault="00741ACF" w:rsidP="003474C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741ACF" w:rsidRDefault="00741ACF" w:rsidP="003474CF">
      <w:pPr>
        <w:pStyle w:val="NoSpacing"/>
        <w:jc w:val="center"/>
        <w:rPr>
          <w:rFonts w:ascii="Times New Roman" w:hAnsi="Times New Roman"/>
          <w:b/>
          <w:sz w:val="40"/>
          <w:szCs w:val="40"/>
        </w:rPr>
      </w:pPr>
      <w:r w:rsidRPr="00153E73">
        <w:rPr>
          <w:rFonts w:ascii="Times New Roman" w:hAnsi="Times New Roman"/>
          <w:b/>
          <w:sz w:val="40"/>
          <w:szCs w:val="40"/>
        </w:rPr>
        <w:t>РЕШЕНИЕ</w:t>
      </w:r>
    </w:p>
    <w:p w:rsidR="00741ACF" w:rsidRPr="00153E73" w:rsidRDefault="00741ACF" w:rsidP="003474CF">
      <w:pPr>
        <w:pStyle w:val="NoSpacing"/>
        <w:rPr>
          <w:rFonts w:ascii="Times New Roman" w:hAnsi="Times New Roman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4.05pt;width:471.6pt;height:.75pt;flip:y;z-index:251658240" o:connectortype="straight" strokeweight="1.5pt"/>
        </w:pict>
      </w:r>
    </w:p>
    <w:p w:rsidR="00741ACF" w:rsidRPr="00153E73" w:rsidRDefault="00741ACF" w:rsidP="003474CF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153E73">
        <w:rPr>
          <w:rFonts w:ascii="Times New Roman" w:hAnsi="Times New Roman"/>
        </w:rPr>
        <w:t xml:space="preserve">    от</w:t>
      </w:r>
      <w:r w:rsidRPr="00153E73">
        <w:rPr>
          <w:rFonts w:ascii="Times New Roman" w:hAnsi="Times New Roman"/>
          <w:sz w:val="24"/>
          <w:szCs w:val="24"/>
        </w:rPr>
        <w:t xml:space="preserve"> </w:t>
      </w:r>
      <w:r w:rsidRPr="00153E73">
        <w:rPr>
          <w:rFonts w:ascii="Times New Roman" w:hAnsi="Times New Roman"/>
          <w:sz w:val="28"/>
          <w:szCs w:val="28"/>
        </w:rPr>
        <w:t xml:space="preserve">« 30 »  мая  </w:t>
      </w:r>
      <w:smartTag w:uri="urn:schemas-microsoft-com:office:smarttags" w:element="metricconverter">
        <w:smartTagPr>
          <w:attr w:name="ProductID" w:val="2013 г"/>
        </w:smartTagPr>
        <w:r w:rsidRPr="00153E73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>3</w:t>
        </w:r>
        <w:r w:rsidRPr="00153E73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153E73"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№  </w:t>
      </w:r>
      <w:r>
        <w:rPr>
          <w:rFonts w:ascii="Times New Roman" w:hAnsi="Times New Roman"/>
          <w:sz w:val="28"/>
          <w:szCs w:val="28"/>
        </w:rPr>
        <w:t>1</w:t>
      </w:r>
    </w:p>
    <w:p w:rsidR="00741ACF" w:rsidRPr="00153E73" w:rsidRDefault="00741ACF" w:rsidP="003474CF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41ACF" w:rsidRPr="005B2B7D" w:rsidRDefault="00741ACF" w:rsidP="003474CF">
      <w:pPr>
        <w:pStyle w:val="NoSpacing"/>
        <w:tabs>
          <w:tab w:val="left" w:pos="7230"/>
        </w:tabs>
        <w:ind w:right="2125"/>
        <w:jc w:val="both"/>
        <w:rPr>
          <w:rFonts w:ascii="Times New Roman" w:hAnsi="Times New Roman"/>
          <w:b/>
          <w:sz w:val="27"/>
          <w:szCs w:val="27"/>
        </w:rPr>
      </w:pPr>
      <w:r w:rsidRPr="005B2B7D">
        <w:rPr>
          <w:rFonts w:ascii="Times New Roman" w:hAnsi="Times New Roman"/>
          <w:b/>
          <w:sz w:val="27"/>
          <w:szCs w:val="27"/>
        </w:rPr>
        <w:t xml:space="preserve">Об утверждении Правил благоустройства </w:t>
      </w:r>
      <w:r>
        <w:rPr>
          <w:rFonts w:ascii="Times New Roman" w:hAnsi="Times New Roman"/>
          <w:b/>
          <w:sz w:val="27"/>
          <w:szCs w:val="27"/>
        </w:rPr>
        <w:t xml:space="preserve"> территории Анненковского сель</w:t>
      </w:r>
      <w:r w:rsidRPr="005B2B7D">
        <w:rPr>
          <w:rFonts w:ascii="Times New Roman" w:hAnsi="Times New Roman"/>
          <w:b/>
          <w:sz w:val="27"/>
          <w:szCs w:val="27"/>
        </w:rPr>
        <w:t>ского поселения Ромодановского м</w:t>
      </w:r>
      <w:r w:rsidRPr="005B2B7D">
        <w:rPr>
          <w:rFonts w:ascii="Times New Roman" w:hAnsi="Times New Roman"/>
          <w:b/>
          <w:sz w:val="27"/>
          <w:szCs w:val="27"/>
        </w:rPr>
        <w:t>у</w:t>
      </w:r>
      <w:r w:rsidRPr="005B2B7D">
        <w:rPr>
          <w:rFonts w:ascii="Times New Roman" w:hAnsi="Times New Roman"/>
          <w:b/>
          <w:sz w:val="27"/>
          <w:szCs w:val="27"/>
        </w:rPr>
        <w:t xml:space="preserve">ниципального района Республики Мордовия  </w:t>
      </w:r>
    </w:p>
    <w:p w:rsidR="00741ACF" w:rsidRPr="005B2B7D" w:rsidRDefault="00741ACF">
      <w:pPr>
        <w:rPr>
          <w:sz w:val="27"/>
          <w:szCs w:val="27"/>
        </w:rPr>
      </w:pPr>
    </w:p>
    <w:p w:rsidR="00741ACF" w:rsidRPr="005B2B7D" w:rsidRDefault="00741ACF" w:rsidP="00E3321B">
      <w:pPr>
        <w:pStyle w:val="NoSpacing"/>
        <w:jc w:val="both"/>
        <w:rPr>
          <w:rFonts w:ascii="Times New Roman" w:hAnsi="Times New Roman"/>
          <w:sz w:val="27"/>
          <w:szCs w:val="27"/>
        </w:rPr>
      </w:pPr>
      <w:r w:rsidRPr="005B2B7D">
        <w:rPr>
          <w:rFonts w:ascii="Times New Roman" w:hAnsi="Times New Roman"/>
          <w:sz w:val="27"/>
          <w:szCs w:val="27"/>
        </w:rPr>
        <w:t xml:space="preserve">     В соответствии со </w:t>
      </w:r>
      <w:hyperlink r:id="rId5" w:history="1">
        <w:r w:rsidRPr="005B2B7D">
          <w:rPr>
            <w:rFonts w:ascii="Times New Roman" w:hAnsi="Times New Roman"/>
            <w:color w:val="000000"/>
            <w:sz w:val="27"/>
            <w:szCs w:val="27"/>
          </w:rPr>
          <w:t>статьями 1</w:t>
        </w:r>
      </w:hyperlink>
      <w:r w:rsidRPr="005B2B7D">
        <w:rPr>
          <w:rFonts w:ascii="Times New Roman" w:hAnsi="Times New Roman"/>
          <w:color w:val="000000"/>
          <w:sz w:val="27"/>
          <w:szCs w:val="27"/>
        </w:rPr>
        <w:t xml:space="preserve">4, </w:t>
      </w:r>
      <w:hyperlink r:id="rId6" w:history="1">
        <w:r w:rsidRPr="005B2B7D">
          <w:rPr>
            <w:rFonts w:ascii="Times New Roman" w:hAnsi="Times New Roman"/>
            <w:color w:val="000000"/>
            <w:sz w:val="27"/>
            <w:szCs w:val="27"/>
          </w:rPr>
          <w:t>28</w:t>
        </w:r>
      </w:hyperlink>
      <w:r w:rsidRPr="005B2B7D"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5B2B7D">
        <w:rPr>
          <w:rFonts w:ascii="Times New Roman" w:hAnsi="Times New Roman"/>
          <w:sz w:val="27"/>
          <w:szCs w:val="27"/>
        </w:rPr>
        <w:t xml:space="preserve">Федерального закона от 6 октября 2003 года N 131-ФЗ "Об общих принципах организации местного самоуправления в Российской Федерации", </w:t>
      </w:r>
      <w:hyperlink r:id="rId7" w:history="1">
        <w:r w:rsidRPr="005B2B7D">
          <w:rPr>
            <w:rFonts w:ascii="Times New Roman" w:hAnsi="Times New Roman"/>
            <w:color w:val="000000"/>
            <w:sz w:val="27"/>
            <w:szCs w:val="27"/>
          </w:rPr>
          <w:t>Уставом</w:t>
        </w:r>
      </w:hyperlink>
      <w:r>
        <w:rPr>
          <w:rFonts w:ascii="Times New Roman" w:hAnsi="Times New Roman"/>
          <w:sz w:val="27"/>
          <w:szCs w:val="27"/>
        </w:rPr>
        <w:t xml:space="preserve"> Анненковского сель</w:t>
      </w:r>
      <w:r w:rsidRPr="005B2B7D">
        <w:rPr>
          <w:rFonts w:ascii="Times New Roman" w:hAnsi="Times New Roman"/>
          <w:sz w:val="27"/>
          <w:szCs w:val="27"/>
        </w:rPr>
        <w:t>ского поселения, прин</w:t>
      </w:r>
      <w:r w:rsidRPr="005B2B7D">
        <w:rPr>
          <w:rFonts w:ascii="Times New Roman" w:hAnsi="Times New Roman"/>
          <w:sz w:val="27"/>
          <w:szCs w:val="27"/>
        </w:rPr>
        <w:t>и</w:t>
      </w:r>
      <w:r w:rsidRPr="005B2B7D">
        <w:rPr>
          <w:rFonts w:ascii="Times New Roman" w:hAnsi="Times New Roman"/>
          <w:sz w:val="27"/>
          <w:szCs w:val="27"/>
        </w:rPr>
        <w:t xml:space="preserve">мая во внимание </w:t>
      </w:r>
      <w:hyperlink r:id="rId8" w:history="1">
        <w:r w:rsidRPr="005B2B7D">
          <w:rPr>
            <w:rFonts w:ascii="Times New Roman" w:hAnsi="Times New Roman"/>
            <w:color w:val="000000"/>
            <w:sz w:val="27"/>
            <w:szCs w:val="27"/>
          </w:rPr>
          <w:t>приказ</w:t>
        </w:r>
      </w:hyperlink>
      <w:r w:rsidRPr="005B2B7D">
        <w:rPr>
          <w:rFonts w:ascii="Times New Roman" w:hAnsi="Times New Roman"/>
          <w:sz w:val="27"/>
          <w:szCs w:val="27"/>
        </w:rPr>
        <w:t xml:space="preserve"> Министерства регионального развития Российской Ф</w:t>
      </w:r>
      <w:r w:rsidRPr="005B2B7D">
        <w:rPr>
          <w:rFonts w:ascii="Times New Roman" w:hAnsi="Times New Roman"/>
          <w:sz w:val="27"/>
          <w:szCs w:val="27"/>
        </w:rPr>
        <w:t>е</w:t>
      </w:r>
      <w:r w:rsidRPr="005B2B7D">
        <w:rPr>
          <w:rFonts w:ascii="Times New Roman" w:hAnsi="Times New Roman"/>
          <w:sz w:val="27"/>
          <w:szCs w:val="27"/>
        </w:rPr>
        <w:t xml:space="preserve">дерации от 27 декабря </w:t>
      </w:r>
      <w:smartTag w:uri="urn:schemas-microsoft-com:office:smarttags" w:element="metricconverter">
        <w:smartTagPr>
          <w:attr w:name="ProductID" w:val="2011 г"/>
        </w:smartTagPr>
        <w:r w:rsidRPr="005B2B7D">
          <w:rPr>
            <w:rFonts w:ascii="Times New Roman" w:hAnsi="Times New Roman"/>
            <w:sz w:val="27"/>
            <w:szCs w:val="27"/>
          </w:rPr>
          <w:t>2011 г</w:t>
        </w:r>
      </w:smartTag>
      <w:r w:rsidRPr="005B2B7D">
        <w:rPr>
          <w:rFonts w:ascii="Times New Roman" w:hAnsi="Times New Roman"/>
          <w:sz w:val="27"/>
          <w:szCs w:val="27"/>
        </w:rPr>
        <w:t>. N 613 "Об утверждении Методических рекоме</w:t>
      </w:r>
      <w:r w:rsidRPr="005B2B7D">
        <w:rPr>
          <w:rFonts w:ascii="Times New Roman" w:hAnsi="Times New Roman"/>
          <w:sz w:val="27"/>
          <w:szCs w:val="27"/>
        </w:rPr>
        <w:t>н</w:t>
      </w:r>
      <w:r w:rsidRPr="005B2B7D">
        <w:rPr>
          <w:rFonts w:ascii="Times New Roman" w:hAnsi="Times New Roman"/>
          <w:sz w:val="27"/>
          <w:szCs w:val="27"/>
        </w:rPr>
        <w:t>даций по разработке норм и правил по благоустройству территорий муниц</w:t>
      </w:r>
      <w:r w:rsidRPr="005B2B7D">
        <w:rPr>
          <w:rFonts w:ascii="Times New Roman" w:hAnsi="Times New Roman"/>
          <w:sz w:val="27"/>
          <w:szCs w:val="27"/>
        </w:rPr>
        <w:t>и</w:t>
      </w:r>
      <w:r w:rsidRPr="005B2B7D">
        <w:rPr>
          <w:rFonts w:ascii="Times New Roman" w:hAnsi="Times New Roman"/>
          <w:sz w:val="27"/>
          <w:szCs w:val="27"/>
        </w:rPr>
        <w:t>пальных об</w:t>
      </w:r>
      <w:r>
        <w:rPr>
          <w:rFonts w:ascii="Times New Roman" w:hAnsi="Times New Roman"/>
          <w:sz w:val="27"/>
          <w:szCs w:val="27"/>
        </w:rPr>
        <w:t>разований"</w:t>
      </w:r>
      <w:r w:rsidRPr="005B2B7D">
        <w:rPr>
          <w:rFonts w:ascii="Times New Roman" w:hAnsi="Times New Roman"/>
          <w:sz w:val="27"/>
          <w:szCs w:val="27"/>
        </w:rPr>
        <w:t xml:space="preserve">, </w:t>
      </w:r>
      <w:bookmarkStart w:id="0" w:name="sub_1"/>
      <w:r>
        <w:rPr>
          <w:rFonts w:ascii="Times New Roman" w:hAnsi="Times New Roman"/>
          <w:sz w:val="27"/>
          <w:szCs w:val="27"/>
        </w:rPr>
        <w:t>Совет депутатов Анненковского сель</w:t>
      </w:r>
      <w:r w:rsidRPr="005B2B7D">
        <w:rPr>
          <w:rFonts w:ascii="Times New Roman" w:hAnsi="Times New Roman"/>
          <w:sz w:val="27"/>
          <w:szCs w:val="27"/>
        </w:rPr>
        <w:t xml:space="preserve">ского поселения </w:t>
      </w:r>
    </w:p>
    <w:p w:rsidR="00741ACF" w:rsidRPr="005B2B7D" w:rsidRDefault="00741ACF" w:rsidP="00E3321B">
      <w:pPr>
        <w:pStyle w:val="NoSpacing"/>
        <w:jc w:val="center"/>
        <w:rPr>
          <w:rFonts w:ascii="Times New Roman" w:hAnsi="Times New Roman"/>
          <w:b/>
          <w:sz w:val="27"/>
          <w:szCs w:val="27"/>
        </w:rPr>
      </w:pPr>
      <w:r w:rsidRPr="005B2B7D">
        <w:rPr>
          <w:rFonts w:ascii="Times New Roman" w:hAnsi="Times New Roman"/>
          <w:b/>
          <w:sz w:val="27"/>
          <w:szCs w:val="27"/>
        </w:rPr>
        <w:t>РЕШИЛ:</w:t>
      </w:r>
    </w:p>
    <w:p w:rsidR="00741ACF" w:rsidRPr="005B2B7D" w:rsidRDefault="00741ACF" w:rsidP="006F1996">
      <w:pPr>
        <w:pStyle w:val="NoSpacing"/>
        <w:jc w:val="both"/>
        <w:rPr>
          <w:rFonts w:ascii="Times New Roman" w:hAnsi="Times New Roman"/>
          <w:sz w:val="27"/>
          <w:szCs w:val="27"/>
        </w:rPr>
      </w:pPr>
      <w:r w:rsidRPr="005B2B7D">
        <w:rPr>
          <w:rFonts w:ascii="Times New Roman" w:hAnsi="Times New Roman"/>
          <w:sz w:val="27"/>
          <w:szCs w:val="27"/>
        </w:rPr>
        <w:t xml:space="preserve">     1. Утвердить прилагаемые </w:t>
      </w:r>
      <w:hyperlink w:anchor="sub_10000" w:history="1">
        <w:r w:rsidRPr="005B2B7D">
          <w:rPr>
            <w:rFonts w:ascii="Times New Roman" w:hAnsi="Times New Roman"/>
            <w:color w:val="000000"/>
            <w:sz w:val="27"/>
            <w:szCs w:val="27"/>
          </w:rPr>
          <w:t>Правила</w:t>
        </w:r>
      </w:hyperlink>
      <w:r w:rsidRPr="005B2B7D">
        <w:rPr>
          <w:rFonts w:ascii="Times New Roman" w:hAnsi="Times New Roman"/>
          <w:sz w:val="27"/>
          <w:szCs w:val="27"/>
        </w:rPr>
        <w:t xml:space="preserve"> благоустройства территории </w:t>
      </w:r>
      <w:bookmarkStart w:id="1" w:name="sub_2"/>
      <w:bookmarkEnd w:id="0"/>
      <w:r>
        <w:rPr>
          <w:rFonts w:ascii="Times New Roman" w:hAnsi="Times New Roman"/>
          <w:sz w:val="27"/>
          <w:szCs w:val="27"/>
        </w:rPr>
        <w:t>Анненк</w:t>
      </w:r>
      <w:r w:rsidRPr="005B2B7D">
        <w:rPr>
          <w:rFonts w:ascii="Times New Roman" w:hAnsi="Times New Roman"/>
          <w:sz w:val="27"/>
          <w:szCs w:val="27"/>
        </w:rPr>
        <w:t>о</w:t>
      </w:r>
      <w:r w:rsidRPr="005B2B7D">
        <w:rPr>
          <w:rFonts w:ascii="Times New Roman" w:hAnsi="Times New Roman"/>
          <w:sz w:val="27"/>
          <w:szCs w:val="27"/>
        </w:rPr>
        <w:t>в</w:t>
      </w:r>
      <w:r w:rsidRPr="005B2B7D">
        <w:rPr>
          <w:rFonts w:ascii="Times New Roman" w:hAnsi="Times New Roman"/>
          <w:sz w:val="27"/>
          <w:szCs w:val="27"/>
        </w:rPr>
        <w:t>ско</w:t>
      </w:r>
      <w:r>
        <w:rPr>
          <w:rFonts w:ascii="Times New Roman" w:hAnsi="Times New Roman"/>
          <w:sz w:val="27"/>
          <w:szCs w:val="27"/>
        </w:rPr>
        <w:t>го сель</w:t>
      </w:r>
      <w:r w:rsidRPr="005B2B7D">
        <w:rPr>
          <w:rFonts w:ascii="Times New Roman" w:hAnsi="Times New Roman"/>
          <w:sz w:val="27"/>
          <w:szCs w:val="27"/>
        </w:rPr>
        <w:t xml:space="preserve">ского поселения Ромодановского муниципального района Республики Мордовия </w:t>
      </w:r>
    </w:p>
    <w:p w:rsidR="00741ACF" w:rsidRPr="005B2B7D" w:rsidRDefault="00741ACF" w:rsidP="00644E45">
      <w:pPr>
        <w:pStyle w:val="NoSpacing"/>
        <w:jc w:val="both"/>
        <w:rPr>
          <w:rFonts w:ascii="Times New Roman" w:hAnsi="Times New Roman"/>
          <w:sz w:val="27"/>
          <w:szCs w:val="27"/>
        </w:rPr>
      </w:pPr>
      <w:r w:rsidRPr="005B2B7D">
        <w:rPr>
          <w:rFonts w:ascii="Times New Roman" w:hAnsi="Times New Roman"/>
          <w:sz w:val="27"/>
          <w:szCs w:val="27"/>
        </w:rPr>
        <w:t xml:space="preserve">     2. Признать утратившими силу </w:t>
      </w:r>
      <w:hyperlink r:id="rId9" w:history="1">
        <w:r w:rsidRPr="005B2B7D">
          <w:rPr>
            <w:rFonts w:ascii="Times New Roman" w:hAnsi="Times New Roman"/>
            <w:color w:val="000000"/>
            <w:sz w:val="27"/>
            <w:szCs w:val="27"/>
          </w:rPr>
          <w:t>решение</w:t>
        </w:r>
      </w:hyperlink>
      <w:r w:rsidRPr="005B2B7D">
        <w:rPr>
          <w:rFonts w:ascii="Times New Roman" w:hAnsi="Times New Roman"/>
          <w:sz w:val="27"/>
          <w:szCs w:val="27"/>
        </w:rPr>
        <w:t xml:space="preserve"> Совета депутатов Ромодановского городского поселения от 26 мая </w:t>
      </w:r>
      <w:smartTag w:uri="urn:schemas-microsoft-com:office:smarttags" w:element="metricconverter">
        <w:smartTagPr>
          <w:attr w:name="ProductID" w:val="2006 г"/>
        </w:smartTagPr>
        <w:r w:rsidRPr="005B2B7D">
          <w:rPr>
            <w:rFonts w:ascii="Times New Roman" w:hAnsi="Times New Roman"/>
            <w:sz w:val="27"/>
            <w:szCs w:val="27"/>
          </w:rPr>
          <w:t>2006 г</w:t>
        </w:r>
      </w:smartTag>
      <w:r w:rsidRPr="005B2B7D">
        <w:rPr>
          <w:rFonts w:ascii="Times New Roman" w:hAnsi="Times New Roman"/>
          <w:sz w:val="27"/>
          <w:szCs w:val="27"/>
        </w:rPr>
        <w:t>. N 82 «О задачах администрации, пре</w:t>
      </w:r>
      <w:r w:rsidRPr="005B2B7D">
        <w:rPr>
          <w:rFonts w:ascii="Times New Roman" w:hAnsi="Times New Roman"/>
          <w:sz w:val="27"/>
          <w:szCs w:val="27"/>
        </w:rPr>
        <w:t>д</w:t>
      </w:r>
      <w:r w:rsidRPr="005B2B7D">
        <w:rPr>
          <w:rFonts w:ascii="Times New Roman" w:hAnsi="Times New Roman"/>
          <w:sz w:val="27"/>
          <w:szCs w:val="27"/>
        </w:rPr>
        <w:t xml:space="preserve">приятий и организаций поселка по наведению санитарного порядка и охране окружающей среды», </w:t>
      </w:r>
      <w:hyperlink r:id="rId10" w:history="1">
        <w:r w:rsidRPr="005B2B7D">
          <w:rPr>
            <w:rFonts w:ascii="Times New Roman" w:hAnsi="Times New Roman"/>
            <w:color w:val="000000"/>
            <w:sz w:val="27"/>
            <w:szCs w:val="27"/>
          </w:rPr>
          <w:t>решение</w:t>
        </w:r>
      </w:hyperlink>
      <w:r w:rsidRPr="005B2B7D"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5B2B7D">
        <w:rPr>
          <w:rFonts w:ascii="Times New Roman" w:hAnsi="Times New Roman"/>
          <w:sz w:val="27"/>
          <w:szCs w:val="27"/>
        </w:rPr>
        <w:t xml:space="preserve">Совета депутатов Ромодановского городского поселения от 30 ноября </w:t>
      </w:r>
      <w:smartTag w:uri="urn:schemas-microsoft-com:office:smarttags" w:element="metricconverter">
        <w:smartTagPr>
          <w:attr w:name="ProductID" w:val="2006 г"/>
        </w:smartTagPr>
        <w:r w:rsidRPr="005B2B7D">
          <w:rPr>
            <w:rFonts w:ascii="Times New Roman" w:hAnsi="Times New Roman"/>
            <w:sz w:val="27"/>
            <w:szCs w:val="27"/>
          </w:rPr>
          <w:t>2006 г</w:t>
        </w:r>
      </w:smartTag>
      <w:r w:rsidRPr="005B2B7D">
        <w:rPr>
          <w:rFonts w:ascii="Times New Roman" w:hAnsi="Times New Roman"/>
          <w:sz w:val="27"/>
          <w:szCs w:val="27"/>
        </w:rPr>
        <w:t>. N 105 «О внесении изменений  в Правила благ</w:t>
      </w:r>
      <w:r w:rsidRPr="005B2B7D">
        <w:rPr>
          <w:rFonts w:ascii="Times New Roman" w:hAnsi="Times New Roman"/>
          <w:sz w:val="27"/>
          <w:szCs w:val="27"/>
        </w:rPr>
        <w:t>о</w:t>
      </w:r>
      <w:r w:rsidRPr="005B2B7D">
        <w:rPr>
          <w:rFonts w:ascii="Times New Roman" w:hAnsi="Times New Roman"/>
          <w:sz w:val="27"/>
          <w:szCs w:val="27"/>
        </w:rPr>
        <w:t>устройства, чистоты и порядка в  р.п. Ромоданово утвержденных решением С</w:t>
      </w:r>
      <w:r w:rsidRPr="005B2B7D">
        <w:rPr>
          <w:rFonts w:ascii="Times New Roman" w:hAnsi="Times New Roman"/>
          <w:sz w:val="27"/>
          <w:szCs w:val="27"/>
        </w:rPr>
        <w:t>о</w:t>
      </w:r>
      <w:r w:rsidRPr="005B2B7D">
        <w:rPr>
          <w:rFonts w:ascii="Times New Roman" w:hAnsi="Times New Roman"/>
          <w:sz w:val="27"/>
          <w:szCs w:val="27"/>
        </w:rPr>
        <w:t xml:space="preserve">вета депутатов Ромодановского городского поселения от 26.05.2006г. № 82»,  </w:t>
      </w:r>
      <w:bookmarkStart w:id="2" w:name="sub_3"/>
      <w:bookmarkEnd w:id="1"/>
      <w:r w:rsidRPr="005B2B7D">
        <w:rPr>
          <w:rFonts w:ascii="Times New Roman" w:hAnsi="Times New Roman"/>
          <w:color w:val="000000"/>
          <w:sz w:val="27"/>
          <w:szCs w:val="27"/>
        </w:rPr>
        <w:fldChar w:fldCharType="begin"/>
      </w:r>
      <w:r w:rsidRPr="005B2B7D">
        <w:rPr>
          <w:rFonts w:ascii="Times New Roman" w:hAnsi="Times New Roman"/>
          <w:color w:val="000000"/>
          <w:sz w:val="27"/>
          <w:szCs w:val="27"/>
        </w:rPr>
        <w:instrText>HYPERLINK "garantF1://8812766.0"</w:instrText>
      </w:r>
      <w:r w:rsidRPr="00E23D08">
        <w:rPr>
          <w:rFonts w:ascii="Times New Roman" w:hAnsi="Times New Roman"/>
          <w:color w:val="000000"/>
          <w:sz w:val="27"/>
          <w:szCs w:val="27"/>
        </w:rPr>
      </w:r>
      <w:r w:rsidRPr="005B2B7D">
        <w:rPr>
          <w:rFonts w:ascii="Times New Roman" w:hAnsi="Times New Roman"/>
          <w:color w:val="000000"/>
          <w:sz w:val="27"/>
          <w:szCs w:val="27"/>
        </w:rPr>
        <w:fldChar w:fldCharType="separate"/>
      </w:r>
      <w:r w:rsidRPr="005B2B7D">
        <w:rPr>
          <w:rFonts w:ascii="Times New Roman" w:hAnsi="Times New Roman"/>
          <w:color w:val="000000"/>
          <w:sz w:val="27"/>
          <w:szCs w:val="27"/>
        </w:rPr>
        <w:t>решение</w:t>
      </w:r>
      <w:r w:rsidRPr="005B2B7D">
        <w:rPr>
          <w:rFonts w:ascii="Times New Roman" w:hAnsi="Times New Roman"/>
          <w:color w:val="000000"/>
          <w:sz w:val="27"/>
          <w:szCs w:val="27"/>
        </w:rPr>
        <w:fldChar w:fldCharType="end"/>
      </w:r>
      <w:r w:rsidRPr="005B2B7D"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5B2B7D">
        <w:rPr>
          <w:rFonts w:ascii="Times New Roman" w:hAnsi="Times New Roman"/>
          <w:sz w:val="27"/>
          <w:szCs w:val="27"/>
        </w:rPr>
        <w:t xml:space="preserve">Совета депутатов Ромодановского городского поселения от 31 июля </w:t>
      </w:r>
      <w:smartTag w:uri="urn:schemas-microsoft-com:office:smarttags" w:element="metricconverter">
        <w:smartTagPr>
          <w:attr w:name="ProductID" w:val="2009 г"/>
        </w:smartTagPr>
        <w:r w:rsidRPr="005B2B7D">
          <w:rPr>
            <w:rFonts w:ascii="Times New Roman" w:hAnsi="Times New Roman"/>
            <w:sz w:val="27"/>
            <w:szCs w:val="27"/>
          </w:rPr>
          <w:t>2009 г</w:t>
        </w:r>
      </w:smartTag>
      <w:r w:rsidRPr="005B2B7D">
        <w:rPr>
          <w:rFonts w:ascii="Times New Roman" w:hAnsi="Times New Roman"/>
          <w:sz w:val="27"/>
          <w:szCs w:val="27"/>
        </w:rPr>
        <w:t>. N 7 «О внесении изменений  в Правила благоустройства, чистоты и п</w:t>
      </w:r>
      <w:r w:rsidRPr="005B2B7D">
        <w:rPr>
          <w:rFonts w:ascii="Times New Roman" w:hAnsi="Times New Roman"/>
          <w:sz w:val="27"/>
          <w:szCs w:val="27"/>
        </w:rPr>
        <w:t>о</w:t>
      </w:r>
      <w:r w:rsidRPr="005B2B7D">
        <w:rPr>
          <w:rFonts w:ascii="Times New Roman" w:hAnsi="Times New Roman"/>
          <w:sz w:val="27"/>
          <w:szCs w:val="27"/>
        </w:rPr>
        <w:t>рядка в  р.п. Ромоданово утвержденных решением Совета депутатов Ромод</w:t>
      </w:r>
      <w:r w:rsidRPr="005B2B7D">
        <w:rPr>
          <w:rFonts w:ascii="Times New Roman" w:hAnsi="Times New Roman"/>
          <w:sz w:val="27"/>
          <w:szCs w:val="27"/>
        </w:rPr>
        <w:t>а</w:t>
      </w:r>
      <w:r w:rsidRPr="005B2B7D">
        <w:rPr>
          <w:rFonts w:ascii="Times New Roman" w:hAnsi="Times New Roman"/>
          <w:sz w:val="27"/>
          <w:szCs w:val="27"/>
        </w:rPr>
        <w:t xml:space="preserve">новского городского поселения от 26.05.2006г. № 82»,  </w:t>
      </w:r>
      <w:hyperlink r:id="rId11" w:history="1">
        <w:r w:rsidRPr="005B2B7D">
          <w:rPr>
            <w:rFonts w:ascii="Times New Roman" w:hAnsi="Times New Roman"/>
            <w:color w:val="000000"/>
            <w:sz w:val="27"/>
            <w:szCs w:val="27"/>
          </w:rPr>
          <w:t>решение</w:t>
        </w:r>
      </w:hyperlink>
      <w:r w:rsidRPr="005B2B7D"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5B2B7D">
        <w:rPr>
          <w:rFonts w:ascii="Times New Roman" w:hAnsi="Times New Roman"/>
          <w:sz w:val="27"/>
          <w:szCs w:val="27"/>
        </w:rPr>
        <w:t>Совета депут</w:t>
      </w:r>
      <w:r w:rsidRPr="005B2B7D">
        <w:rPr>
          <w:rFonts w:ascii="Times New Roman" w:hAnsi="Times New Roman"/>
          <w:sz w:val="27"/>
          <w:szCs w:val="27"/>
        </w:rPr>
        <w:t>а</w:t>
      </w:r>
      <w:r w:rsidRPr="005B2B7D">
        <w:rPr>
          <w:rFonts w:ascii="Times New Roman" w:hAnsi="Times New Roman"/>
          <w:sz w:val="27"/>
          <w:szCs w:val="27"/>
        </w:rPr>
        <w:t xml:space="preserve">тов Ромодановского городского поселения от 29 сентября </w:t>
      </w:r>
      <w:smartTag w:uri="urn:schemas-microsoft-com:office:smarttags" w:element="metricconverter">
        <w:smartTagPr>
          <w:attr w:name="ProductID" w:val="2010 г"/>
        </w:smartTagPr>
        <w:r w:rsidRPr="005B2B7D">
          <w:rPr>
            <w:rFonts w:ascii="Times New Roman" w:hAnsi="Times New Roman"/>
            <w:sz w:val="27"/>
            <w:szCs w:val="27"/>
          </w:rPr>
          <w:t>2010 г</w:t>
        </w:r>
      </w:smartTag>
      <w:r w:rsidRPr="005B2B7D">
        <w:rPr>
          <w:rFonts w:ascii="Times New Roman" w:hAnsi="Times New Roman"/>
          <w:sz w:val="27"/>
          <w:szCs w:val="27"/>
        </w:rPr>
        <w:t>. N 10 «О вн</w:t>
      </w:r>
      <w:r w:rsidRPr="005B2B7D">
        <w:rPr>
          <w:rFonts w:ascii="Times New Roman" w:hAnsi="Times New Roman"/>
          <w:sz w:val="27"/>
          <w:szCs w:val="27"/>
        </w:rPr>
        <w:t>е</w:t>
      </w:r>
      <w:r w:rsidRPr="005B2B7D">
        <w:rPr>
          <w:rFonts w:ascii="Times New Roman" w:hAnsi="Times New Roman"/>
          <w:sz w:val="27"/>
          <w:szCs w:val="27"/>
        </w:rPr>
        <w:t>сении изменений  в решение Совета депутатов Ромодановского городского п</w:t>
      </w:r>
      <w:r w:rsidRPr="005B2B7D">
        <w:rPr>
          <w:rFonts w:ascii="Times New Roman" w:hAnsi="Times New Roman"/>
          <w:sz w:val="27"/>
          <w:szCs w:val="27"/>
        </w:rPr>
        <w:t>о</w:t>
      </w:r>
      <w:r w:rsidRPr="005B2B7D">
        <w:rPr>
          <w:rFonts w:ascii="Times New Roman" w:hAnsi="Times New Roman"/>
          <w:sz w:val="27"/>
          <w:szCs w:val="27"/>
        </w:rPr>
        <w:t xml:space="preserve">селения от 26.05.2006г. № 82».  </w:t>
      </w:r>
    </w:p>
    <w:p w:rsidR="00741ACF" w:rsidRPr="005B2B7D" w:rsidRDefault="00741ACF" w:rsidP="006F1996">
      <w:pPr>
        <w:pStyle w:val="NoSpacing"/>
        <w:jc w:val="both"/>
        <w:rPr>
          <w:rFonts w:ascii="Times New Roman" w:hAnsi="Times New Roman"/>
          <w:color w:val="000000"/>
          <w:sz w:val="27"/>
          <w:szCs w:val="27"/>
        </w:rPr>
      </w:pPr>
      <w:r w:rsidRPr="005B2B7D">
        <w:rPr>
          <w:rFonts w:ascii="Times New Roman" w:hAnsi="Times New Roman"/>
          <w:sz w:val="27"/>
          <w:szCs w:val="27"/>
        </w:rPr>
        <w:t xml:space="preserve">     3. Настоящее решение вступает в силу со дня его </w:t>
      </w:r>
      <w:hyperlink r:id="rId12" w:history="1">
        <w:r w:rsidRPr="005B2B7D">
          <w:rPr>
            <w:rFonts w:ascii="Times New Roman" w:hAnsi="Times New Roman"/>
            <w:color w:val="000000"/>
            <w:sz w:val="27"/>
            <w:szCs w:val="27"/>
          </w:rPr>
          <w:t>официального опубликов</w:t>
        </w:r>
        <w:r w:rsidRPr="005B2B7D">
          <w:rPr>
            <w:rFonts w:ascii="Times New Roman" w:hAnsi="Times New Roman"/>
            <w:color w:val="000000"/>
            <w:sz w:val="27"/>
            <w:szCs w:val="27"/>
          </w:rPr>
          <w:t>а</w:t>
        </w:r>
        <w:r w:rsidRPr="005B2B7D">
          <w:rPr>
            <w:rFonts w:ascii="Times New Roman" w:hAnsi="Times New Roman"/>
            <w:color w:val="000000"/>
            <w:sz w:val="27"/>
            <w:szCs w:val="27"/>
          </w:rPr>
          <w:t>ния</w:t>
        </w:r>
      </w:hyperlink>
      <w:r w:rsidRPr="005B2B7D">
        <w:rPr>
          <w:rFonts w:ascii="Times New Roman" w:hAnsi="Times New Roman"/>
          <w:color w:val="000000"/>
          <w:sz w:val="27"/>
          <w:szCs w:val="27"/>
        </w:rPr>
        <w:t>.</w:t>
      </w:r>
    </w:p>
    <w:bookmarkEnd w:id="2"/>
    <w:p w:rsidR="00741ACF" w:rsidRDefault="00741ACF" w:rsidP="006F1996">
      <w:pPr>
        <w:pStyle w:val="NoSpacing"/>
        <w:jc w:val="both"/>
        <w:rPr>
          <w:rStyle w:val="FontStyle11"/>
          <w:sz w:val="27"/>
          <w:szCs w:val="27"/>
        </w:rPr>
      </w:pPr>
    </w:p>
    <w:p w:rsidR="00741ACF" w:rsidRDefault="00741ACF" w:rsidP="0069013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41ACF" w:rsidRPr="00690133" w:rsidRDefault="00741ACF" w:rsidP="00690133">
      <w:pPr>
        <w:spacing w:line="240" w:lineRule="auto"/>
        <w:rPr>
          <w:rFonts w:ascii="Times New Roman" w:hAnsi="Times New Roman"/>
          <w:sz w:val="28"/>
          <w:szCs w:val="28"/>
        </w:rPr>
      </w:pPr>
      <w:r w:rsidRPr="00690133">
        <w:rPr>
          <w:rFonts w:ascii="Times New Roman" w:hAnsi="Times New Roman"/>
          <w:sz w:val="28"/>
          <w:szCs w:val="28"/>
        </w:rPr>
        <w:t>Глава Анненковского</w:t>
      </w:r>
    </w:p>
    <w:p w:rsidR="00741ACF" w:rsidRPr="00690133" w:rsidRDefault="00741ACF" w:rsidP="0069013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90133">
        <w:rPr>
          <w:rFonts w:ascii="Times New Roman" w:hAnsi="Times New Roman"/>
          <w:sz w:val="28"/>
          <w:szCs w:val="28"/>
        </w:rPr>
        <w:t xml:space="preserve">ельского поселения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690133">
        <w:rPr>
          <w:rFonts w:ascii="Times New Roman" w:hAnsi="Times New Roman"/>
          <w:sz w:val="28"/>
          <w:szCs w:val="28"/>
        </w:rPr>
        <w:t xml:space="preserve">       Н.В. Грызунова</w:t>
      </w:r>
    </w:p>
    <w:p w:rsidR="00741ACF" w:rsidRPr="00690133" w:rsidRDefault="00741ACF" w:rsidP="0069013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41ACF" w:rsidRPr="00E23D08" w:rsidRDefault="00741ACF" w:rsidP="00E23D08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</w:rPr>
      </w:pPr>
      <w:r w:rsidRPr="00E23D08">
        <w:rPr>
          <w:rFonts w:ascii="Times New Roman" w:hAnsi="Times New Roman"/>
          <w:b/>
        </w:rPr>
        <w:t xml:space="preserve">Правила благоустройства </w:t>
      </w:r>
    </w:p>
    <w:p w:rsidR="00741ACF" w:rsidRPr="00E23D08" w:rsidRDefault="00741ACF" w:rsidP="00E23D08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</w:rPr>
      </w:pPr>
      <w:r w:rsidRPr="00E23D08">
        <w:rPr>
          <w:rFonts w:ascii="Times New Roman" w:hAnsi="Times New Roman"/>
          <w:b/>
        </w:rPr>
        <w:t>территории    Анненковского сельского     поселения</w:t>
      </w:r>
    </w:p>
    <w:p w:rsidR="00741ACF" w:rsidRPr="00E23D08" w:rsidRDefault="00741ACF" w:rsidP="00E23D08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</w:rPr>
      </w:pPr>
      <w:r w:rsidRPr="00E23D08">
        <w:rPr>
          <w:rFonts w:ascii="Times New Roman" w:hAnsi="Times New Roman"/>
          <w:b/>
        </w:rPr>
        <w:t>Ромодановского муниципального района Республики Мордовия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</w:rPr>
      </w:pPr>
    </w:p>
    <w:p w:rsidR="00741ACF" w:rsidRPr="00E23D08" w:rsidRDefault="00741ACF" w:rsidP="00E23D08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E23D08">
        <w:rPr>
          <w:rFonts w:ascii="Times New Roman" w:hAnsi="Times New Roman"/>
          <w:b/>
        </w:rPr>
        <w:t>1. Общие положения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1.1. Правила благоустройства территории Анненковского сельского поселения Ромодано</w:t>
      </w:r>
      <w:r w:rsidRPr="00E23D08">
        <w:rPr>
          <w:rFonts w:ascii="Times New Roman" w:hAnsi="Times New Roman"/>
        </w:rPr>
        <w:t>в</w:t>
      </w:r>
      <w:r w:rsidRPr="00E23D08">
        <w:rPr>
          <w:rFonts w:ascii="Times New Roman" w:hAnsi="Times New Roman"/>
        </w:rPr>
        <w:t>ского муниципального района Республики Мордовия (далее – Правила благоустро</w:t>
      </w:r>
      <w:r w:rsidRPr="00E23D08">
        <w:rPr>
          <w:rFonts w:ascii="Times New Roman" w:hAnsi="Times New Roman"/>
        </w:rPr>
        <w:t>й</w:t>
      </w:r>
      <w:r w:rsidRPr="00E23D08">
        <w:rPr>
          <w:rFonts w:ascii="Times New Roman" w:hAnsi="Times New Roman"/>
        </w:rPr>
        <w:t>ства) приняты в соответствии со статьей 16 Фед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рального закона «Об общих принципах организации местного самоуправления в Российской Федерации» и определяют требования к благоустройству террит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рий, а также требования по содержанию зданий (включая жилые дома), сооружений (включая и</w:t>
      </w:r>
      <w:r w:rsidRPr="00E23D08">
        <w:rPr>
          <w:rFonts w:ascii="Times New Roman" w:hAnsi="Times New Roman"/>
        </w:rPr>
        <w:t>н</w:t>
      </w:r>
      <w:r w:rsidRPr="00E23D08">
        <w:rPr>
          <w:rFonts w:ascii="Times New Roman" w:hAnsi="Times New Roman"/>
        </w:rPr>
        <w:t>женерные коммуникации) и земельных учас</w:t>
      </w:r>
      <w:r w:rsidRPr="00E23D08">
        <w:rPr>
          <w:rFonts w:ascii="Times New Roman" w:hAnsi="Times New Roman"/>
        </w:rPr>
        <w:t>т</w:t>
      </w:r>
      <w:r w:rsidRPr="00E23D08">
        <w:rPr>
          <w:rFonts w:ascii="Times New Roman" w:hAnsi="Times New Roman"/>
        </w:rPr>
        <w:t>ков, на которых они расположены, к внешнему виду фасадов и ограждений соответствующих зданий и сооружений, перечень работ по благоустройс</w:t>
      </w:r>
      <w:r w:rsidRPr="00E23D08">
        <w:rPr>
          <w:rFonts w:ascii="Times New Roman" w:hAnsi="Times New Roman"/>
        </w:rPr>
        <w:t>т</w:t>
      </w:r>
      <w:r w:rsidRPr="00E23D08">
        <w:rPr>
          <w:rFonts w:ascii="Times New Roman" w:hAnsi="Times New Roman"/>
        </w:rPr>
        <w:t>ву и периодичность их выполн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ния.</w:t>
      </w:r>
      <w:r w:rsidRPr="00E23D08">
        <w:rPr>
          <w:rFonts w:ascii="Times New Roman" w:hAnsi="Times New Roman"/>
          <w:bCs/>
        </w:rPr>
        <w:t xml:space="preserve"> 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 xml:space="preserve">Настоящие </w:t>
      </w:r>
      <w:hyperlink r:id="rId13" w:history="1">
        <w:r w:rsidRPr="00E23D08">
          <w:rPr>
            <w:rStyle w:val="Hyperlink"/>
            <w:rFonts w:ascii="Times New Roman" w:hAnsi="Times New Roman"/>
            <w:bCs/>
            <w:color w:val="000000"/>
          </w:rPr>
          <w:t>Правила</w:t>
        </w:r>
      </w:hyperlink>
      <w:r w:rsidRPr="00E23D08">
        <w:rPr>
          <w:rFonts w:ascii="Times New Roman" w:hAnsi="Times New Roman"/>
          <w:bCs/>
        </w:rPr>
        <w:t xml:space="preserve"> благоустройства являются обязательными для всех юридических и ф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зических лиц.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1.2. </w:t>
      </w:r>
      <w:r w:rsidRPr="00E23D08">
        <w:rPr>
          <w:rFonts w:ascii="Times New Roman" w:hAnsi="Times New Roman"/>
          <w:bCs/>
        </w:rPr>
        <w:t xml:space="preserve">Юридические и физические лица обязаны исполнять предписания </w:t>
      </w:r>
      <w:hyperlink r:id="rId14" w:history="1">
        <w:r w:rsidRPr="00E23D08">
          <w:rPr>
            <w:rStyle w:val="Hyperlink"/>
            <w:rFonts w:ascii="Times New Roman" w:hAnsi="Times New Roman"/>
            <w:bCs/>
            <w:color w:val="000000"/>
          </w:rPr>
          <w:t>органа</w:t>
        </w:r>
      </w:hyperlink>
      <w:r w:rsidRPr="00E23D08">
        <w:rPr>
          <w:rFonts w:ascii="Times New Roman" w:hAnsi="Times New Roman"/>
          <w:bCs/>
        </w:rPr>
        <w:t>, осущест</w:t>
      </w:r>
      <w:r w:rsidRPr="00E23D08">
        <w:rPr>
          <w:rFonts w:ascii="Times New Roman" w:hAnsi="Times New Roman"/>
          <w:bCs/>
        </w:rPr>
        <w:t>в</w:t>
      </w:r>
      <w:r w:rsidRPr="00E23D08">
        <w:rPr>
          <w:rFonts w:ascii="Times New Roman" w:hAnsi="Times New Roman"/>
          <w:bCs/>
        </w:rPr>
        <w:t>ляющего контроль за соблюдением настоящих Правил бл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гоустройства.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1.3. В Правилах благоустройства применяются следующие термины с соответствующими определениями: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  <w:b/>
        </w:rPr>
        <w:t>Благоустройство территории</w:t>
      </w:r>
      <w:r w:rsidRPr="00E23D08">
        <w:rPr>
          <w:rFonts w:ascii="Times New Roman" w:hAnsi="Times New Roman"/>
        </w:rPr>
        <w:t xml:space="preserve"> - комплекс мероприятий по инженерной подготовке и обе</w:t>
      </w:r>
      <w:r w:rsidRPr="00E23D08">
        <w:rPr>
          <w:rFonts w:ascii="Times New Roman" w:hAnsi="Times New Roman"/>
        </w:rPr>
        <w:t>с</w:t>
      </w:r>
      <w:r w:rsidRPr="00E23D08">
        <w:rPr>
          <w:rFonts w:ascii="Times New Roman" w:hAnsi="Times New Roman"/>
        </w:rPr>
        <w:t>печению безопасности, озеленению, устройству покрытий, освещению, размещению малых арх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>тектурных форм и объектов монуме</w:t>
      </w:r>
      <w:r w:rsidRPr="00E23D08">
        <w:rPr>
          <w:rFonts w:ascii="Times New Roman" w:hAnsi="Times New Roman"/>
        </w:rPr>
        <w:t>н</w:t>
      </w:r>
      <w:r w:rsidRPr="00E23D08">
        <w:rPr>
          <w:rFonts w:ascii="Times New Roman" w:hAnsi="Times New Roman"/>
        </w:rPr>
        <w:t>тального искусства.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  <w:b/>
        </w:rPr>
        <w:t>Элементы благоустройства территории</w:t>
      </w:r>
      <w:r w:rsidRPr="00E23D08">
        <w:rPr>
          <w:rFonts w:ascii="Times New Roman" w:hAnsi="Times New Roman"/>
        </w:rPr>
        <w:t xml:space="preserve"> - декоративные, технические, планировочные, конструктивные устройства, растительные компоненты, различные виды оборудования и офор</w:t>
      </w:r>
      <w:r w:rsidRPr="00E23D08">
        <w:rPr>
          <w:rFonts w:ascii="Times New Roman" w:hAnsi="Times New Roman"/>
        </w:rPr>
        <w:t>м</w:t>
      </w:r>
      <w:r w:rsidRPr="00E23D08">
        <w:rPr>
          <w:rFonts w:ascii="Times New Roman" w:hAnsi="Times New Roman"/>
        </w:rPr>
        <w:t>ления, малые архитектурные формы, некапитальные нестационарные сооружения, наружная ре</w:t>
      </w:r>
      <w:r w:rsidRPr="00E23D08">
        <w:rPr>
          <w:rFonts w:ascii="Times New Roman" w:hAnsi="Times New Roman"/>
        </w:rPr>
        <w:t>к</w:t>
      </w:r>
      <w:r w:rsidRPr="00E23D08">
        <w:rPr>
          <w:rFonts w:ascii="Times New Roman" w:hAnsi="Times New Roman"/>
        </w:rPr>
        <w:t>лама и информация, используемые как составные части благоустро</w:t>
      </w:r>
      <w:r w:rsidRPr="00E23D08">
        <w:rPr>
          <w:rFonts w:ascii="Times New Roman" w:hAnsi="Times New Roman"/>
        </w:rPr>
        <w:t>й</w:t>
      </w:r>
      <w:r w:rsidRPr="00E23D08">
        <w:rPr>
          <w:rFonts w:ascii="Times New Roman" w:hAnsi="Times New Roman"/>
        </w:rPr>
        <w:t>ства.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  <w:b/>
          <w:bCs/>
        </w:rPr>
        <w:t>К объектам благоустройства относятся</w:t>
      </w:r>
      <w:r w:rsidRPr="00E23D08">
        <w:rPr>
          <w:rFonts w:ascii="Times New Roman" w:hAnsi="Times New Roman"/>
          <w:bCs/>
        </w:rPr>
        <w:t xml:space="preserve"> - места совместного пребывания людей внутри и снаружи зданий и сооружений, дворы, улицы, парки, сады, иные места и объекты общего и спец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ального пользования, создаваемые в целях благоустройства, в т.ч. объекты рекреационного назн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чения, инженерной защиты поселка (берегозащитные сооружения, защитные дамбы, др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нажные устройства, насосные станции и т.д.), производственные базы, участки, сооружения, ко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струкции, коммуникации, материально-технические средства и материалы, природные объекты, включая зеленые насаждения и иную растительность, водные объекты, прочие элементы лан</w:t>
      </w:r>
      <w:r w:rsidRPr="00E23D08">
        <w:rPr>
          <w:rFonts w:ascii="Times New Roman" w:hAnsi="Times New Roman"/>
          <w:bCs/>
        </w:rPr>
        <w:t>д</w:t>
      </w:r>
      <w:r w:rsidRPr="00E23D08">
        <w:rPr>
          <w:rFonts w:ascii="Times New Roman" w:hAnsi="Times New Roman"/>
          <w:bCs/>
        </w:rPr>
        <w:t>шафта, малые архитекту</w:t>
      </w:r>
      <w:r w:rsidRPr="00E23D08">
        <w:rPr>
          <w:rFonts w:ascii="Times New Roman" w:hAnsi="Times New Roman"/>
          <w:bCs/>
        </w:rPr>
        <w:t>р</w:t>
      </w:r>
      <w:r w:rsidRPr="00E23D08">
        <w:rPr>
          <w:rFonts w:ascii="Times New Roman" w:hAnsi="Times New Roman"/>
          <w:bCs/>
        </w:rPr>
        <w:t>ные формы, архитектурно-художественные композиции и иные объекты.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  <w:b/>
        </w:rPr>
        <w:t>Уборка территорий</w:t>
      </w:r>
      <w:r w:rsidRPr="00E23D08">
        <w:rPr>
          <w:rFonts w:ascii="Times New Roman" w:hAnsi="Times New Roman"/>
        </w:rPr>
        <w:t xml:space="preserve"> - вид деятельности, связанный со сбором, вывозом в специально отв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денные места отходов производства и потребления, друг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го мусора, снега, грунта, а также иные мероприятия, направленные на обе</w:t>
      </w:r>
      <w:r w:rsidRPr="00E23D08">
        <w:rPr>
          <w:rFonts w:ascii="Times New Roman" w:hAnsi="Times New Roman"/>
        </w:rPr>
        <w:t>с</w:t>
      </w:r>
      <w:r w:rsidRPr="00E23D08">
        <w:rPr>
          <w:rFonts w:ascii="Times New Roman" w:hAnsi="Times New Roman"/>
        </w:rPr>
        <w:t>печение экологического и санитарно-эпидемиологического благополучия н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селения и охрану окружающей среды.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/>
          <w:bCs/>
        </w:rPr>
        <w:t>Содержание объектов благоустройства</w:t>
      </w:r>
      <w:r w:rsidRPr="00E23D08">
        <w:rPr>
          <w:rFonts w:ascii="Times New Roman" w:hAnsi="Times New Roman"/>
          <w:bCs/>
        </w:rPr>
        <w:t xml:space="preserve"> - комплекс мероприятий, связанных со своевр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менным ремонтом и содержанием фасадов зданий, стро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ний и сооружений, малых архитектурных форм, заборов и ограждений, содержанием строительных площадок, зеленых насаждений, по</w:t>
      </w:r>
      <w:r w:rsidRPr="00E23D08">
        <w:rPr>
          <w:rFonts w:ascii="Times New Roman" w:hAnsi="Times New Roman"/>
          <w:bCs/>
        </w:rPr>
        <w:t>д</w:t>
      </w:r>
      <w:r w:rsidRPr="00E23D08">
        <w:rPr>
          <w:rFonts w:ascii="Times New Roman" w:hAnsi="Times New Roman"/>
          <w:bCs/>
        </w:rPr>
        <w:t>земных, надземных инженерных коммуникаций и их конструктивных элементов, объектов тран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портной инфраструктуры, рекламных конструкций.</w:t>
      </w:r>
    </w:p>
    <w:p w:rsidR="00741ACF" w:rsidRPr="00E23D08" w:rsidRDefault="00741ACF" w:rsidP="00E23D0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23D08">
        <w:rPr>
          <w:rFonts w:ascii="Times New Roman" w:hAnsi="Times New Roman" w:cs="Times New Roman"/>
          <w:b/>
          <w:sz w:val="24"/>
          <w:szCs w:val="24"/>
        </w:rPr>
        <w:t>Прилегающая территория</w:t>
      </w:r>
      <w:r w:rsidRPr="00E23D08">
        <w:rPr>
          <w:rFonts w:ascii="Times New Roman" w:hAnsi="Times New Roman" w:cs="Times New Roman"/>
          <w:sz w:val="24"/>
          <w:szCs w:val="24"/>
        </w:rPr>
        <w:t xml:space="preserve"> - территория, непосредственно примыкающая к гран</w:t>
      </w:r>
      <w:r w:rsidRPr="00E23D08">
        <w:rPr>
          <w:rFonts w:ascii="Times New Roman" w:hAnsi="Times New Roman" w:cs="Times New Roman"/>
          <w:sz w:val="24"/>
          <w:szCs w:val="24"/>
        </w:rPr>
        <w:t>и</w:t>
      </w:r>
      <w:r w:rsidRPr="00E23D08">
        <w:rPr>
          <w:rFonts w:ascii="Times New Roman" w:hAnsi="Times New Roman" w:cs="Times New Roman"/>
          <w:sz w:val="24"/>
          <w:szCs w:val="24"/>
        </w:rPr>
        <w:t>цам землеотвода здания, строения, сооружения, ограждения, строительной площадке, объектам торговли и услуг, рекламным конструкциям и иным объектам, в том числе уч</w:t>
      </w:r>
      <w:r w:rsidRPr="00E23D08">
        <w:rPr>
          <w:rFonts w:ascii="Times New Roman" w:hAnsi="Times New Roman" w:cs="Times New Roman"/>
          <w:sz w:val="24"/>
          <w:szCs w:val="24"/>
        </w:rPr>
        <w:t>а</w:t>
      </w:r>
      <w:r w:rsidRPr="00E23D08">
        <w:rPr>
          <w:rFonts w:ascii="Times New Roman" w:hAnsi="Times New Roman" w:cs="Times New Roman"/>
          <w:sz w:val="24"/>
          <w:szCs w:val="24"/>
        </w:rPr>
        <w:t>сткам земли, находящимся в собственности, владении, пользовании юридических или ф</w:t>
      </w:r>
      <w:r w:rsidRPr="00E23D08">
        <w:rPr>
          <w:rFonts w:ascii="Times New Roman" w:hAnsi="Times New Roman" w:cs="Times New Roman"/>
          <w:sz w:val="24"/>
          <w:szCs w:val="24"/>
        </w:rPr>
        <w:t>и</w:t>
      </w:r>
      <w:r w:rsidRPr="00E23D08">
        <w:rPr>
          <w:rFonts w:ascii="Times New Roman" w:hAnsi="Times New Roman" w:cs="Times New Roman"/>
          <w:sz w:val="24"/>
          <w:szCs w:val="24"/>
        </w:rPr>
        <w:t>зических лиц.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/>
        </w:rPr>
        <w:t>Территории общего пользования</w:t>
      </w:r>
      <w:r w:rsidRPr="00E23D08">
        <w:rPr>
          <w:rFonts w:ascii="Times New Roman" w:hAnsi="Times New Roman"/>
        </w:rPr>
        <w:t xml:space="preserve"> - территории, которыми беспрепятственно пользуется неограниченный круг лиц (в том числе площади, улицы, проезды, тротуары и т.д.)</w:t>
      </w:r>
      <w:r w:rsidRPr="00E23D08">
        <w:rPr>
          <w:rFonts w:ascii="Times New Roman" w:hAnsi="Times New Roman"/>
          <w:bCs/>
        </w:rPr>
        <w:t>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/>
          <w:bCs/>
        </w:rPr>
        <w:t>Малые архитектурные формы</w:t>
      </w:r>
      <w:r w:rsidRPr="00E23D08">
        <w:rPr>
          <w:rFonts w:ascii="Times New Roman" w:hAnsi="Times New Roman"/>
          <w:bCs/>
        </w:rPr>
        <w:t xml:space="preserve"> - объекты городского дизайна (урны, скамьи, дек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ративные ограждения, светильники, беседки, вазы для цветов, декоративные скульптуры, оборудование де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ских, спортивных площадок, площадок для отдыха и т.п.).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  <w:b/>
          <w:bCs/>
        </w:rPr>
        <w:t>Твердые бытовые отходы</w:t>
      </w:r>
      <w:r w:rsidRPr="00E23D08">
        <w:rPr>
          <w:rFonts w:ascii="Times New Roman" w:hAnsi="Times New Roman"/>
          <w:b/>
        </w:rPr>
        <w:t xml:space="preserve"> (ТБО)</w:t>
      </w:r>
      <w:r w:rsidRPr="00E23D08">
        <w:rPr>
          <w:rFonts w:ascii="Times New Roman" w:hAnsi="Times New Roman"/>
        </w:rPr>
        <w:t xml:space="preserve"> - мелкие бытовые отходы производства и потребления, образующиеся в результате жизнедеятельности насел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ния</w:t>
      </w:r>
      <w:bookmarkStart w:id="3" w:name="kgm"/>
      <w:bookmarkEnd w:id="3"/>
      <w:r w:rsidRPr="00E23D08">
        <w:rPr>
          <w:rFonts w:ascii="Times New Roman" w:hAnsi="Times New Roman"/>
        </w:rPr>
        <w:t>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  <w:b/>
          <w:bCs/>
        </w:rPr>
        <w:t>Крупногабаритный мусор</w:t>
      </w:r>
      <w:r w:rsidRPr="00E23D08">
        <w:rPr>
          <w:rFonts w:ascii="Times New Roman" w:hAnsi="Times New Roman"/>
          <w:b/>
        </w:rPr>
        <w:t xml:space="preserve"> (КГМ)</w:t>
      </w:r>
      <w:r w:rsidRPr="00E23D08">
        <w:rPr>
          <w:rFonts w:ascii="Times New Roman" w:hAnsi="Times New Roman"/>
        </w:rPr>
        <w:t xml:space="preserve"> - отходы производства, потребления и хозяйственной деятельности, утратившие свои потребительские свойства, размерами более </w:t>
      </w:r>
      <w:smartTag w:uri="urn:schemas-microsoft-com:office:smarttags" w:element="metricconverter">
        <w:smartTagPr>
          <w:attr w:name="ProductID" w:val="75 сантиметров"/>
        </w:smartTagPr>
        <w:r w:rsidRPr="00E23D08">
          <w:rPr>
            <w:rFonts w:ascii="Times New Roman" w:hAnsi="Times New Roman"/>
          </w:rPr>
          <w:t>75 сантиметров</w:t>
        </w:r>
      </w:smartTag>
      <w:r w:rsidRPr="00E23D08">
        <w:rPr>
          <w:rFonts w:ascii="Times New Roman" w:hAnsi="Times New Roman"/>
        </w:rPr>
        <w:t xml:space="preserve"> на сторону (мебель, бытовая техника, тара и упаковка от бытовой техники, предметы сантехники и пр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чее).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  <w:lang w:eastAsia="en-US"/>
        </w:rPr>
      </w:pPr>
      <w:r w:rsidRPr="00E23D08">
        <w:rPr>
          <w:rFonts w:ascii="Times New Roman" w:hAnsi="Times New Roman"/>
          <w:b/>
        </w:rPr>
        <w:t>Жидкие бытовые отходы (ЖБО)</w:t>
      </w:r>
      <w:r w:rsidRPr="00E23D08">
        <w:rPr>
          <w:rFonts w:ascii="Times New Roman" w:hAnsi="Times New Roman"/>
        </w:rPr>
        <w:t xml:space="preserve"> – отходы, образующиеся в процессе жизнедеятельности населения и производства продукции, в том числе фекальные отходы нецентрализованной канал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>зации.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Style w:val="Strong"/>
          <w:rFonts w:ascii="Times New Roman" w:hAnsi="Times New Roman"/>
          <w:bCs/>
        </w:rPr>
        <w:t>Опасные отходы</w:t>
      </w:r>
      <w:r w:rsidRPr="00E23D08">
        <w:rPr>
          <w:rFonts w:ascii="Times New Roman" w:hAnsi="Times New Roman"/>
          <w:b/>
        </w:rPr>
        <w:t xml:space="preserve"> -</w:t>
      </w:r>
      <w:r w:rsidRPr="00E23D08">
        <w:rPr>
          <w:rFonts w:ascii="Times New Roman" w:hAnsi="Times New Roman"/>
        </w:rPr>
        <w:t xml:space="preserve"> отходы производства и потребления, которые содержат </w:t>
      </w:r>
      <w:hyperlink r:id="rId15" w:history="1">
        <w:r w:rsidRPr="00E23D08">
          <w:rPr>
            <w:rStyle w:val="Hyperlink"/>
            <w:rFonts w:ascii="Times New Roman" w:hAnsi="Times New Roman"/>
            <w:iCs/>
            <w:color w:val="000000"/>
          </w:rPr>
          <w:t>вредные вещес</w:t>
        </w:r>
        <w:r w:rsidRPr="00E23D08">
          <w:rPr>
            <w:rStyle w:val="Hyperlink"/>
            <w:rFonts w:ascii="Times New Roman" w:hAnsi="Times New Roman"/>
            <w:iCs/>
            <w:color w:val="000000"/>
          </w:rPr>
          <w:t>т</w:t>
        </w:r>
        <w:r w:rsidRPr="00E23D08">
          <w:rPr>
            <w:rStyle w:val="Hyperlink"/>
            <w:rFonts w:ascii="Times New Roman" w:hAnsi="Times New Roman"/>
            <w:iCs/>
            <w:color w:val="000000"/>
          </w:rPr>
          <w:t>ва</w:t>
        </w:r>
      </w:hyperlink>
      <w:r w:rsidRPr="00E23D08">
        <w:rPr>
          <w:rFonts w:ascii="Times New Roman" w:hAnsi="Times New Roman"/>
        </w:rPr>
        <w:t>, обладающие опасными свойствами (токсичностью, взрывоопасностью, пожар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опасностью, высокой реакционной способностью) или содержащие возбудителей инфекционных болезней, л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 xml:space="preserve">бо которые могут представлять непосредственную или потенциальную </w:t>
      </w:r>
      <w:hyperlink r:id="rId16" w:history="1">
        <w:r w:rsidRPr="00E23D08">
          <w:rPr>
            <w:rStyle w:val="Hyperlink"/>
            <w:rFonts w:ascii="Times New Roman" w:hAnsi="Times New Roman"/>
            <w:iCs/>
            <w:color w:val="000000"/>
          </w:rPr>
          <w:t>опасность</w:t>
        </w:r>
      </w:hyperlink>
      <w:r w:rsidRPr="00E23D08">
        <w:rPr>
          <w:rFonts w:ascii="Times New Roman" w:hAnsi="Times New Roman"/>
        </w:rPr>
        <w:t xml:space="preserve"> для окружа</w:t>
      </w:r>
      <w:r w:rsidRPr="00E23D08">
        <w:rPr>
          <w:rFonts w:ascii="Times New Roman" w:hAnsi="Times New Roman"/>
        </w:rPr>
        <w:t>ю</w:t>
      </w:r>
      <w:r w:rsidRPr="00E23D08">
        <w:rPr>
          <w:rFonts w:ascii="Times New Roman" w:hAnsi="Times New Roman"/>
        </w:rPr>
        <w:t xml:space="preserve">щей природной среды и </w:t>
      </w:r>
      <w:hyperlink r:id="rId17" w:history="1">
        <w:r w:rsidRPr="00E23D08">
          <w:rPr>
            <w:rStyle w:val="Hyperlink"/>
            <w:rFonts w:ascii="Times New Roman" w:hAnsi="Times New Roman"/>
            <w:iCs/>
            <w:color w:val="000000"/>
          </w:rPr>
          <w:t>здоровья</w:t>
        </w:r>
      </w:hyperlink>
      <w:r w:rsidRPr="00E23D08">
        <w:rPr>
          <w:rFonts w:ascii="Times New Roman" w:hAnsi="Times New Roman"/>
        </w:rPr>
        <w:t xml:space="preserve"> человека самостоятельно или при вступлении в контакт с друг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>ми веществами.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/>
          <w:bCs/>
        </w:rPr>
        <w:t>Санитарно-защитная зона (СЗЗ)</w:t>
      </w:r>
      <w:r w:rsidRPr="00E23D08">
        <w:rPr>
          <w:rFonts w:ascii="Times New Roman" w:hAnsi="Times New Roman"/>
          <w:bCs/>
        </w:rPr>
        <w:t xml:space="preserve"> - территория, отделяющая предприятия, их отдельные зд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ния и сооружения с технологическими процессами, являющимися источник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ми воздействия на среду обитания и здоровье чел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века, от жилой застройки. Территория СЗЗ предназначена для обеспечения снижения уровня воздействия до требуемых гигиенических нормативов по всем фа</w:t>
      </w:r>
      <w:r w:rsidRPr="00E23D08">
        <w:rPr>
          <w:rFonts w:ascii="Times New Roman" w:hAnsi="Times New Roman"/>
          <w:bCs/>
        </w:rPr>
        <w:t>к</w:t>
      </w:r>
      <w:r w:rsidRPr="00E23D08">
        <w:rPr>
          <w:rFonts w:ascii="Times New Roman" w:hAnsi="Times New Roman"/>
          <w:bCs/>
        </w:rPr>
        <w:t>торам воздействия за ее пределами, создания санитарно-защитного и эстетического барьера м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жду территорией предприятия (группы предприятий) и территорией жилой застройки, организ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ции дополнительных озелененных площадей, обеспечивающих экранирование, ассимиляцию, филь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рацию загрязнителей атмосферного воздуха и повышение комфортности ми</w:t>
      </w:r>
      <w:r w:rsidRPr="00E23D08">
        <w:rPr>
          <w:rFonts w:ascii="Times New Roman" w:hAnsi="Times New Roman"/>
          <w:bCs/>
        </w:rPr>
        <w:t>к</w:t>
      </w:r>
      <w:r w:rsidRPr="00E23D08">
        <w:rPr>
          <w:rFonts w:ascii="Times New Roman" w:hAnsi="Times New Roman"/>
          <w:bCs/>
        </w:rPr>
        <w:t>роклимата.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/>
          <w:bCs/>
        </w:rPr>
        <w:t>Зеленая зона</w:t>
      </w:r>
      <w:r w:rsidRPr="00E23D08">
        <w:rPr>
          <w:rFonts w:ascii="Times New Roman" w:hAnsi="Times New Roman"/>
          <w:bCs/>
        </w:rPr>
        <w:t xml:space="preserve"> -  территория, на которой произрастают древесно-кустарниковые, тр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вянистые и цветочные растения (как искусственных посадок, так и естественного прои</w:t>
      </w:r>
      <w:r w:rsidRPr="00E23D08">
        <w:rPr>
          <w:rFonts w:ascii="Times New Roman" w:hAnsi="Times New Roman"/>
          <w:bCs/>
        </w:rPr>
        <w:t>з</w:t>
      </w:r>
      <w:r w:rsidRPr="00E23D08">
        <w:rPr>
          <w:rFonts w:ascii="Times New Roman" w:hAnsi="Times New Roman"/>
          <w:bCs/>
        </w:rPr>
        <w:t>растания).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/>
          <w:bCs/>
        </w:rPr>
        <w:t>Лотковая зона</w:t>
      </w:r>
      <w:r w:rsidRPr="00E23D08">
        <w:rPr>
          <w:rFonts w:ascii="Times New Roman" w:hAnsi="Times New Roman"/>
          <w:bCs/>
        </w:rPr>
        <w:t xml:space="preserve"> – часть дорожного полотна, примыкающая к бордюру на расстоянии 1,5 ме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ров, предназначенная для сбора осадков и пропуска п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верхностных вод с проезжей части дороги, тротуара или газона.</w:t>
      </w:r>
    </w:p>
    <w:p w:rsidR="00741ACF" w:rsidRPr="00E23D08" w:rsidRDefault="00741ACF" w:rsidP="00E23D08">
      <w:pPr>
        <w:pStyle w:val="a0"/>
        <w:ind w:left="0"/>
        <w:jc w:val="center"/>
        <w:rPr>
          <w:b/>
          <w:sz w:val="24"/>
          <w:szCs w:val="24"/>
        </w:rPr>
      </w:pPr>
    </w:p>
    <w:p w:rsidR="00741ACF" w:rsidRPr="00E23D08" w:rsidRDefault="00741ACF" w:rsidP="00E23D08">
      <w:pPr>
        <w:pStyle w:val="a0"/>
        <w:ind w:left="0"/>
        <w:jc w:val="center"/>
        <w:rPr>
          <w:b/>
          <w:sz w:val="24"/>
          <w:szCs w:val="24"/>
        </w:rPr>
      </w:pPr>
      <w:r w:rsidRPr="00E23D08">
        <w:rPr>
          <w:b/>
          <w:sz w:val="24"/>
          <w:szCs w:val="24"/>
        </w:rPr>
        <w:t>2. Требования по уборке и содержанию территорий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2.1. Физические и юридические лица, независимо от организационно-правовых форм, обяз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ны обеспечивать своевременное и качественное соде</w:t>
      </w:r>
      <w:r w:rsidRPr="00E23D08">
        <w:rPr>
          <w:rFonts w:ascii="Times New Roman" w:hAnsi="Times New Roman"/>
        </w:rPr>
        <w:t>р</w:t>
      </w:r>
      <w:r w:rsidRPr="00E23D08">
        <w:rPr>
          <w:rFonts w:ascii="Times New Roman" w:hAnsi="Times New Roman"/>
        </w:rPr>
        <w:t>жание, включая полный комплекс работ по зимнему и летнему содержанию принадлежащих им на праве собс</w:t>
      </w:r>
      <w:r w:rsidRPr="00E23D08">
        <w:rPr>
          <w:rFonts w:ascii="Times New Roman" w:hAnsi="Times New Roman"/>
        </w:rPr>
        <w:t>т</w:t>
      </w:r>
      <w:r w:rsidRPr="00E23D08">
        <w:rPr>
          <w:rFonts w:ascii="Times New Roman" w:hAnsi="Times New Roman"/>
        </w:rPr>
        <w:t>венности, аренды или ином вещном праве земельных участков и имеющихся на них объектов, а также прилегающих террит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рий в соответствии с действующим законодательством и настоящими Правилами благоу</w:t>
      </w:r>
      <w:r w:rsidRPr="00E23D08">
        <w:rPr>
          <w:rFonts w:ascii="Times New Roman" w:hAnsi="Times New Roman"/>
        </w:rPr>
        <w:t>с</w:t>
      </w:r>
      <w:r w:rsidRPr="00E23D08">
        <w:rPr>
          <w:rFonts w:ascii="Times New Roman" w:hAnsi="Times New Roman"/>
        </w:rPr>
        <w:t>тройства.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Организация уборки иных территорий осуществляется специализированной орган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>зацией в соответствии с условиями закл</w:t>
      </w:r>
      <w:r w:rsidRPr="00E23D08">
        <w:rPr>
          <w:rFonts w:ascii="Times New Roman" w:hAnsi="Times New Roman"/>
        </w:rPr>
        <w:t>ю</w:t>
      </w:r>
      <w:r w:rsidRPr="00E23D08">
        <w:rPr>
          <w:rFonts w:ascii="Times New Roman" w:hAnsi="Times New Roman"/>
        </w:rPr>
        <w:t>ченных договоров.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2.2. Промышленные предприятия обязаны создавать защитные зеленые полосы и соде</w:t>
      </w:r>
      <w:r w:rsidRPr="00E23D08">
        <w:rPr>
          <w:rFonts w:ascii="Times New Roman" w:hAnsi="Times New Roman"/>
        </w:rPr>
        <w:t>р</w:t>
      </w:r>
      <w:r w:rsidRPr="00E23D08">
        <w:rPr>
          <w:rFonts w:ascii="Times New Roman" w:hAnsi="Times New Roman"/>
        </w:rPr>
        <w:t>жать их, ограждать жилые кварталы от производственных сооружений, благоустраивать и соде</w:t>
      </w:r>
      <w:r w:rsidRPr="00E23D08">
        <w:rPr>
          <w:rFonts w:ascii="Times New Roman" w:hAnsi="Times New Roman"/>
        </w:rPr>
        <w:t>р</w:t>
      </w:r>
      <w:r w:rsidRPr="00E23D08">
        <w:rPr>
          <w:rFonts w:ascii="Times New Roman" w:hAnsi="Times New Roman"/>
        </w:rPr>
        <w:t>жать в исправности и чистоте выезды с территорий предприятий на магистр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ли и улицы.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2.3. На территории Анненковского сельского поселения запрещается накапливать и разм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щать отходы производства и потребления, древесные отх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ды, грунт, снег, отходы от ведения ЛПХ (навоз), корм для домашних животных в несанкци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нированных местах.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Лица, разместившие отходы производства и потребления, в том числе строительный мусор, древесные отходы, грунт, снег, отходы от ведения ЛПХ (навоз), корм для дома</w:t>
      </w:r>
      <w:r w:rsidRPr="00E23D08">
        <w:rPr>
          <w:rFonts w:ascii="Times New Roman" w:hAnsi="Times New Roman"/>
        </w:rPr>
        <w:t>ш</w:t>
      </w:r>
      <w:r w:rsidRPr="00E23D08">
        <w:rPr>
          <w:rFonts w:ascii="Times New Roman" w:hAnsi="Times New Roman"/>
        </w:rPr>
        <w:t>них животных в несанкционированных местах, обязаны за свой счет произвести уборку и очистку данной террит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рии, а при н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обходимости - рекультивацию земельного участка.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2.4. В случае невозможности установления лиц, разместивших отходы производства и п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требления на несанкционированных свалках, удаление отходов производства и потребления и р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культивация территорий свалок производится за счет лиц, обязанных обеспечивать уборку да</w:t>
      </w:r>
      <w:r w:rsidRPr="00E23D08">
        <w:rPr>
          <w:rFonts w:ascii="Times New Roman" w:hAnsi="Times New Roman"/>
        </w:rPr>
        <w:t>н</w:t>
      </w:r>
      <w:r w:rsidRPr="00E23D08">
        <w:rPr>
          <w:rFonts w:ascii="Times New Roman" w:hAnsi="Times New Roman"/>
        </w:rPr>
        <w:t xml:space="preserve">ной территории в соответствии с </w:t>
      </w:r>
      <w:hyperlink r:id="rId18" w:history="1">
        <w:r w:rsidRPr="00E23D08">
          <w:rPr>
            <w:rStyle w:val="Hyperlink"/>
            <w:rFonts w:ascii="Times New Roman" w:hAnsi="Times New Roman"/>
            <w:color w:val="000000"/>
          </w:rPr>
          <w:t>пунктом 2.1</w:t>
        </w:r>
      </w:hyperlink>
      <w:r w:rsidRPr="00E23D08">
        <w:rPr>
          <w:rFonts w:ascii="Times New Roman" w:hAnsi="Times New Roman"/>
        </w:rPr>
        <w:t xml:space="preserve"> настоящих Правил бл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гоустройства.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2.5. Сбор и вывоз отходов производства и потребления осуществляется по конте</w:t>
      </w:r>
      <w:r w:rsidRPr="00E23D08">
        <w:rPr>
          <w:rFonts w:ascii="Times New Roman" w:hAnsi="Times New Roman"/>
        </w:rPr>
        <w:t>й</w:t>
      </w:r>
      <w:r w:rsidRPr="00E23D08">
        <w:rPr>
          <w:rFonts w:ascii="Times New Roman" w:hAnsi="Times New Roman"/>
        </w:rPr>
        <w:t>нерной системе и специализированным транспортом специализ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>рованной организацией в соответствии с условиями закл</w:t>
      </w:r>
      <w:r w:rsidRPr="00E23D08">
        <w:rPr>
          <w:rFonts w:ascii="Times New Roman" w:hAnsi="Times New Roman"/>
        </w:rPr>
        <w:t>ю</w:t>
      </w:r>
      <w:r w:rsidRPr="00E23D08">
        <w:rPr>
          <w:rFonts w:ascii="Times New Roman" w:hAnsi="Times New Roman"/>
        </w:rPr>
        <w:t>ченных договоров.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2.6. </w:t>
      </w:r>
      <w:r w:rsidRPr="00E23D08">
        <w:rPr>
          <w:rFonts w:ascii="Times New Roman" w:hAnsi="Times New Roman"/>
          <w:bCs/>
        </w:rPr>
        <w:t>Все виды отходов и мусора собираются в специальные мусоросборники (контейнеры и бункеры-накопители), которые устанавливаются в необходимом количестве в соответствии с но</w:t>
      </w:r>
      <w:r w:rsidRPr="00E23D08">
        <w:rPr>
          <w:rFonts w:ascii="Times New Roman" w:hAnsi="Times New Roman"/>
          <w:bCs/>
        </w:rPr>
        <w:t>р</w:t>
      </w:r>
      <w:r w:rsidRPr="00E23D08">
        <w:rPr>
          <w:rFonts w:ascii="Times New Roman" w:hAnsi="Times New Roman"/>
          <w:bCs/>
        </w:rPr>
        <w:t>мами нак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пления на контейнерных площадках.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</w:rPr>
      </w:pPr>
      <w:bookmarkStart w:id="4" w:name="sub_1825"/>
      <w:r w:rsidRPr="00E23D08">
        <w:rPr>
          <w:rFonts w:ascii="Times New Roman" w:hAnsi="Times New Roman"/>
        </w:rPr>
        <w:t xml:space="preserve">2.7. Для установки контейнеров оборудуется специальная площадка, имеющая </w:t>
      </w:r>
      <w:r w:rsidRPr="00E23D08">
        <w:rPr>
          <w:rFonts w:ascii="Times New Roman" w:hAnsi="Times New Roman"/>
          <w:bCs/>
        </w:rPr>
        <w:t>водонепр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ницаемое покрытие из бетона или асфальтобетона, ограниченная бордюрным камнем, с  огражд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 xml:space="preserve">нием. 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 xml:space="preserve">Площадка </w:t>
      </w:r>
      <w:r w:rsidRPr="00E23D08">
        <w:rPr>
          <w:rFonts w:ascii="Times New Roman" w:hAnsi="Times New Roman"/>
          <w:bCs/>
        </w:rPr>
        <w:t>располагается на расстоянии не менее 20 метров, но не более 100 метров от ж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 xml:space="preserve">лых домов, детских учреждений, спортивных и детских площадок, мест отдыха населения, </w:t>
      </w:r>
      <w:r w:rsidRPr="00E23D08">
        <w:rPr>
          <w:rFonts w:ascii="Times New Roman" w:hAnsi="Times New Roman"/>
        </w:rPr>
        <w:t>с под</w:t>
      </w:r>
      <w:r w:rsidRPr="00E23D08">
        <w:rPr>
          <w:rFonts w:ascii="Times New Roman" w:hAnsi="Times New Roman"/>
        </w:rPr>
        <w:t>ъ</w:t>
      </w:r>
      <w:r w:rsidRPr="00E23D08">
        <w:rPr>
          <w:rFonts w:ascii="Times New Roman" w:hAnsi="Times New Roman"/>
        </w:rPr>
        <w:t>ездным путем для автотранспорта и удобным подходом для населения.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В районах сложившейся застройки, где нет возможности соблюдения установленных разр</w:t>
      </w:r>
      <w:r w:rsidRPr="00E23D08">
        <w:rPr>
          <w:rFonts w:ascii="Times New Roman" w:hAnsi="Times New Roman"/>
        </w:rPr>
        <w:t>ы</w:t>
      </w:r>
      <w:r w:rsidRPr="00E23D08">
        <w:rPr>
          <w:rFonts w:ascii="Times New Roman" w:hAnsi="Times New Roman"/>
        </w:rPr>
        <w:t xml:space="preserve">вов от мест складирования отходов (контейнерные площадки) до </w:t>
      </w:r>
      <w:r w:rsidRPr="00E23D08">
        <w:rPr>
          <w:rFonts w:ascii="Times New Roman" w:hAnsi="Times New Roman"/>
          <w:bCs/>
        </w:rPr>
        <w:t>жилых домов, детских учрежд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ний, спортивных и детских площадок, мест отдыха населения</w:t>
      </w:r>
      <w:r w:rsidRPr="00E23D08">
        <w:rPr>
          <w:rFonts w:ascii="Times New Roman" w:hAnsi="Times New Roman"/>
        </w:rPr>
        <w:t xml:space="preserve"> эти расстояния устанавливаются комиссионо (с участием районного архитектора, жилищно-эксплутационной организации, сан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>тарного врача).</w:t>
      </w:r>
    </w:p>
    <w:bookmarkEnd w:id="4"/>
    <w:p w:rsidR="00741ACF" w:rsidRPr="00E23D08" w:rsidRDefault="00741ACF" w:rsidP="00E23D08">
      <w:pPr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2.8. Организация, осуществляющая содержание контейнерной площадки, обязана обесп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 xml:space="preserve">чить на </w:t>
      </w:r>
      <w:r w:rsidRPr="00E23D08">
        <w:rPr>
          <w:rFonts w:ascii="Times New Roman" w:hAnsi="Times New Roman"/>
          <w:bCs/>
        </w:rPr>
        <w:t>контейнерной площадке чистоту и порядок, подходах, подъездах к ней и прилегающей терр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тории на расстоянии 5 метров (покос травы, уборка снега), 30 метров по периметру (уборка мелк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го мусора и пр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чих отходов).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2.9. </w:t>
      </w:r>
      <w:r w:rsidRPr="00E23D08">
        <w:rPr>
          <w:rFonts w:ascii="Times New Roman" w:hAnsi="Times New Roman"/>
          <w:bCs/>
        </w:rPr>
        <w:t>На контейнерной площадке размещается график вывоза отходов, а также информация об организациях, осуществляющих вывоз отходов и содержание площадки с указанием номеров т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 xml:space="preserve">лефонов. 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2.10. </w:t>
      </w:r>
      <w:r w:rsidRPr="00E23D08">
        <w:rPr>
          <w:rFonts w:ascii="Times New Roman" w:hAnsi="Times New Roman"/>
          <w:bCs/>
        </w:rPr>
        <w:t>Контейнеры находятся в чистом и исправном состоянии, при необходимости окраш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ваются. На контейнеры наносится наименование владел</w:t>
      </w:r>
      <w:r w:rsidRPr="00E23D08">
        <w:rPr>
          <w:rFonts w:ascii="Times New Roman" w:hAnsi="Times New Roman"/>
          <w:bCs/>
        </w:rPr>
        <w:t>ь</w:t>
      </w:r>
      <w:r w:rsidRPr="00E23D08">
        <w:rPr>
          <w:rFonts w:ascii="Times New Roman" w:hAnsi="Times New Roman"/>
          <w:bCs/>
        </w:rPr>
        <w:t>ца.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В летний период контейнеры промываются и дезинфицируются хлорсодержащими раств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рами не реже одного раза в 10 дней.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2.11. Вывоз бытовых отходов с территорий жилой застройки осуществляется еж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дневно. На остальных участках по мере накопления, но не реже одного раза в три дня.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  <w:bCs/>
        </w:rPr>
        <w:t xml:space="preserve">Переполнение контейнеров отходами не допускается. 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  <w:color w:val="000000"/>
        </w:rPr>
      </w:pPr>
      <w:r w:rsidRPr="00E23D08">
        <w:rPr>
          <w:rFonts w:ascii="Times New Roman" w:hAnsi="Times New Roman"/>
        </w:rPr>
        <w:t xml:space="preserve">2.12. </w:t>
      </w:r>
      <w:r w:rsidRPr="00E23D08">
        <w:rPr>
          <w:rFonts w:ascii="Times New Roman" w:hAnsi="Times New Roman"/>
          <w:bCs/>
          <w:color w:val="000000"/>
        </w:rPr>
        <w:t>Юридические лица и индивидуальные предприниматели, в результате деятельности к</w:t>
      </w:r>
      <w:r w:rsidRPr="00E23D08">
        <w:rPr>
          <w:rFonts w:ascii="Times New Roman" w:hAnsi="Times New Roman"/>
          <w:bCs/>
          <w:color w:val="000000"/>
        </w:rPr>
        <w:t>о</w:t>
      </w:r>
      <w:r w:rsidRPr="00E23D08">
        <w:rPr>
          <w:rFonts w:ascii="Times New Roman" w:hAnsi="Times New Roman"/>
          <w:bCs/>
          <w:color w:val="000000"/>
        </w:rPr>
        <w:t>торых, а также граждане, в результате жизнедеятельн</w:t>
      </w:r>
      <w:r w:rsidRPr="00E23D08">
        <w:rPr>
          <w:rFonts w:ascii="Times New Roman" w:hAnsi="Times New Roman"/>
          <w:bCs/>
          <w:color w:val="000000"/>
        </w:rPr>
        <w:t>о</w:t>
      </w:r>
      <w:r w:rsidRPr="00E23D08">
        <w:rPr>
          <w:rFonts w:ascii="Times New Roman" w:hAnsi="Times New Roman"/>
          <w:bCs/>
          <w:color w:val="000000"/>
        </w:rPr>
        <w:t>сти которых образуются отходы, обязаны заключить договор со специализированной организацией, имеющей с</w:t>
      </w:r>
      <w:r w:rsidRPr="00E23D08">
        <w:rPr>
          <w:rFonts w:ascii="Times New Roman" w:hAnsi="Times New Roman"/>
          <w:bCs/>
          <w:color w:val="000000"/>
        </w:rPr>
        <w:t>о</w:t>
      </w:r>
      <w:r w:rsidRPr="00E23D08">
        <w:rPr>
          <w:rFonts w:ascii="Times New Roman" w:hAnsi="Times New Roman"/>
          <w:bCs/>
          <w:color w:val="000000"/>
        </w:rPr>
        <w:t>ответствующую лицензию на данный вид деятельности (если ее наличие предусмотрено действующим законодательством), на вывоз твердых бытовых и иных отходов, обеспечить их пер</w:t>
      </w:r>
      <w:r w:rsidRPr="00E23D08">
        <w:rPr>
          <w:rFonts w:ascii="Times New Roman" w:hAnsi="Times New Roman"/>
          <w:bCs/>
          <w:color w:val="000000"/>
        </w:rPr>
        <w:t>е</w:t>
      </w:r>
      <w:r w:rsidRPr="00E23D08">
        <w:rPr>
          <w:rFonts w:ascii="Times New Roman" w:hAnsi="Times New Roman"/>
          <w:bCs/>
          <w:color w:val="000000"/>
        </w:rPr>
        <w:t>дачу для дальнейшего безопасного размещения или утилизации.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2.13. Вывоз строительных отходов, КГМ образовавшихся во время ремонта (пер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планировки и иных работ) осуществляется на полигон ТБО лицами, производившими р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боты, за свой счет.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2.14. Запрещается складирование строительных отходов, образовавшихся во время ремонта (перепланировки и иных работ), на контейнерных площадках и в иных не предн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значенных для этих целей местах.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2.15. Содержание (очистка) придомовых (дворовых) территорий, в пределах межевания и границ красной линии, включает в себя уборку и вывоз мусора, твердых бытовых и крупногаб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ритных отходов, снега, а также содержание территорий контейнерных площ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док.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2.16. Организации и индивидуальные предприниматели, осуществляющие уборку и санита</w:t>
      </w:r>
      <w:r w:rsidRPr="00E23D08">
        <w:rPr>
          <w:rFonts w:ascii="Times New Roman" w:hAnsi="Times New Roman"/>
          <w:bCs/>
        </w:rPr>
        <w:t>р</w:t>
      </w:r>
      <w:r w:rsidRPr="00E23D08">
        <w:rPr>
          <w:rFonts w:ascii="Times New Roman" w:hAnsi="Times New Roman"/>
          <w:bCs/>
        </w:rPr>
        <w:t>ное содержание придомовых  территорий, на основании заключенных договоров обязаны: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1) до 7 часов утра производить уборку придомовых территорий и в течение дня поддерж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вать чистоту;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2) выполнять комплекс мероприятий по зимней и летней уборке в соответствие с требов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ниями глав 3, 4 настоящих Правил благоустройства;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3) производить удаление несанкционированной рекламы (афиши, наклейки, листо</w:t>
      </w:r>
      <w:r w:rsidRPr="00E23D08">
        <w:rPr>
          <w:rFonts w:ascii="Times New Roman" w:hAnsi="Times New Roman"/>
          <w:bCs/>
        </w:rPr>
        <w:t>в</w:t>
      </w:r>
      <w:r w:rsidRPr="00E23D08">
        <w:rPr>
          <w:rFonts w:ascii="Times New Roman" w:hAnsi="Times New Roman"/>
          <w:bCs/>
        </w:rPr>
        <w:t>ки и т.п.);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4) производить (обеспечивать) ежедневный вывоз твердых бытовых о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ходов;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5) разместить график проведения зимней уборки придомовой территории на досках объявл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ний  у входов в подъезды.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2.17. </w:t>
      </w:r>
      <w:r w:rsidRPr="00E23D08">
        <w:rPr>
          <w:rFonts w:ascii="Times New Roman" w:hAnsi="Times New Roman"/>
          <w:bCs/>
        </w:rPr>
        <w:t>Запрещается складирование смета, снега, строительных отходов, опасных отходов в контейнеры, предназначенные для сбора твердых бытовых отходов, а также складировать и хр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нить мусор (уличный смет, ветки д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ревьев, ботву и пр.) на контейнерных площадках, дворовых (придомовых) и прилегающих к ним территориях.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 xml:space="preserve">2.18. </w:t>
      </w:r>
      <w:r w:rsidRPr="00E23D08">
        <w:rPr>
          <w:rFonts w:ascii="Times New Roman" w:hAnsi="Times New Roman"/>
          <w:bCs/>
        </w:rPr>
        <w:t>У входов в административные здания, офисные помещения, стационарные и нестаци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нарные объекты потребительского рынка независимо от форм собственности (организации то</w:t>
      </w:r>
      <w:r w:rsidRPr="00E23D08">
        <w:rPr>
          <w:rFonts w:ascii="Times New Roman" w:hAnsi="Times New Roman"/>
          <w:bCs/>
        </w:rPr>
        <w:t>р</w:t>
      </w:r>
      <w:r w:rsidRPr="00E23D08">
        <w:rPr>
          <w:rFonts w:ascii="Times New Roman" w:hAnsi="Times New Roman"/>
          <w:bCs/>
        </w:rPr>
        <w:t>говли: рынки, магазины, торговые центры и комплексы, павильоны, палатки, киоски, аптеки, авт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заправочные станции, автосалоны; организации общественного питания: общедоступные стол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вые, закусочные, столовые закрытого типа, рестораны, кафе, бары, пиццерии и прочие; организ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ции и приемные пункты бытового обслуживания, оказывающие услуги населению: по технич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скому обслуживанию и ремонту транспортных средств, по ремонту, окраске, пошиву обуви и од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жды, по изготовлению и ремонту мебели, химической чистке, прачечных, парикмахерских, сал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нов красоты, фотоателье, бань, душевых, саун, ритуальные и прочие услуги бытового характера), объекты образ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вания, здравоохранения, связи, культурно-развлекательные, спортивные объекты, культовые и рит</w:t>
      </w:r>
      <w:r w:rsidRPr="00E23D08">
        <w:rPr>
          <w:rFonts w:ascii="Times New Roman" w:hAnsi="Times New Roman"/>
          <w:bCs/>
        </w:rPr>
        <w:t>у</w:t>
      </w:r>
      <w:r w:rsidRPr="00E23D08">
        <w:rPr>
          <w:rFonts w:ascii="Times New Roman" w:hAnsi="Times New Roman"/>
          <w:bCs/>
        </w:rPr>
        <w:t>альные учреждения, кладбища, театры, музеи, дворцы культуры, площадях, на придомовых территориях многоквартирного жилого фонда, у входов на территорию авт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стоянок, на  железнодорожных платформах, у пешеходных переходов через улицы, па</w:t>
      </w:r>
      <w:r w:rsidRPr="00E23D08">
        <w:rPr>
          <w:rFonts w:ascii="Times New Roman" w:hAnsi="Times New Roman"/>
          <w:bCs/>
        </w:rPr>
        <w:t>р</w:t>
      </w:r>
      <w:r w:rsidRPr="00E23D08">
        <w:rPr>
          <w:rFonts w:ascii="Times New Roman" w:hAnsi="Times New Roman"/>
          <w:bCs/>
        </w:rPr>
        <w:t>ках, скверах, зонах отдыха и других местах уст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навливаются урны.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2.19. </w:t>
      </w:r>
      <w:r w:rsidRPr="00E23D08">
        <w:rPr>
          <w:rFonts w:ascii="Times New Roman" w:hAnsi="Times New Roman"/>
          <w:bCs/>
        </w:rPr>
        <w:t>Запрещается установка в качестве урн коробок, ведер и иных емкостей и тары, не пре</w:t>
      </w:r>
      <w:r w:rsidRPr="00E23D08">
        <w:rPr>
          <w:rFonts w:ascii="Times New Roman" w:hAnsi="Times New Roman"/>
          <w:bCs/>
        </w:rPr>
        <w:t>д</w:t>
      </w:r>
      <w:r w:rsidRPr="00E23D08">
        <w:rPr>
          <w:rFonts w:ascii="Times New Roman" w:hAnsi="Times New Roman"/>
          <w:bCs/>
        </w:rPr>
        <w:t>назначенных для указанных целей.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2.20. </w:t>
      </w:r>
      <w:r w:rsidRPr="00E23D08">
        <w:rPr>
          <w:rFonts w:ascii="Times New Roman" w:hAnsi="Times New Roman"/>
          <w:bCs/>
        </w:rPr>
        <w:t>На придомовых территориях многоквартирного жилого фонда урны устанавливаются из расчета одна урна у каждого подъезда жилого дома.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2.21. </w:t>
      </w:r>
      <w:r w:rsidRPr="00E23D08">
        <w:rPr>
          <w:rFonts w:ascii="Times New Roman" w:hAnsi="Times New Roman"/>
          <w:bCs/>
        </w:rPr>
        <w:t>Урны устанавливаются в местах, не препятствующих проведению механизированной уборки.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2.22. Приобретение и установку емкостей для временного хранения отходов прои</w:t>
      </w:r>
      <w:r w:rsidRPr="00E23D08">
        <w:rPr>
          <w:rFonts w:ascii="Times New Roman" w:hAnsi="Times New Roman"/>
        </w:rPr>
        <w:t>з</w:t>
      </w:r>
      <w:r w:rsidRPr="00E23D08">
        <w:rPr>
          <w:rFonts w:ascii="Times New Roman" w:hAnsi="Times New Roman"/>
        </w:rPr>
        <w:t xml:space="preserve">водства и потребления и их очистку обязаны осуществлять лица, ответственные за уборку соответствующих территорий в соответствии с </w:t>
      </w:r>
      <w:hyperlink r:id="rId19" w:history="1">
        <w:r w:rsidRPr="00E23D08">
          <w:rPr>
            <w:rStyle w:val="Hyperlink"/>
            <w:rFonts w:ascii="Times New Roman" w:hAnsi="Times New Roman"/>
            <w:color w:val="000000"/>
          </w:rPr>
          <w:t>пунктом 2.1</w:t>
        </w:r>
      </w:hyperlink>
      <w:r w:rsidRPr="00E23D08">
        <w:rPr>
          <w:rFonts w:ascii="Times New Roman" w:hAnsi="Times New Roman"/>
          <w:color w:val="000000"/>
        </w:rPr>
        <w:t xml:space="preserve"> </w:t>
      </w:r>
      <w:r w:rsidRPr="00E23D08">
        <w:rPr>
          <w:rFonts w:ascii="Times New Roman" w:hAnsi="Times New Roman"/>
        </w:rPr>
        <w:t>настоящих Правил благоус</w:t>
      </w:r>
      <w:r w:rsidRPr="00E23D08">
        <w:rPr>
          <w:rFonts w:ascii="Times New Roman" w:hAnsi="Times New Roman"/>
        </w:rPr>
        <w:t>т</w:t>
      </w:r>
      <w:r w:rsidRPr="00E23D08">
        <w:rPr>
          <w:rFonts w:ascii="Times New Roman" w:hAnsi="Times New Roman"/>
        </w:rPr>
        <w:t>ройства.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 xml:space="preserve">2.23. </w:t>
      </w:r>
      <w:r w:rsidRPr="00E23D08">
        <w:rPr>
          <w:rFonts w:ascii="Times New Roman" w:hAnsi="Times New Roman"/>
          <w:bCs/>
        </w:rPr>
        <w:t>Урны содержатся в чистом и исправном состоянии, объем урн составляет не менее 0,02 м</w:t>
      </w:r>
      <w:r w:rsidRPr="00E23D08">
        <w:rPr>
          <w:rFonts w:ascii="Times New Roman" w:hAnsi="Times New Roman"/>
          <w:bCs/>
          <w:vertAlign w:val="superscript"/>
        </w:rPr>
        <w:t>3</w:t>
      </w:r>
      <w:r w:rsidRPr="00E23D08">
        <w:rPr>
          <w:rFonts w:ascii="Times New Roman" w:hAnsi="Times New Roman"/>
          <w:bCs/>
        </w:rPr>
        <w:t xml:space="preserve"> и не более 0,08 м</w:t>
      </w:r>
      <w:r w:rsidRPr="00E23D08">
        <w:rPr>
          <w:rFonts w:ascii="Times New Roman" w:hAnsi="Times New Roman"/>
          <w:bCs/>
          <w:vertAlign w:val="superscript"/>
        </w:rPr>
        <w:t>3</w:t>
      </w:r>
      <w:r w:rsidRPr="00E23D08">
        <w:rPr>
          <w:rFonts w:ascii="Times New Roman" w:hAnsi="Times New Roman"/>
          <w:bCs/>
        </w:rPr>
        <w:t>. Покраска урн осуществляется по мере необходимости, но не реже одного раза в год (апрель). Мойка урн снаружи производится по мере загрязн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 xml:space="preserve">ния, не реже </w:t>
      </w:r>
      <w:r w:rsidRPr="00E23D08">
        <w:rPr>
          <w:rFonts w:ascii="Times New Roman" w:hAnsi="Times New Roman"/>
        </w:rPr>
        <w:t>одного раза в месяц урны промываются изнутри и дезинфицируются.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2.24. </w:t>
      </w:r>
      <w:r w:rsidRPr="00E23D08">
        <w:rPr>
          <w:rFonts w:ascii="Times New Roman" w:hAnsi="Times New Roman"/>
          <w:bCs/>
        </w:rPr>
        <w:t>Переполнение урн бытовыми отходами не допускается.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2.25. </w:t>
      </w:r>
      <w:r w:rsidRPr="00E23D08">
        <w:rPr>
          <w:rFonts w:ascii="Times New Roman" w:hAnsi="Times New Roman"/>
          <w:bCs/>
        </w:rPr>
        <w:t>Запрещается выбрасывать в урны для мусора предметы, не предназначенные для да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ного вида сбора мусора, в том числе легковоспламеняющиеся вещества или предметы, крупног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баритный, строительный мусор, о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ходы производства и т.п.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2.26. Удаление с контейнерной площадки и прилегающей к ней территории отходов прои</w:t>
      </w:r>
      <w:r w:rsidRPr="00E23D08">
        <w:rPr>
          <w:rFonts w:ascii="Times New Roman" w:hAnsi="Times New Roman"/>
        </w:rPr>
        <w:t>з</w:t>
      </w:r>
      <w:r w:rsidRPr="00E23D08">
        <w:rPr>
          <w:rFonts w:ascii="Times New Roman" w:hAnsi="Times New Roman"/>
        </w:rPr>
        <w:t>водства и потребления, высыпавшихся при выгрузке из контейнеров в мусорово</w:t>
      </w:r>
      <w:r w:rsidRPr="00E23D08">
        <w:rPr>
          <w:rFonts w:ascii="Times New Roman" w:hAnsi="Times New Roman"/>
        </w:rPr>
        <w:t>з</w:t>
      </w:r>
      <w:r w:rsidRPr="00E23D08">
        <w:rPr>
          <w:rFonts w:ascii="Times New Roman" w:hAnsi="Times New Roman"/>
        </w:rPr>
        <w:t>ный транспорт, производится работниками орган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>зации, осуществляющей вывоз отходов.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2.27. Вывоз отходов осуществляется способами, исключающими возможность их п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тери при перевозке, создания аварийной ситуации, причинения транспортируемыми отходами вреда жи</w:t>
      </w:r>
      <w:r w:rsidRPr="00E23D08">
        <w:rPr>
          <w:rFonts w:ascii="Times New Roman" w:hAnsi="Times New Roman"/>
        </w:rPr>
        <w:t>з</w:t>
      </w:r>
      <w:r w:rsidRPr="00E23D08">
        <w:rPr>
          <w:rFonts w:ascii="Times New Roman" w:hAnsi="Times New Roman"/>
        </w:rPr>
        <w:t>ни, здоровью людей и окр</w:t>
      </w:r>
      <w:r w:rsidRPr="00E23D08">
        <w:rPr>
          <w:rFonts w:ascii="Times New Roman" w:hAnsi="Times New Roman"/>
        </w:rPr>
        <w:t>у</w:t>
      </w:r>
      <w:r w:rsidRPr="00E23D08">
        <w:rPr>
          <w:rFonts w:ascii="Times New Roman" w:hAnsi="Times New Roman"/>
        </w:rPr>
        <w:t>жающей среде.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2.28. Вывоз опасных отходов осуществляет организация, имеющая лицензию, в с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ответствии с требованиями законодательства Российской Фед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рации.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2.29. При уборке в ночное время принимаются меры, предупреждающие шум.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2.30. Границы прилегающих территорий определяются следующим о</w:t>
      </w:r>
      <w:r w:rsidRPr="00E23D08">
        <w:rPr>
          <w:rFonts w:ascii="Times New Roman" w:hAnsi="Times New Roman"/>
        </w:rPr>
        <w:t>б</w:t>
      </w:r>
      <w:r w:rsidRPr="00E23D08">
        <w:rPr>
          <w:rFonts w:ascii="Times New Roman" w:hAnsi="Times New Roman"/>
        </w:rPr>
        <w:t>разом: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1) на улицах с двухсторонней застройкой по длине занимаемого участка, по ширине - до оси проезжей части улицы;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2) на улицах с односторонней застройкой по длине занимаемого участка, а по ширине - на всю ширину улицы, включая противоположный тротуар и 10 метров за тротуаром;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3) на дорогах, подходах и подъездных путях к предприятиям и организациям, а также к ж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>лым микрорайонам, карьерам, гаражам, складам и земел</w:t>
      </w:r>
      <w:r w:rsidRPr="00E23D08">
        <w:rPr>
          <w:rFonts w:ascii="Times New Roman" w:hAnsi="Times New Roman"/>
        </w:rPr>
        <w:t>ь</w:t>
      </w:r>
      <w:r w:rsidRPr="00E23D08">
        <w:rPr>
          <w:rFonts w:ascii="Times New Roman" w:hAnsi="Times New Roman"/>
        </w:rPr>
        <w:t>ным участкам - по всей длине дороги;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4) на строительных площадках - территория 20 метров от ограждения стройки по всему п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риметру;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5) для предприятий и объектов, у которых определены санитарно-защитные зоны, - в пред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лах санитарно-защитных зон (но не менее 50 ме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ров);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6) для рынков и других объектов торговли площадью 100 и более квадратных метров - 50 м по периметру от ограждения (здания);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 xml:space="preserve">7) для павильонов, магазинов и т.д. - 20 м по периметру от ограждения (здания);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8) для торговых лотков, ларьков, киосков - в радиусе 5 м;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9) для объектов системы образования, здравоохранения, предприятий, учреждений, орган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заций, заведений и др. - 20 м по периметру от огражд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ния (здания);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10) для гаражных обществ, автостоянок - 20 м по периметру от огра</w:t>
      </w:r>
      <w:r w:rsidRPr="00E23D08">
        <w:rPr>
          <w:rFonts w:ascii="Times New Roman" w:hAnsi="Times New Roman"/>
          <w:bCs/>
        </w:rPr>
        <w:t>ж</w:t>
      </w:r>
      <w:r w:rsidRPr="00E23D08">
        <w:rPr>
          <w:rFonts w:ascii="Times New Roman" w:hAnsi="Times New Roman"/>
          <w:bCs/>
        </w:rPr>
        <w:t>дающего забора (от границ фактически занимаемой площади земли);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11) для тепловых пунктов, трансформаторных подстанций, газораспределительных пунктов, насосных станций, водозаборных сооружений и др. - 10 м по периметру от огр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ждения (здания);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 xml:space="preserve">12) для индивидуальных жилых домов (частного сектора) - 20 м по периметру от границы земельного участка, либо до проезжей части улицы;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13) для иных отдельно стоящих зданий, строений, сооружений, не указанных в настоящем пункте, - 15 м по периметру от ограждения (в случае его отсутствия - от здания, строения, соор</w:t>
      </w:r>
      <w:r w:rsidRPr="00E23D08">
        <w:rPr>
          <w:rFonts w:ascii="Times New Roman" w:hAnsi="Times New Roman"/>
          <w:bCs/>
        </w:rPr>
        <w:t>у</w:t>
      </w:r>
      <w:r w:rsidRPr="00E23D08">
        <w:rPr>
          <w:rFonts w:ascii="Times New Roman" w:hAnsi="Times New Roman"/>
          <w:bCs/>
        </w:rPr>
        <w:t>жения).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2.31. Содержание и уборка садов, скверов, парков, зеленых насаждений, находящихся в со</w:t>
      </w:r>
      <w:r w:rsidRPr="00E23D08">
        <w:rPr>
          <w:rFonts w:ascii="Times New Roman" w:hAnsi="Times New Roman"/>
        </w:rPr>
        <w:t>б</w:t>
      </w:r>
      <w:r w:rsidRPr="00E23D08">
        <w:rPr>
          <w:rFonts w:ascii="Times New Roman" w:hAnsi="Times New Roman"/>
        </w:rPr>
        <w:t>ственности организаций, собственников помещений, либо на прилегающих территориях, произв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дится силами и средствами этих орг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низаций, собственников помещений самостоятельно или по договорам со специализированными организациями.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2.32. В жилых домах и нежилых помещениях (зданиях), не имеющих канализации, собстве</w:t>
      </w:r>
      <w:r w:rsidRPr="00E23D08">
        <w:rPr>
          <w:rFonts w:ascii="Times New Roman" w:hAnsi="Times New Roman"/>
        </w:rPr>
        <w:t>н</w:t>
      </w:r>
      <w:r w:rsidRPr="00E23D08">
        <w:rPr>
          <w:rFonts w:ascii="Times New Roman" w:hAnsi="Times New Roman"/>
        </w:rPr>
        <w:t>ники обязаны обустроить утепленные выгребные ямы для совместного сбора туалетных и помо</w:t>
      </w:r>
      <w:r w:rsidRPr="00E23D08">
        <w:rPr>
          <w:rFonts w:ascii="Times New Roman" w:hAnsi="Times New Roman"/>
        </w:rPr>
        <w:t>й</w:t>
      </w:r>
      <w:r w:rsidRPr="00E23D08">
        <w:rPr>
          <w:rFonts w:ascii="Times New Roman" w:hAnsi="Times New Roman"/>
        </w:rPr>
        <w:t>ных нечистот с непроницаемым дном, стенками и крышками с решетками, препятствующими п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паданию крупных предметов в яму.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2.33. Запрещается устройство наливных помоек, разлив помоев и нечистот, а также вынос отходов производства и потребления в непредназначе</w:t>
      </w:r>
      <w:r w:rsidRPr="00E23D08">
        <w:rPr>
          <w:rFonts w:ascii="Times New Roman" w:hAnsi="Times New Roman"/>
        </w:rPr>
        <w:t>н</w:t>
      </w:r>
      <w:r w:rsidRPr="00E23D08">
        <w:rPr>
          <w:rFonts w:ascii="Times New Roman" w:hAnsi="Times New Roman"/>
        </w:rPr>
        <w:t>ные для этих целей места.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2.34. Жидкие нечистоты вывозятся по договорам или разовым заявкам организаци</w:t>
      </w:r>
      <w:r w:rsidRPr="00E23D08">
        <w:rPr>
          <w:rFonts w:ascii="Times New Roman" w:hAnsi="Times New Roman"/>
        </w:rPr>
        <w:t>я</w:t>
      </w:r>
      <w:r w:rsidRPr="00E23D08">
        <w:rPr>
          <w:rFonts w:ascii="Times New Roman" w:hAnsi="Times New Roman"/>
        </w:rPr>
        <w:t>ми, имеющими специальный транспорт.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2.35. Собственники помещений обязаны обеспечить подъезд для спецтранспорта непосре</w:t>
      </w:r>
      <w:r w:rsidRPr="00E23D08">
        <w:rPr>
          <w:rFonts w:ascii="Times New Roman" w:hAnsi="Times New Roman"/>
        </w:rPr>
        <w:t>д</w:t>
      </w:r>
      <w:r w:rsidRPr="00E23D08">
        <w:rPr>
          <w:rFonts w:ascii="Times New Roman" w:hAnsi="Times New Roman"/>
        </w:rPr>
        <w:t>ственно к мусоросборникам и выгребным ямам.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2.36. Очистку и уборку водосточных канав, лотков, труб, дренажей, предназначенных для отвода поверхностных и грунтовых вод из дворов, об</w:t>
      </w:r>
      <w:r w:rsidRPr="00E23D08">
        <w:rPr>
          <w:rFonts w:ascii="Times New Roman" w:hAnsi="Times New Roman"/>
        </w:rPr>
        <w:t>я</w:t>
      </w:r>
      <w:r w:rsidRPr="00E23D08">
        <w:rPr>
          <w:rFonts w:ascii="Times New Roman" w:hAnsi="Times New Roman"/>
        </w:rPr>
        <w:t xml:space="preserve">заны производить лица, указанные в </w:t>
      </w:r>
      <w:hyperlink r:id="rId20" w:history="1">
        <w:r w:rsidRPr="00E23D08">
          <w:rPr>
            <w:rStyle w:val="Hyperlink"/>
            <w:rFonts w:ascii="Times New Roman" w:hAnsi="Times New Roman"/>
            <w:color w:val="000000"/>
          </w:rPr>
          <w:t>пункте 2.1</w:t>
        </w:r>
      </w:hyperlink>
      <w:r w:rsidRPr="00E23D08">
        <w:rPr>
          <w:rFonts w:ascii="Times New Roman" w:hAnsi="Times New Roman"/>
        </w:rPr>
        <w:t xml:space="preserve"> настоящих Правил благоустройс</w:t>
      </w:r>
      <w:r w:rsidRPr="00E23D08">
        <w:rPr>
          <w:rFonts w:ascii="Times New Roman" w:hAnsi="Times New Roman"/>
        </w:rPr>
        <w:t>т</w:t>
      </w:r>
      <w:r w:rsidRPr="00E23D08">
        <w:rPr>
          <w:rFonts w:ascii="Times New Roman" w:hAnsi="Times New Roman"/>
        </w:rPr>
        <w:t>ва.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2.37. Слив воды на тротуары, газоны, проезжую часть дороги запрещен, а при прои</w:t>
      </w:r>
      <w:r w:rsidRPr="00E23D08">
        <w:rPr>
          <w:rFonts w:ascii="Times New Roman" w:hAnsi="Times New Roman"/>
        </w:rPr>
        <w:t>з</w:t>
      </w:r>
      <w:r w:rsidRPr="00E23D08">
        <w:rPr>
          <w:rFonts w:ascii="Times New Roman" w:hAnsi="Times New Roman"/>
        </w:rPr>
        <w:t>водстве аварийных работ разрешается только по специальным отводам или шлангам в близлежащие к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лодцы  канализации по согласованию с владельцами коммуникаций и с возмещением затрат на работы по водоотв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дению сброшенных стоков.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2.38. Железнодорожные пути, проходящие в черте населенных пунктов муниципального о</w:t>
      </w:r>
      <w:r w:rsidRPr="00E23D08">
        <w:rPr>
          <w:rFonts w:ascii="Times New Roman" w:hAnsi="Times New Roman"/>
        </w:rPr>
        <w:t>б</w:t>
      </w:r>
      <w:r w:rsidRPr="00E23D08">
        <w:rPr>
          <w:rFonts w:ascii="Times New Roman" w:hAnsi="Times New Roman"/>
        </w:rPr>
        <w:t>разования в пределах полосы отчуждения (откосы выемок и насыпей, переезды, переходы через пути), поддерживаются в чистоте и порядке силами и средствами железнодорожных служб, эк</w:t>
      </w:r>
      <w:r w:rsidRPr="00E23D08">
        <w:rPr>
          <w:rFonts w:ascii="Times New Roman" w:hAnsi="Times New Roman"/>
        </w:rPr>
        <w:t>с</w:t>
      </w:r>
      <w:r w:rsidRPr="00E23D08">
        <w:rPr>
          <w:rFonts w:ascii="Times New Roman" w:hAnsi="Times New Roman"/>
        </w:rPr>
        <w:t>плуатирующих да</w:t>
      </w:r>
      <w:r w:rsidRPr="00E23D08">
        <w:rPr>
          <w:rFonts w:ascii="Times New Roman" w:hAnsi="Times New Roman"/>
        </w:rPr>
        <w:t>н</w:t>
      </w:r>
      <w:r w:rsidRPr="00E23D08">
        <w:rPr>
          <w:rFonts w:ascii="Times New Roman" w:hAnsi="Times New Roman"/>
        </w:rPr>
        <w:t>ные сооружения.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2.39. Уборка и очистка территорий, отведенных для размещения и эксплуатации линий эле</w:t>
      </w:r>
      <w:r w:rsidRPr="00E23D08">
        <w:rPr>
          <w:rFonts w:ascii="Times New Roman" w:hAnsi="Times New Roman"/>
        </w:rPr>
        <w:t>к</w:t>
      </w:r>
      <w:r w:rsidRPr="00E23D08">
        <w:rPr>
          <w:rFonts w:ascii="Times New Roman" w:hAnsi="Times New Roman"/>
        </w:rPr>
        <w:t>тропередач, газовых, водопроводных и тепловых сетей, осуществляются силами и средствами о</w:t>
      </w:r>
      <w:r w:rsidRPr="00E23D08">
        <w:rPr>
          <w:rFonts w:ascii="Times New Roman" w:hAnsi="Times New Roman"/>
        </w:rPr>
        <w:t>р</w:t>
      </w:r>
      <w:r w:rsidRPr="00E23D08">
        <w:rPr>
          <w:rFonts w:ascii="Times New Roman" w:hAnsi="Times New Roman"/>
        </w:rPr>
        <w:t>ганизаций, эксплуатирующих ук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занные сети и линии электропередач. В случае если указанные в данном пункте сети являются бесхозяйными, уборку и очистку территорий обязана  осуществлять организация, с которой заключен договор об обеспечении сохранности и эксплуатации бесхозя</w:t>
      </w:r>
      <w:r w:rsidRPr="00E23D08">
        <w:rPr>
          <w:rFonts w:ascii="Times New Roman" w:hAnsi="Times New Roman"/>
        </w:rPr>
        <w:t>й</w:t>
      </w:r>
      <w:r w:rsidRPr="00E23D08">
        <w:rPr>
          <w:rFonts w:ascii="Times New Roman" w:hAnsi="Times New Roman"/>
        </w:rPr>
        <w:t>ного имущества.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2.40. При очистке смотровых колодцев, подземных коммуникаций грунт, мусор, нечистоты складируются в специальную тару с немедленным вывозом силами организаций, занимающихся очистными работами.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2.41. Складирование нечистот на проезжую часть улиц, тротуары и газоны запрещ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ется.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2.42. Сбор брошенных на улицах предметов, создающих помехи дорожному движению, во</w:t>
      </w:r>
      <w:r w:rsidRPr="00E23D08">
        <w:rPr>
          <w:rFonts w:ascii="Times New Roman" w:hAnsi="Times New Roman"/>
        </w:rPr>
        <w:t>з</w:t>
      </w:r>
      <w:r w:rsidRPr="00E23D08">
        <w:rPr>
          <w:rFonts w:ascii="Times New Roman" w:hAnsi="Times New Roman"/>
        </w:rPr>
        <w:t>лагается на организации, обслуживающие данные объе</w:t>
      </w:r>
      <w:r w:rsidRPr="00E23D08">
        <w:rPr>
          <w:rFonts w:ascii="Times New Roman" w:hAnsi="Times New Roman"/>
        </w:rPr>
        <w:t>к</w:t>
      </w:r>
      <w:r w:rsidRPr="00E23D08">
        <w:rPr>
          <w:rFonts w:ascii="Times New Roman" w:hAnsi="Times New Roman"/>
        </w:rPr>
        <w:t>ты.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2.43. Органы местного самоуправления на добровольной основе привлекают граждан для выполнения работ по уборке, благоустройству и озеленению территории муниципального образ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вания.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/>
          <w:bCs/>
        </w:rPr>
      </w:pPr>
      <w:r w:rsidRPr="00E23D08">
        <w:rPr>
          <w:rFonts w:ascii="Times New Roman" w:hAnsi="Times New Roman"/>
          <w:bCs/>
        </w:rPr>
        <w:t>2.44. В целях обеспечения чистоты и порядка на территории Ромодановского городского п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селения запрещается: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1) сорить на улицах, площадях, в парках, во дворах и в других общес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венных местах;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2) выставлять тару (пакеты) с мусором и отходами во дворах и на ул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цах;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3) производить засыпку колодцев коммуникаций бытовыми отходами и прочим мусором, использовать их как бытовые ямы;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4) складировать и хранить строительные материалы, отходы производства и потребления, прочий мусор (в том числе строительный мусор), древесные отходы, корма для ж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 xml:space="preserve">вотных, </w:t>
      </w:r>
      <w:r w:rsidRPr="00E23D08">
        <w:rPr>
          <w:rFonts w:ascii="Times New Roman" w:hAnsi="Times New Roman"/>
        </w:rPr>
        <w:t>отходы от ведения ЛПХ (навоз),</w:t>
      </w:r>
      <w:r w:rsidRPr="00E23D08">
        <w:rPr>
          <w:rFonts w:ascii="Times New Roman" w:hAnsi="Times New Roman"/>
          <w:bCs/>
        </w:rPr>
        <w:t xml:space="preserve"> грунт и другое имущество на дорогах, тротуарах, зеленых зонах, на пр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легающих территориях к зданиям (домовладениям), а также других, не предназначенных для этой цели территориях о</w:t>
      </w:r>
      <w:r w:rsidRPr="00E23D08">
        <w:rPr>
          <w:rFonts w:ascii="Times New Roman" w:hAnsi="Times New Roman"/>
          <w:bCs/>
        </w:rPr>
        <w:t>б</w:t>
      </w:r>
      <w:r w:rsidRPr="00E23D08">
        <w:rPr>
          <w:rFonts w:ascii="Times New Roman" w:hAnsi="Times New Roman"/>
          <w:bCs/>
        </w:rPr>
        <w:t>щего пользования;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5) сжигать отходы, мусор, листья, обрезки деревьев в контейнерах и на территории Ромод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новского городского поселения;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6) сметать мусор, сливать отработанные воды и жидкие отходы на проезжую часть улиц, прилегающую территорию, в колодцы системы канализ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ции;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7) размещать афиши, плакаты, объявления и другого разного рода информационные и ре</w:t>
      </w:r>
      <w:r w:rsidRPr="00E23D08">
        <w:rPr>
          <w:rFonts w:ascii="Times New Roman" w:hAnsi="Times New Roman"/>
          <w:bCs/>
        </w:rPr>
        <w:t>к</w:t>
      </w:r>
      <w:r w:rsidRPr="00E23D08">
        <w:rPr>
          <w:rFonts w:ascii="Times New Roman" w:hAnsi="Times New Roman"/>
          <w:bCs/>
        </w:rPr>
        <w:t>ламные сообщения, а также наносить надписи и графические изображения на здания, заборы, о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тановочные павильоны, опоры ко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тактной сети, наружного освещения и т.д., деревья и другие объекты, не предназначенные для вышеуказанных целей.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Организация работ по удалению самовольно размещенных рекламных и иных объявлений, надписей и изображений со всех объектов (фасадов зданий и сооружений, магазинов, опор ко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тактной сети и наружного освещения и т.д.) возлагается на собственника или другого правообл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дателя указанных объектов, если иное не предусмотрено договором;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8) перевозить мусор, сыпучие и жидкие материалы без применения мер предосторожности, предотвращающих загрязнение улиц;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9) складировать отходы 1-го и 2-го класса опасности, а также специфические отходы (в том числе одноразовых шприцев и медицинских систем, биологических отходов, отработанных авт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шин, люминесцентных ламп, ртутьсодержащих приборов и ламп) в конте</w:t>
      </w:r>
      <w:r w:rsidRPr="00E23D08">
        <w:rPr>
          <w:rFonts w:ascii="Times New Roman" w:hAnsi="Times New Roman"/>
          <w:bCs/>
        </w:rPr>
        <w:t>й</w:t>
      </w:r>
      <w:r w:rsidRPr="00E23D08">
        <w:rPr>
          <w:rFonts w:ascii="Times New Roman" w:hAnsi="Times New Roman"/>
          <w:bCs/>
        </w:rPr>
        <w:t>неры и урны общего пользов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ния;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10) вывозить твердые и жидкие бытовые отходы, строительный мусор в места, не отведе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ные для их захоронения и утилизации;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11) организовывать несанкционированные свалки бытовых, производственных и иных отх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дов, грунта, снега и уличного смета;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12) выливать жидкие нечистоты и отходы на территории дворов, улиц, зеленых зон и прочие свободные от застройки территории, а также закапывать их в землю или использ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вать для этих целей колодцы водостоков ли</w:t>
      </w:r>
      <w:r w:rsidRPr="00E23D08">
        <w:rPr>
          <w:rFonts w:ascii="Times New Roman" w:hAnsi="Times New Roman"/>
          <w:bCs/>
        </w:rPr>
        <w:t>в</w:t>
      </w:r>
      <w:r w:rsidRPr="00E23D08">
        <w:rPr>
          <w:rFonts w:ascii="Times New Roman" w:hAnsi="Times New Roman"/>
          <w:bCs/>
        </w:rPr>
        <w:t>недренажной системы канализации;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13) оборудовать санитарно-дворовые установки, сливные ямы без согласования и без собл</w:t>
      </w:r>
      <w:r w:rsidRPr="00E23D08">
        <w:rPr>
          <w:rFonts w:ascii="Times New Roman" w:hAnsi="Times New Roman"/>
          <w:bCs/>
        </w:rPr>
        <w:t>ю</w:t>
      </w:r>
      <w:r w:rsidRPr="00E23D08">
        <w:rPr>
          <w:rFonts w:ascii="Times New Roman" w:hAnsi="Times New Roman"/>
          <w:bCs/>
        </w:rPr>
        <w:t>дения условий гидроизоляции;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14) сбрасывать в реки и водоемы бытовые и промышленные стоки и отходы любого вида, з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грязнять воду указанных водоемов иным способом;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15) производить ремонт, мойку машин и других транспортных средств, слив бензина и масла во дворах, местах массового отдыха граждан, на бер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гах водоемов, в парках, на зеленых зонах, придомовых территориях, около водоразборных колонок и иных не отв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денных для этих целей местах;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16) мыть посуду, стирать белье, купать домашних животных у водоразборных колонок и в открытых водоемах;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17) засыпать и засорять водоемы отходами, а также устраивать запруды;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18) загрязнять водоемы промышленными сточными водами;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19) выливать на прилегающую к объекту торговли территорию, на зеленую зону отработа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ную воду после реализации мороженого, напитков, цв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тов и прочего;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20) занимать при ограждении строительных площадок прилегающие к ним тротуары;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21) осуществлять проезд, заезд и хранение автомототранспорта на территориях зел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ных зон, тротуарах, площадках и других местах, не предназначенных для этой цели (к указанным ме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там относятся, в том числе, террит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рии без асфальтобетонного покрытия, не предназначенные для проезда, па</w:t>
      </w:r>
      <w:r w:rsidRPr="00E23D08">
        <w:rPr>
          <w:rFonts w:ascii="Times New Roman" w:hAnsi="Times New Roman"/>
          <w:bCs/>
        </w:rPr>
        <w:t>р</w:t>
      </w:r>
      <w:r w:rsidRPr="00E23D08">
        <w:rPr>
          <w:rFonts w:ascii="Times New Roman" w:hAnsi="Times New Roman"/>
          <w:bCs/>
        </w:rPr>
        <w:t>ковки автомототранспорта);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22) загромождать автотранспортом подъезды к контейнерным площа</w:t>
      </w:r>
      <w:r w:rsidRPr="00E23D08">
        <w:rPr>
          <w:rFonts w:ascii="Times New Roman" w:hAnsi="Times New Roman"/>
          <w:bCs/>
        </w:rPr>
        <w:t>д</w:t>
      </w:r>
      <w:r w:rsidRPr="00E23D08">
        <w:rPr>
          <w:rFonts w:ascii="Times New Roman" w:hAnsi="Times New Roman"/>
          <w:bCs/>
        </w:rPr>
        <w:t>кам;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23) самовольно устанавливать железобетонные блоки, столбы и другие сооружения во вну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риквартальных проездах;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24) загромождать и засорять дворовые территории металлическим ломом, строительным и бытовым мусором и другими материалами;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25) оставлять разукомплектованные и непригодные к эксплуатации транспортные средства на придомовых, внутриквартальных территориях, улицах, обочинах дорог;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26) выпас скота и птиц в парках, скверах, стадионе, на территориях детских учре</w:t>
      </w:r>
      <w:r w:rsidRPr="00E23D08">
        <w:rPr>
          <w:rFonts w:ascii="Times New Roman" w:hAnsi="Times New Roman"/>
          <w:bCs/>
        </w:rPr>
        <w:t>ж</w:t>
      </w:r>
      <w:r w:rsidRPr="00E23D08">
        <w:rPr>
          <w:rFonts w:ascii="Times New Roman" w:hAnsi="Times New Roman"/>
          <w:bCs/>
        </w:rPr>
        <w:t>дений, спортивных и детских площадок, мест отдыха населения, на прилегающих терр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ториях.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 xml:space="preserve"> 2.45. Территория рынка (в том числе хозяйственные площадки, подъездные пути и подх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ды) оборудуется твердым покрытием (асфальт, булыжник) с уклоном, обеспечивающим сток ливн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вых и талых вод.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2.46. Территория рынка огораживается.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2.47. При определении числа урн исходят из того, что на каждые 50 кв. м площади рынка у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танавливается одна урна, причем расстояние между ними вдоль линии торговых прилавков не превышает 10 метров. При определении числа мусоросборников вместим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стью до 100 л исходят из расчета: не менее одного на 200 кв. м площади рынка и устанавливают их вдоль линии торг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вых прилавков, при этом расстояние между ними не прев</w:t>
      </w:r>
      <w:r w:rsidRPr="00E23D08">
        <w:rPr>
          <w:rFonts w:ascii="Times New Roman" w:hAnsi="Times New Roman"/>
          <w:bCs/>
        </w:rPr>
        <w:t>ы</w:t>
      </w:r>
      <w:r w:rsidRPr="00E23D08">
        <w:rPr>
          <w:rFonts w:ascii="Times New Roman" w:hAnsi="Times New Roman"/>
          <w:bCs/>
        </w:rPr>
        <w:t>шает 20 метров. Для сбора пищевых отходов устанавливаются специальные емкости.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2.48. Один день в неделю объявляется санитарным для уборки и дезинфекции всей террит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рии рынка, основных и подсобных помещений, торг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вых мест, прилавков, столов, инвентаря.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2.49. Технический персонал рынка после его закрытия производит основную уборку терр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тории. Днем производится патрульная уборка и очистка наполненных отходами сборников.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2.50. В теплый период года на территории рынка с твердым покрытием ежедневно произв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дится влажная уборка.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2.51. Территория мест погребения (кладбищ) огораживается по периметру. Террит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рия мест погребения содержится в чистоте.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2.52. Уборка и санитарное содержание мест погребения осуществляются специализирова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ными службами по вопросам похоронного дела, в ведении которых находятся кладбища.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2.53. Специализированные службы по вопросам похоронного дела обязаны содержать кла</w:t>
      </w:r>
      <w:r w:rsidRPr="00E23D08">
        <w:rPr>
          <w:rFonts w:ascii="Times New Roman" w:hAnsi="Times New Roman"/>
          <w:bCs/>
        </w:rPr>
        <w:t>д</w:t>
      </w:r>
      <w:r w:rsidRPr="00E23D08">
        <w:rPr>
          <w:rFonts w:ascii="Times New Roman" w:hAnsi="Times New Roman"/>
          <w:bCs/>
        </w:rPr>
        <w:t>бища и обеспечивать своевременную и систематическую уборку территории кладбища: д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рожек общего пользования, проходов и других участков хозяйственного назначения (кроме м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гил), а также братских могил и захоронений, периметра кладбища (общая площадь озеленения соста</w:t>
      </w:r>
      <w:r w:rsidRPr="00E23D08">
        <w:rPr>
          <w:rFonts w:ascii="Times New Roman" w:hAnsi="Times New Roman"/>
          <w:bCs/>
        </w:rPr>
        <w:t>в</w:t>
      </w:r>
      <w:r w:rsidRPr="00E23D08">
        <w:rPr>
          <w:rFonts w:ascii="Times New Roman" w:hAnsi="Times New Roman"/>
          <w:bCs/>
        </w:rPr>
        <w:t>ляет не менее 20% от общей площади кладбища);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2.54. Граждане, осуществляющие уход за могилой, обязаны содержать могилы, надмогил</w:t>
      </w:r>
      <w:r w:rsidRPr="00E23D08">
        <w:rPr>
          <w:rFonts w:ascii="Times New Roman" w:hAnsi="Times New Roman"/>
          <w:bCs/>
        </w:rPr>
        <w:t>ь</w:t>
      </w:r>
      <w:r w:rsidRPr="00E23D08">
        <w:rPr>
          <w:rFonts w:ascii="Times New Roman" w:hAnsi="Times New Roman"/>
          <w:bCs/>
        </w:rPr>
        <w:t>ные сооружения (оформленный могильный холм, памятник, цоколь, цветник) и зеленые насажд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ния в надлежащем санитарном состоянии собственными силами или силами специализирова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 xml:space="preserve">ной службы по вопросам похоронного дела на договорной основе.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2.55. На территории кладбищ запрещается: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1) портить надмогильные сооружения, мемориальные доски, кладбищенское обор</w:t>
      </w:r>
      <w:r w:rsidRPr="00E23D08">
        <w:rPr>
          <w:rFonts w:ascii="Times New Roman" w:hAnsi="Times New Roman"/>
          <w:bCs/>
        </w:rPr>
        <w:t>у</w:t>
      </w:r>
      <w:r w:rsidRPr="00E23D08">
        <w:rPr>
          <w:rFonts w:ascii="Times New Roman" w:hAnsi="Times New Roman"/>
          <w:bCs/>
        </w:rPr>
        <w:t>дование и засорять территорию;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2) производить рытье ям для добывания песка, глины, грунта, срезать дерн;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3) осуществлять складирование строительных и других материалов;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4) производить работы по монтажу и демонтажу надмогильных сооружений без уведомл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ния руководства специализированной службы по вопр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сам похоронного дела;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5) ломать и выкапывать зеленые насаждения, рвать цветы;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6) выгуливать собак, пасти домашних животных и ловить птиц;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7) разводить костры;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8) высаживать высокорастущие деревья;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9) парковать личный транспорт на территории кладбищ, создавая помехи для проезда сп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циализированного транспорта (катафалков).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 xml:space="preserve">2.56. Водоемы содержатся в чистоте. Прибрежная полоса предназначается исключительно для общественного пользования. </w:t>
      </w:r>
    </w:p>
    <w:p w:rsidR="00741ACF" w:rsidRPr="00E23D08" w:rsidRDefault="00741ACF" w:rsidP="00E23D08">
      <w:pPr>
        <w:autoSpaceDE w:val="0"/>
        <w:autoSpaceDN w:val="0"/>
        <w:adjustRightInd w:val="0"/>
        <w:jc w:val="both"/>
        <w:outlineLvl w:val="2"/>
        <w:rPr>
          <w:rFonts w:ascii="Times New Roman" w:hAnsi="Times New Roman"/>
          <w:b/>
        </w:rPr>
      </w:pPr>
    </w:p>
    <w:p w:rsidR="00741ACF" w:rsidRPr="00E23D08" w:rsidRDefault="00741ACF" w:rsidP="00E23D08"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</w:rPr>
      </w:pPr>
      <w:r w:rsidRPr="00E23D08">
        <w:rPr>
          <w:rFonts w:ascii="Times New Roman" w:hAnsi="Times New Roman"/>
          <w:b/>
        </w:rPr>
        <w:t>3. Особенности уборки территории в весенне-летний период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3.1. </w:t>
      </w:r>
      <w:r w:rsidRPr="00E23D08">
        <w:rPr>
          <w:rFonts w:ascii="Times New Roman" w:hAnsi="Times New Roman"/>
          <w:bCs/>
        </w:rPr>
        <w:t>В период с 15 апреля по 15 октября устанавливается летняя уборка, предусма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ривающая подметание дорожных покрытий и тротуаров, уборку грунтовых наносов в лотковых зонах, верт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кальную планировку зелёных зон, содержание в постоянной чистоте решеток колодцев ливневой канализации, их своевременную очистку, стрижку газонов, покос травы, удаление сорной раст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тельности, уборку территорий от мусора, погрузку и вывоз мусора и грунта, покраску бортовых камней, а также турникетных и иных огражд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ний.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Сроки летней уборки могут изменяться Администрацией Ромодановского городского пос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ления в зависимости от погодных условий.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3.2. В весенний период производится вертикальная планировка зеленых зон. В местах с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пряжения дорожных покрытий с зеленой зоной бортовой к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мень превышает уровень газона на 50 мм и предотвращает попадание грязи и растительного мусора на покрытие.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3.3. </w:t>
      </w:r>
      <w:r w:rsidRPr="00E23D08">
        <w:rPr>
          <w:rFonts w:ascii="Times New Roman" w:hAnsi="Times New Roman"/>
          <w:bCs/>
        </w:rPr>
        <w:t>Предприятия и организации, в ведении которых находятся дороги, тротуары, зеленая з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на, остановочные площадки, дворы, парки, скверы, площади и др. производят их уборку не р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же трех раз в неделю, а в период ли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 xml:space="preserve">топада – ежедневно. 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3.4. Уборку лотковой зоны и бордюров от песка, пыли, мусора после подметания и мойки з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канчивают к 7 часам утра.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3.5. Полив зеленых насаждений, газонов производится силами обслуживающих о</w:t>
      </w:r>
      <w:r w:rsidRPr="00E23D08">
        <w:rPr>
          <w:rFonts w:ascii="Times New Roman" w:hAnsi="Times New Roman"/>
        </w:rPr>
        <w:t>р</w:t>
      </w:r>
      <w:r w:rsidRPr="00E23D08">
        <w:rPr>
          <w:rFonts w:ascii="Times New Roman" w:hAnsi="Times New Roman"/>
        </w:rPr>
        <w:t>ганизаций и собственник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ми помещений.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3.6. Запрещается: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1) сбрасывание мусора на зеленые насаждения, в смотровые колодцы, колодцы, реки и вод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емы;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2) п</w:t>
      </w:r>
      <w:r w:rsidRPr="00E23D08">
        <w:rPr>
          <w:rFonts w:ascii="Times New Roman" w:hAnsi="Times New Roman"/>
          <w:bCs/>
        </w:rPr>
        <w:t>ри уборке газонов сбрасывание мусора на проезжую часть и троту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ры;</w:t>
      </w:r>
    </w:p>
    <w:p w:rsidR="00741ACF" w:rsidRPr="00E23D08" w:rsidRDefault="00741ACF" w:rsidP="00E23D08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741ACF" w:rsidRPr="00E23D08" w:rsidRDefault="00741ACF" w:rsidP="00E23D08"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</w:rPr>
      </w:pPr>
      <w:r w:rsidRPr="00E23D08">
        <w:rPr>
          <w:rFonts w:ascii="Times New Roman" w:hAnsi="Times New Roman"/>
          <w:b/>
        </w:rPr>
        <w:t>4. Особенности уборки территории в осенне-зимний период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4.1.</w:t>
      </w:r>
      <w:r w:rsidRPr="00E23D08">
        <w:rPr>
          <w:rFonts w:ascii="Times New Roman" w:hAnsi="Times New Roman"/>
          <w:bCs/>
        </w:rPr>
        <w:t xml:space="preserve"> В период с 15 октября по 15 апреля устанавливается зимняя уборка, предусматрива</w:t>
      </w:r>
      <w:r w:rsidRPr="00E23D08">
        <w:rPr>
          <w:rFonts w:ascii="Times New Roman" w:hAnsi="Times New Roman"/>
          <w:bCs/>
        </w:rPr>
        <w:t>ю</w:t>
      </w:r>
      <w:r w:rsidRPr="00E23D08">
        <w:rPr>
          <w:rFonts w:ascii="Times New Roman" w:hAnsi="Times New Roman"/>
          <w:bCs/>
        </w:rPr>
        <w:t>щая сгребание и подметание снега, скалывание снега и льда, переброску и вывоз снега, обработку д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рожных покрытий, тротуаров и дворов противогололедными материалами, сбор случайного мус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ра, очистку м</w:t>
      </w:r>
      <w:r w:rsidRPr="00E23D08">
        <w:rPr>
          <w:rFonts w:ascii="Times New Roman" w:hAnsi="Times New Roman"/>
          <w:bCs/>
        </w:rPr>
        <w:t>у</w:t>
      </w:r>
      <w:r w:rsidRPr="00E23D08">
        <w:rPr>
          <w:rFonts w:ascii="Times New Roman" w:hAnsi="Times New Roman"/>
          <w:bCs/>
        </w:rPr>
        <w:t>сора из урн.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В зависимости от климатических условий период зимней уборки может быть изменен Адм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нистрацией Ромодановского городского поселения.</w:t>
      </w:r>
    </w:p>
    <w:p w:rsidR="00741ACF" w:rsidRPr="00E23D08" w:rsidRDefault="00741ACF" w:rsidP="00E23D08">
      <w:pPr>
        <w:pStyle w:val="a2"/>
        <w:jc w:val="both"/>
      </w:pPr>
      <w:r w:rsidRPr="00E23D08">
        <w:t>4.2.</w:t>
      </w:r>
      <w:r w:rsidRPr="00E23D08">
        <w:rPr>
          <w:bCs/>
        </w:rPr>
        <w:t xml:space="preserve"> Уборка снега с проезжей части улиц, дорог, проездов, дворовых территорий, площ</w:t>
      </w:r>
      <w:r w:rsidRPr="00E23D08">
        <w:rPr>
          <w:bCs/>
        </w:rPr>
        <w:t>а</w:t>
      </w:r>
      <w:r w:rsidRPr="00E23D08">
        <w:rPr>
          <w:bCs/>
        </w:rPr>
        <w:t>док, тротуаров начинается немедленно с началом снегоп</w:t>
      </w:r>
      <w:r w:rsidRPr="00E23D08">
        <w:rPr>
          <w:bCs/>
        </w:rPr>
        <w:t>а</w:t>
      </w:r>
      <w:r w:rsidRPr="00E23D08">
        <w:rPr>
          <w:bCs/>
        </w:rPr>
        <w:t>да или метели и во избежание образования снежно-ледяного наката продо</w:t>
      </w:r>
      <w:r w:rsidRPr="00E23D08">
        <w:rPr>
          <w:bCs/>
        </w:rPr>
        <w:t>л</w:t>
      </w:r>
      <w:r w:rsidRPr="00E23D08">
        <w:rPr>
          <w:bCs/>
        </w:rPr>
        <w:t xml:space="preserve">жается непрерывно до полной уборки снега. </w:t>
      </w:r>
      <w:r w:rsidRPr="00E23D08">
        <w:t>Уборка придомовых территорий должна пр</w:t>
      </w:r>
      <w:r w:rsidRPr="00E23D08">
        <w:t>о</w:t>
      </w:r>
      <w:r w:rsidRPr="00E23D08">
        <w:t>водиться в следующей последовательности: вначале убирать, а в случае гололеда и скользкости посыпать песком тротуары, пешехо</w:t>
      </w:r>
      <w:r w:rsidRPr="00E23D08">
        <w:t>д</w:t>
      </w:r>
      <w:r w:rsidRPr="00E23D08">
        <w:t>ные дорожки, а затем дворовые террит</w:t>
      </w:r>
      <w:r w:rsidRPr="00E23D08">
        <w:t>о</w:t>
      </w:r>
      <w:r w:rsidRPr="00E23D08">
        <w:t>рии.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4.3.</w:t>
      </w:r>
      <w:r w:rsidRPr="00E23D08">
        <w:rPr>
          <w:rFonts w:ascii="Times New Roman" w:hAnsi="Times New Roman"/>
          <w:bCs/>
        </w:rPr>
        <w:t xml:space="preserve"> В случае парковки автотранспорта, самоходных машин и механизмов, затрудняющей либо делающей невозможной уборку снега, в период и в месте проведения работ при отказе их владельцев от освобождения территории, организация, осуществляющая уборку территории, пер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дает материалы об административном правонарушении должн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стным лицам отдела полиции № 8 (по обслуживанию Ромодановского района) ММО МВД РФ «Ичалко</w:t>
      </w:r>
      <w:r w:rsidRPr="00E23D08">
        <w:rPr>
          <w:rFonts w:ascii="Times New Roman" w:hAnsi="Times New Roman"/>
          <w:bCs/>
        </w:rPr>
        <w:t>в</w:t>
      </w:r>
      <w:r w:rsidRPr="00E23D08">
        <w:rPr>
          <w:rFonts w:ascii="Times New Roman" w:hAnsi="Times New Roman"/>
          <w:bCs/>
        </w:rPr>
        <w:t>ский», уполномоченным на составление протоколов об административных правонарушен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ях.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4.4.</w:t>
      </w:r>
      <w:r w:rsidRPr="00E23D08">
        <w:rPr>
          <w:rFonts w:ascii="Times New Roman" w:hAnsi="Times New Roman"/>
          <w:bCs/>
        </w:rPr>
        <w:t xml:space="preserve"> Работы по устранению зимней скользкости, образовавшейся в результате течи водопр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водных и канализационных сетей, производятся организациями, эксплуатиру</w:t>
      </w:r>
      <w:r w:rsidRPr="00E23D08">
        <w:rPr>
          <w:rFonts w:ascii="Times New Roman" w:hAnsi="Times New Roman"/>
          <w:bCs/>
        </w:rPr>
        <w:t>ю</w:t>
      </w:r>
      <w:r w:rsidRPr="00E23D08">
        <w:rPr>
          <w:rFonts w:ascii="Times New Roman" w:hAnsi="Times New Roman"/>
          <w:bCs/>
        </w:rPr>
        <w:t xml:space="preserve">щими данные сети в течение суток.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4.5.</w:t>
      </w:r>
      <w:r w:rsidRPr="00E23D08">
        <w:rPr>
          <w:rFonts w:ascii="Times New Roman" w:hAnsi="Times New Roman"/>
          <w:bCs/>
        </w:rPr>
        <w:t xml:space="preserve"> Снег с дорог и тротуаров убирается в лотки или на разделительную полосу и формир</w:t>
      </w:r>
      <w:r w:rsidRPr="00E23D08">
        <w:rPr>
          <w:rFonts w:ascii="Times New Roman" w:hAnsi="Times New Roman"/>
          <w:bCs/>
        </w:rPr>
        <w:t>у</w:t>
      </w:r>
      <w:r w:rsidRPr="00E23D08">
        <w:rPr>
          <w:rFonts w:ascii="Times New Roman" w:hAnsi="Times New Roman"/>
          <w:bCs/>
        </w:rPr>
        <w:t>ется в виде снежных валов. После прохода снегоуборочных машин и механизмов незамедлительно, механизированным способом или вручную, выполняются разрывы в образовавшихся снежных в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лах, на перекрестках, въездах во дворы, местных проездах, тротуарах, пешеходных переходах, о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тановках общественного транспорта, на проездах к местам парковок и местам установки мусор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сборников для беспрепятственного прохода п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шеходов и проезда транспорта.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4.6.</w:t>
      </w:r>
      <w:r w:rsidRPr="00E23D08">
        <w:rPr>
          <w:rFonts w:ascii="Times New Roman" w:hAnsi="Times New Roman"/>
          <w:bCs/>
        </w:rPr>
        <w:t xml:space="preserve"> Запрещается разгребание снежного вала, образовавшегося после прохода снегоуборо</w:t>
      </w:r>
      <w:r w:rsidRPr="00E23D08">
        <w:rPr>
          <w:rFonts w:ascii="Times New Roman" w:hAnsi="Times New Roman"/>
          <w:bCs/>
        </w:rPr>
        <w:t>ч</w:t>
      </w:r>
      <w:r w:rsidRPr="00E23D08">
        <w:rPr>
          <w:rFonts w:ascii="Times New Roman" w:hAnsi="Times New Roman"/>
          <w:bCs/>
        </w:rPr>
        <w:t>ных машин и механизмов, обратно на тротуары, прое</w:t>
      </w:r>
      <w:r w:rsidRPr="00E23D08">
        <w:rPr>
          <w:rFonts w:ascii="Times New Roman" w:hAnsi="Times New Roman"/>
          <w:bCs/>
        </w:rPr>
        <w:t>з</w:t>
      </w:r>
      <w:r w:rsidRPr="00E23D08">
        <w:rPr>
          <w:rFonts w:ascii="Times New Roman" w:hAnsi="Times New Roman"/>
          <w:bCs/>
        </w:rPr>
        <w:t>жие части улиц и проездов.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4.7.</w:t>
      </w:r>
      <w:r w:rsidRPr="00E23D08">
        <w:rPr>
          <w:rFonts w:ascii="Times New Roman" w:hAnsi="Times New Roman"/>
          <w:bCs/>
        </w:rPr>
        <w:t xml:space="preserve"> По истечении 48 часов после окончания снегопада или метели снег с лотковой зоны и других участков вывозится, а дворовые территории, улицы, дороги, проезды, пл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щадки, тротуары, в том числе прилегающие к предпр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ятиям, организациям, торговым и иным объектам, очищаются на всю ширину от снега, льда и снежно-ледяного наката, а также обрабатываются противогол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ледными материалами.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4.8.</w:t>
      </w:r>
      <w:r w:rsidRPr="00E23D08">
        <w:rPr>
          <w:rFonts w:ascii="Times New Roman" w:hAnsi="Times New Roman"/>
          <w:bCs/>
        </w:rPr>
        <w:t xml:space="preserve"> Уборка и обработка всех участков противогололедными материалами проводится по м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ре необходимости в течение всего дня.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4.9</w:t>
      </w:r>
      <w:r w:rsidRPr="00E23D08">
        <w:rPr>
          <w:rFonts w:ascii="Times New Roman" w:hAnsi="Times New Roman"/>
          <w:bCs/>
        </w:rPr>
        <w:t>. При длительных интенсивных снегопадах выполняется постоянная работа уборочных машин на улицах населенного пункта с кратковременными перерывами для з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правки машин ГСМ и принятия пищи водителями, а также при необходимости для ремо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та уборочных машин.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4.10. </w:t>
      </w:r>
      <w:r w:rsidRPr="00E23D08">
        <w:rPr>
          <w:rFonts w:ascii="Times New Roman" w:hAnsi="Times New Roman"/>
          <w:bCs/>
        </w:rPr>
        <w:t>Технология и режимы производства уборочных работ на проезжей части улиц и прое</w:t>
      </w:r>
      <w:r w:rsidRPr="00E23D08">
        <w:rPr>
          <w:rFonts w:ascii="Times New Roman" w:hAnsi="Times New Roman"/>
          <w:bCs/>
        </w:rPr>
        <w:t>з</w:t>
      </w:r>
      <w:r w:rsidRPr="00E23D08">
        <w:rPr>
          <w:rFonts w:ascii="Times New Roman" w:hAnsi="Times New Roman"/>
          <w:bCs/>
        </w:rPr>
        <w:t>дов, тротуаров и дворовых территорий обеспечивают бе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препятственное движение транспортных средств и пешеходов, независимо от погодных условий.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  <w:u w:val="single"/>
        </w:rPr>
      </w:pPr>
      <w:r w:rsidRPr="00E23D08">
        <w:rPr>
          <w:rFonts w:ascii="Times New Roman" w:hAnsi="Times New Roman"/>
        </w:rPr>
        <w:t>4.11.</w:t>
      </w:r>
      <w:r w:rsidRPr="00E23D08">
        <w:rPr>
          <w:rFonts w:ascii="Times New Roman" w:hAnsi="Times New Roman"/>
          <w:bCs/>
        </w:rPr>
        <w:t xml:space="preserve"> Вывоз снега с улиц и проездов осуществляется в первую очередь от остановок общес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венного пассажирского транспорта, пешеходных переходов, с мостов, мест масс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вого посещения людей, въездов на территории больниц и других социально важных об</w:t>
      </w:r>
      <w:r w:rsidRPr="00E23D08">
        <w:rPr>
          <w:rFonts w:ascii="Times New Roman" w:hAnsi="Times New Roman"/>
          <w:bCs/>
        </w:rPr>
        <w:t>ъ</w:t>
      </w:r>
      <w:r w:rsidRPr="00E23D08">
        <w:rPr>
          <w:rFonts w:ascii="Times New Roman" w:hAnsi="Times New Roman"/>
          <w:bCs/>
        </w:rPr>
        <w:t>ектов в течение 24 часов после окончания снегопада.</w:t>
      </w:r>
      <w:r w:rsidRPr="00E23D08">
        <w:rPr>
          <w:rFonts w:ascii="Times New Roman" w:hAnsi="Times New Roman"/>
          <w:bCs/>
          <w:u w:val="single"/>
        </w:rPr>
        <w:t xml:space="preserve">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4.12.</w:t>
      </w:r>
      <w:r w:rsidRPr="00E23D08">
        <w:rPr>
          <w:rFonts w:ascii="Times New Roman" w:hAnsi="Times New Roman"/>
          <w:bCs/>
        </w:rPr>
        <w:t xml:space="preserve"> Места временного складирования снега после снеготаяния  очищаются от м</w:t>
      </w:r>
      <w:r w:rsidRPr="00E23D08">
        <w:rPr>
          <w:rFonts w:ascii="Times New Roman" w:hAnsi="Times New Roman"/>
          <w:bCs/>
        </w:rPr>
        <w:t>у</w:t>
      </w:r>
      <w:r w:rsidRPr="00E23D08">
        <w:rPr>
          <w:rFonts w:ascii="Times New Roman" w:hAnsi="Times New Roman"/>
          <w:bCs/>
        </w:rPr>
        <w:t>сора и благоустраиваются.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4.13</w:t>
      </w:r>
      <w:r w:rsidRPr="00E23D08">
        <w:rPr>
          <w:rFonts w:ascii="Times New Roman" w:hAnsi="Times New Roman"/>
          <w:bCs/>
        </w:rPr>
        <w:t>. В зимний период дорожки, скамейки, урны и пр. элементы (малые архитектурные фо</w:t>
      </w:r>
      <w:r w:rsidRPr="00E23D08">
        <w:rPr>
          <w:rFonts w:ascii="Times New Roman" w:hAnsi="Times New Roman"/>
          <w:bCs/>
        </w:rPr>
        <w:t>р</w:t>
      </w:r>
      <w:r w:rsidRPr="00E23D08">
        <w:rPr>
          <w:rFonts w:ascii="Times New Roman" w:hAnsi="Times New Roman"/>
          <w:bCs/>
        </w:rPr>
        <w:t>мы), а также пространство перед ними и с боков, подходы к ним очищаются от снега и наледи.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4.14</w:t>
      </w:r>
      <w:r w:rsidRPr="00E23D08">
        <w:rPr>
          <w:rFonts w:ascii="Times New Roman" w:hAnsi="Times New Roman"/>
          <w:bCs/>
        </w:rPr>
        <w:t>. Контейнерные площадки и проезды к ним очищаются от снега и льда с учетом развор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та мусоровозов и работы навесного оборудования.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4.15</w:t>
      </w:r>
      <w:r w:rsidRPr="00E23D08">
        <w:rPr>
          <w:rFonts w:ascii="Times New Roman" w:hAnsi="Times New Roman"/>
          <w:bCs/>
        </w:rPr>
        <w:t>. В течение всего зимнего периода пожарные гидранты и проезды к ним очищаются от снега.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4.16</w:t>
      </w:r>
      <w:r w:rsidRPr="00E23D08">
        <w:rPr>
          <w:rFonts w:ascii="Times New Roman" w:hAnsi="Times New Roman"/>
          <w:bCs/>
        </w:rPr>
        <w:t>. С целью предотвращения падения снега и ледяных наростов очистка крыш зданий и сооружений от снега и удаление ледяных наростов с ка</w:t>
      </w:r>
      <w:r w:rsidRPr="00E23D08">
        <w:rPr>
          <w:rFonts w:ascii="Times New Roman" w:hAnsi="Times New Roman"/>
          <w:bCs/>
        </w:rPr>
        <w:t>р</w:t>
      </w:r>
      <w:r w:rsidRPr="00E23D08">
        <w:rPr>
          <w:rFonts w:ascii="Times New Roman" w:hAnsi="Times New Roman"/>
          <w:bCs/>
        </w:rPr>
        <w:t>низов, крыш и водосточных труб и иных участков производится систематически собственниками (пользователями) зданий, строений, с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оружений, если договорами не предусмотрено иное, организациями, обслуживающими жилой и нежилой фонд, с обязательным применением мер предост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рожности во избежание несчастных случаев с пешеходами, при этом не допускается п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вреждение воздушных линий, инженерных коммуникаций, фонарей уличного освещения, светофорных объектов, зеленых насаждений, ре</w:t>
      </w:r>
      <w:r w:rsidRPr="00E23D08">
        <w:rPr>
          <w:rFonts w:ascii="Times New Roman" w:hAnsi="Times New Roman"/>
          <w:bCs/>
        </w:rPr>
        <w:t>к</w:t>
      </w:r>
      <w:r w:rsidRPr="00E23D08">
        <w:rPr>
          <w:rFonts w:ascii="Times New Roman" w:hAnsi="Times New Roman"/>
          <w:bCs/>
        </w:rPr>
        <w:t>ламных конс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рукций и иных объектов.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Сброшенные либо самопроизвольно упавшие с крыш зданий (сооружений) снег и лед н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медленно окучиваются и вывозятся в течение 4 часов.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4.17</w:t>
      </w:r>
      <w:r w:rsidRPr="00E23D08">
        <w:rPr>
          <w:rFonts w:ascii="Times New Roman" w:hAnsi="Times New Roman"/>
          <w:bCs/>
        </w:rPr>
        <w:t>. Запрещается: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1) сброс, перемещение, складирование, а также роторная переброска загрязненного быт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вым мусором и (или) противогололедными материалами снега, а также скола льда на тротуары, газоны, цветники, кустарники и др</w:t>
      </w:r>
      <w:r w:rsidRPr="00E23D08">
        <w:rPr>
          <w:rFonts w:ascii="Times New Roman" w:hAnsi="Times New Roman"/>
          <w:bCs/>
        </w:rPr>
        <w:t>у</w:t>
      </w:r>
      <w:r w:rsidRPr="00E23D08">
        <w:rPr>
          <w:rFonts w:ascii="Times New Roman" w:hAnsi="Times New Roman"/>
          <w:bCs/>
        </w:rPr>
        <w:t>гие зеленые насаждения;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2) вывоз снега и скола льда в места, не отведенные в установленном п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рядке для этой цели;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3) выдвижение или перемещение на проезжую часть улиц, проездов, тротуаров, парково</w:t>
      </w:r>
      <w:r w:rsidRPr="00E23D08">
        <w:rPr>
          <w:rFonts w:ascii="Times New Roman" w:hAnsi="Times New Roman"/>
          <w:bCs/>
        </w:rPr>
        <w:t>ч</w:t>
      </w:r>
      <w:r w:rsidRPr="00E23D08">
        <w:rPr>
          <w:rFonts w:ascii="Times New Roman" w:hAnsi="Times New Roman"/>
          <w:bCs/>
        </w:rPr>
        <w:t>ных площадок снега, счищаемого с внутриквартальных проездов, дворовых территорий, террит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рий предприятий, организаций, строительных площадок, торговых и иных объектов;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  <w:u w:val="single"/>
        </w:rPr>
      </w:pPr>
      <w:r w:rsidRPr="00E23D08">
        <w:rPr>
          <w:rFonts w:ascii="Times New Roman" w:hAnsi="Times New Roman"/>
          <w:bCs/>
        </w:rPr>
        <w:t>4) парковка автотранспорта, самоходных машин и механизмов в период и в месте провед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ния работ, связанных с уборкой снега.</w:t>
      </w:r>
    </w:p>
    <w:p w:rsidR="00741ACF" w:rsidRPr="00E23D08" w:rsidRDefault="00741ACF" w:rsidP="00E23D08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741ACF" w:rsidRPr="00E23D08" w:rsidRDefault="00741ACF" w:rsidP="00E23D08"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</w:rPr>
      </w:pPr>
      <w:r w:rsidRPr="00E23D08">
        <w:rPr>
          <w:rFonts w:ascii="Times New Roman" w:hAnsi="Times New Roman"/>
          <w:b/>
        </w:rPr>
        <w:t>5. Порядок содержания элементов благоустройства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5.1. Элементы благоустройства содержатся в надлежащем санитарно-техническом состо</w:t>
      </w:r>
      <w:r w:rsidRPr="00E23D08">
        <w:rPr>
          <w:rFonts w:ascii="Times New Roman" w:hAnsi="Times New Roman"/>
        </w:rPr>
        <w:t>я</w:t>
      </w:r>
      <w:r w:rsidRPr="00E23D08">
        <w:rPr>
          <w:rFonts w:ascii="Times New Roman" w:hAnsi="Times New Roman"/>
        </w:rPr>
        <w:t>нии. Содержание элементов благоустройства, включая работы по восстановлению и ремонту п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мятников, мемориалов, осуществл</w:t>
      </w:r>
      <w:r w:rsidRPr="00E23D08">
        <w:rPr>
          <w:rFonts w:ascii="Times New Roman" w:hAnsi="Times New Roman"/>
        </w:rPr>
        <w:t>я</w:t>
      </w:r>
      <w:r w:rsidRPr="00E23D08">
        <w:rPr>
          <w:rFonts w:ascii="Times New Roman" w:hAnsi="Times New Roman"/>
        </w:rPr>
        <w:t>ются физическими и (или) юридическими лицами, независимо от их организационно-правовых форм, владеющими соответствующими элементами благоустро</w:t>
      </w:r>
      <w:r w:rsidRPr="00E23D08">
        <w:rPr>
          <w:rFonts w:ascii="Times New Roman" w:hAnsi="Times New Roman"/>
        </w:rPr>
        <w:t>й</w:t>
      </w:r>
      <w:r w:rsidRPr="00E23D08">
        <w:rPr>
          <w:rFonts w:ascii="Times New Roman" w:hAnsi="Times New Roman"/>
        </w:rPr>
        <w:t>ства на праве собственности, хозяйственного ведения, оперативного управления, либо на основ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нии соглашений с собственником или лицом, упо</w:t>
      </w:r>
      <w:r w:rsidRPr="00E23D08">
        <w:rPr>
          <w:rFonts w:ascii="Times New Roman" w:hAnsi="Times New Roman"/>
        </w:rPr>
        <w:t>л</w:t>
      </w:r>
      <w:r w:rsidRPr="00E23D08">
        <w:rPr>
          <w:rFonts w:ascii="Times New Roman" w:hAnsi="Times New Roman"/>
        </w:rPr>
        <w:t>номоченным собственником.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5.2. Физические и юридические лица обязаны организовывать работы по содержанию эл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ментов благоустройства в надлежащем состоянии, расположенных на прилега</w:t>
      </w:r>
      <w:r w:rsidRPr="00E23D08">
        <w:rPr>
          <w:rFonts w:ascii="Times New Roman" w:hAnsi="Times New Roman"/>
        </w:rPr>
        <w:t>ю</w:t>
      </w:r>
      <w:r w:rsidRPr="00E23D08">
        <w:rPr>
          <w:rFonts w:ascii="Times New Roman" w:hAnsi="Times New Roman"/>
        </w:rPr>
        <w:t>щих территориях.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 xml:space="preserve">5.3. Организация работ по содержанию иных элементов благоустройства осуществляется Администрацией Ромодановского городского поселения.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color w:val="000000"/>
        </w:rPr>
        <w:t>5.4.</w:t>
      </w:r>
      <w:r w:rsidRPr="00E23D08">
        <w:rPr>
          <w:rFonts w:ascii="Times New Roman" w:hAnsi="Times New Roman"/>
          <w:bCs/>
          <w:color w:val="000000"/>
        </w:rPr>
        <w:t xml:space="preserve"> Размещение</w:t>
      </w:r>
      <w:r w:rsidRPr="00E23D08">
        <w:rPr>
          <w:rFonts w:ascii="Times New Roman" w:hAnsi="Times New Roman"/>
          <w:bCs/>
        </w:rPr>
        <w:t xml:space="preserve"> рекламных конструкций осуществляется на основании разрешения на уст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 xml:space="preserve">новку рекламных конструкций, выданного </w:t>
      </w:r>
      <w:r w:rsidRPr="00E23D08">
        <w:rPr>
          <w:rFonts w:ascii="Times New Roman" w:hAnsi="Times New Roman"/>
        </w:rPr>
        <w:t>Администрации Ромодановского муниципального ра</w:t>
      </w:r>
      <w:r w:rsidRPr="00E23D08">
        <w:rPr>
          <w:rFonts w:ascii="Times New Roman" w:hAnsi="Times New Roman"/>
        </w:rPr>
        <w:t>й</w:t>
      </w:r>
      <w:r w:rsidRPr="00E23D08">
        <w:rPr>
          <w:rFonts w:ascii="Times New Roman" w:hAnsi="Times New Roman"/>
        </w:rPr>
        <w:t>она</w:t>
      </w:r>
      <w:r w:rsidRPr="00E23D08">
        <w:rPr>
          <w:rFonts w:ascii="Times New Roman" w:hAnsi="Times New Roman"/>
          <w:bCs/>
        </w:rPr>
        <w:t>. Размещение рекламной конструкции без получения соответствующего разрешения запрещ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но.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5.5.</w:t>
      </w:r>
      <w:r w:rsidRPr="00E23D08">
        <w:rPr>
          <w:rFonts w:ascii="Times New Roman" w:hAnsi="Times New Roman"/>
          <w:bCs/>
        </w:rPr>
        <w:t xml:space="preserve"> Рекламные конструкции содержатся в чистом и исправном состоянии, безопасны для использования.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5.6.</w:t>
      </w:r>
      <w:r w:rsidRPr="00E23D08">
        <w:rPr>
          <w:rFonts w:ascii="Times New Roman" w:hAnsi="Times New Roman"/>
          <w:bCs/>
        </w:rPr>
        <w:t xml:space="preserve"> Рекламные конструкции не создают помех для прохода пешеходов и осуществления м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ханизированной уборки улиц и тротуаров.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5.7.</w:t>
      </w:r>
      <w:r w:rsidRPr="00E23D08">
        <w:rPr>
          <w:rFonts w:ascii="Times New Roman" w:hAnsi="Times New Roman"/>
          <w:bCs/>
        </w:rPr>
        <w:t xml:space="preserve"> </w:t>
      </w:r>
      <w:r w:rsidRPr="00E23D08">
        <w:rPr>
          <w:rFonts w:ascii="Times New Roman" w:hAnsi="Times New Roman"/>
        </w:rPr>
        <w:t>Собственники либо организации, эксплуатирующие световые рекламы и вывески, еж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дневно включают их с наступлением темного времени суток и выключают не ранее времени о</w:t>
      </w:r>
      <w:r w:rsidRPr="00E23D08">
        <w:rPr>
          <w:rFonts w:ascii="Times New Roman" w:hAnsi="Times New Roman"/>
        </w:rPr>
        <w:t>т</w:t>
      </w:r>
      <w:r w:rsidRPr="00E23D08">
        <w:rPr>
          <w:rFonts w:ascii="Times New Roman" w:hAnsi="Times New Roman"/>
        </w:rPr>
        <w:t>ключения уличного освещения, но не позднее наступления светового дня, обеспечивают своевр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 xml:space="preserve">менную замену перегоревших газосветовых трубок и электроламп. 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5.8.</w:t>
      </w:r>
      <w:r w:rsidRPr="00E23D08">
        <w:rPr>
          <w:rFonts w:ascii="Times New Roman" w:hAnsi="Times New Roman"/>
          <w:bCs/>
        </w:rPr>
        <w:t xml:space="preserve"> </w:t>
      </w:r>
      <w:r w:rsidRPr="00E23D08">
        <w:rPr>
          <w:rFonts w:ascii="Times New Roman" w:hAnsi="Times New Roman"/>
        </w:rPr>
        <w:t>В случае неисправности отдельных знаков рекламы или вывески их выключают полн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стью.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5.9.</w:t>
      </w:r>
      <w:r w:rsidRPr="00E23D08">
        <w:rPr>
          <w:rFonts w:ascii="Times New Roman" w:hAnsi="Times New Roman"/>
          <w:bCs/>
        </w:rPr>
        <w:t xml:space="preserve"> Рекламные конструкции в срок не более 7 дней с момента повреждения ремо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тируются или полностью заменяются. Неработающие элементы освещения и подсветки в срок не более 5 дней с момента повреждения р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монтируются или заменяются.</w:t>
      </w:r>
      <w:r w:rsidRPr="00E23D08">
        <w:rPr>
          <w:rFonts w:ascii="Times New Roman" w:hAnsi="Times New Roman"/>
        </w:rPr>
        <w:t xml:space="preserve">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5.10.</w:t>
      </w:r>
      <w:r w:rsidRPr="00E23D08">
        <w:rPr>
          <w:rFonts w:ascii="Times New Roman" w:hAnsi="Times New Roman"/>
          <w:bCs/>
        </w:rPr>
        <w:t xml:space="preserve"> Владелец рекламной конструкции осуществляет благоустройство и озеленение земел</w:t>
      </w:r>
      <w:r w:rsidRPr="00E23D08">
        <w:rPr>
          <w:rFonts w:ascii="Times New Roman" w:hAnsi="Times New Roman"/>
          <w:bCs/>
        </w:rPr>
        <w:t>ь</w:t>
      </w:r>
      <w:r w:rsidRPr="00E23D08">
        <w:rPr>
          <w:rFonts w:ascii="Times New Roman" w:hAnsi="Times New Roman"/>
          <w:bCs/>
        </w:rPr>
        <w:t>ного участка, на котором размещена рекламная конструкция, если иное не предусмотрено согл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шением с собственником земельного участка, либо лицом, уполномоченным собственн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ком, а также прилегающей территории в срок не более 4 дней после мо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тажа или демонтажа рекламной конструкции.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5.11.</w:t>
      </w:r>
      <w:r w:rsidRPr="00E23D08">
        <w:rPr>
          <w:rFonts w:ascii="Times New Roman" w:hAnsi="Times New Roman"/>
          <w:bCs/>
        </w:rPr>
        <w:t xml:space="preserve"> Фундаменты рекламных конструкций, непосредственно и неразрывно связанных с зе</w:t>
      </w:r>
      <w:r w:rsidRPr="00E23D08">
        <w:rPr>
          <w:rFonts w:ascii="Times New Roman" w:hAnsi="Times New Roman"/>
          <w:bCs/>
        </w:rPr>
        <w:t>м</w:t>
      </w:r>
      <w:r w:rsidRPr="00E23D08">
        <w:rPr>
          <w:rFonts w:ascii="Times New Roman" w:hAnsi="Times New Roman"/>
          <w:bCs/>
        </w:rPr>
        <w:t>лей, размещаются с посевом газона или декоративным оформлением.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5.12.</w:t>
      </w:r>
      <w:r w:rsidRPr="00E23D08">
        <w:rPr>
          <w:rFonts w:ascii="Times New Roman" w:hAnsi="Times New Roman"/>
          <w:bCs/>
        </w:rPr>
        <w:t xml:space="preserve"> Владелец рекламной конструкции, непосредственно и неразрывно связанной с землей и (или) имеющей заглубленный фундамент, обеспечивает надлежащее содержание асфальтобето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ного, плиточного покрытия в месте крепления опор рекламных конструкций, а также надл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жащее санитарное  состояние прилегающей территории на расстоянии не менее 15 метров по п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риметру от границ занимаемого конструкциями земельного участка путем организации покоса травы выс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той более 15 сантиметров, своевременной уборки мусора и прополки сорной раст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тельности.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5.13.</w:t>
      </w:r>
      <w:r w:rsidRPr="00E23D08">
        <w:rPr>
          <w:rFonts w:ascii="Times New Roman" w:hAnsi="Times New Roman"/>
          <w:bCs/>
        </w:rPr>
        <w:t xml:space="preserve"> Запрещается использовать элементы рекламных конструкций для размещения частных объявлений, вывесок, афиш, крепления растяжек. Владельцы рекламных конс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рукций очищают данные объекты от самовольно размещенных объявлений, вывесок, афиш.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5.14. Устанавливать вывески рекламного характера разрешается только после согласования эскизов с Администрацией Ромодановского муниципал</w:t>
      </w:r>
      <w:r w:rsidRPr="00E23D08">
        <w:rPr>
          <w:rFonts w:ascii="Times New Roman" w:hAnsi="Times New Roman"/>
        </w:rPr>
        <w:t>ь</w:t>
      </w:r>
      <w:r w:rsidRPr="00E23D08">
        <w:rPr>
          <w:rFonts w:ascii="Times New Roman" w:hAnsi="Times New Roman"/>
        </w:rPr>
        <w:t>ного района.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5.15. Окраску киосков, павильонов, палаток, лотков, столиков, заборов, газонных огражд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ний и ограждений тротуаров, павильонов ожидания транспорта, спортивных соор</w:t>
      </w:r>
      <w:r w:rsidRPr="00E23D08">
        <w:rPr>
          <w:rFonts w:ascii="Times New Roman" w:hAnsi="Times New Roman"/>
        </w:rPr>
        <w:t>у</w:t>
      </w:r>
      <w:r w:rsidRPr="00E23D08">
        <w:rPr>
          <w:rFonts w:ascii="Times New Roman" w:hAnsi="Times New Roman"/>
        </w:rPr>
        <w:t>жений, стендов для афиш, объявлений и иных стендов, рекламных тумб, указателей остановок транспорта и пер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ходов, скамеек производят не реже одного раза в год. Повреждения м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 xml:space="preserve">лых архитектурных форм устраняются в течение трёх дней. 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5.16. Окраску каменных, железобетонных и металлических ограждений фонарей уличного освещения, опор, трансформаторных будок и киосков, металлических ворот жилых, обществе</w:t>
      </w:r>
      <w:r w:rsidRPr="00E23D08">
        <w:rPr>
          <w:rFonts w:ascii="Times New Roman" w:hAnsi="Times New Roman"/>
        </w:rPr>
        <w:t>н</w:t>
      </w:r>
      <w:r w:rsidRPr="00E23D08">
        <w:rPr>
          <w:rFonts w:ascii="Times New Roman" w:hAnsi="Times New Roman"/>
        </w:rPr>
        <w:t>ных и промышленных зданий производят не реже одного раза в два года, а ремонт - по мере нео</w:t>
      </w:r>
      <w:r w:rsidRPr="00E23D08">
        <w:rPr>
          <w:rFonts w:ascii="Times New Roman" w:hAnsi="Times New Roman"/>
        </w:rPr>
        <w:t>б</w:t>
      </w:r>
      <w:r w:rsidRPr="00E23D08">
        <w:rPr>
          <w:rFonts w:ascii="Times New Roman" w:hAnsi="Times New Roman"/>
        </w:rPr>
        <w:t>ходимости.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5.17. </w:t>
      </w:r>
      <w:r w:rsidRPr="00E23D08">
        <w:rPr>
          <w:rFonts w:ascii="Times New Roman" w:hAnsi="Times New Roman"/>
          <w:bCs/>
        </w:rPr>
        <w:t>Здания, сооружения, малые архитектурные формы, заборы и ограждения с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держатся в чистоте и исправном состоянии. Окраска зданий, строений и сооружений, м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лых архитектурных форм, заборов и ограждений производится по согласованию с Адм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нистрацией Ромодановского городск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го поселения.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5.18. </w:t>
      </w:r>
      <w:r w:rsidRPr="00E23D08">
        <w:rPr>
          <w:rFonts w:ascii="Times New Roman" w:hAnsi="Times New Roman"/>
          <w:bCs/>
        </w:rPr>
        <w:t>Фасады зданий, сооружения, малые архитектурные формы, заборы и ограждения не имеют видимых повреждений строительной части (занимающих более 5% от фасадной поверхн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сти объекта), декоративной отделки и инженерных элементов и подде</w:t>
      </w:r>
      <w:r w:rsidRPr="00E23D08">
        <w:rPr>
          <w:rFonts w:ascii="Times New Roman" w:hAnsi="Times New Roman"/>
          <w:bCs/>
        </w:rPr>
        <w:t>р</w:t>
      </w:r>
      <w:r w:rsidRPr="00E23D08">
        <w:rPr>
          <w:rFonts w:ascii="Times New Roman" w:hAnsi="Times New Roman"/>
          <w:bCs/>
        </w:rPr>
        <w:t>живаются в эстетическом состоянии. М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лые архитектурные формы окрашиваются и не имеют повреждений.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5.19. </w:t>
      </w:r>
      <w:r w:rsidRPr="00E23D08">
        <w:rPr>
          <w:rFonts w:ascii="Times New Roman" w:hAnsi="Times New Roman"/>
          <w:bCs/>
        </w:rPr>
        <w:t>Содержание фасадов зданий, строений и сооружений включает: осуществление сво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временного поддерживающего ремонта, включая покраску и восстановление конструктивных эл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ментов и отделки фасадов, в том числе входных дверей и козырьков, ограждений балконов и ло</w:t>
      </w:r>
      <w:r w:rsidRPr="00E23D08">
        <w:rPr>
          <w:rFonts w:ascii="Times New Roman" w:hAnsi="Times New Roman"/>
          <w:bCs/>
        </w:rPr>
        <w:t>д</w:t>
      </w:r>
      <w:r w:rsidRPr="00E23D08">
        <w:rPr>
          <w:rFonts w:ascii="Times New Roman" w:hAnsi="Times New Roman"/>
          <w:bCs/>
        </w:rPr>
        <w:t>жий, карнизов, крылец и отдельных ступеней, ограждений спусков и лестниц, витрин, декорати</w:t>
      </w:r>
      <w:r w:rsidRPr="00E23D08">
        <w:rPr>
          <w:rFonts w:ascii="Times New Roman" w:hAnsi="Times New Roman"/>
          <w:bCs/>
        </w:rPr>
        <w:t>в</w:t>
      </w:r>
      <w:r w:rsidRPr="00E23D08">
        <w:rPr>
          <w:rFonts w:ascii="Times New Roman" w:hAnsi="Times New Roman"/>
          <w:bCs/>
        </w:rPr>
        <w:t>ных деталей и иных конструктивных элементов, обеспечение наличия и содержание в испра</w:t>
      </w:r>
      <w:r w:rsidRPr="00E23D08">
        <w:rPr>
          <w:rFonts w:ascii="Times New Roman" w:hAnsi="Times New Roman"/>
          <w:bCs/>
        </w:rPr>
        <w:t>в</w:t>
      </w:r>
      <w:r w:rsidRPr="00E23D08">
        <w:rPr>
          <w:rFonts w:ascii="Times New Roman" w:hAnsi="Times New Roman"/>
          <w:bCs/>
        </w:rPr>
        <w:t>ном состоянии водостоков, водосточных труб и сливов.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5.20. Всякие изменения фасадов зданий, связанные с ликвидацией или изменением отдел</w:t>
      </w:r>
      <w:r w:rsidRPr="00E23D08">
        <w:rPr>
          <w:rFonts w:ascii="Times New Roman" w:hAnsi="Times New Roman"/>
        </w:rPr>
        <w:t>ь</w:t>
      </w:r>
      <w:r w:rsidRPr="00E23D08">
        <w:rPr>
          <w:rFonts w:ascii="Times New Roman" w:hAnsi="Times New Roman"/>
        </w:rPr>
        <w:t>ных деталей, а также устройство новых и реконструкция существующих оконных и дверных пр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емов, выходящих на главный фасад, производятся по согласованию с Администрацией Ромод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новского городск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го поселения.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5.21. На фасадах жилых зданий домов устанавливается номерной знак, н</w:t>
      </w:r>
      <w:r w:rsidRPr="00E23D08">
        <w:rPr>
          <w:rFonts w:ascii="Times New Roman" w:hAnsi="Times New Roman"/>
          <w:bCs/>
        </w:rPr>
        <w:t>а фасаде дома, с к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 xml:space="preserve">торого начинается улица, - </w:t>
      </w:r>
      <w:r w:rsidRPr="00E23D08">
        <w:rPr>
          <w:rFonts w:ascii="Times New Roman" w:hAnsi="Times New Roman"/>
        </w:rPr>
        <w:t>указатель с обозначением наименования улицы, пер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улка, площади и пр., а на угловых домах - названия пересекающихся улиц.</w:t>
      </w:r>
    </w:p>
    <w:p w:rsidR="00741ACF" w:rsidRPr="00E23D08" w:rsidRDefault="00741ACF" w:rsidP="00E23D08">
      <w:pPr>
        <w:pStyle w:val="a2"/>
        <w:jc w:val="both"/>
      </w:pPr>
      <w:r w:rsidRPr="00E23D08">
        <w:t xml:space="preserve">5.22. </w:t>
      </w:r>
      <w:r w:rsidRPr="00E23D08">
        <w:rPr>
          <w:bCs/>
        </w:rPr>
        <w:t>На каждом входе в подъезд многоквартирного жилого дома устанавливаются указ</w:t>
      </w:r>
      <w:r w:rsidRPr="00E23D08">
        <w:rPr>
          <w:bCs/>
        </w:rPr>
        <w:t>а</w:t>
      </w:r>
      <w:r w:rsidRPr="00E23D08">
        <w:rPr>
          <w:bCs/>
        </w:rPr>
        <w:t>тели номеров подъездов и квартир, сгруппированных п</w:t>
      </w:r>
      <w:r w:rsidRPr="00E23D08">
        <w:rPr>
          <w:bCs/>
        </w:rPr>
        <w:t>о</w:t>
      </w:r>
      <w:r w:rsidRPr="00E23D08">
        <w:rPr>
          <w:bCs/>
        </w:rPr>
        <w:t xml:space="preserve">этажно. </w:t>
      </w:r>
      <w:r w:rsidRPr="00E23D08">
        <w:t>Таблички с номерами квартир следует устанавливать на двери каждой ква</w:t>
      </w:r>
      <w:r w:rsidRPr="00E23D08">
        <w:t>р</w:t>
      </w:r>
      <w:r w:rsidRPr="00E23D08">
        <w:t>тиры (при этом следует принимать сложившуюся для данного д</w:t>
      </w:r>
      <w:r w:rsidRPr="00E23D08">
        <w:t>о</w:t>
      </w:r>
      <w:r w:rsidRPr="00E23D08">
        <w:t>мовладения нумерацию квартир)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5.23. </w:t>
      </w:r>
      <w:r w:rsidRPr="00E23D08">
        <w:rPr>
          <w:rFonts w:ascii="Times New Roman" w:hAnsi="Times New Roman"/>
          <w:bCs/>
        </w:rPr>
        <w:t>В темное время суток дворы, входы в подъезды и лестничные площадки осв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щаются.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5.24. </w:t>
      </w:r>
      <w:r w:rsidRPr="00E23D08">
        <w:rPr>
          <w:rFonts w:ascii="Times New Roman" w:hAnsi="Times New Roman"/>
          <w:bCs/>
        </w:rPr>
        <w:t>Фасады капитальных гаражей выполняются в едином цветовом стиле, ворота окраш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ваются. Подъезд к отдельно стоящим капитальным г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ражам и проезды в гаражных кооперативах и массивах выполняются с твердым покрытием, с установкой бордюрного камня и поребрика в п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шеходной части.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5.25. Запрещается самовольное возведение хозяйственных и вспомогательных п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строек (дровяных сараев, будок, гаражей, голубятен, теплиц и т.п.) без получения соответствующего ра</w:t>
      </w:r>
      <w:r w:rsidRPr="00E23D08">
        <w:rPr>
          <w:rFonts w:ascii="Times New Roman" w:hAnsi="Times New Roman"/>
        </w:rPr>
        <w:t>з</w:t>
      </w:r>
      <w:r w:rsidRPr="00E23D08">
        <w:rPr>
          <w:rFonts w:ascii="Times New Roman" w:hAnsi="Times New Roman"/>
        </w:rPr>
        <w:t>решения Администрации Ромод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новского сельского поселения.</w:t>
      </w:r>
    </w:p>
    <w:p w:rsidR="00741ACF" w:rsidRPr="00E23D08" w:rsidRDefault="00741ACF" w:rsidP="00E23D08">
      <w:pPr>
        <w:autoSpaceDE w:val="0"/>
        <w:autoSpaceDN w:val="0"/>
        <w:adjustRightInd w:val="0"/>
        <w:jc w:val="both"/>
        <w:outlineLvl w:val="2"/>
        <w:rPr>
          <w:rFonts w:ascii="Times New Roman" w:hAnsi="Times New Roman"/>
          <w:b/>
        </w:rPr>
      </w:pPr>
    </w:p>
    <w:p w:rsidR="00741ACF" w:rsidRPr="00E23D08" w:rsidRDefault="00741ACF" w:rsidP="00E23D08"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</w:rPr>
      </w:pPr>
      <w:r w:rsidRPr="00E23D08">
        <w:rPr>
          <w:rFonts w:ascii="Times New Roman" w:hAnsi="Times New Roman"/>
          <w:b/>
        </w:rPr>
        <w:t>6. Содержание зеленых насаждений и озеленение территорий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6.1.</w:t>
      </w:r>
      <w:r w:rsidRPr="00E23D08">
        <w:rPr>
          <w:rFonts w:ascii="Times New Roman" w:hAnsi="Times New Roman"/>
          <w:bCs/>
        </w:rPr>
        <w:t xml:space="preserve"> Зеленые насаждения - это совокупность древесно-кустарниковых, травянистых и цв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точных растений, почвенного покрова, занимающих определенную территорию. Все зеленые н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саждения, расположенные в границах поселения,  независимо от форм собс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венности, составляют зеленый фонд Ромодановского городского поселения.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6.2. Физические и юридические лица, в собственности или в пользовании которых находятся земельные участки, обязаны обеспечивать содержание и сохранность зеленых насаждений, нах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дящихся на этих участках, а также на прилегающих территориях, размер которых определен в п. 2.30 н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стоящих Правил благоустройства.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6.3. Новые посадки деревьев и кустарников на территории улиц, площадей, парков, скверов и кварталов многоэтажной застройки, цветочное оформление скверов и парков, а также капитал</w:t>
      </w:r>
      <w:r w:rsidRPr="00E23D08">
        <w:rPr>
          <w:rFonts w:ascii="Times New Roman" w:hAnsi="Times New Roman"/>
        </w:rPr>
        <w:t>ь</w:t>
      </w:r>
      <w:r w:rsidRPr="00E23D08">
        <w:rPr>
          <w:rFonts w:ascii="Times New Roman" w:hAnsi="Times New Roman"/>
        </w:rPr>
        <w:t>ный ремонт и реконструкцию объектов ландшафтной архитектуры производят только по прое</w:t>
      </w:r>
      <w:r w:rsidRPr="00E23D08">
        <w:rPr>
          <w:rFonts w:ascii="Times New Roman" w:hAnsi="Times New Roman"/>
        </w:rPr>
        <w:t>к</w:t>
      </w:r>
      <w:r w:rsidRPr="00E23D08">
        <w:rPr>
          <w:rFonts w:ascii="Times New Roman" w:hAnsi="Times New Roman"/>
        </w:rPr>
        <w:t>там, соглас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ванным с Администрацией Ромодановского городского поселения.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При проектировании озеленения учитывают минимальные расстояния посадок деревьев и кустарников до инженерных сетей, зданий и сооружений, размеры  ям и траншей для посадки н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саждений.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 xml:space="preserve">6.4. Лица, указанные в </w:t>
      </w:r>
      <w:hyperlink r:id="rId21" w:history="1">
        <w:r w:rsidRPr="00E23D08">
          <w:rPr>
            <w:rStyle w:val="Hyperlink"/>
            <w:rFonts w:ascii="Times New Roman" w:hAnsi="Times New Roman"/>
            <w:color w:val="000000"/>
          </w:rPr>
          <w:t>пункте 6.2</w:t>
        </w:r>
      </w:hyperlink>
      <w:r w:rsidRPr="00E23D08">
        <w:rPr>
          <w:rFonts w:ascii="Times New Roman" w:hAnsi="Times New Roman"/>
        </w:rPr>
        <w:t xml:space="preserve"> настоящих Правил благоустройства, обязаны обеспечить своевременное проведение всех необходимых агроте</w:t>
      </w:r>
      <w:r w:rsidRPr="00E23D08">
        <w:rPr>
          <w:rFonts w:ascii="Times New Roman" w:hAnsi="Times New Roman"/>
        </w:rPr>
        <w:t>х</w:t>
      </w:r>
      <w:r w:rsidRPr="00E23D08">
        <w:rPr>
          <w:rFonts w:ascii="Times New Roman" w:hAnsi="Times New Roman"/>
        </w:rPr>
        <w:t>нических мероприятий: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1) в летнее время в сухую погоду поливать цветники, газоны, кустарн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>ки и деревья;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2) производить санитарную и формовочную обрезку деревьев и куста</w:t>
      </w:r>
      <w:r w:rsidRPr="00E23D08">
        <w:rPr>
          <w:rFonts w:ascii="Times New Roman" w:hAnsi="Times New Roman"/>
        </w:rPr>
        <w:t>р</w:t>
      </w:r>
      <w:r w:rsidRPr="00E23D08">
        <w:rPr>
          <w:rFonts w:ascii="Times New Roman" w:hAnsi="Times New Roman"/>
        </w:rPr>
        <w:t xml:space="preserve">ников; 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3) производить стрижку газонов, скашивание травы, своевременное удаление сорной раст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>тельности при высоте 15 и более сантиметров;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4) осуществлять обрезку и вырубку сухостоя и аварийных деревьев, обрезку сухих, пол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манных сучьев и веток на высоту не менее двух метров, мешающих проходу по пешеходным з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нам, либо ограничивающих вид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>мость технических средств регулирования дорожного движения;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5) доводить до сведения органов местного самоуправления обо всех случаях массового п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явления вредителей и болезней и принимать меры борьбы с ними, производить замазку ран и д</w:t>
      </w:r>
      <w:r w:rsidRPr="00E23D08">
        <w:rPr>
          <w:rFonts w:ascii="Times New Roman" w:hAnsi="Times New Roman"/>
        </w:rPr>
        <w:t>у</w:t>
      </w:r>
      <w:r w:rsidRPr="00E23D08">
        <w:rPr>
          <w:rFonts w:ascii="Times New Roman" w:hAnsi="Times New Roman"/>
        </w:rPr>
        <w:t>пел на деревьях;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6) проводить своевременный ремонт ограждений зеленых насаждений.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6.5. На площадях, занятых зелеными насаждениями, запрещается: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1)  ходить и лежать на газонах;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2) ломать деревья, кустарники, сучья и ветви, срывать листья и цветы, сбивать и собирать плоды;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3) засорять газоны, цветники, дорожки и водоемы;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4) портить скульптуры, скамейки, ограды;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5) добывать из деревьев сок, делать надрезы, надписи, размещать на деревьях объявления, номерные знаки, всякого рода указатели, провода и забивать в деревья крючки и гвозди для по</w:t>
      </w:r>
      <w:r w:rsidRPr="00E23D08">
        <w:rPr>
          <w:rFonts w:ascii="Times New Roman" w:hAnsi="Times New Roman"/>
        </w:rPr>
        <w:t>д</w:t>
      </w:r>
      <w:r w:rsidRPr="00E23D08">
        <w:rPr>
          <w:rFonts w:ascii="Times New Roman" w:hAnsi="Times New Roman"/>
        </w:rPr>
        <w:t>вешивания гамаков, качелей, веревок, сушить белье на ветвях;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6) ездить на велосипедах, мотоциклах, лошадях, тракторах и автомаш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>нах;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7) 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8) устраивать стоянки автотранспортных средств на газонах и в непосредственной близости от деревьев;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9) устраивать ледяные катки и снежные горки, кататься на лыжах, коньках, санях, организ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вывать игры, танцы, за исключением мест, отведенных для этих целей;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10) производить строительные и ремонтные работы без ограждений насаждений щитами, г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рантирующими защиту их от повреждений;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11)  складировать на территории зеленых насаждений строительные и горюче-смазочные материалы, а также устраивать на прилегающих территориях склады материалов, способству</w:t>
      </w:r>
      <w:r w:rsidRPr="00E23D08">
        <w:rPr>
          <w:rFonts w:ascii="Times New Roman" w:hAnsi="Times New Roman"/>
        </w:rPr>
        <w:t>ю</w:t>
      </w:r>
      <w:r w:rsidRPr="00E23D08">
        <w:rPr>
          <w:rFonts w:ascii="Times New Roman" w:hAnsi="Times New Roman"/>
        </w:rPr>
        <w:t>щие распространению вредителей з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леных насаждений;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12) 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13)  добывать растительную землю, песок и производить другие раско</w:t>
      </w:r>
      <w:r w:rsidRPr="00E23D08">
        <w:rPr>
          <w:rFonts w:ascii="Times New Roman" w:hAnsi="Times New Roman"/>
        </w:rPr>
        <w:t>п</w:t>
      </w:r>
      <w:r w:rsidRPr="00E23D08">
        <w:rPr>
          <w:rFonts w:ascii="Times New Roman" w:hAnsi="Times New Roman"/>
        </w:rPr>
        <w:t>ки;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14) пасти скот, выгуливать и отпускать с поводка собак в парках, лесопарках, скв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рах и иных территориях зеленых насаждений;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15) разводить костры, сжигать листву и мусор на территории общего пользования муниц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>пального образования.</w:t>
      </w:r>
    </w:p>
    <w:p w:rsidR="00741ACF" w:rsidRPr="00E23D08" w:rsidRDefault="00741ACF" w:rsidP="00E23D08">
      <w:pPr>
        <w:ind w:firstLine="567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6.6. </w:t>
      </w:r>
      <w:r w:rsidRPr="00E23D08">
        <w:rPr>
          <w:rFonts w:ascii="Times New Roman" w:hAnsi="Times New Roman"/>
          <w:bCs/>
        </w:rPr>
        <w:t>Запрещается самовольная посадка деревьев, кустарников, устройство огородов в скв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рах, парках, на обочинах дорог, бульварах, газонах, отк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сах, придомовых территориях и прочих свободных участках, не отведенных для этих целей.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6.7. Самовольная вырубка деревьев и кустарников без оформления в установленном поря</w:t>
      </w:r>
      <w:r w:rsidRPr="00E23D08">
        <w:rPr>
          <w:rFonts w:ascii="Times New Roman" w:hAnsi="Times New Roman"/>
        </w:rPr>
        <w:t>д</w:t>
      </w:r>
      <w:r w:rsidRPr="00E23D08">
        <w:rPr>
          <w:rFonts w:ascii="Times New Roman" w:hAnsi="Times New Roman"/>
        </w:rPr>
        <w:t xml:space="preserve">ке разрешения запрещена. </w:t>
      </w:r>
    </w:p>
    <w:p w:rsidR="00741ACF" w:rsidRPr="00E23D08" w:rsidRDefault="00741ACF" w:rsidP="00E23D08">
      <w:pPr>
        <w:ind w:firstLine="567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6.8. </w:t>
      </w:r>
      <w:r w:rsidRPr="00E23D08">
        <w:rPr>
          <w:rFonts w:ascii="Times New Roman" w:hAnsi="Times New Roman"/>
          <w:bCs/>
        </w:rPr>
        <w:t>Предприятия, учреждения и организации при разработке проектов застройки, стро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тельстве дорог, тротуаров и других сооружений обязаны:</w:t>
      </w:r>
    </w:p>
    <w:p w:rsidR="00741ACF" w:rsidRPr="00E23D08" w:rsidRDefault="00741ACF" w:rsidP="00E23D08">
      <w:pPr>
        <w:ind w:firstLine="567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1) при разработке проектов обязательно включать мероприятия по сохранению и защите имеющихся зеленых насаждений, ведомостей выруба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мых и сохраняемых деревьев, кустарников, цветников, газонов и определения размера компенсационной (восстановительной) стоимости з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леных н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саждений;</w:t>
      </w:r>
    </w:p>
    <w:p w:rsidR="00741ACF" w:rsidRPr="00E23D08" w:rsidRDefault="00741ACF" w:rsidP="00E23D08">
      <w:pPr>
        <w:ind w:firstLine="567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2) разрытие траншеи для прокладки инженерных сетей производить на расстоянии не м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нее 3 метров от ствола дерева до края траншеи, не менее 1,5 метра от кустарника при наличии пр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странства, не занятого древесно-кустарниковой растительностью;</w:t>
      </w:r>
    </w:p>
    <w:p w:rsidR="00741ACF" w:rsidRPr="00E23D08" w:rsidRDefault="00741ACF" w:rsidP="00E23D08">
      <w:pPr>
        <w:ind w:firstLine="567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3) при разработке проекта озеленения следует учитывать минимальные расстояния удал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ния зеленых насаждений от зданий и сооружений, согласно действующим стро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тельным нормам и правилам на проектирование и стро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тельство;</w:t>
      </w:r>
    </w:p>
    <w:p w:rsidR="00741ACF" w:rsidRPr="00E23D08" w:rsidRDefault="00741ACF" w:rsidP="00E23D08">
      <w:pPr>
        <w:ind w:firstLine="567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4) закладывать в сметы восстановительную стоимость зеленых насаждений, расходы по в</w:t>
      </w:r>
      <w:r w:rsidRPr="00E23D08">
        <w:rPr>
          <w:rFonts w:ascii="Times New Roman" w:hAnsi="Times New Roman"/>
          <w:bCs/>
        </w:rPr>
        <w:t>ы</w:t>
      </w:r>
      <w:r w:rsidRPr="00E23D08">
        <w:rPr>
          <w:rFonts w:ascii="Times New Roman" w:hAnsi="Times New Roman"/>
          <w:bCs/>
        </w:rPr>
        <w:t>носу деревьев и кустарников, подлежащих пересадке с территории и трасс подземных коммуник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ций, а также посадку крупномерных деревьев, кустарников, устройство газонов и цветников п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сле окончания строительства.</w:t>
      </w:r>
    </w:p>
    <w:p w:rsidR="00741ACF" w:rsidRPr="00E23D08" w:rsidRDefault="00741ACF" w:rsidP="00E23D08">
      <w:pPr>
        <w:ind w:firstLine="567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6.9. </w:t>
      </w:r>
      <w:r w:rsidRPr="00E23D08">
        <w:rPr>
          <w:rFonts w:ascii="Times New Roman" w:hAnsi="Times New Roman"/>
          <w:bCs/>
        </w:rPr>
        <w:t>При производстве строительных работ застройщики и строительные организации обяз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ны:</w:t>
      </w:r>
    </w:p>
    <w:p w:rsidR="00741ACF" w:rsidRPr="00E23D08" w:rsidRDefault="00741ACF" w:rsidP="00E23D08">
      <w:pPr>
        <w:ind w:firstLine="567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1) ограждать деревья, находящиеся на территории строительства, сплошными инвентарн</w:t>
      </w:r>
      <w:r w:rsidRPr="00E23D08">
        <w:rPr>
          <w:rFonts w:ascii="Times New Roman" w:hAnsi="Times New Roman"/>
          <w:bCs/>
        </w:rPr>
        <w:t>ы</w:t>
      </w:r>
      <w:r w:rsidRPr="00E23D08">
        <w:rPr>
          <w:rFonts w:ascii="Times New Roman" w:hAnsi="Times New Roman"/>
          <w:bCs/>
        </w:rPr>
        <w:t>ми щитами высотой 2 м из досок толщиной не менее 25 мм.;</w:t>
      </w:r>
    </w:p>
    <w:p w:rsidR="00741ACF" w:rsidRPr="00E23D08" w:rsidRDefault="00741ACF" w:rsidP="00E23D08">
      <w:pPr>
        <w:ind w:firstLine="567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2) при производстве работ по укладке брусчатки и асфальтировании городских проездов, площадей, дворов, тротуаров и тому подобное, оставлять вокруг дерева свободное пространство диаметром не менее 2 м;</w:t>
      </w:r>
    </w:p>
    <w:p w:rsidR="00741ACF" w:rsidRPr="00E23D08" w:rsidRDefault="00741ACF" w:rsidP="00E23D08">
      <w:pPr>
        <w:ind w:firstLine="567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3) прокладку подъездных путей к строящимся объектам производить вне зеленых насажд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ний и не нарушать установленных ограждений деревьев.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6.10. За всякое повреждение или самовольную вырубку зеленых насаждений, а также за н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принятие мер охраны и халатное отношение к зеленым насаждениям с виновных взимается во</w:t>
      </w:r>
      <w:r w:rsidRPr="00E23D08">
        <w:rPr>
          <w:rFonts w:ascii="Times New Roman" w:hAnsi="Times New Roman"/>
        </w:rPr>
        <w:t>с</w:t>
      </w:r>
      <w:r w:rsidRPr="00E23D08">
        <w:rPr>
          <w:rFonts w:ascii="Times New Roman" w:hAnsi="Times New Roman"/>
        </w:rPr>
        <w:t>становительная стоимость повре</w:t>
      </w:r>
      <w:r w:rsidRPr="00E23D08">
        <w:rPr>
          <w:rFonts w:ascii="Times New Roman" w:hAnsi="Times New Roman"/>
        </w:rPr>
        <w:t>ж</w:t>
      </w:r>
      <w:r w:rsidRPr="00E23D08">
        <w:rPr>
          <w:rFonts w:ascii="Times New Roman" w:hAnsi="Times New Roman"/>
        </w:rPr>
        <w:t>денных или уничтоженных насаждений.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6.11. За незаконную вырубку или повреждение деревьев на территории поселения вино</w:t>
      </w:r>
      <w:r w:rsidRPr="00E23D08">
        <w:rPr>
          <w:rFonts w:ascii="Times New Roman" w:hAnsi="Times New Roman"/>
        </w:rPr>
        <w:t>в</w:t>
      </w:r>
      <w:r w:rsidRPr="00E23D08">
        <w:rPr>
          <w:rFonts w:ascii="Times New Roman" w:hAnsi="Times New Roman"/>
        </w:rPr>
        <w:t>ные лица обязаны возместить убытки.</w:t>
      </w:r>
    </w:p>
    <w:p w:rsidR="00741ACF" w:rsidRPr="00E23D08" w:rsidRDefault="00741ACF" w:rsidP="00E23D08">
      <w:pPr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6.12. На территориях парков и скверов запрещается хозяйственная и иная деятельность, ок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зывающая негативное воздействие на указанные территории. В пределах парков и скверов запр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щается:</w:t>
      </w:r>
    </w:p>
    <w:p w:rsidR="00741ACF" w:rsidRPr="00E23D08" w:rsidRDefault="00741ACF" w:rsidP="00E23D08">
      <w:pPr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1) сокращение площади озелененной территории;</w:t>
      </w:r>
    </w:p>
    <w:p w:rsidR="00741ACF" w:rsidRPr="00E23D08" w:rsidRDefault="00741ACF" w:rsidP="00E23D08">
      <w:pPr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2) размещение объектов, не относящихся к инфраструктуре парка и сквера и не предназн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ченных для обеспечения его содержания;</w:t>
      </w:r>
    </w:p>
    <w:p w:rsidR="00741ACF" w:rsidRPr="00E23D08" w:rsidRDefault="00741ACF" w:rsidP="00E23D08">
      <w:pPr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3) нарушение структуры почвенного покрова (уплотнение, снятие пл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дородного слоя почвы, изъятие и вынос за пределы парка (сквера) почвенн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го грунта);</w:t>
      </w:r>
    </w:p>
    <w:p w:rsidR="00741ACF" w:rsidRPr="00E23D08" w:rsidRDefault="00741ACF" w:rsidP="00E23D08">
      <w:pPr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4) загрязнение территории всеми видами источников загрязнения окружающей ср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 xml:space="preserve">ды. </w:t>
      </w:r>
    </w:p>
    <w:p w:rsidR="00741ACF" w:rsidRPr="00E23D08" w:rsidRDefault="00741ACF" w:rsidP="00E23D0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6.13. Содержание территорий парков и скверов осуществляется за счет средств бюджета п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селения с привлечением средств иных источников, предусмотренных законод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тельством.</w:t>
      </w:r>
    </w:p>
    <w:p w:rsidR="00741ACF" w:rsidRPr="00E23D08" w:rsidRDefault="00741ACF" w:rsidP="00E23D08">
      <w:pPr>
        <w:autoSpaceDE w:val="0"/>
        <w:autoSpaceDN w:val="0"/>
        <w:adjustRightInd w:val="0"/>
        <w:jc w:val="both"/>
        <w:outlineLvl w:val="2"/>
        <w:rPr>
          <w:rFonts w:ascii="Times New Roman" w:hAnsi="Times New Roman"/>
          <w:b/>
        </w:rPr>
      </w:pPr>
    </w:p>
    <w:p w:rsidR="00741ACF" w:rsidRPr="00E23D08" w:rsidRDefault="00741ACF" w:rsidP="00E23D08"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</w:rPr>
      </w:pPr>
      <w:r w:rsidRPr="00E23D08">
        <w:rPr>
          <w:rFonts w:ascii="Times New Roman" w:hAnsi="Times New Roman"/>
          <w:b/>
        </w:rPr>
        <w:t>7. Содержание и эксплуатация дорог и тротуаров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7.1. </w:t>
      </w:r>
      <w:r w:rsidRPr="00E23D08">
        <w:rPr>
          <w:rFonts w:ascii="Times New Roman" w:hAnsi="Times New Roman"/>
          <w:bCs/>
        </w:rPr>
        <w:t>Дороги и тротуары, площадки содержатся в чистом и исправном с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стоянии.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</w:rPr>
      </w:pPr>
      <w:r w:rsidRPr="00E23D08">
        <w:rPr>
          <w:rFonts w:ascii="Times New Roman" w:hAnsi="Times New Roman"/>
        </w:rPr>
        <w:t>7.2. С целью сохранения усовершенствованных покрытий дорог, тротуаров и площадок на территории муниципального образования запрещается: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1) подвоз груза волоком;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2) сбрасывание при погрузочно-разгрузочных работах рельсов, бревен, железных б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лок, труб, кирпича, других тяжелых предметов и складирование их;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3) выкачивать воду на проезжую часть и в придорожные кюветы;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4) выезжать на тротуары, пешеходные дорожки, зеленые зоны, площадки, не предназначе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ные для проезда на автомобилях всех типов, включая специальные;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5) осуществлять передвижение тяжеловесных механизмов, тракторов, кранов и других м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шин на гусеничном ходу по всем улицам, имеющим усовершенствованные покр</w:t>
      </w:r>
      <w:r w:rsidRPr="00E23D08">
        <w:rPr>
          <w:rFonts w:ascii="Times New Roman" w:hAnsi="Times New Roman"/>
          <w:bCs/>
        </w:rPr>
        <w:t>ы</w:t>
      </w:r>
      <w:r w:rsidRPr="00E23D08">
        <w:rPr>
          <w:rFonts w:ascii="Times New Roman" w:hAnsi="Times New Roman"/>
          <w:bCs/>
        </w:rPr>
        <w:t>тия;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6) загрязнять дороги и прилегающие к ним территории, в том числе при перевозке мусора, сыпучих, пылящих, жидких материалов и строительных конструкций, а также при выезде со стро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тельных площадок, территорий предприятий и иных объектов;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7) приготовление бетона и других строительных растворов на дорожных покрытиях, троту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рах и газонах;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8) перекачивать горюче-смазочные материалы приспособлениями, допускающими пролив их на дорожные покрытия, тротуары и газоны.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  <w:bCs/>
        </w:rPr>
        <w:t>7.3. Территории автостоянок и парковок оборудуются твердым водонепроницаемым покр</w:t>
      </w:r>
      <w:r w:rsidRPr="00E23D08">
        <w:rPr>
          <w:rFonts w:ascii="Times New Roman" w:hAnsi="Times New Roman"/>
          <w:bCs/>
        </w:rPr>
        <w:t>ы</w:t>
      </w:r>
      <w:r w:rsidRPr="00E23D08">
        <w:rPr>
          <w:rFonts w:ascii="Times New Roman" w:hAnsi="Times New Roman"/>
          <w:bCs/>
        </w:rPr>
        <w:t>тием и содержатся в чистоте.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  <w:bCs/>
        </w:rPr>
        <w:t>7.4. Пешеходные ограждения содержатся в исправном состоянии.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7.5. Организации, в ведении которых находятся подземные сети, </w:t>
      </w:r>
      <w:r w:rsidRPr="00E23D08">
        <w:rPr>
          <w:rFonts w:ascii="Times New Roman" w:hAnsi="Times New Roman"/>
          <w:bCs/>
        </w:rPr>
        <w:t>обязаны устанавливать и содержать люки смотровых колодцев и дождеприемники ливневых колодцев на уровне покрытий дорог, тротуаров, площадок, в др</w:t>
      </w:r>
      <w:r w:rsidRPr="00E23D08">
        <w:rPr>
          <w:rFonts w:ascii="Times New Roman" w:hAnsi="Times New Roman"/>
          <w:bCs/>
        </w:rPr>
        <w:t>у</w:t>
      </w:r>
      <w:r w:rsidRPr="00E23D08">
        <w:rPr>
          <w:rFonts w:ascii="Times New Roman" w:hAnsi="Times New Roman"/>
          <w:bCs/>
        </w:rPr>
        <w:t>гих местах на уровне существующего рельефа местности.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7.6. </w:t>
      </w:r>
      <w:r w:rsidRPr="00E23D08">
        <w:rPr>
          <w:rFonts w:ascii="Times New Roman" w:hAnsi="Times New Roman"/>
          <w:bCs/>
        </w:rPr>
        <w:t>Наличие открытых люков (дождеприемников) не допускается.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7.7. Крышки люков, колодцев, расположенных на проезжей части улиц и тротуаров, в случае их повреждения или разрушения немедленно огораживаются и в течение 6 часов восстанавлив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ются организациями, в ведении к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торых находятся коммуникации.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7.8. </w:t>
      </w:r>
      <w:r w:rsidRPr="00E23D08">
        <w:rPr>
          <w:rFonts w:ascii="Times New Roman" w:hAnsi="Times New Roman"/>
          <w:bCs/>
        </w:rPr>
        <w:t>Восстановление дорожного покрытия проезжей части и тротуаров в местах рег</w:t>
      </w:r>
      <w:r w:rsidRPr="00E23D08">
        <w:rPr>
          <w:rFonts w:ascii="Times New Roman" w:hAnsi="Times New Roman"/>
          <w:bCs/>
        </w:rPr>
        <w:t>у</w:t>
      </w:r>
      <w:r w:rsidRPr="00E23D08">
        <w:rPr>
          <w:rFonts w:ascii="Times New Roman" w:hAnsi="Times New Roman"/>
          <w:bCs/>
        </w:rPr>
        <w:t>лировки люков (крышек) выполняются после окончания данных работ в течение 48 часов. На весь период производства работ устанавливаются предупреждающие дорожные знаки и обеспечивается осв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щение в ночное время.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7.9</w:t>
      </w:r>
      <w:r w:rsidRPr="00E23D08">
        <w:rPr>
          <w:rFonts w:ascii="Times New Roman" w:hAnsi="Times New Roman"/>
          <w:bCs/>
        </w:rPr>
        <w:t>. Работы, связанные со вскрытием дорожных покрытий и тротуаров, разрешается пров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дить, если покрытие прослужило не менее 5 лет после устройства, реконструкции или капитальн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го ремонта. Условия настоящего пункта не распространяются на случаи проведения работ, нео</w:t>
      </w:r>
      <w:r w:rsidRPr="00E23D08">
        <w:rPr>
          <w:rFonts w:ascii="Times New Roman" w:hAnsi="Times New Roman"/>
          <w:bCs/>
        </w:rPr>
        <w:t>б</w:t>
      </w:r>
      <w:r w:rsidRPr="00E23D08">
        <w:rPr>
          <w:rFonts w:ascii="Times New Roman" w:hAnsi="Times New Roman"/>
          <w:bCs/>
        </w:rPr>
        <w:t>ходимых для устранения аварийных ситуаций, оказывающих влияние на обеспечение н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селения коммунальными услугами.</w:t>
      </w:r>
    </w:p>
    <w:p w:rsidR="00741ACF" w:rsidRPr="00E23D08" w:rsidRDefault="00741ACF" w:rsidP="00E23D08">
      <w:pPr>
        <w:autoSpaceDE w:val="0"/>
        <w:autoSpaceDN w:val="0"/>
        <w:adjustRightInd w:val="0"/>
        <w:jc w:val="both"/>
        <w:outlineLvl w:val="2"/>
        <w:rPr>
          <w:rFonts w:ascii="Times New Roman" w:hAnsi="Times New Roman"/>
          <w:b/>
        </w:rPr>
      </w:pPr>
    </w:p>
    <w:p w:rsidR="00741ACF" w:rsidRPr="00E23D08" w:rsidRDefault="00741ACF" w:rsidP="00E23D08"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</w:rPr>
      </w:pPr>
      <w:r w:rsidRPr="00E23D08">
        <w:rPr>
          <w:rFonts w:ascii="Times New Roman" w:hAnsi="Times New Roman"/>
          <w:b/>
        </w:rPr>
        <w:t>8. Освещение территории муниципального образования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8.1. Улицы, дороги, площади, мосты и пешеходные тротуары, общественные территории, территории жилых кварталов, микрорайонов, жилых домов, территории промышленных и комм</w:t>
      </w:r>
      <w:r w:rsidRPr="00E23D08">
        <w:rPr>
          <w:rFonts w:ascii="Times New Roman" w:hAnsi="Times New Roman"/>
        </w:rPr>
        <w:t>у</w:t>
      </w:r>
      <w:r w:rsidRPr="00E23D08">
        <w:rPr>
          <w:rFonts w:ascii="Times New Roman" w:hAnsi="Times New Roman"/>
        </w:rPr>
        <w:t>нальных организаций о</w:t>
      </w:r>
      <w:r w:rsidRPr="00E23D08">
        <w:rPr>
          <w:rFonts w:ascii="Times New Roman" w:hAnsi="Times New Roman"/>
        </w:rPr>
        <w:t>с</w:t>
      </w:r>
      <w:r w:rsidRPr="00E23D08">
        <w:rPr>
          <w:rFonts w:ascii="Times New Roman" w:hAnsi="Times New Roman"/>
        </w:rPr>
        <w:t>вещаются в темное время суток.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Обязанность по освещению данных объектов возлагается на их собственников или уполн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моченных собственником лиц.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8.2. Освещение территории муниципального образования осуществляется энергоснабжа</w:t>
      </w:r>
      <w:r w:rsidRPr="00E23D08">
        <w:rPr>
          <w:rFonts w:ascii="Times New Roman" w:hAnsi="Times New Roman"/>
        </w:rPr>
        <w:t>ю</w:t>
      </w:r>
      <w:r w:rsidRPr="00E23D08">
        <w:rPr>
          <w:rFonts w:ascii="Times New Roman" w:hAnsi="Times New Roman"/>
        </w:rPr>
        <w:t>щими организациями по договорам с физическими и юридическими лицами (собственниками з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мельных участков).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8.3. Организацию работ по строительству и содержанию сетей наружного освещения улиц осуществляет Администрация Ромодановского городск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го поселения.</w:t>
      </w:r>
    </w:p>
    <w:p w:rsidR="00741ACF" w:rsidRPr="00E23D08" w:rsidRDefault="00741ACF" w:rsidP="00E23D08">
      <w:pPr>
        <w:autoSpaceDE w:val="0"/>
        <w:autoSpaceDN w:val="0"/>
        <w:adjustRightInd w:val="0"/>
        <w:jc w:val="both"/>
        <w:outlineLvl w:val="2"/>
        <w:rPr>
          <w:rFonts w:ascii="Times New Roman" w:hAnsi="Times New Roman"/>
          <w:b/>
        </w:rPr>
      </w:pPr>
    </w:p>
    <w:p w:rsidR="00741ACF" w:rsidRPr="00E23D08" w:rsidRDefault="00741ACF" w:rsidP="00E23D08"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</w:rPr>
      </w:pPr>
      <w:r w:rsidRPr="00E23D08">
        <w:rPr>
          <w:rFonts w:ascii="Times New Roman" w:hAnsi="Times New Roman"/>
          <w:b/>
        </w:rPr>
        <w:t>9. Проведение работ по строительству, ремонту, реконструкции, разборке (сносу, д</w:t>
      </w:r>
      <w:r w:rsidRPr="00E23D08">
        <w:rPr>
          <w:rFonts w:ascii="Times New Roman" w:hAnsi="Times New Roman"/>
          <w:b/>
        </w:rPr>
        <w:t>е</w:t>
      </w:r>
      <w:r w:rsidRPr="00E23D08">
        <w:rPr>
          <w:rFonts w:ascii="Times New Roman" w:hAnsi="Times New Roman"/>
          <w:b/>
        </w:rPr>
        <w:t>монтажу) зданий, строений, сооружений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9.1. Работы, связанные с разрытием грунта или вскрытием дорожных п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крытий (прокладка, реконструкция или ремонт подземных сооружений, коммуникаций, забивка свай и шпунта, план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>ровка грунта, буровые работы, рытье шурфов, устройство фундаментов и иные работы), произв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дятся при наличии письменного разрешения на производство работ, выданного Администрац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 xml:space="preserve">ей Ромодановского городского поселения.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Разрешение выдается согласно заявке на основании проектных согласований и рабочей д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кументации лицам инженерно-технического персонала, представляющим интересы заказчика (генподрядчика) работ, предусмотренных данным пунктом Правил благоус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 xml:space="preserve">ройства.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9.2. </w:t>
      </w:r>
      <w:r w:rsidRPr="00E23D08">
        <w:rPr>
          <w:rFonts w:ascii="Times New Roman" w:hAnsi="Times New Roman"/>
          <w:bCs/>
        </w:rPr>
        <w:t>Производство аварийно-восстановительных работ (в том числе разрытия) на инжене</w:t>
      </w:r>
      <w:r w:rsidRPr="00E23D08">
        <w:rPr>
          <w:rFonts w:ascii="Times New Roman" w:hAnsi="Times New Roman"/>
          <w:bCs/>
        </w:rPr>
        <w:t>р</w:t>
      </w:r>
      <w:r w:rsidRPr="00E23D08">
        <w:rPr>
          <w:rFonts w:ascii="Times New Roman" w:hAnsi="Times New Roman"/>
          <w:bCs/>
        </w:rPr>
        <w:t>ных коммуникациях и сооружениях с целью устранения аварий, произошедших при их эксплуат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ции или проведении строительных, ремонтных и иных работ, разрешается производить на основ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нии аварийных телефонограмм, передаваемых в Администрацию Ромодановского городского п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селения и организации, эксплуатирующей инженерные сети, с последующим оформлением (</w:t>
      </w:r>
      <w:r w:rsidRPr="00E23D08">
        <w:rPr>
          <w:rFonts w:ascii="Times New Roman" w:hAnsi="Times New Roman"/>
        </w:rPr>
        <w:t xml:space="preserve">в 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чение суток от начала работ) разрешения на производство аварийно-восстановительных р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бот.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9.3. </w:t>
      </w:r>
      <w:r w:rsidRPr="00E23D08">
        <w:rPr>
          <w:rFonts w:ascii="Times New Roman" w:hAnsi="Times New Roman"/>
          <w:bCs/>
        </w:rPr>
        <w:t>Если авария произошла на основных улицах,  площадях или на подземных с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оружениях общего значения, телефонограмма передается также в  Единую дежурную диспетчерскую службу.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Оперативное руководство аварийно-восстановительными работами в этом случае осущест</w:t>
      </w:r>
      <w:r w:rsidRPr="00E23D08">
        <w:rPr>
          <w:rFonts w:ascii="Times New Roman" w:hAnsi="Times New Roman"/>
          <w:bCs/>
        </w:rPr>
        <w:t>в</w:t>
      </w:r>
      <w:r w:rsidRPr="00E23D08">
        <w:rPr>
          <w:rFonts w:ascii="Times New Roman" w:hAnsi="Times New Roman"/>
          <w:bCs/>
        </w:rPr>
        <w:t>ляется специально созданным штабом и организацией, на балансе которой находится поврежде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ное сооружение.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9.4. </w:t>
      </w:r>
      <w:r w:rsidRPr="00E23D08">
        <w:rPr>
          <w:rFonts w:ascii="Times New Roman" w:hAnsi="Times New Roman"/>
          <w:bCs/>
        </w:rPr>
        <w:t>Ликвидация аварий на инженерных сетях и сооружениях производится организациями, эксплуатирующими соответствующие инженерные системы.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9.5. </w:t>
      </w:r>
      <w:r w:rsidRPr="00E23D08">
        <w:rPr>
          <w:rFonts w:ascii="Times New Roman" w:hAnsi="Times New Roman"/>
          <w:bCs/>
        </w:rPr>
        <w:t>При получении сигнала об аварии эксплуатационная организация немедленно высылает на место аварийную бригаду, которая под руков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дством ответственного лица, имеющего при себе служебное удостоверение и наряд аварийной службы, приступает к ликвидации аварии и устран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нию ее последствий, обеспечивает безопасность людей, движение транспорта и сохранность ра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положенных рядом подземных и надземных сооруж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ний.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9.6. </w:t>
      </w:r>
      <w:r w:rsidRPr="00E23D08">
        <w:rPr>
          <w:rFonts w:ascii="Times New Roman" w:hAnsi="Times New Roman"/>
          <w:bCs/>
        </w:rPr>
        <w:t>В случае возникновения просадок на инженерных сетях эксплуатационная организация обязана установить ограждение и немедленно принять меры по их устранению и восстановлению нарушенных элементов благоус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ройства.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9.7. Аварии, независимо от типа коммуникаций (сооружений),  устраняются в срок до трех дней, а восстановление благоустройства в местах аварийных разрытий выполняе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ся в течение трех дней после завершения работ по устранению аварии.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В случае невозможности ликвидировать аварию и восстановить благоустройство в указа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ный срок оформляется разрешение  на производство работ в установленном настоящими Прав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лами благоустройства порядке.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9.8.</w:t>
      </w:r>
      <w:r w:rsidRPr="00E23D08">
        <w:rPr>
          <w:rFonts w:ascii="Times New Roman" w:hAnsi="Times New Roman"/>
          <w:bCs/>
        </w:rPr>
        <w:t xml:space="preserve"> Для получения разрешения на производство работ заказчик обязан представить в Адм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 xml:space="preserve">нистрацию Ромодановского городского поселения </w:t>
      </w:r>
      <w:r w:rsidRPr="00E23D08">
        <w:rPr>
          <w:rFonts w:ascii="Times New Roman" w:hAnsi="Times New Roman"/>
        </w:rPr>
        <w:t xml:space="preserve"> </w:t>
      </w:r>
      <w:r w:rsidRPr="00E23D08">
        <w:rPr>
          <w:rFonts w:ascii="Times New Roman" w:hAnsi="Times New Roman"/>
          <w:bCs/>
        </w:rPr>
        <w:t>следующие д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кументы: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1) заявление на получение разрешения;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  <w:bCs/>
        </w:rPr>
        <w:t>2) проект производства работ;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3) календарный график производства работ, соглашение с собственником или уполномоче</w:t>
      </w:r>
      <w:r w:rsidRPr="00E23D08">
        <w:rPr>
          <w:rFonts w:ascii="Times New Roman" w:hAnsi="Times New Roman"/>
        </w:rPr>
        <w:t>н</w:t>
      </w:r>
      <w:r w:rsidRPr="00E23D08">
        <w:rPr>
          <w:rFonts w:ascii="Times New Roman" w:hAnsi="Times New Roman"/>
        </w:rPr>
        <w:t>ным им лицом о восстановлении благоустройства земельного участка, на терр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>тории которого будут проводиться работы по строительству, реконструкции, ремонту коммуникаций, в графике указывается дата полного восстановления нарушенного благ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 xml:space="preserve">устройства; 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 xml:space="preserve">4) </w:t>
      </w:r>
      <w:r w:rsidRPr="00E23D08">
        <w:rPr>
          <w:rFonts w:ascii="Times New Roman" w:hAnsi="Times New Roman"/>
          <w:bCs/>
        </w:rPr>
        <w:t>при изменении маршрутов движения транспорта и пешеходов</w:t>
      </w:r>
      <w:r w:rsidRPr="00E23D08">
        <w:rPr>
          <w:rFonts w:ascii="Times New Roman" w:hAnsi="Times New Roman"/>
        </w:rPr>
        <w:t xml:space="preserve"> схему движения транспо</w:t>
      </w:r>
      <w:r w:rsidRPr="00E23D08">
        <w:rPr>
          <w:rFonts w:ascii="Times New Roman" w:hAnsi="Times New Roman"/>
        </w:rPr>
        <w:t>р</w:t>
      </w:r>
      <w:r w:rsidRPr="00E23D08">
        <w:rPr>
          <w:rFonts w:ascii="Times New Roman" w:hAnsi="Times New Roman"/>
        </w:rPr>
        <w:t>та и пешеходов, согласованную с Управлением ГИБДД МВД по Республике Мордовия;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5) условия производства работ, согласованные с Администрацией Ромодановского городск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го поселения;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 xml:space="preserve">6) разрешение на строительство;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7) приказ о назначении лица, ответственного за производство работ;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8) копия договора с генеральным подрядчиком или субподрядчиком на осуществление р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бот на объекте (в том числе на восстановление нарушенн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го благоустройства);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9) свидетельство о допуске к работам по строительству, реконструкции, капитальному р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монту, которые оказывают влияние на безопасность объектов капитального стро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тельства;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9.9. Срок действия разрешения  устанавливается Администрацией Ромодановского горо</w:t>
      </w:r>
      <w:r w:rsidRPr="00E23D08">
        <w:rPr>
          <w:rFonts w:ascii="Times New Roman" w:hAnsi="Times New Roman"/>
          <w:bCs/>
        </w:rPr>
        <w:t>д</w:t>
      </w:r>
      <w:r w:rsidRPr="00E23D08">
        <w:rPr>
          <w:rFonts w:ascii="Times New Roman" w:hAnsi="Times New Roman"/>
          <w:bCs/>
        </w:rPr>
        <w:t>ского поселения исходя из периода времени, необходимого для ремонта (переустройства) объе</w:t>
      </w:r>
      <w:r w:rsidRPr="00E23D08">
        <w:rPr>
          <w:rFonts w:ascii="Times New Roman" w:hAnsi="Times New Roman"/>
          <w:bCs/>
        </w:rPr>
        <w:t>к</w:t>
      </w:r>
      <w:r w:rsidRPr="00E23D08">
        <w:rPr>
          <w:rFonts w:ascii="Times New Roman" w:hAnsi="Times New Roman"/>
          <w:bCs/>
        </w:rPr>
        <w:t>та или выполнения отдельных видов работ. В случае производства земляных работ на инжене</w:t>
      </w:r>
      <w:r w:rsidRPr="00E23D08">
        <w:rPr>
          <w:rFonts w:ascii="Times New Roman" w:hAnsi="Times New Roman"/>
          <w:bCs/>
        </w:rPr>
        <w:t>р</w:t>
      </w:r>
      <w:r w:rsidRPr="00E23D08">
        <w:rPr>
          <w:rFonts w:ascii="Times New Roman" w:hAnsi="Times New Roman"/>
          <w:bCs/>
        </w:rPr>
        <w:t>ных сетях большой протяженности, сроком более 30 суток, трасса производства работ разбивае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ся на участки с поэтапным восстановлением нарушенного благоустройства, что отражается в графике пр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 xml:space="preserve">изводства работ.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9.10. Работы, производимые после истечения срока, указанного в разрешении на произво</w:t>
      </w:r>
      <w:r w:rsidRPr="00E23D08">
        <w:rPr>
          <w:rFonts w:ascii="Times New Roman" w:hAnsi="Times New Roman"/>
          <w:bCs/>
        </w:rPr>
        <w:t>д</w:t>
      </w:r>
      <w:r w:rsidRPr="00E23D08">
        <w:rPr>
          <w:rFonts w:ascii="Times New Roman" w:hAnsi="Times New Roman"/>
          <w:bCs/>
        </w:rPr>
        <w:t>ство работ, либо с нарушением графика производства работ приравниваются к работам, провод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мым без разрешения.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9.11. Разрешение действительно на указанный в нем вид, объем, срок и место проведения работ. Работы проводятся только организацией, указанной в разрешении.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9.12. В случае корректировки проектных решений в процессе работ вносятся соответству</w:t>
      </w:r>
      <w:r w:rsidRPr="00E23D08">
        <w:rPr>
          <w:rFonts w:ascii="Times New Roman" w:hAnsi="Times New Roman"/>
          <w:bCs/>
        </w:rPr>
        <w:t>ю</w:t>
      </w:r>
      <w:r w:rsidRPr="00E23D08">
        <w:rPr>
          <w:rFonts w:ascii="Times New Roman" w:hAnsi="Times New Roman"/>
          <w:bCs/>
        </w:rPr>
        <w:t>щие изменения в разрешение. Изменения и дополнения в действующее разрешение вносятся в</w:t>
      </w:r>
      <w:r w:rsidRPr="00E23D08">
        <w:rPr>
          <w:rFonts w:ascii="Times New Roman" w:hAnsi="Times New Roman"/>
          <w:bCs/>
        </w:rPr>
        <w:t>ы</w:t>
      </w:r>
      <w:r w:rsidRPr="00E23D08">
        <w:rPr>
          <w:rFonts w:ascii="Times New Roman" w:hAnsi="Times New Roman"/>
          <w:bCs/>
        </w:rPr>
        <w:t>давшим его лицом.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9.13. Прокладка напорных коммуникаций под проезжей частью магистральных улиц запр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щена.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9.14. При реконструкции действующих подземных коммуникаций предусматривается их в</w:t>
      </w:r>
      <w:r w:rsidRPr="00E23D08">
        <w:rPr>
          <w:rFonts w:ascii="Times New Roman" w:hAnsi="Times New Roman"/>
        </w:rPr>
        <w:t>ы</w:t>
      </w:r>
      <w:r w:rsidRPr="00E23D08">
        <w:rPr>
          <w:rFonts w:ascii="Times New Roman" w:hAnsi="Times New Roman"/>
        </w:rPr>
        <w:t>нос из-под проезжей части магистральных улиц.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9.15. В целях исключения возможного разрытия вновь построенных (реконструированных) улиц, скверов организации, которые в предстоящем году планируют осущест</w:t>
      </w:r>
      <w:r w:rsidRPr="00E23D08">
        <w:rPr>
          <w:rFonts w:ascii="Times New Roman" w:hAnsi="Times New Roman"/>
        </w:rPr>
        <w:t>в</w:t>
      </w:r>
      <w:r w:rsidRPr="00E23D08">
        <w:rPr>
          <w:rFonts w:ascii="Times New Roman" w:hAnsi="Times New Roman"/>
        </w:rPr>
        <w:t>лять работы по строительству и реконструкции подземных сетей в срок до 1 ноября предшествующего строител</w:t>
      </w:r>
      <w:r w:rsidRPr="00E23D08">
        <w:rPr>
          <w:rFonts w:ascii="Times New Roman" w:hAnsi="Times New Roman"/>
        </w:rPr>
        <w:t>ь</w:t>
      </w:r>
      <w:r w:rsidRPr="00E23D08">
        <w:rPr>
          <w:rFonts w:ascii="Times New Roman" w:hAnsi="Times New Roman"/>
        </w:rPr>
        <w:t>ству года сообщают в Администрацию Ромодановского городского поселения о намеченных раб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тах по прокладке коммуникаций с указанием предполагаемых сроков производства р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бот.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9.16</w:t>
      </w:r>
      <w:r w:rsidRPr="00E23D08">
        <w:rPr>
          <w:rFonts w:ascii="Times New Roman" w:hAnsi="Times New Roman"/>
          <w:bCs/>
        </w:rPr>
        <w:t>. Администрация Ромодановского городского поселения вправе отказать заказчику в в</w:t>
      </w:r>
      <w:r w:rsidRPr="00E23D08">
        <w:rPr>
          <w:rFonts w:ascii="Times New Roman" w:hAnsi="Times New Roman"/>
          <w:bCs/>
        </w:rPr>
        <w:t>ы</w:t>
      </w:r>
      <w:r w:rsidRPr="00E23D08">
        <w:rPr>
          <w:rFonts w:ascii="Times New Roman" w:hAnsi="Times New Roman"/>
          <w:bCs/>
        </w:rPr>
        <w:t>даче разрешения на выполнение земляных работ в случае  невыполнения заказчиком или подря</w:t>
      </w:r>
      <w:r w:rsidRPr="00E23D08">
        <w:rPr>
          <w:rFonts w:ascii="Times New Roman" w:hAnsi="Times New Roman"/>
          <w:bCs/>
        </w:rPr>
        <w:t>д</w:t>
      </w:r>
      <w:r w:rsidRPr="00E23D08">
        <w:rPr>
          <w:rFonts w:ascii="Times New Roman" w:hAnsi="Times New Roman"/>
          <w:bCs/>
        </w:rPr>
        <w:t>чиком требований по восстановлению благоустройства ранее произведенных ра</w:t>
      </w:r>
      <w:r w:rsidRPr="00E23D08">
        <w:rPr>
          <w:rFonts w:ascii="Times New Roman" w:hAnsi="Times New Roman"/>
          <w:bCs/>
        </w:rPr>
        <w:t>з</w:t>
      </w:r>
      <w:r w:rsidRPr="00E23D08">
        <w:rPr>
          <w:rFonts w:ascii="Times New Roman" w:hAnsi="Times New Roman"/>
          <w:bCs/>
        </w:rPr>
        <w:t>рытий.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9.17. Администрация Ромодановского городского поселения имеет право приостановить действие разрешения.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Приостановление действия разрешения - временное запрещение (до одного месяца) прои</w:t>
      </w:r>
      <w:r w:rsidRPr="00E23D08">
        <w:rPr>
          <w:rFonts w:ascii="Times New Roman" w:hAnsi="Times New Roman"/>
          <w:bCs/>
        </w:rPr>
        <w:t>з</w:t>
      </w:r>
      <w:r w:rsidRPr="00E23D08">
        <w:rPr>
          <w:rFonts w:ascii="Times New Roman" w:hAnsi="Times New Roman"/>
          <w:bCs/>
        </w:rPr>
        <w:t>водства работ на объекте на период устранения выявленных нарушений, которое оформляется предписанием Администрации Ромодано</w:t>
      </w:r>
      <w:r w:rsidRPr="00E23D08">
        <w:rPr>
          <w:rFonts w:ascii="Times New Roman" w:hAnsi="Times New Roman"/>
          <w:bCs/>
        </w:rPr>
        <w:t>в</w:t>
      </w:r>
      <w:r w:rsidRPr="00E23D08">
        <w:rPr>
          <w:rFonts w:ascii="Times New Roman" w:hAnsi="Times New Roman"/>
          <w:bCs/>
        </w:rPr>
        <w:t>ского городского поселения.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9.18. Приостановление действия разрешения производится в случаях: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1) невыполнения заказчиком замечаний по устранению выявленных н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рушений;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2) если состояние объекта представляет угрозу безопасности жизни и здоровью людей, дв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жению транспорта.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9.19. Восстановление действия разрешения производится по письменному обращению в А</w:t>
      </w:r>
      <w:r w:rsidRPr="00E23D08">
        <w:rPr>
          <w:rFonts w:ascii="Times New Roman" w:hAnsi="Times New Roman"/>
          <w:bCs/>
        </w:rPr>
        <w:t>д</w:t>
      </w:r>
      <w:r w:rsidRPr="00E23D08">
        <w:rPr>
          <w:rFonts w:ascii="Times New Roman" w:hAnsi="Times New Roman"/>
          <w:bCs/>
        </w:rPr>
        <w:t>министрацию Ромодановского городского поселения, подтверждающему устранение наруш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ний и гарантирующему соблюдение настоящих Правил при дальнейшем производстве р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бот.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9.20. Администрация Ромодановского городского поселения  имеет право аннулировать ра</w:t>
      </w:r>
      <w:r w:rsidRPr="00E23D08">
        <w:rPr>
          <w:rFonts w:ascii="Times New Roman" w:hAnsi="Times New Roman"/>
          <w:bCs/>
        </w:rPr>
        <w:t>з</w:t>
      </w:r>
      <w:r w:rsidRPr="00E23D08">
        <w:rPr>
          <w:rFonts w:ascii="Times New Roman" w:hAnsi="Times New Roman"/>
          <w:bCs/>
        </w:rPr>
        <w:t>решение в случаях систематического нарушения настоящих Правил, невыполн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ния более двух раз выданного предписания. Аннул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рование разрешения оформляется предписанием.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9.21. Возобновление действия приостановленного или аннулированного разрешения офор</w:t>
      </w:r>
      <w:r w:rsidRPr="00E23D08">
        <w:rPr>
          <w:rFonts w:ascii="Times New Roman" w:hAnsi="Times New Roman"/>
          <w:bCs/>
        </w:rPr>
        <w:t>м</w:t>
      </w:r>
      <w:r w:rsidRPr="00E23D08">
        <w:rPr>
          <w:rFonts w:ascii="Times New Roman" w:hAnsi="Times New Roman"/>
          <w:bCs/>
        </w:rPr>
        <w:t>ляется Администрацией Ромодановского городского пос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ления.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9.22. Каждое место разрытия в соответствии с проектом производства работ, согл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 xml:space="preserve">сованным с заинтересованными организациями и </w:t>
      </w:r>
      <w:r w:rsidRPr="00E23D08">
        <w:rPr>
          <w:rFonts w:ascii="Times New Roman" w:hAnsi="Times New Roman"/>
        </w:rPr>
        <w:t>Управлением ГИБДД  МВД по Республике Мордовия</w:t>
      </w:r>
      <w:r w:rsidRPr="00E23D08">
        <w:rPr>
          <w:rFonts w:ascii="Times New Roman" w:hAnsi="Times New Roman"/>
          <w:bCs/>
        </w:rPr>
        <w:t>, о</w:t>
      </w:r>
      <w:r w:rsidRPr="00E23D08">
        <w:rPr>
          <w:rFonts w:ascii="Times New Roman" w:hAnsi="Times New Roman"/>
          <w:bCs/>
        </w:rPr>
        <w:t>г</w:t>
      </w:r>
      <w:r w:rsidRPr="00E23D08">
        <w:rPr>
          <w:rFonts w:ascii="Times New Roman" w:hAnsi="Times New Roman"/>
          <w:bCs/>
        </w:rPr>
        <w:t>раждается забором (щитами) установленного образца и оборудуется соответствующими доро</w:t>
      </w:r>
      <w:r w:rsidRPr="00E23D08">
        <w:rPr>
          <w:rFonts w:ascii="Times New Roman" w:hAnsi="Times New Roman"/>
          <w:bCs/>
        </w:rPr>
        <w:t>ж</w:t>
      </w:r>
      <w:r w:rsidRPr="00E23D08">
        <w:rPr>
          <w:rFonts w:ascii="Times New Roman" w:hAnsi="Times New Roman"/>
          <w:bCs/>
        </w:rPr>
        <w:t>ными знаками стандартного типа. Обеспечивается круглосуточная видимость мест прои</w:t>
      </w:r>
      <w:r w:rsidRPr="00E23D08">
        <w:rPr>
          <w:rFonts w:ascii="Times New Roman" w:hAnsi="Times New Roman"/>
          <w:bCs/>
        </w:rPr>
        <w:t>з</w:t>
      </w:r>
      <w:r w:rsidRPr="00E23D08">
        <w:rPr>
          <w:rFonts w:ascii="Times New Roman" w:hAnsi="Times New Roman"/>
          <w:bCs/>
        </w:rPr>
        <w:t>водства работ для водителей и пешеходов. В вечернее и ночное время места разрытий освещаются.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К выполнению работ разрешается приступать только после установки ограждений, обус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ройства места работ средствами сигнализации, временными знаками с обозначением направл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 xml:space="preserve">ния объезда (обхода) препятствия. 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9.23. До начала производства работ по разрытию требуется: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1) установить дорожные знаки в соответствии с согласованной схемой;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2) оградить место производства работ, на ограждениях вывесить табличку с наим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нованием организации, производящей работы, фамилией ответственного за производство работ лица, ном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ром телефона организации.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Ограждение содержится в опрятном виде, при производстве работ вблизи проезжей части обеспечивается видимость для водителей и пешеходов, в темное время суток - обозначается кра</w:t>
      </w:r>
      <w:r w:rsidRPr="00E23D08">
        <w:rPr>
          <w:rFonts w:ascii="Times New Roman" w:hAnsi="Times New Roman"/>
        </w:rPr>
        <w:t>с</w:t>
      </w:r>
      <w:r w:rsidRPr="00E23D08">
        <w:rPr>
          <w:rFonts w:ascii="Times New Roman" w:hAnsi="Times New Roman"/>
        </w:rPr>
        <w:t>ными сигнальными фонарями. Места обхода оборудуются временными пешеходными тр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 xml:space="preserve">туарами. 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Ограждение выполняется сплошным, надежно предотвращающим попадание посторонних на объект.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Строительные материалы и механизмы находятся в пределах огражде</w:t>
      </w:r>
      <w:r w:rsidRPr="00E23D08">
        <w:rPr>
          <w:rFonts w:ascii="Times New Roman" w:hAnsi="Times New Roman"/>
        </w:rPr>
        <w:t>н</w:t>
      </w:r>
      <w:r w:rsidRPr="00E23D08">
        <w:rPr>
          <w:rFonts w:ascii="Times New Roman" w:hAnsi="Times New Roman"/>
        </w:rPr>
        <w:t>ного участка;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3) в случаях, когда производство работ связано с закрытием, изменением маршрутов пасс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жирского транспорта, заказчик работ обязан обеспечить размещение соответствующих объявл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ний в средствах массовой информации с указанием сроков работ;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9.24. </w:t>
      </w:r>
      <w:r w:rsidRPr="00E23D08">
        <w:rPr>
          <w:rFonts w:ascii="Times New Roman" w:hAnsi="Times New Roman"/>
          <w:bCs/>
        </w:rPr>
        <w:t>Места прохода людей через разрытые траншеи, ямы, канавы оборудуются пешеходн</w:t>
      </w:r>
      <w:r w:rsidRPr="00E23D08">
        <w:rPr>
          <w:rFonts w:ascii="Times New Roman" w:hAnsi="Times New Roman"/>
          <w:bCs/>
        </w:rPr>
        <w:t>ы</w:t>
      </w:r>
      <w:r w:rsidRPr="00E23D08">
        <w:rPr>
          <w:rFonts w:ascii="Times New Roman" w:hAnsi="Times New Roman"/>
          <w:bCs/>
        </w:rPr>
        <w:t>ми мостиками со сплошным настилом шириной не менее 1 метра, огражденные с обеих сторон перилами высотой не менее 1,1 метра, со сплошной обшивкой внизу на высоту 0,15 метра и с д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полнительной ограждающей планкой на высоте 0,5 метра от наст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ла.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9.25. До начала земляных работ строительные организации обязаны вызвать на место пре</w:t>
      </w:r>
      <w:r w:rsidRPr="00E23D08">
        <w:rPr>
          <w:rFonts w:ascii="Times New Roman" w:hAnsi="Times New Roman"/>
        </w:rPr>
        <w:t>д</w:t>
      </w:r>
      <w:r w:rsidRPr="00E23D08">
        <w:rPr>
          <w:rFonts w:ascii="Times New Roman" w:hAnsi="Times New Roman"/>
        </w:rPr>
        <w:t>ставителей эксплуатационных служб и представителей заинтересованных организ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ций, которые уточняют на месте положение своих коммуникаций и фиксируют в письменной форме особые у</w:t>
      </w:r>
      <w:r w:rsidRPr="00E23D08">
        <w:rPr>
          <w:rFonts w:ascii="Times New Roman" w:hAnsi="Times New Roman"/>
        </w:rPr>
        <w:t>с</w:t>
      </w:r>
      <w:r w:rsidRPr="00E23D08">
        <w:rPr>
          <w:rFonts w:ascii="Times New Roman" w:hAnsi="Times New Roman"/>
        </w:rPr>
        <w:t>ловия произво</w:t>
      </w:r>
      <w:r w:rsidRPr="00E23D08">
        <w:rPr>
          <w:rFonts w:ascii="Times New Roman" w:hAnsi="Times New Roman"/>
        </w:rPr>
        <w:t>д</w:t>
      </w:r>
      <w:r w:rsidRPr="00E23D08">
        <w:rPr>
          <w:rFonts w:ascii="Times New Roman" w:hAnsi="Times New Roman"/>
        </w:rPr>
        <w:t>ства работ.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9.26. </w:t>
      </w:r>
      <w:r w:rsidRPr="00E23D08">
        <w:rPr>
          <w:rFonts w:ascii="Times New Roman" w:hAnsi="Times New Roman"/>
          <w:bCs/>
        </w:rPr>
        <w:t>Производство земляных работ в зоне расположения подземных коммуникаций (эле</w:t>
      </w:r>
      <w:r w:rsidRPr="00E23D08">
        <w:rPr>
          <w:rFonts w:ascii="Times New Roman" w:hAnsi="Times New Roman"/>
          <w:bCs/>
        </w:rPr>
        <w:t>к</w:t>
      </w:r>
      <w:r w:rsidRPr="00E23D08">
        <w:rPr>
          <w:rFonts w:ascii="Times New Roman" w:hAnsi="Times New Roman"/>
          <w:bCs/>
        </w:rPr>
        <w:t>трокабели, кабели связи, газопроводы) допускается только с письменного разрешения соответс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вующих организаций, ответственных за эксплуатацию этих коммуникаций. К разрешению  пр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кладывается план (схема) с указанием расположения коммуникаций, составленный на основ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нии исполнительных чертежей.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Особые условия, указанные в разрешении, подлежат неукоснительному соблюдению орган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>зацией, производящей земляные работы.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9.27. В случае неявки представителя или отказа его указать точное положение коммуник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ций составляется соответствующий акт. При этом орг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низация, ведущая работы, руководствуется положением коммуникаций, ук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занных на топографической основе.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9.28. </w:t>
      </w:r>
      <w:r w:rsidRPr="00E23D08">
        <w:rPr>
          <w:rFonts w:ascii="Times New Roman" w:hAnsi="Times New Roman"/>
          <w:bCs/>
        </w:rPr>
        <w:t>До начала работ по согласованию с эксплуатационными организациями устанавлив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ются знаки, указывающие место расположения подземных коммуникаций и проводится инстру</w:t>
      </w:r>
      <w:r w:rsidRPr="00E23D08">
        <w:rPr>
          <w:rFonts w:ascii="Times New Roman" w:hAnsi="Times New Roman"/>
          <w:bCs/>
        </w:rPr>
        <w:t>к</w:t>
      </w:r>
      <w:r w:rsidRPr="00E23D08">
        <w:rPr>
          <w:rFonts w:ascii="Times New Roman" w:hAnsi="Times New Roman"/>
          <w:bCs/>
        </w:rPr>
        <w:t>таж по технике безопасности всего персонала, участвующего в работе. Вскрытие шурфов для уточнения места расположения коммуникаций производится только в присутствии представит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лей соответствующих организаций.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Примечание. Если в начале производства земляных работ выявлено несоответствие расп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ложения действующих подземных и надземных сооружений по сравнению с данн</w:t>
      </w:r>
      <w:r w:rsidRPr="00E23D08">
        <w:rPr>
          <w:rFonts w:ascii="Times New Roman" w:hAnsi="Times New Roman"/>
          <w:bCs/>
        </w:rPr>
        <w:t>ы</w:t>
      </w:r>
      <w:r w:rsidRPr="00E23D08">
        <w:rPr>
          <w:rFonts w:ascii="Times New Roman" w:hAnsi="Times New Roman"/>
          <w:bCs/>
        </w:rPr>
        <w:t>ми проекта, работы приостанавливаются и вызываются представители проектной орган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зации, заказчика и эксплуатацио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ных служб для принятия согласованного решения по продолжению работ.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9.29. </w:t>
      </w:r>
      <w:r w:rsidRPr="00E23D08">
        <w:rPr>
          <w:rFonts w:ascii="Times New Roman" w:hAnsi="Times New Roman"/>
          <w:bCs/>
        </w:rPr>
        <w:t>При приближении к действующим линиям подземных сооружений земляные работы производятся в соответствии с требованиями Строительных норм и правил, Пр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вил устройства электроустановок, Правил безопасности в газовом хозяйстве под набл</w:t>
      </w:r>
      <w:r w:rsidRPr="00E23D08">
        <w:rPr>
          <w:rFonts w:ascii="Times New Roman" w:hAnsi="Times New Roman"/>
          <w:bCs/>
        </w:rPr>
        <w:t>ю</w:t>
      </w:r>
      <w:r w:rsidRPr="00E23D08">
        <w:rPr>
          <w:rFonts w:ascii="Times New Roman" w:hAnsi="Times New Roman"/>
          <w:bCs/>
        </w:rPr>
        <w:t>дением инженерно-технического работника заказчика, на которого выписан ордер, а в н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посредственной близости от газопровода, электрических кабелей, кабелей связи и других действующих сооружений - под н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блюдением работников соответствующих эксплуатац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онных организаций.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9.30.</w:t>
      </w:r>
      <w:r w:rsidRPr="00E23D08">
        <w:rPr>
          <w:rFonts w:ascii="Times New Roman" w:hAnsi="Times New Roman"/>
          <w:bCs/>
        </w:rPr>
        <w:t xml:space="preserve"> Прокладка и переустройство подземных и надземных сооружений осуществляется о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крытым и закрытым способом. Целесообразность применения того или другого способа определ</w:t>
      </w:r>
      <w:r w:rsidRPr="00E23D08">
        <w:rPr>
          <w:rFonts w:ascii="Times New Roman" w:hAnsi="Times New Roman"/>
          <w:bCs/>
        </w:rPr>
        <w:t>я</w:t>
      </w:r>
      <w:r w:rsidRPr="00E23D08">
        <w:rPr>
          <w:rFonts w:ascii="Times New Roman" w:hAnsi="Times New Roman"/>
          <w:bCs/>
        </w:rPr>
        <w:t>ется в каждом отдельном случае проектом с учетом местных условий Администрацией Ромод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новского г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родского поселения.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9.31.</w:t>
      </w:r>
      <w:r w:rsidRPr="00E23D08">
        <w:rPr>
          <w:rFonts w:ascii="Times New Roman" w:hAnsi="Times New Roman"/>
          <w:bCs/>
        </w:rPr>
        <w:t xml:space="preserve"> При прокладке на одной улице (проезде) нескольких подземных коммуникаций, ее пр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дусматривают в зависимости от технических возможностей и экономической целесообразн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сти в специальных проходных ко</w:t>
      </w:r>
      <w:r w:rsidRPr="00E23D08">
        <w:rPr>
          <w:rFonts w:ascii="Times New Roman" w:hAnsi="Times New Roman"/>
          <w:bCs/>
        </w:rPr>
        <w:t>л</w:t>
      </w:r>
      <w:r w:rsidRPr="00E23D08">
        <w:rPr>
          <w:rFonts w:ascii="Times New Roman" w:hAnsi="Times New Roman"/>
          <w:bCs/>
        </w:rPr>
        <w:t>лекторах или совмещенно в одной траншее.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9.32.</w:t>
      </w:r>
      <w:r w:rsidRPr="00E23D08">
        <w:rPr>
          <w:rFonts w:ascii="Times New Roman" w:hAnsi="Times New Roman"/>
          <w:bCs/>
        </w:rPr>
        <w:t xml:space="preserve"> Прокладка и переустройство подземных и надземных сооружений выполняются до н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чала работ по строительству дорог, проведения благоустройства и озеленения терр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торий.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9.33.</w:t>
      </w:r>
      <w:r w:rsidRPr="00E23D08">
        <w:rPr>
          <w:rFonts w:ascii="Times New Roman" w:hAnsi="Times New Roman"/>
          <w:bCs/>
        </w:rPr>
        <w:t xml:space="preserve"> Запрещается производить капитальный ремонт дорог до прокладки, переустройства и ремонта подземных и надземных сооружений, если выполнение последних предусмотрено прое</w:t>
      </w:r>
      <w:r w:rsidRPr="00E23D08">
        <w:rPr>
          <w:rFonts w:ascii="Times New Roman" w:hAnsi="Times New Roman"/>
          <w:bCs/>
        </w:rPr>
        <w:t>к</w:t>
      </w:r>
      <w:r w:rsidRPr="00E23D08">
        <w:rPr>
          <w:rFonts w:ascii="Times New Roman" w:hAnsi="Times New Roman"/>
          <w:bCs/>
        </w:rPr>
        <w:t>том и сводным планом.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9.34.</w:t>
      </w:r>
      <w:r w:rsidRPr="00E23D08">
        <w:rPr>
          <w:rFonts w:ascii="Times New Roman" w:hAnsi="Times New Roman"/>
          <w:bCs/>
        </w:rPr>
        <w:t xml:space="preserve"> Разрытия для прокладки и переустройства подземных и надземных сооружений и иных работ на отдельных особо важных улицах, площадях п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селка производятся только с разрешения Главы Администрации Ромодановского городского поселения после пре</w:t>
      </w:r>
      <w:r w:rsidRPr="00E23D08">
        <w:rPr>
          <w:rFonts w:ascii="Times New Roman" w:hAnsi="Times New Roman"/>
          <w:bCs/>
        </w:rPr>
        <w:t>д</w:t>
      </w:r>
      <w:r w:rsidRPr="00E23D08">
        <w:rPr>
          <w:rFonts w:ascii="Times New Roman" w:hAnsi="Times New Roman"/>
          <w:bCs/>
        </w:rPr>
        <w:t>ставления заказчиком соответствующих обоснований и предварительного согласования со всеми заинтересованными о</w:t>
      </w:r>
      <w:r w:rsidRPr="00E23D08">
        <w:rPr>
          <w:rFonts w:ascii="Times New Roman" w:hAnsi="Times New Roman"/>
          <w:bCs/>
        </w:rPr>
        <w:t>р</w:t>
      </w:r>
      <w:r w:rsidRPr="00E23D08">
        <w:rPr>
          <w:rFonts w:ascii="Times New Roman" w:hAnsi="Times New Roman"/>
          <w:bCs/>
        </w:rPr>
        <w:t>ганами и организациями.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9.35.</w:t>
      </w:r>
      <w:r w:rsidRPr="00E23D08">
        <w:rPr>
          <w:rFonts w:ascii="Times New Roman" w:hAnsi="Times New Roman"/>
          <w:bCs/>
        </w:rPr>
        <w:t xml:space="preserve"> Прокладка и переустройство подземных сооружений, выполнение всех других работ, связанных с разрытиями, осуществляется по рабочим проектам (рабочей докуме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тации, проектам производства работ), согласованным и утвержденным в установленном порядке, при техническом надзоре зака</w:t>
      </w:r>
      <w:r w:rsidRPr="00E23D08">
        <w:rPr>
          <w:rFonts w:ascii="Times New Roman" w:hAnsi="Times New Roman"/>
          <w:bCs/>
        </w:rPr>
        <w:t>з</w:t>
      </w:r>
      <w:r w:rsidRPr="00E23D08">
        <w:rPr>
          <w:rFonts w:ascii="Times New Roman" w:hAnsi="Times New Roman"/>
          <w:bCs/>
        </w:rPr>
        <w:t>чика, эксплуатационной организации и авторском надзоре проектных организаций с соблюдением следующих основных нормативных д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кументов: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1) строительных норм и правил (в том числе правил производства и приемки работ, техники безопасности в строительстве);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2) правил охраны тепловых сетей;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3) правил охраны линий и сооружений связи;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4) правил охраны высоковольтных электрических сетей;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5) правил безопасности в газовом хозяйстве;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6) правил устройств электроустановок;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7) настоящих Правил благоустройства.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9.36. Проекты и рабочая документация на ремонт подземных сооруж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ний, имеющих важное значение (коллекторы, каналы, магистральные трубопроводы, кабели магистральных и соедин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тельных линий связи, высок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вольтные электрические кабели, газопроводы), представляются на согласование в Администрацию Ромодановского городского посел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9.37. Все организации и предприятия, имеющие подземные сооружения, после пр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емки вновь построенных (реконструированных) или ликвидиру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мых подземных сетей и сооружений (колодцы, подземные пешеходные пер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ходы, емкости, коллекторы) обязаны информировать об этом предприятия по эксплуатации и ремонту газового хозяйства или другие организации, осущ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ствляющие контроль загазованности подземных сооружений, и оформлять это соответствующим двухсторонним актом.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9.38. Организации, производящие земляные работы, не позднее, чем за три дня извещают с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ответствующие эксплуатационные организации о начале и окончании работ по ремонту дорог, прокладке подземных сооружений, вскрытию шурфов и их засыпке.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9.39. При выполнении работ в зоне зеленых насаждений, на территории сельскохозяйстве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ных угодий и других местах, где имеется плодородный слой растительной земли, предусматрив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ется срезка этого слоя, извлечение торфа и использование их для озеленения и последующего во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становления плодородия почвы.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9.40. Прокладка и переустройство подземных сооружений на улицах проездах, тротуарах, площадях и площадках с усовершенствованным дорожным покрытием, интенси</w:t>
      </w:r>
      <w:r w:rsidRPr="00E23D08">
        <w:rPr>
          <w:rFonts w:ascii="Times New Roman" w:hAnsi="Times New Roman"/>
          <w:bCs/>
        </w:rPr>
        <w:t>в</w:t>
      </w:r>
      <w:r w:rsidRPr="00E23D08">
        <w:rPr>
          <w:rFonts w:ascii="Times New Roman" w:hAnsi="Times New Roman"/>
          <w:bCs/>
        </w:rPr>
        <w:t>ным движением транспорта и пешеходов осуществляется безусадочным закрытым спос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бом.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9.41. На объекте у лица, ответственного за производство работ, находятся и предъявляются по первому требованию: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1) приказ руководителя организации о назначении лица, ответственного за производство р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бот на объекте;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2) разрешение на производство работ;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3) рабочие чертежи, проект производства работ, утвержденный график производства работ, схема организации стройплощадки.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9.42. Запрещается засыпать грунтом, сланцем, щебнем и строительными материалами кры</w:t>
      </w:r>
      <w:r w:rsidRPr="00E23D08">
        <w:rPr>
          <w:rFonts w:ascii="Times New Roman" w:hAnsi="Times New Roman"/>
          <w:bCs/>
        </w:rPr>
        <w:t>ш</w:t>
      </w:r>
      <w:r w:rsidRPr="00E23D08">
        <w:rPr>
          <w:rFonts w:ascii="Times New Roman" w:hAnsi="Times New Roman"/>
          <w:bCs/>
        </w:rPr>
        <w:t>ки люков и камер, придорожные лотки, зеленые насаждения, складировать материалы, строител</w:t>
      </w:r>
      <w:r w:rsidRPr="00E23D08">
        <w:rPr>
          <w:rFonts w:ascii="Times New Roman" w:hAnsi="Times New Roman"/>
          <w:bCs/>
        </w:rPr>
        <w:t>ь</w:t>
      </w:r>
      <w:r w:rsidRPr="00E23D08">
        <w:rPr>
          <w:rFonts w:ascii="Times New Roman" w:hAnsi="Times New Roman"/>
          <w:bCs/>
        </w:rPr>
        <w:t>ный мусор и конструкции на газонах, на трассах действующих подземных коммуникаций, в о</w:t>
      </w:r>
      <w:r w:rsidRPr="00E23D08">
        <w:rPr>
          <w:rFonts w:ascii="Times New Roman" w:hAnsi="Times New Roman"/>
          <w:bCs/>
        </w:rPr>
        <w:t>х</w:t>
      </w:r>
      <w:r w:rsidRPr="00E23D08">
        <w:rPr>
          <w:rFonts w:ascii="Times New Roman" w:hAnsi="Times New Roman"/>
          <w:bCs/>
        </w:rPr>
        <w:t>ранных зонах газопроводов, линий электропередач и линий связи, тепловых сетей, в</w:t>
      </w:r>
      <w:r w:rsidRPr="00E23D08">
        <w:rPr>
          <w:rFonts w:ascii="Times New Roman" w:hAnsi="Times New Roman"/>
          <w:bCs/>
        </w:rPr>
        <w:t>ы</w:t>
      </w:r>
      <w:r w:rsidRPr="00E23D08">
        <w:rPr>
          <w:rFonts w:ascii="Times New Roman" w:hAnsi="Times New Roman"/>
          <w:bCs/>
        </w:rPr>
        <w:t>талкивать грунт за пределы красных линий, границ объектов.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9.43. При производстве работ на проезжей части улиц асфальт и щебень в пределах траншеи разбирается и вывозиться производителем работ в сп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циально отведенное место.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Бордюр разбирается, складируется в пределах ограждения места производства работ для дальнейшей установки.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9.44. При производстве работ на территории городского поселения разработанный грунт складируется с одной стороны траншеи для последующей засыпки и немедленного вывоза (в т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 xml:space="preserve">чение суток) неиспользованного грунта.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9.45.</w:t>
      </w:r>
      <w:r w:rsidRPr="00E23D08">
        <w:rPr>
          <w:rFonts w:ascii="Times New Roman" w:hAnsi="Times New Roman"/>
          <w:bCs/>
        </w:rPr>
        <w:t xml:space="preserve"> Участки для временного складирования грунта содержатся в надлежащем виде и благ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 xml:space="preserve">устраиваются после вывоза грунта.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9.46.</w:t>
      </w:r>
      <w:r w:rsidRPr="00E23D08">
        <w:rPr>
          <w:rFonts w:ascii="Times New Roman" w:hAnsi="Times New Roman"/>
          <w:bCs/>
        </w:rPr>
        <w:t xml:space="preserve"> При засыпке траншей и котлованов непросадочными материалами запрещается испол</w:t>
      </w:r>
      <w:r w:rsidRPr="00E23D08">
        <w:rPr>
          <w:rFonts w:ascii="Times New Roman" w:hAnsi="Times New Roman"/>
          <w:bCs/>
        </w:rPr>
        <w:t>ь</w:t>
      </w:r>
      <w:r w:rsidRPr="00E23D08">
        <w:rPr>
          <w:rFonts w:ascii="Times New Roman" w:hAnsi="Times New Roman"/>
          <w:bCs/>
        </w:rPr>
        <w:t>зование в их составе строительного мусора и скола а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фальта.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9.47.</w:t>
      </w:r>
      <w:r w:rsidRPr="00E23D08">
        <w:rPr>
          <w:rFonts w:ascii="Times New Roman" w:hAnsi="Times New Roman"/>
          <w:bCs/>
        </w:rPr>
        <w:t xml:space="preserve"> На улицах, проездах, площадках и тротуарах, имеющих усовершенствованное покр</w:t>
      </w:r>
      <w:r w:rsidRPr="00E23D08">
        <w:rPr>
          <w:rFonts w:ascii="Times New Roman" w:hAnsi="Times New Roman"/>
          <w:bCs/>
        </w:rPr>
        <w:t>ы</w:t>
      </w:r>
      <w:r w:rsidRPr="00E23D08">
        <w:rPr>
          <w:rFonts w:ascii="Times New Roman" w:hAnsi="Times New Roman"/>
          <w:bCs/>
        </w:rPr>
        <w:t xml:space="preserve">тие, обратная засыпка производится песком с послойным уплотнением </w:t>
      </w:r>
      <w:r w:rsidRPr="00E23D08">
        <w:rPr>
          <w:rFonts w:ascii="Times New Roman" w:hAnsi="Times New Roman"/>
        </w:rPr>
        <w:t>и поливкой водой.</w:t>
      </w:r>
      <w:r w:rsidRPr="00E23D08">
        <w:rPr>
          <w:rFonts w:ascii="Times New Roman" w:hAnsi="Times New Roman"/>
          <w:bCs/>
        </w:rPr>
        <w:t xml:space="preserve"> Велич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на слоя определяется в зависимости от применения средств для уплотнения, при этом коэффиц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ент уплотнения не менее 0,98. Мероприятия по уплотнению предусматриваются проектами прои</w:t>
      </w:r>
      <w:r w:rsidRPr="00E23D08">
        <w:rPr>
          <w:rFonts w:ascii="Times New Roman" w:hAnsi="Times New Roman"/>
          <w:bCs/>
        </w:rPr>
        <w:t>з</w:t>
      </w:r>
      <w:r w:rsidRPr="00E23D08">
        <w:rPr>
          <w:rFonts w:ascii="Times New Roman" w:hAnsi="Times New Roman"/>
          <w:bCs/>
        </w:rPr>
        <w:t>водства работ, а степень уплотнения в необходимых случаях проверяется лабораторными испыт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ниями. На остальных участках</w:t>
      </w:r>
      <w:r w:rsidRPr="00E23D08">
        <w:rPr>
          <w:rFonts w:ascii="Times New Roman" w:hAnsi="Times New Roman"/>
        </w:rPr>
        <w:t xml:space="preserve"> обратная засыпка производится грунтом с уплотнением, восстано</w:t>
      </w:r>
      <w:r w:rsidRPr="00E23D08">
        <w:rPr>
          <w:rFonts w:ascii="Times New Roman" w:hAnsi="Times New Roman"/>
        </w:rPr>
        <w:t>в</w:t>
      </w:r>
      <w:r w:rsidRPr="00E23D08">
        <w:rPr>
          <w:rFonts w:ascii="Times New Roman" w:hAnsi="Times New Roman"/>
        </w:rPr>
        <w:t>лением плодородного слоя и посевом г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зонной травы.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9.48. Работы по восстановлению дорожных покрытий начинаются немедленно после засы</w:t>
      </w:r>
      <w:r w:rsidRPr="00E23D08">
        <w:rPr>
          <w:rFonts w:ascii="Times New Roman" w:hAnsi="Times New Roman"/>
          <w:bCs/>
        </w:rPr>
        <w:t>п</w:t>
      </w:r>
      <w:r w:rsidRPr="00E23D08">
        <w:rPr>
          <w:rFonts w:ascii="Times New Roman" w:hAnsi="Times New Roman"/>
          <w:bCs/>
        </w:rPr>
        <w:t>ки траншей и котлованов, в других местах - в пределах трех суток, что предусматривается прое</w:t>
      </w:r>
      <w:r w:rsidRPr="00E23D08">
        <w:rPr>
          <w:rFonts w:ascii="Times New Roman" w:hAnsi="Times New Roman"/>
          <w:bCs/>
        </w:rPr>
        <w:t>к</w:t>
      </w:r>
      <w:r w:rsidRPr="00E23D08">
        <w:rPr>
          <w:rFonts w:ascii="Times New Roman" w:hAnsi="Times New Roman"/>
          <w:bCs/>
        </w:rPr>
        <w:t>тами производства работ.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9.49. Заказчик, подрядчик, ведущие работы, обязаны восстановить благоустройство всей н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рушенной в процессе производства работ территории независимо от давности производства р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бот и наличия разрешения на прои</w:t>
      </w:r>
      <w:r w:rsidRPr="00E23D08">
        <w:rPr>
          <w:rFonts w:ascii="Times New Roman" w:hAnsi="Times New Roman"/>
          <w:bCs/>
        </w:rPr>
        <w:t>з</w:t>
      </w:r>
      <w:r w:rsidRPr="00E23D08">
        <w:rPr>
          <w:rFonts w:ascii="Times New Roman" w:hAnsi="Times New Roman"/>
          <w:bCs/>
        </w:rPr>
        <w:t>водство работ.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9.50. При прокладке, ремонте инженерных сетей вдоль проезжей части дорог, тротуаров, площадок восстановление асфальтобетонного покрытия производится на всю ш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рину проезжей части дорог, тротуаров, площадок протяженностью по всей длине прои</w:t>
      </w:r>
      <w:r w:rsidRPr="00E23D08">
        <w:rPr>
          <w:rFonts w:ascii="Times New Roman" w:hAnsi="Times New Roman"/>
          <w:bCs/>
        </w:rPr>
        <w:t>з</w:t>
      </w:r>
      <w:r w:rsidRPr="00E23D08">
        <w:rPr>
          <w:rFonts w:ascii="Times New Roman" w:hAnsi="Times New Roman"/>
          <w:bCs/>
        </w:rPr>
        <w:t>водства работ.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При прокладке, ремонте инженерных сетей с переходом проезжей части дорог, тротуаров, площадок восстановление асфальтобетонного покрытия производится на рассто</w:t>
      </w:r>
      <w:r w:rsidRPr="00E23D08">
        <w:rPr>
          <w:rFonts w:ascii="Times New Roman" w:hAnsi="Times New Roman"/>
          <w:bCs/>
        </w:rPr>
        <w:t>я</w:t>
      </w:r>
      <w:r w:rsidRPr="00E23D08">
        <w:rPr>
          <w:rFonts w:ascii="Times New Roman" w:hAnsi="Times New Roman"/>
          <w:bCs/>
        </w:rPr>
        <w:t>ние 10 метров в обе стороны от оси трассы.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Уровни старого и восстановленного асфальтобетонного покрытия находятся в одной плоск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сти, а линия стыка прямая.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9.51. Устранение просадок и иных дефектов, появившихся в местах проведения земляных работ в течение двух лет со дня сдачи по акту восстановленных элементов благоустройства, зака</w:t>
      </w:r>
      <w:r w:rsidRPr="00E23D08">
        <w:rPr>
          <w:rFonts w:ascii="Times New Roman" w:hAnsi="Times New Roman"/>
          <w:bCs/>
        </w:rPr>
        <w:t>з</w:t>
      </w:r>
      <w:r w:rsidRPr="00E23D08">
        <w:rPr>
          <w:rFonts w:ascii="Times New Roman" w:hAnsi="Times New Roman"/>
          <w:bCs/>
        </w:rPr>
        <w:t>чик и подрядчик обязаны произвести за счет собственных средств без дополнительных уведомл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ний не поз</w:t>
      </w:r>
      <w:r w:rsidRPr="00E23D08">
        <w:rPr>
          <w:rFonts w:ascii="Times New Roman" w:hAnsi="Times New Roman"/>
          <w:bCs/>
        </w:rPr>
        <w:t>д</w:t>
      </w:r>
      <w:r w:rsidRPr="00E23D08">
        <w:rPr>
          <w:rFonts w:ascii="Times New Roman" w:hAnsi="Times New Roman"/>
          <w:bCs/>
        </w:rPr>
        <w:t xml:space="preserve">нее двух недель с момента появления дефекта.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9.52. Восстановление дорожных покрытий и благоустройство прилегающей территории пр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изводятся при наличии ограждения. При этом допускается использование огра</w:t>
      </w:r>
      <w:r w:rsidRPr="00E23D08">
        <w:rPr>
          <w:rFonts w:ascii="Times New Roman" w:hAnsi="Times New Roman"/>
          <w:bCs/>
        </w:rPr>
        <w:t>ж</w:t>
      </w:r>
      <w:r w:rsidRPr="00E23D08">
        <w:rPr>
          <w:rFonts w:ascii="Times New Roman" w:hAnsi="Times New Roman"/>
          <w:bCs/>
        </w:rPr>
        <w:t>дения площадки, установленное при производс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ве земляных работ.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9.53. Заказчик, подрядчик обязаны сдать Администрации Ромодановского городского пос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ления восстановленное благоустройство по акту. Без предоставления указанного акта разреш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ние, выданное на производство работ, не з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крывается.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9.54. Разрешение считается закрытым после соответствующей отметки в экземпляре зака</w:t>
      </w:r>
      <w:r w:rsidRPr="00E23D08">
        <w:rPr>
          <w:rFonts w:ascii="Times New Roman" w:hAnsi="Times New Roman"/>
          <w:bCs/>
        </w:rPr>
        <w:t>з</w:t>
      </w:r>
      <w:r w:rsidRPr="00E23D08">
        <w:rPr>
          <w:rFonts w:ascii="Times New Roman" w:hAnsi="Times New Roman"/>
          <w:bCs/>
        </w:rPr>
        <w:t>чика и подрядчика.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Заказчик, подрядчик до сдачи восстановленного благоустройства по акту несут ответстве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ность за содержание территории производства работ.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9.55. Восстановление дорожных, тротуарных и других покрытий в зимний период выполн</w:t>
      </w:r>
      <w:r w:rsidRPr="00E23D08">
        <w:rPr>
          <w:rFonts w:ascii="Times New Roman" w:hAnsi="Times New Roman"/>
          <w:bCs/>
        </w:rPr>
        <w:t>я</w:t>
      </w:r>
      <w:r w:rsidRPr="00E23D08">
        <w:rPr>
          <w:rFonts w:ascii="Times New Roman" w:hAnsi="Times New Roman"/>
          <w:bCs/>
        </w:rPr>
        <w:t>ется по специально разработанному проекту производства работ, обеспечивающему необход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 xml:space="preserve">мое качество устройства основания из песка и щебня.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Лишний грунт, песок, щебень, строительный мусор, строительные конструкции и материалы вывозятся подрядчиком до образования устойчивого снежного покрова.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Заказчик и подрядчик, ведущие земляные работы, несут ответственность за качество засы</w:t>
      </w:r>
      <w:r w:rsidRPr="00E23D08">
        <w:rPr>
          <w:rFonts w:ascii="Times New Roman" w:hAnsi="Times New Roman"/>
          <w:bCs/>
        </w:rPr>
        <w:t>п</w:t>
      </w:r>
      <w:r w:rsidRPr="00E23D08">
        <w:rPr>
          <w:rFonts w:ascii="Times New Roman" w:hAnsi="Times New Roman"/>
          <w:bCs/>
        </w:rPr>
        <w:t>ки траншей, устройство основания и при появлении просадок незамедлительно пр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 xml:space="preserve">нимают меры по их устранению.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9.56. При проведении аварийных работ в зимний период, невозможности восстановления малых архитектурных форм, зеленых насаждений и необходимости переделки асфальтового п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крытия действие выданного ордера приостанавливается до окончания зи</w:t>
      </w:r>
      <w:r w:rsidRPr="00E23D08">
        <w:rPr>
          <w:rFonts w:ascii="Times New Roman" w:hAnsi="Times New Roman"/>
          <w:bCs/>
        </w:rPr>
        <w:t>м</w:t>
      </w:r>
      <w:r w:rsidRPr="00E23D08">
        <w:rPr>
          <w:rFonts w:ascii="Times New Roman" w:hAnsi="Times New Roman"/>
          <w:bCs/>
        </w:rPr>
        <w:t>него периода.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9.57. Объект проведения аварийно-восстановительных работ снимается с контроля после проверки фактического выполнения благоустроительных и дорожно-ремонтных работ и их кач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ства, о чем составляется акт с участием представителя организации, производящей работы, орг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низации, за которой закреплена соответствующая территория, балансодержателя сетей и Админ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 xml:space="preserve">страции Ромодановского городского поселения.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9.58. В процессе проведения земляных, строительных и ремонтных работ заказчик и подря</w:t>
      </w:r>
      <w:r w:rsidRPr="00E23D08">
        <w:rPr>
          <w:rFonts w:ascii="Times New Roman" w:hAnsi="Times New Roman"/>
          <w:bCs/>
        </w:rPr>
        <w:t>д</w:t>
      </w:r>
      <w:r w:rsidRPr="00E23D08">
        <w:rPr>
          <w:rFonts w:ascii="Times New Roman" w:hAnsi="Times New Roman"/>
          <w:bCs/>
        </w:rPr>
        <w:t>чики, производящие данные работы, обеспечивают и выполняют соответственно следующие усл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вия: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1) устанавливают прочные настилы и мостики с перилами для безопасности проезда тран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порта и прохода пешеходов через траншеи;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2) осуществляют незамедлительный вывоз грунта, не предназначенного для обратной засы</w:t>
      </w:r>
      <w:r w:rsidRPr="00E23D08">
        <w:rPr>
          <w:rFonts w:ascii="Times New Roman" w:hAnsi="Times New Roman"/>
          <w:bCs/>
        </w:rPr>
        <w:t>п</w:t>
      </w:r>
      <w:r w:rsidRPr="00E23D08">
        <w:rPr>
          <w:rFonts w:ascii="Times New Roman" w:hAnsi="Times New Roman"/>
          <w:bCs/>
        </w:rPr>
        <w:t>ки, а также строительного мусора и иных отходов строительных, ремонтных работ на полигон ТБО;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3) обеспечивают сохранность деревьев и кустарников, их ограждений, находящихся на те</w:t>
      </w:r>
      <w:r w:rsidRPr="00E23D08">
        <w:rPr>
          <w:rFonts w:ascii="Times New Roman" w:hAnsi="Times New Roman"/>
          <w:bCs/>
        </w:rPr>
        <w:t>р</w:t>
      </w:r>
      <w:r w:rsidRPr="00E23D08">
        <w:rPr>
          <w:rFonts w:ascii="Times New Roman" w:hAnsi="Times New Roman"/>
          <w:bCs/>
        </w:rPr>
        <w:t>ритории строительства;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4) озеленение вновь строящихся объектов осуществляют в соответствии с проектом благоу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тройства объекта (озеленения). Земельный участок, предназначенный для посадки зеленых наса</w:t>
      </w:r>
      <w:r w:rsidRPr="00E23D08">
        <w:rPr>
          <w:rFonts w:ascii="Times New Roman" w:hAnsi="Times New Roman"/>
          <w:bCs/>
        </w:rPr>
        <w:t>ж</w:t>
      </w:r>
      <w:r w:rsidRPr="00E23D08">
        <w:rPr>
          <w:rFonts w:ascii="Times New Roman" w:hAnsi="Times New Roman"/>
          <w:bCs/>
        </w:rPr>
        <w:t>дений, предварительно очищается от строительного мусора, а затем подсыпается слоем плодоро</w:t>
      </w:r>
      <w:r w:rsidRPr="00E23D08">
        <w:rPr>
          <w:rFonts w:ascii="Times New Roman" w:hAnsi="Times New Roman"/>
          <w:bCs/>
        </w:rPr>
        <w:t>д</w:t>
      </w:r>
      <w:r w:rsidRPr="00E23D08">
        <w:rPr>
          <w:rFonts w:ascii="Times New Roman" w:hAnsi="Times New Roman"/>
          <w:bCs/>
        </w:rPr>
        <w:t>ной земли.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9.59. При повреждении газопровода ответственный за производство работ немедленно в</w:t>
      </w:r>
      <w:r w:rsidRPr="00E23D08">
        <w:rPr>
          <w:rFonts w:ascii="Times New Roman" w:hAnsi="Times New Roman"/>
          <w:bCs/>
        </w:rPr>
        <w:t>ы</w:t>
      </w:r>
      <w:r w:rsidRPr="00E23D08">
        <w:rPr>
          <w:rFonts w:ascii="Times New Roman" w:hAnsi="Times New Roman"/>
          <w:bCs/>
        </w:rPr>
        <w:t>зывает по телефону аварийную службу предприятия по эксплуатации и ремонту газового хозяйс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ва и до ее приезда организовывает охрану и ограждение места поврежд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ния, не допускает к нему посторонних лиц и исключает появление источников огня.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9.60. Организации, имеющие в зоне аварии подземные коммуникации, при получении тел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фонограммы обязаны немедленно выслать на место аварии представителя с и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полнительными чертежами для уточнения расположения подведомственных коммуникаций (сооружений) на мес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ности и соглас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вания способа работ.</w:t>
      </w:r>
    </w:p>
    <w:p w:rsidR="00741ACF" w:rsidRPr="00E23D08" w:rsidRDefault="00741ACF" w:rsidP="00E23D08">
      <w:pPr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 xml:space="preserve">       9.61. Если работы по ликвидации аварии требуют полного или частичн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 xml:space="preserve">го закрытия проезда, Администрация Ромодановского городского поселения </w:t>
      </w:r>
      <w:r w:rsidRPr="00E23D08">
        <w:rPr>
          <w:rFonts w:ascii="Times New Roman" w:hAnsi="Times New Roman"/>
        </w:rPr>
        <w:t xml:space="preserve">и отделение  Госавтоинспекции ММО  МВД  РФ  «Ичалковский» </w:t>
      </w:r>
      <w:r w:rsidRPr="00E23D08">
        <w:rPr>
          <w:rFonts w:ascii="Times New Roman" w:hAnsi="Times New Roman"/>
          <w:bCs/>
        </w:rPr>
        <w:t>принимают оперативное решение о временном закрытии проезда тран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портных средств.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9.62. Организации, складирующие материалы, оборудование или другие ценности вблизи места аварии, обязаны по первому требованию руководителя аварийных работ немедленно осв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бодить участок.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9.63. Все строительные площадки, участки производства работ  огораживаются. Констру</w:t>
      </w:r>
      <w:r w:rsidRPr="00E23D08">
        <w:rPr>
          <w:rFonts w:ascii="Times New Roman" w:hAnsi="Times New Roman"/>
          <w:bCs/>
        </w:rPr>
        <w:t>к</w:t>
      </w:r>
      <w:r w:rsidRPr="00E23D08">
        <w:rPr>
          <w:rFonts w:ascii="Times New Roman" w:hAnsi="Times New Roman"/>
          <w:bCs/>
        </w:rPr>
        <w:t>ция ограждения удовлетворяет следующим требованиям: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1) высота ограждения строительной площадки и ворот - не менее 1,6 метра, участков прои</w:t>
      </w:r>
      <w:r w:rsidRPr="00E23D08">
        <w:rPr>
          <w:rFonts w:ascii="Times New Roman" w:hAnsi="Times New Roman"/>
          <w:bCs/>
        </w:rPr>
        <w:t>з</w:t>
      </w:r>
      <w:r w:rsidRPr="00E23D08">
        <w:rPr>
          <w:rFonts w:ascii="Times New Roman" w:hAnsi="Times New Roman"/>
          <w:bCs/>
        </w:rPr>
        <w:t>водства земляных работ - не менее 1,2 метра;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2) ограждения, примыкающие к местам массового прохода людей, им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ют высоту не менее 2 метров, ограждение оборудуется защитным козырьком, перекрывающим всю ширину временн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го тротуара с дощатым настилом. Временный пешеходный тротуар имеет ширину, не препятству</w:t>
      </w:r>
      <w:r w:rsidRPr="00E23D08">
        <w:rPr>
          <w:rFonts w:ascii="Times New Roman" w:hAnsi="Times New Roman"/>
          <w:bCs/>
        </w:rPr>
        <w:t>ю</w:t>
      </w:r>
      <w:r w:rsidRPr="00E23D08">
        <w:rPr>
          <w:rFonts w:ascii="Times New Roman" w:hAnsi="Times New Roman"/>
          <w:bCs/>
        </w:rPr>
        <w:t>щую нормальному движению пешеходов в противоположном направлении, сплошное огра</w:t>
      </w:r>
      <w:r w:rsidRPr="00E23D08">
        <w:rPr>
          <w:rFonts w:ascii="Times New Roman" w:hAnsi="Times New Roman"/>
          <w:bCs/>
        </w:rPr>
        <w:t>ж</w:t>
      </w:r>
      <w:r w:rsidRPr="00E23D08">
        <w:rPr>
          <w:rFonts w:ascii="Times New Roman" w:hAnsi="Times New Roman"/>
          <w:bCs/>
        </w:rPr>
        <w:t>дение от проезжей части и поручень, в том числе для малом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 xml:space="preserve">бильных групп населения;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3) ограждения не имеют проемов, кроме ворот и калиток, контролируемых в течение рабоч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го времени и запираемых после его окончания, надежно предотвращающими попадание пост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ронних лиц на стройплощадку и в места производства работ;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4) ограждения и ворота выполняются из окрашенного или оцинкованного профилированн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го листа, либо из окрашенных железобетонных панелей ограждения (кроме в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 xml:space="preserve">рот);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5) ограждения и ворота содержатся в чистом и исправном состоянии.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9.64. При въезде на строительную площадку организация, ответственная за весь комплекс работ на объекте (далее по тексту - генеральный подрядчик), обязана установить табличку с ук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занием наименования объекта, сроками строительства, наименованием о</w:t>
      </w:r>
      <w:r w:rsidRPr="00E23D08">
        <w:rPr>
          <w:rFonts w:ascii="Times New Roman" w:hAnsi="Times New Roman"/>
          <w:bCs/>
        </w:rPr>
        <w:t>р</w:t>
      </w:r>
      <w:r w:rsidRPr="00E23D08">
        <w:rPr>
          <w:rFonts w:ascii="Times New Roman" w:hAnsi="Times New Roman"/>
          <w:bCs/>
        </w:rPr>
        <w:t>ганизации - заказчика строительства, организации - генерального подрядчика, номерами их телефонов, схемой въезда и выезда автотранспорта со строительной площадки (размер таблички не менее 1,5 x 2,0 метра).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9.65. Бытовые помещения, щиты ограждения, механизмы окрашиваются и наносится и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формация о владельце с указанием юридического адреса и номерами телефонов.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9.66. Запрещается вынос грунта, грязи, дорожной пыли колесами автотранспорта со стро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тельных площадок, участков производства работ.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9.67. На объекте генеральный подрядчик обязан установить бункер-накопитель или огр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дить специальную площадку для сбора строительного мусора. Для сбора твердых бытовых отх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дов оборудовать контейнерную площадку с твердым покрытием и установить отдельные конте</w:t>
      </w:r>
      <w:r w:rsidRPr="00E23D08">
        <w:rPr>
          <w:rFonts w:ascii="Times New Roman" w:hAnsi="Times New Roman"/>
          <w:bCs/>
        </w:rPr>
        <w:t>й</w:t>
      </w:r>
      <w:r w:rsidRPr="00E23D08">
        <w:rPr>
          <w:rFonts w:ascii="Times New Roman" w:hAnsi="Times New Roman"/>
          <w:bCs/>
        </w:rPr>
        <w:t>неры с крышками. Заказчик строительства (работ) или генеральный подрядчик обязаны заключить дог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вор на оказание услуг по захоронению твердых бытовых и приравненных к ним промышле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ных отходов и организовать своевреме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ный вывоз отходов с объекта.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9.68</w:t>
      </w:r>
      <w:r w:rsidRPr="00E23D08">
        <w:rPr>
          <w:rFonts w:ascii="Times New Roman" w:hAnsi="Times New Roman"/>
          <w:bCs/>
        </w:rPr>
        <w:t>. Выезды со строительной площадки выходят на второстепенные дороги. Подъездные пути к строительной площадке, а также площадки и дороги на территории строительства соде</w:t>
      </w:r>
      <w:r w:rsidRPr="00E23D08">
        <w:rPr>
          <w:rFonts w:ascii="Times New Roman" w:hAnsi="Times New Roman"/>
          <w:bCs/>
        </w:rPr>
        <w:t>р</w:t>
      </w:r>
      <w:r w:rsidRPr="00E23D08">
        <w:rPr>
          <w:rFonts w:ascii="Times New Roman" w:hAnsi="Times New Roman"/>
          <w:bCs/>
        </w:rPr>
        <w:t>жатся в чистоте и исправном состоянии, имеют сплошное твердое покрытие, выполненное из д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рожных железобето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ных плит, либо из монолитного бетона или асфальтобетона.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 xml:space="preserve">9.69. </w:t>
      </w:r>
      <w:r w:rsidRPr="00E23D08">
        <w:rPr>
          <w:rFonts w:ascii="Times New Roman" w:hAnsi="Times New Roman"/>
          <w:bCs/>
        </w:rPr>
        <w:t>Участки подъездных путей от улично-дорожной сети поселка до въездов на строител</w:t>
      </w:r>
      <w:r w:rsidRPr="00E23D08">
        <w:rPr>
          <w:rFonts w:ascii="Times New Roman" w:hAnsi="Times New Roman"/>
          <w:bCs/>
        </w:rPr>
        <w:t>ь</w:t>
      </w:r>
      <w:r w:rsidRPr="00E23D08">
        <w:rPr>
          <w:rFonts w:ascii="Times New Roman" w:hAnsi="Times New Roman"/>
          <w:bCs/>
        </w:rPr>
        <w:t>ную площадку имеют асфальтобетонное покрытие, ограниченное бордюрами. Радиусы закругл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ний в местах примыкания временных подъездных путей к дорогам общего пользования достато</w:t>
      </w:r>
      <w:r w:rsidRPr="00E23D08">
        <w:rPr>
          <w:rFonts w:ascii="Times New Roman" w:hAnsi="Times New Roman"/>
          <w:bCs/>
        </w:rPr>
        <w:t>ч</w:t>
      </w:r>
      <w:r w:rsidRPr="00E23D08">
        <w:rPr>
          <w:rFonts w:ascii="Times New Roman" w:hAnsi="Times New Roman"/>
          <w:bCs/>
        </w:rPr>
        <w:t>ны для проезда длинн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 xml:space="preserve">мерной техники.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</w:rPr>
        <w:t>9.70</w:t>
      </w:r>
      <w:r w:rsidRPr="00E23D08">
        <w:rPr>
          <w:rFonts w:ascii="Times New Roman" w:hAnsi="Times New Roman"/>
          <w:bCs/>
        </w:rPr>
        <w:t>. На период строительства за заказчиком строительства и генеральным подрядчиком з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крепляется участок дороги на расстоянии 300 метров в обе стороны от выезда со строительной площадки для ежедневной его очис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ки.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9.71. Материалы и конструкции складируются в пределах ограждаемых территорий или в местах, предусмотренных проектом производства работ. Складирование громоздких и длинн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мерных конструкций и деталей вне пределов отведенной территории производится в местах, пр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дусмотренных пр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 xml:space="preserve">ектом производства работ не ранее чем за 24 часа до начала работ. 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9.72. Генподрядные организации (организации, ответственные за весь комплекс работ на объекте), руководители организаций и должностные лица, ответственные за прои</w:t>
      </w:r>
      <w:r w:rsidRPr="00E23D08">
        <w:rPr>
          <w:rFonts w:ascii="Times New Roman" w:hAnsi="Times New Roman"/>
          <w:bCs/>
        </w:rPr>
        <w:t>з</w:t>
      </w:r>
      <w:r w:rsidRPr="00E23D08">
        <w:rPr>
          <w:rFonts w:ascii="Times New Roman" w:hAnsi="Times New Roman"/>
          <w:bCs/>
        </w:rPr>
        <w:t>водство работ на объекте, несут ответственность за состояние ограждения площадки, защитных козырьков, р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бочего освещения и сигнальных фонарей (в темное время суток), крепления траншей и котлов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нов, пунктов мойки колес, пешеходных мостиков и време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ных тротуаров, проездов и временных дорог для транспорта. Указанные юридические и должностные лица обязаны принимать меры по вывозу излишнего грунта, разобранных асфальтобетонных покрытий, уборке мусора и неиспол</w:t>
      </w:r>
      <w:r w:rsidRPr="00E23D08">
        <w:rPr>
          <w:rFonts w:ascii="Times New Roman" w:hAnsi="Times New Roman"/>
          <w:bCs/>
        </w:rPr>
        <w:t>ь</w:t>
      </w:r>
      <w:r w:rsidRPr="00E23D08">
        <w:rPr>
          <w:rFonts w:ascii="Times New Roman" w:hAnsi="Times New Roman"/>
          <w:bCs/>
        </w:rPr>
        <w:t>зова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ных материалов.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9.73. Ответственность за санитарную уборку объекта и содержание территорий в пределах двадцатиметровой зоны от ограждения объекта строительства, реконструкции и ремонта возлаг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ется на генподрядную организацию (организацию, ответственную за весь комплекс работ на об</w:t>
      </w:r>
      <w:r w:rsidRPr="00E23D08">
        <w:rPr>
          <w:rFonts w:ascii="Times New Roman" w:hAnsi="Times New Roman"/>
          <w:bCs/>
        </w:rPr>
        <w:t>ъ</w:t>
      </w:r>
      <w:r w:rsidRPr="00E23D08">
        <w:rPr>
          <w:rFonts w:ascii="Times New Roman" w:hAnsi="Times New Roman"/>
          <w:bCs/>
        </w:rPr>
        <w:t>екте).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9.74. Заказчик-застройщик несет ответственность за содержание территории и пр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легающей территории законсервированного объекта строител</w:t>
      </w:r>
      <w:r w:rsidRPr="00E23D08">
        <w:rPr>
          <w:rFonts w:ascii="Times New Roman" w:hAnsi="Times New Roman"/>
          <w:bCs/>
        </w:rPr>
        <w:t>ь</w:t>
      </w:r>
      <w:r w:rsidRPr="00E23D08">
        <w:rPr>
          <w:rFonts w:ascii="Times New Roman" w:hAnsi="Times New Roman"/>
          <w:bCs/>
        </w:rPr>
        <w:t>ства (долгостроя).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9.75. Требования настоящих Правил благоустройства в части обустройства стро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тельной площадки и мест производства работ распространяют свое действие на отнош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ния, связанные с осуществлением разборки (сноса, демонтажа) зданий, строений, соор</w:t>
      </w:r>
      <w:r w:rsidRPr="00E23D08">
        <w:rPr>
          <w:rFonts w:ascii="Times New Roman" w:hAnsi="Times New Roman"/>
          <w:bCs/>
        </w:rPr>
        <w:t>у</w:t>
      </w:r>
      <w:r w:rsidRPr="00E23D08">
        <w:rPr>
          <w:rFonts w:ascii="Times New Roman" w:hAnsi="Times New Roman"/>
          <w:bCs/>
        </w:rPr>
        <w:t>жений.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9.76. При производстве работ, связанных с осуществлением разборки (сноса, демонтажа) зданий, строений, сооружений их собственники, а также уполномоченные ими лица обязаны с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 xml:space="preserve">блюдать требования государственных строительных норм и правил </w:t>
      </w:r>
      <w:hyperlink r:id="rId22" w:history="1">
        <w:r w:rsidRPr="00E23D08">
          <w:rPr>
            <w:rStyle w:val="Hyperlink"/>
            <w:rFonts w:ascii="Times New Roman" w:hAnsi="Times New Roman"/>
            <w:bCs/>
            <w:color w:val="000000"/>
          </w:rPr>
          <w:t>СНиП 12-04-2002</w:t>
        </w:r>
      </w:hyperlink>
      <w:r w:rsidRPr="00E23D08">
        <w:rPr>
          <w:rFonts w:ascii="Times New Roman" w:hAnsi="Times New Roman"/>
          <w:bCs/>
        </w:rPr>
        <w:t xml:space="preserve"> «Безопа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ность труда в стро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тельстве. Часть 2. Строительное производство».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9.77. Перед началом производства работ, связанных с осуществлением разборки (сноса, д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монтажа) зданий, строений, сооружений их собственники, а также уполномоченные ими лица об</w:t>
      </w:r>
      <w:r w:rsidRPr="00E23D08">
        <w:rPr>
          <w:rFonts w:ascii="Times New Roman" w:hAnsi="Times New Roman"/>
          <w:bCs/>
        </w:rPr>
        <w:t>я</w:t>
      </w:r>
      <w:r w:rsidRPr="00E23D08">
        <w:rPr>
          <w:rFonts w:ascii="Times New Roman" w:hAnsi="Times New Roman"/>
          <w:bCs/>
        </w:rPr>
        <w:t>заны направить в уполномоченный орган (п. 1 приложения) в целях обеспечения взаимоде</w:t>
      </w:r>
      <w:r w:rsidRPr="00E23D08">
        <w:rPr>
          <w:rFonts w:ascii="Times New Roman" w:hAnsi="Times New Roman"/>
          <w:bCs/>
        </w:rPr>
        <w:t>й</w:t>
      </w:r>
      <w:r w:rsidRPr="00E23D08">
        <w:rPr>
          <w:rFonts w:ascii="Times New Roman" w:hAnsi="Times New Roman"/>
          <w:bCs/>
        </w:rPr>
        <w:t>ствия по выполнению требований настоящих Правил благоустройства письменное уведомление о пр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изводстве работ, связанных с осуществлением вышеуказанных видов р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бот, не позднее, чем за три дня до начала их проведения.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Данное уведомление содержит следующие сведения: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1) наименование и юридический адрес собственника здания, строения, сооружения, ра</w:t>
      </w:r>
      <w:r w:rsidRPr="00E23D08">
        <w:rPr>
          <w:rFonts w:ascii="Times New Roman" w:hAnsi="Times New Roman"/>
          <w:bCs/>
        </w:rPr>
        <w:t>з</w:t>
      </w:r>
      <w:r w:rsidRPr="00E23D08">
        <w:rPr>
          <w:rFonts w:ascii="Times New Roman" w:hAnsi="Times New Roman"/>
          <w:bCs/>
        </w:rPr>
        <w:t>борку (снос, демонтаж) которого предполагается осущес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вить;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2) месторасположение здания, строения, сооружения, разборку (снос, демонтаж) которого предполагается осуществить;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3) график производства работ, связанных с разборкой (сносом, демонтажем) здания, стро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ния, сооружения;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4) наименование и юридический адрес организации, которая будет осуществлять произво</w:t>
      </w:r>
      <w:r w:rsidRPr="00E23D08">
        <w:rPr>
          <w:rFonts w:ascii="Times New Roman" w:hAnsi="Times New Roman"/>
          <w:bCs/>
        </w:rPr>
        <w:t>д</w:t>
      </w:r>
      <w:r w:rsidRPr="00E23D08">
        <w:rPr>
          <w:rFonts w:ascii="Times New Roman" w:hAnsi="Times New Roman"/>
          <w:bCs/>
        </w:rPr>
        <w:t>ство работ, связанных с разборкой (сносом, демонтажем) здания, строения, с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оружения;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5) наименование и юридический адрес организации, которая будет осуществлять вывоз о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тавшихся после разборки (сноса, демонтажа) зданий, строений, сооружений строительных элеме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тов, строительного мусора, гру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та;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6) месторасположение земельного участка, территории, где предполагается разме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тить (складировать) строительные элементы, строительный мусор и грунт, оставшиеся п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сле разборки (сноса, демонтажа) зданий, строений, с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оружений;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7) маршрут движения автомашин, спецтехники, обеспечивающих производство работ, св</w:t>
      </w:r>
      <w:r w:rsidRPr="00E23D08">
        <w:rPr>
          <w:rFonts w:ascii="Times New Roman" w:hAnsi="Times New Roman"/>
          <w:bCs/>
        </w:rPr>
        <w:t>я</w:t>
      </w:r>
      <w:r w:rsidRPr="00E23D08">
        <w:rPr>
          <w:rFonts w:ascii="Times New Roman" w:hAnsi="Times New Roman"/>
          <w:bCs/>
        </w:rPr>
        <w:t>занных с разборкой (сносом, демонтажем) здания, строения, сооружения, а также вывоз оставши</w:t>
      </w:r>
      <w:r w:rsidRPr="00E23D08">
        <w:rPr>
          <w:rFonts w:ascii="Times New Roman" w:hAnsi="Times New Roman"/>
          <w:bCs/>
        </w:rPr>
        <w:t>х</w:t>
      </w:r>
      <w:r w:rsidRPr="00E23D08">
        <w:rPr>
          <w:rFonts w:ascii="Times New Roman" w:hAnsi="Times New Roman"/>
          <w:bCs/>
        </w:rPr>
        <w:t>ся после разборки строительных элементов, строительного мусора, гру</w:t>
      </w:r>
      <w:r w:rsidRPr="00E23D08">
        <w:rPr>
          <w:rFonts w:ascii="Times New Roman" w:hAnsi="Times New Roman"/>
          <w:bCs/>
        </w:rPr>
        <w:t>н</w:t>
      </w:r>
      <w:r w:rsidRPr="00E23D08">
        <w:rPr>
          <w:rFonts w:ascii="Times New Roman" w:hAnsi="Times New Roman"/>
          <w:bCs/>
        </w:rPr>
        <w:t>та;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8) периоды временного прекращения движения автомобильного транспорта, пешеходов по автомобильным дорогам, тротуарам, иным местам общего пользования, а также мероприятия, н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правленные на обеспечение св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бодного проезда, прохода.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9.78. Лица, не направившие либо направившие с нарушением установленного срока уведо</w:t>
      </w:r>
      <w:r w:rsidRPr="00E23D08">
        <w:rPr>
          <w:rFonts w:ascii="Times New Roman" w:hAnsi="Times New Roman"/>
          <w:bCs/>
        </w:rPr>
        <w:t>м</w:t>
      </w:r>
      <w:r w:rsidRPr="00E23D08">
        <w:rPr>
          <w:rFonts w:ascii="Times New Roman" w:hAnsi="Times New Roman"/>
          <w:bCs/>
        </w:rPr>
        <w:t>ления о производстве работ, связанных с осуществлением разборки (сноса, демонтажа), зд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 xml:space="preserve">ний, строений, сооружений, подлежат привлечению к ответственности в соответствии с </w:t>
      </w:r>
      <w:r w:rsidRPr="00E23D08">
        <w:rPr>
          <w:rFonts w:ascii="Times New Roman" w:hAnsi="Times New Roman"/>
          <w:color w:val="000000"/>
        </w:rPr>
        <w:t>Законом Ре</w:t>
      </w:r>
      <w:r w:rsidRPr="00E23D08">
        <w:rPr>
          <w:rFonts w:ascii="Times New Roman" w:hAnsi="Times New Roman"/>
          <w:color w:val="000000"/>
        </w:rPr>
        <w:t>с</w:t>
      </w:r>
      <w:r w:rsidRPr="00E23D08">
        <w:rPr>
          <w:rFonts w:ascii="Times New Roman" w:hAnsi="Times New Roman"/>
          <w:color w:val="000000"/>
        </w:rPr>
        <w:t>публики Мордовия «Об административной ответственности на территории Республики Морд</w:t>
      </w:r>
      <w:r w:rsidRPr="00E23D08">
        <w:rPr>
          <w:rFonts w:ascii="Times New Roman" w:hAnsi="Times New Roman"/>
          <w:color w:val="000000"/>
        </w:rPr>
        <w:t>о</w:t>
      </w:r>
      <w:r w:rsidRPr="00E23D08">
        <w:rPr>
          <w:rFonts w:ascii="Times New Roman" w:hAnsi="Times New Roman"/>
          <w:color w:val="000000"/>
        </w:rPr>
        <w:t>вия»</w:t>
      </w:r>
      <w:r w:rsidRPr="00E23D08">
        <w:rPr>
          <w:rFonts w:ascii="Times New Roman" w:hAnsi="Times New Roman"/>
          <w:bCs/>
        </w:rPr>
        <w:t>.</w:t>
      </w:r>
    </w:p>
    <w:p w:rsidR="00741ACF" w:rsidRPr="00E23D08" w:rsidRDefault="00741ACF" w:rsidP="00E23D08">
      <w:pPr>
        <w:jc w:val="both"/>
        <w:outlineLvl w:val="1"/>
        <w:rPr>
          <w:rFonts w:ascii="Times New Roman" w:hAnsi="Times New Roman"/>
          <w:bCs/>
        </w:rPr>
      </w:pPr>
    </w:p>
    <w:p w:rsidR="00741ACF" w:rsidRPr="00E23D08" w:rsidRDefault="00741ACF" w:rsidP="00E23D08">
      <w:pPr>
        <w:jc w:val="center"/>
        <w:outlineLvl w:val="1"/>
        <w:rPr>
          <w:rFonts w:ascii="Times New Roman" w:hAnsi="Times New Roman"/>
          <w:b/>
          <w:bCs/>
        </w:rPr>
      </w:pPr>
      <w:r w:rsidRPr="00E23D08">
        <w:rPr>
          <w:rFonts w:ascii="Times New Roman" w:hAnsi="Times New Roman"/>
          <w:b/>
          <w:bCs/>
        </w:rPr>
        <w:t>10. Содержание санитарно-защитных и охранных зон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10.1. Территория санитарно-защитной зоны (далее по тексту – СЗЗ) соответствующим обр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зом организуется, озеленяется и благоустраивается в с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ответствии с проектом.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Проектирование, организация и содержание СЗЗ - обязанность предприятий, орган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заций.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10.2. Удаление и обрезка деревьев в СЗЗ осуществляется владельцами территорий или орг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низациями, производящими работы.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10.3. Аварийные и упавшие деревья удаляются балансодержателем и вывозятся на полигон ТБО 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10.4. Ответственность за уборку, благоустройство, поддержание чистоты территорий СЗЗ предприятий, организаций, учреждений и иных хозяйствующих субъектов, подъездов к ним во</w:t>
      </w:r>
      <w:r w:rsidRPr="00E23D08">
        <w:rPr>
          <w:rFonts w:ascii="Times New Roman" w:hAnsi="Times New Roman"/>
          <w:bCs/>
        </w:rPr>
        <w:t>з</w:t>
      </w:r>
      <w:r w:rsidRPr="00E23D08">
        <w:rPr>
          <w:rFonts w:ascii="Times New Roman" w:hAnsi="Times New Roman"/>
          <w:bCs/>
        </w:rPr>
        <w:t>ложена на предприятия, учреждения, организации, в собственности, владении, аренде или на б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лансе которых н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ходятся указанные территории.</w:t>
      </w:r>
    </w:p>
    <w:p w:rsidR="00741ACF" w:rsidRPr="00E23D08" w:rsidRDefault="00741ACF" w:rsidP="00E23D08">
      <w:pPr>
        <w:pStyle w:val="ConsPlusTitle"/>
        <w:ind w:firstLine="567"/>
        <w:jc w:val="both"/>
        <w:rPr>
          <w:b w:val="0"/>
          <w:bCs w:val="0"/>
          <w:sz w:val="24"/>
          <w:szCs w:val="24"/>
        </w:rPr>
      </w:pPr>
      <w:r w:rsidRPr="00E23D08">
        <w:rPr>
          <w:b w:val="0"/>
          <w:bCs w:val="0"/>
          <w:sz w:val="24"/>
          <w:szCs w:val="24"/>
        </w:rPr>
        <w:t>10.5. В местах размещения источников негативного воздействия на о</w:t>
      </w:r>
      <w:r w:rsidRPr="00E23D08">
        <w:rPr>
          <w:b w:val="0"/>
          <w:bCs w:val="0"/>
          <w:sz w:val="24"/>
          <w:szCs w:val="24"/>
        </w:rPr>
        <w:t>к</w:t>
      </w:r>
      <w:r w:rsidRPr="00E23D08">
        <w:rPr>
          <w:b w:val="0"/>
          <w:bCs w:val="0"/>
          <w:sz w:val="24"/>
          <w:szCs w:val="24"/>
        </w:rPr>
        <w:t>ружающую среду проводятся обязательные мероприятия по защитному и д</w:t>
      </w:r>
      <w:r w:rsidRPr="00E23D08">
        <w:rPr>
          <w:b w:val="0"/>
          <w:bCs w:val="0"/>
          <w:sz w:val="24"/>
          <w:szCs w:val="24"/>
        </w:rPr>
        <w:t>е</w:t>
      </w:r>
      <w:r w:rsidRPr="00E23D08">
        <w:rPr>
          <w:b w:val="0"/>
          <w:bCs w:val="0"/>
          <w:sz w:val="24"/>
          <w:szCs w:val="24"/>
        </w:rPr>
        <w:t xml:space="preserve">коративному озеленению территорий в соответствии с СанПиН </w:t>
      </w:r>
      <w:r w:rsidRPr="00E23D08">
        <w:rPr>
          <w:b w:val="0"/>
          <w:sz w:val="24"/>
          <w:szCs w:val="24"/>
        </w:rPr>
        <w:t xml:space="preserve">2.2.1/2.1.1.1200-03 «Санитарно-защитные зоны и </w:t>
      </w:r>
      <w:r w:rsidRPr="00E23D08">
        <w:rPr>
          <w:b w:val="0"/>
          <w:bCs w:val="0"/>
          <w:sz w:val="24"/>
          <w:szCs w:val="24"/>
        </w:rPr>
        <w:t>санитарная классификация предприятий, сооружений и иных объектов».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10.6. На территории поселения предусматривают охранные зоны инженерных коммуник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ций, водоохранные зоны.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10.7. На территории охранных зон магистральных коллекторов водопроводных, канализац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онных сетей и трубопроводов, кабелей высокого, низкого напряжения и слабых токов, линий в</w:t>
      </w:r>
      <w:r w:rsidRPr="00E23D08">
        <w:rPr>
          <w:rFonts w:ascii="Times New Roman" w:hAnsi="Times New Roman"/>
          <w:bCs/>
        </w:rPr>
        <w:t>ы</w:t>
      </w:r>
      <w:r w:rsidRPr="00E23D08">
        <w:rPr>
          <w:rFonts w:ascii="Times New Roman" w:hAnsi="Times New Roman"/>
          <w:bCs/>
        </w:rPr>
        <w:t>соковольтных передач, трансформаторных подстанций, сетей связи и сооружений связи, газора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пределительных сетей, тепловых сетей не допускается устраивать свалки и склады, разливать ра</w:t>
      </w:r>
      <w:r w:rsidRPr="00E23D08">
        <w:rPr>
          <w:rFonts w:ascii="Times New Roman" w:hAnsi="Times New Roman"/>
          <w:bCs/>
        </w:rPr>
        <w:t>с</w:t>
      </w:r>
      <w:r w:rsidRPr="00E23D08">
        <w:rPr>
          <w:rFonts w:ascii="Times New Roman" w:hAnsi="Times New Roman"/>
          <w:bCs/>
        </w:rPr>
        <w:t>творы химически-активных веществ, разводить огонь и размещать источники огня, проклад</w:t>
      </w:r>
      <w:r w:rsidRPr="00E23D08">
        <w:rPr>
          <w:rFonts w:ascii="Times New Roman" w:hAnsi="Times New Roman"/>
          <w:bCs/>
        </w:rPr>
        <w:t>ы</w:t>
      </w:r>
      <w:r w:rsidRPr="00E23D08">
        <w:rPr>
          <w:rFonts w:ascii="Times New Roman" w:hAnsi="Times New Roman"/>
          <w:bCs/>
        </w:rPr>
        <w:t>вать транспортно-пешеходные коммуникации с твердыми видами покрытий, устанавливать освет</w:t>
      </w:r>
      <w:r w:rsidRPr="00E23D08">
        <w:rPr>
          <w:rFonts w:ascii="Times New Roman" w:hAnsi="Times New Roman"/>
          <w:bCs/>
        </w:rPr>
        <w:t>и</w:t>
      </w:r>
      <w:r w:rsidRPr="00E23D08">
        <w:rPr>
          <w:rFonts w:ascii="Times New Roman" w:hAnsi="Times New Roman"/>
          <w:bCs/>
        </w:rPr>
        <w:t>тельное оборудование, устраивать пл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щадки (детские, отдыха, стоянок автомобилей, установки мусоросборников), возводить сооружения любых видов, кроме технических, имеющих о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ношение к обслуживанию и эксплуатации проходящих в технической зоне коммуникаций.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10.8. Эксплуатационные организации обязаны за свой счет содержать охранные зоны в п</w:t>
      </w:r>
      <w:r w:rsidRPr="00E23D08">
        <w:rPr>
          <w:rFonts w:ascii="Times New Roman" w:hAnsi="Times New Roman"/>
          <w:bCs/>
        </w:rPr>
        <w:t>о</w:t>
      </w:r>
      <w:r w:rsidRPr="00E23D08">
        <w:rPr>
          <w:rFonts w:ascii="Times New Roman" w:hAnsi="Times New Roman"/>
          <w:bCs/>
        </w:rPr>
        <w:t>жаробезопасном состоянии, скашивать сорную растительность, производить уборку мусора и с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нитарную вырубку.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10.9. В зоне линий высоковольтных передач напряжением менее 110 кВ допускается разм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щение площадок для выгула и дрессировки собак.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10.10. Озеленение рекомендуется проектировать в виде цветников и газонов по внешнему краю зоны, далее - посадок кустарника и групп низкорастущих деревьев с поверхностной (негл</w:t>
      </w:r>
      <w:r w:rsidRPr="00E23D08">
        <w:rPr>
          <w:rFonts w:ascii="Times New Roman" w:hAnsi="Times New Roman"/>
          <w:bCs/>
        </w:rPr>
        <w:t>у</w:t>
      </w:r>
      <w:r w:rsidRPr="00E23D08">
        <w:rPr>
          <w:rFonts w:ascii="Times New Roman" w:hAnsi="Times New Roman"/>
          <w:bCs/>
        </w:rPr>
        <w:t>бокой) корневой системой.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10.11. В пределах водоохранных зон запрещается: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1) применение химических средств борьбы с вредителями, болезнями растений и сорняк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ми;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2) размещение складов ядохимикатов, минеральных удобрений, горюче-смазочных матери</w:t>
      </w:r>
      <w:r w:rsidRPr="00E23D08">
        <w:rPr>
          <w:rFonts w:ascii="Times New Roman" w:hAnsi="Times New Roman"/>
          <w:bCs/>
        </w:rPr>
        <w:t>а</w:t>
      </w:r>
      <w:r w:rsidRPr="00E23D08">
        <w:rPr>
          <w:rFonts w:ascii="Times New Roman" w:hAnsi="Times New Roman"/>
          <w:bCs/>
        </w:rPr>
        <w:t>лов, отвалов размываемых грунтов;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3) складирование и захоронение отходов;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4) заправка топливом, мойка и ремонт автомобилей, других машин и м</w:t>
      </w:r>
      <w:r w:rsidRPr="00E23D08">
        <w:rPr>
          <w:rFonts w:ascii="Times New Roman" w:hAnsi="Times New Roman"/>
          <w:bCs/>
        </w:rPr>
        <w:t>е</w:t>
      </w:r>
      <w:r w:rsidRPr="00E23D08">
        <w:rPr>
          <w:rFonts w:ascii="Times New Roman" w:hAnsi="Times New Roman"/>
          <w:bCs/>
        </w:rPr>
        <w:t>ханизмов;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5) использование навозных стоков для удобрения почв;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6) размещение стоянок транспортных средств;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7) вырубка деревьев и кустарников, распашка земель, разведение кос</w:t>
      </w:r>
      <w:r w:rsidRPr="00E23D08">
        <w:rPr>
          <w:rFonts w:ascii="Times New Roman" w:hAnsi="Times New Roman"/>
          <w:bCs/>
        </w:rPr>
        <w:t>т</w:t>
      </w:r>
      <w:r w:rsidRPr="00E23D08">
        <w:rPr>
          <w:rFonts w:ascii="Times New Roman" w:hAnsi="Times New Roman"/>
          <w:bCs/>
        </w:rPr>
        <w:t>ров;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  <w:bCs/>
        </w:rPr>
      </w:pPr>
      <w:r w:rsidRPr="00E23D08">
        <w:rPr>
          <w:rFonts w:ascii="Times New Roman" w:hAnsi="Times New Roman"/>
          <w:bCs/>
        </w:rPr>
        <w:t>8) строительство дорог с твердым покрытием.</w:t>
      </w:r>
    </w:p>
    <w:p w:rsidR="00741ACF" w:rsidRPr="00E23D08" w:rsidRDefault="00741ACF" w:rsidP="00E23D08"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</w:rPr>
      </w:pPr>
    </w:p>
    <w:p w:rsidR="00741ACF" w:rsidRPr="00E23D08" w:rsidRDefault="00741ACF" w:rsidP="00E23D08"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</w:rPr>
      </w:pPr>
      <w:r w:rsidRPr="00E23D08">
        <w:rPr>
          <w:rFonts w:ascii="Times New Roman" w:hAnsi="Times New Roman"/>
          <w:b/>
        </w:rPr>
        <w:t>11. Особые требования к доступности среды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11.1. При проектировании объектов благоустройства жилой среды, улиц и дорог, объектов культурно-бытового обслуживания предусматривается доступность среды нас</w:t>
      </w:r>
      <w:r w:rsidRPr="00E23D08">
        <w:rPr>
          <w:rFonts w:ascii="Times New Roman" w:hAnsi="Times New Roman"/>
        </w:rPr>
        <w:t>е</w:t>
      </w:r>
      <w:r w:rsidRPr="00E23D08">
        <w:rPr>
          <w:rFonts w:ascii="Times New Roman" w:hAnsi="Times New Roman"/>
        </w:rPr>
        <w:t>ленных пунктов для маломобильных групп населения, оснащение этих объектов элементами и техническими сре</w:t>
      </w:r>
      <w:r w:rsidRPr="00E23D08">
        <w:rPr>
          <w:rFonts w:ascii="Times New Roman" w:hAnsi="Times New Roman"/>
        </w:rPr>
        <w:t>д</w:t>
      </w:r>
      <w:r w:rsidRPr="00E23D08">
        <w:rPr>
          <w:rFonts w:ascii="Times New Roman" w:hAnsi="Times New Roman"/>
        </w:rPr>
        <w:t>ствами, сп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собствующими передвижению маломобильных групп населения.</w:t>
      </w:r>
    </w:p>
    <w:p w:rsidR="00741ACF" w:rsidRPr="00E23D08" w:rsidRDefault="00741ACF" w:rsidP="00E23D0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11.2. Проектирование, строительство, установка технических средств и оборудования, сп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собствующих передвижению маломобильных групп населения, осуществляется при новом стро</w:t>
      </w:r>
      <w:r w:rsidRPr="00E23D08">
        <w:rPr>
          <w:rFonts w:ascii="Times New Roman" w:hAnsi="Times New Roman"/>
        </w:rPr>
        <w:t>и</w:t>
      </w:r>
      <w:r w:rsidRPr="00E23D08">
        <w:rPr>
          <w:rFonts w:ascii="Times New Roman" w:hAnsi="Times New Roman"/>
        </w:rPr>
        <w:t>тельстве заказчиком в соответствии с утвержденной проектной докуме</w:t>
      </w:r>
      <w:r w:rsidRPr="00E23D08">
        <w:rPr>
          <w:rFonts w:ascii="Times New Roman" w:hAnsi="Times New Roman"/>
        </w:rPr>
        <w:t>н</w:t>
      </w:r>
      <w:r w:rsidRPr="00E23D08">
        <w:rPr>
          <w:rFonts w:ascii="Times New Roman" w:hAnsi="Times New Roman"/>
        </w:rPr>
        <w:t>тацией.</w:t>
      </w:r>
    </w:p>
    <w:p w:rsidR="00741ACF" w:rsidRPr="00E23D08" w:rsidRDefault="00741ACF" w:rsidP="00E23D08">
      <w:pPr>
        <w:jc w:val="center"/>
        <w:rPr>
          <w:rFonts w:ascii="Times New Roman" w:hAnsi="Times New Roman"/>
          <w:b/>
        </w:rPr>
      </w:pPr>
    </w:p>
    <w:p w:rsidR="00741ACF" w:rsidRPr="00E23D08" w:rsidRDefault="00741ACF" w:rsidP="00E23D08">
      <w:pPr>
        <w:jc w:val="center"/>
        <w:rPr>
          <w:rFonts w:ascii="Times New Roman" w:hAnsi="Times New Roman"/>
          <w:b/>
        </w:rPr>
      </w:pPr>
      <w:r w:rsidRPr="00E23D08">
        <w:rPr>
          <w:rFonts w:ascii="Times New Roman" w:hAnsi="Times New Roman"/>
          <w:b/>
        </w:rPr>
        <w:t>12. Контроль за соблюдением Правил благоустройства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</w:rPr>
        <w:t>12.1. Контроль за соблюдением настоящих Правил благоустройства осуществляют должн</w:t>
      </w:r>
      <w:r w:rsidRPr="00E23D08">
        <w:rPr>
          <w:rFonts w:ascii="Times New Roman" w:hAnsi="Times New Roman"/>
        </w:rPr>
        <w:t>о</w:t>
      </w:r>
      <w:r w:rsidRPr="00E23D08">
        <w:rPr>
          <w:rFonts w:ascii="Times New Roman" w:hAnsi="Times New Roman"/>
        </w:rPr>
        <w:t>стные лица Администрации Ромодановского городского поселения, иные должностные лица, н</w:t>
      </w:r>
      <w:r w:rsidRPr="00E23D08">
        <w:rPr>
          <w:rFonts w:ascii="Times New Roman" w:hAnsi="Times New Roman"/>
        </w:rPr>
        <w:t>а</w:t>
      </w:r>
      <w:r w:rsidRPr="00E23D08">
        <w:rPr>
          <w:rFonts w:ascii="Times New Roman" w:hAnsi="Times New Roman"/>
        </w:rPr>
        <w:t>деленные соответствующими по</w:t>
      </w:r>
      <w:r w:rsidRPr="00E23D08">
        <w:rPr>
          <w:rFonts w:ascii="Times New Roman" w:hAnsi="Times New Roman"/>
        </w:rPr>
        <w:t>л</w:t>
      </w:r>
      <w:r w:rsidRPr="00E23D08">
        <w:rPr>
          <w:rFonts w:ascii="Times New Roman" w:hAnsi="Times New Roman"/>
        </w:rPr>
        <w:t xml:space="preserve">номочиями. </w:t>
      </w:r>
    </w:p>
    <w:p w:rsidR="00741ACF" w:rsidRPr="00E23D08" w:rsidRDefault="00741ACF" w:rsidP="00E23D08">
      <w:pPr>
        <w:ind w:firstLine="540"/>
        <w:jc w:val="center"/>
        <w:rPr>
          <w:rFonts w:ascii="Times New Roman" w:hAnsi="Times New Roman"/>
          <w:b/>
        </w:rPr>
      </w:pPr>
    </w:p>
    <w:p w:rsidR="00741ACF" w:rsidRPr="00E23D08" w:rsidRDefault="00741ACF" w:rsidP="00E23D08">
      <w:pPr>
        <w:ind w:firstLine="540"/>
        <w:jc w:val="center"/>
        <w:rPr>
          <w:rFonts w:ascii="Times New Roman" w:hAnsi="Times New Roman"/>
          <w:b/>
        </w:rPr>
      </w:pPr>
      <w:r w:rsidRPr="00E23D08">
        <w:rPr>
          <w:rFonts w:ascii="Times New Roman" w:hAnsi="Times New Roman"/>
          <w:b/>
        </w:rPr>
        <w:t>13. Ответственность за нарушение Правил благоустройства</w:t>
      </w:r>
    </w:p>
    <w:p w:rsidR="00741ACF" w:rsidRPr="00E23D08" w:rsidRDefault="00741ACF" w:rsidP="00E23D08">
      <w:pPr>
        <w:ind w:firstLine="540"/>
        <w:jc w:val="both"/>
        <w:rPr>
          <w:rFonts w:ascii="Times New Roman" w:hAnsi="Times New Roman"/>
        </w:rPr>
      </w:pPr>
      <w:r w:rsidRPr="00E23D08">
        <w:rPr>
          <w:rFonts w:ascii="Times New Roman" w:hAnsi="Times New Roman"/>
          <w:color w:val="000000"/>
        </w:rPr>
        <w:t>13.1. За нарушение Правил благоустройства физические, должностные и юридич</w:t>
      </w:r>
      <w:r w:rsidRPr="00E23D08">
        <w:rPr>
          <w:rFonts w:ascii="Times New Roman" w:hAnsi="Times New Roman"/>
          <w:color w:val="000000"/>
        </w:rPr>
        <w:t>е</w:t>
      </w:r>
      <w:r w:rsidRPr="00E23D08">
        <w:rPr>
          <w:rFonts w:ascii="Times New Roman" w:hAnsi="Times New Roman"/>
          <w:color w:val="000000"/>
        </w:rPr>
        <w:t>ские лица привлекаются к ответственности в соответствии с Законом Республики Мордовия «Об админис</w:t>
      </w:r>
      <w:r w:rsidRPr="00E23D08">
        <w:rPr>
          <w:rFonts w:ascii="Times New Roman" w:hAnsi="Times New Roman"/>
          <w:color w:val="000000"/>
        </w:rPr>
        <w:t>т</w:t>
      </w:r>
      <w:r w:rsidRPr="00E23D08">
        <w:rPr>
          <w:rFonts w:ascii="Times New Roman" w:hAnsi="Times New Roman"/>
          <w:color w:val="000000"/>
        </w:rPr>
        <w:t>ративной ответственности на те</w:t>
      </w:r>
      <w:r w:rsidRPr="00E23D08">
        <w:rPr>
          <w:rFonts w:ascii="Times New Roman" w:hAnsi="Times New Roman"/>
          <w:color w:val="000000"/>
        </w:rPr>
        <w:t>р</w:t>
      </w:r>
      <w:r w:rsidRPr="00E23D08">
        <w:rPr>
          <w:rFonts w:ascii="Times New Roman" w:hAnsi="Times New Roman"/>
          <w:color w:val="000000"/>
        </w:rPr>
        <w:t>ритории Республики Мордовия».</w:t>
      </w:r>
    </w:p>
    <w:p w:rsidR="00741ACF" w:rsidRDefault="00741ACF"/>
    <w:sectPr w:rsidR="00741ACF" w:rsidSect="005B2B7D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74CF"/>
    <w:rsid w:val="00153E73"/>
    <w:rsid w:val="001A34AF"/>
    <w:rsid w:val="001F79C1"/>
    <w:rsid w:val="002679C8"/>
    <w:rsid w:val="00296F18"/>
    <w:rsid w:val="002F0A76"/>
    <w:rsid w:val="003474CF"/>
    <w:rsid w:val="00533DE0"/>
    <w:rsid w:val="005B2B7D"/>
    <w:rsid w:val="00644E45"/>
    <w:rsid w:val="00690133"/>
    <w:rsid w:val="006F1996"/>
    <w:rsid w:val="006F2B57"/>
    <w:rsid w:val="00700528"/>
    <w:rsid w:val="00741ACF"/>
    <w:rsid w:val="00C05065"/>
    <w:rsid w:val="00C773FB"/>
    <w:rsid w:val="00C86C3F"/>
    <w:rsid w:val="00CB0306"/>
    <w:rsid w:val="00CD03D0"/>
    <w:rsid w:val="00E23D08"/>
    <w:rsid w:val="00E33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528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1"/>
    <w:uiPriority w:val="99"/>
    <w:qFormat/>
    <w:locked/>
    <w:rsid w:val="00E23D08"/>
    <w:pPr>
      <w:keepNext/>
      <w:keepLines/>
      <w:spacing w:before="200" w:after="0" w:line="240" w:lineRule="auto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BA5200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oSpacing">
    <w:name w:val="No Spacing"/>
    <w:uiPriority w:val="99"/>
    <w:qFormat/>
    <w:rsid w:val="003474CF"/>
  </w:style>
  <w:style w:type="character" w:customStyle="1" w:styleId="FontStyle13">
    <w:name w:val="Font Style13"/>
    <w:basedOn w:val="DefaultParagraphFont"/>
    <w:uiPriority w:val="99"/>
    <w:rsid w:val="003474CF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Normal"/>
    <w:uiPriority w:val="99"/>
    <w:rsid w:val="003474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3474CF"/>
    <w:rPr>
      <w:rFonts w:ascii="Times New Roman" w:hAnsi="Times New Roman" w:cs="Times New Roman"/>
      <w:b/>
      <w:bCs/>
      <w:sz w:val="28"/>
      <w:szCs w:val="28"/>
    </w:rPr>
  </w:style>
  <w:style w:type="character" w:customStyle="1" w:styleId="a">
    <w:name w:val="Гипертекстовая ссылка"/>
    <w:basedOn w:val="DefaultParagraphFont"/>
    <w:uiPriority w:val="99"/>
    <w:rsid w:val="006F1996"/>
    <w:rPr>
      <w:rFonts w:cs="Times New Roman"/>
      <w:color w:val="106BBE"/>
    </w:rPr>
  </w:style>
  <w:style w:type="character" w:customStyle="1" w:styleId="Heading3Char1">
    <w:name w:val="Heading 3 Char1"/>
    <w:link w:val="Heading3"/>
    <w:uiPriority w:val="99"/>
    <w:semiHidden/>
    <w:locked/>
    <w:rsid w:val="00E23D08"/>
    <w:rPr>
      <w:rFonts w:ascii="Cambria" w:hAnsi="Cambria"/>
      <w:b/>
      <w:color w:val="4F81BD"/>
      <w:sz w:val="28"/>
      <w:lang w:val="ru-RU" w:eastAsia="en-US"/>
    </w:rPr>
  </w:style>
  <w:style w:type="paragraph" w:customStyle="1" w:styleId="ConsPlusNormal">
    <w:name w:val="ConsPlusNormal"/>
    <w:uiPriority w:val="99"/>
    <w:rsid w:val="00E23D0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0">
    <w:name w:val="Абзац списка"/>
    <w:basedOn w:val="Normal"/>
    <w:uiPriority w:val="99"/>
    <w:rsid w:val="00E23D08"/>
    <w:pPr>
      <w:spacing w:after="0" w:line="240" w:lineRule="auto"/>
      <w:ind w:left="720"/>
      <w:contextualSpacing/>
      <w:jc w:val="both"/>
    </w:pPr>
    <w:rPr>
      <w:rFonts w:ascii="Times New Roman" w:hAnsi="Times New Roman"/>
      <w:sz w:val="28"/>
      <w:szCs w:val="28"/>
      <w:lang w:eastAsia="en-US"/>
    </w:rPr>
  </w:style>
  <w:style w:type="paragraph" w:customStyle="1" w:styleId="ConsPlusTitle">
    <w:name w:val="ConsPlusTitle"/>
    <w:uiPriority w:val="99"/>
    <w:rsid w:val="00E23D0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character" w:styleId="Strong">
    <w:name w:val="Strong"/>
    <w:basedOn w:val="DefaultParagraphFont"/>
    <w:uiPriority w:val="99"/>
    <w:qFormat/>
    <w:locked/>
    <w:rsid w:val="00E23D08"/>
    <w:rPr>
      <w:b/>
    </w:rPr>
  </w:style>
  <w:style w:type="character" w:styleId="Hyperlink">
    <w:name w:val="Hyperlink"/>
    <w:basedOn w:val="DefaultParagraphFont"/>
    <w:uiPriority w:val="99"/>
    <w:semiHidden/>
    <w:rsid w:val="00E23D0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23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200"/>
    <w:rPr>
      <w:rFonts w:ascii="Times New Roman" w:hAnsi="Times New Roman"/>
      <w:sz w:val="0"/>
      <w:szCs w:val="0"/>
    </w:rPr>
  </w:style>
  <w:style w:type="paragraph" w:styleId="Footer">
    <w:name w:val="footer"/>
    <w:basedOn w:val="Normal"/>
    <w:link w:val="FooterChar"/>
    <w:uiPriority w:val="99"/>
    <w:rsid w:val="00E23D0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A5200"/>
  </w:style>
  <w:style w:type="character" w:styleId="PageNumber">
    <w:name w:val="page number"/>
    <w:basedOn w:val="DefaultParagraphFont"/>
    <w:uiPriority w:val="99"/>
    <w:rsid w:val="00E23D08"/>
    <w:rPr>
      <w:rFonts w:cs="Times New Roman"/>
    </w:rPr>
  </w:style>
  <w:style w:type="paragraph" w:customStyle="1" w:styleId="a1">
    <w:name w:val="Знак Знак Знак Знак Знак Знак Знак"/>
    <w:basedOn w:val="Normal"/>
    <w:uiPriority w:val="99"/>
    <w:rsid w:val="00E23D08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2">
    <w:name w:val="Без интервала"/>
    <w:uiPriority w:val="99"/>
    <w:rsid w:val="00E23D08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018446.0" TargetMode="External"/><Relationship Id="rId13" Type="http://schemas.openxmlformats.org/officeDocument/2006/relationships/hyperlink" Target="consultantplus://offline/main?base=RLAW314;n=37991;fld=134;dst=100057" TargetMode="External"/><Relationship Id="rId18" Type="http://schemas.openxmlformats.org/officeDocument/2006/relationships/hyperlink" Target="consultantplus://offline/ref=0E98C07A768A1F19D9B0D38BEFC6A57C4382D2451802303F552AC43F33FDA096385FC314D5AE4BB3i3P9J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E98C07A768A1F19D9B0D38BEFC6A57C4382D2451802303F552AC43F33FDA096385FC314D5AE4AB3i3PDJ" TargetMode="External"/><Relationship Id="rId7" Type="http://schemas.openxmlformats.org/officeDocument/2006/relationships/hyperlink" Target="garantF1://8815700.100000" TargetMode="External"/><Relationship Id="rId12" Type="http://schemas.openxmlformats.org/officeDocument/2006/relationships/hyperlink" Target="garantF1://8892281.0" TargetMode="External"/><Relationship Id="rId17" Type="http://schemas.openxmlformats.org/officeDocument/2006/relationships/hyperlink" Target="http://slovari.yandex.ru/%7E%D0%BA%D0%BD%D0%B8%D0%B3%D0%B8/%D0%9E%D1%85%D1%80%D0%B0%D0%BD%D0%B0%20%D1%82%D1%80%D1%83%D0%B4%D0%B0/%D0%97%D0%B4%D0%BE%D1%80%D0%BE%D0%B2%D1%8C%D0%B5/" TargetMode="External"/><Relationship Id="rId2" Type="http://schemas.openxmlformats.org/officeDocument/2006/relationships/styles" Target="styles.xml"/><Relationship Id="rId16" Type="http://schemas.openxmlformats.org/officeDocument/2006/relationships/hyperlink" Target="http://slovari.yandex.ru/%7E%D0%BA%D0%BD%D0%B8%D0%B3%D0%B8/%D0%9E%D1%85%D1%80%D0%B0%D0%BD%D0%B0%20%D1%82%D1%80%D1%83%D0%B4%D0%B0/%D0%9E%D0%BF%D0%B0%D1%81%D0%BD%D0%BE%D1%81%D1%82%D1%8C/" TargetMode="External"/><Relationship Id="rId20" Type="http://schemas.openxmlformats.org/officeDocument/2006/relationships/hyperlink" Target="consultantplus://offline/ref=0E98C07A768A1F19D9B0D38BEFC6A57C4382D2451802303F552AC43F33FDA096385FC314D5AE4BB3i3P9J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6367.28" TargetMode="External"/><Relationship Id="rId11" Type="http://schemas.openxmlformats.org/officeDocument/2006/relationships/hyperlink" Target="garantF1://8812766.0" TargetMode="External"/><Relationship Id="rId24" Type="http://schemas.openxmlformats.org/officeDocument/2006/relationships/theme" Target="theme/theme1.xml"/><Relationship Id="rId5" Type="http://schemas.openxmlformats.org/officeDocument/2006/relationships/hyperlink" Target="garantF1://86367.16" TargetMode="External"/><Relationship Id="rId15" Type="http://schemas.openxmlformats.org/officeDocument/2006/relationships/hyperlink" Target="http://slovari.yandex.ru/%7E%D0%BA%D0%BD%D0%B8%D0%B3%D0%B8/%D0%9E%D1%85%D1%80%D0%B0%D0%BD%D0%B0%20%D1%82%D1%80%D1%83%D0%B4%D0%B0/%D0%92%D1%80%D0%B5%D0%B4%D0%BD%D0%BE%D0%B5%20%D0%B2%D0%B5%D1%89%D0%B5%D1%81%D1%82%D0%B2%D0%BE/" TargetMode="External"/><Relationship Id="rId23" Type="http://schemas.openxmlformats.org/officeDocument/2006/relationships/fontTable" Target="fontTable.xml"/><Relationship Id="rId10" Type="http://schemas.openxmlformats.org/officeDocument/2006/relationships/hyperlink" Target="garantF1://8812766.0" TargetMode="External"/><Relationship Id="rId19" Type="http://schemas.openxmlformats.org/officeDocument/2006/relationships/hyperlink" Target="consultantplus://offline/ref=0E98C07A768A1F19D9B0D38BEFC6A57C4382D2451802303F552AC43F33FDA096385FC314D5AE4BB3i3P9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11070.0" TargetMode="External"/><Relationship Id="rId14" Type="http://schemas.openxmlformats.org/officeDocument/2006/relationships/hyperlink" Target="consultantplus://offline/main?base=RLAW314;n=20980;fld=134;dst=100009" TargetMode="External"/><Relationship Id="rId22" Type="http://schemas.openxmlformats.org/officeDocument/2006/relationships/hyperlink" Target="consultantplus://offline/main?base=LAW;n=39357;fld=134;dst=100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158</TotalTime>
  <Pages>30</Pages>
  <Words>13376</Words>
  <Characters>-32766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9</cp:revision>
  <cp:lastPrinted>2013-05-27T10:08:00Z</cp:lastPrinted>
  <dcterms:created xsi:type="dcterms:W3CDTF">2013-05-27T07:19:00Z</dcterms:created>
  <dcterms:modified xsi:type="dcterms:W3CDTF">2018-03-07T05:45:00Z</dcterms:modified>
</cp:coreProperties>
</file>