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D07" w:rsidRPr="00C17BED" w:rsidRDefault="009B3D07" w:rsidP="004B6B30">
      <w:pPr>
        <w:pStyle w:val="ConsPlusNormal"/>
        <w:ind w:left="7938"/>
        <w:contextualSpacing/>
        <w:jc w:val="right"/>
        <w:outlineLvl w:val="2"/>
        <w:rPr>
          <w:rFonts w:ascii="Times New Roman" w:hAnsi="Times New Roman" w:cs="Times New Roman"/>
        </w:rPr>
      </w:pPr>
      <w:r w:rsidRPr="00C17BED">
        <w:rPr>
          <w:rFonts w:ascii="Times New Roman" w:hAnsi="Times New Roman" w:cs="Times New Roman"/>
        </w:rPr>
        <w:t xml:space="preserve">Приложение № </w:t>
      </w:r>
      <w:bookmarkStart w:id="0" w:name="_GoBack"/>
      <w:bookmarkEnd w:id="0"/>
      <w:r>
        <w:rPr>
          <w:rFonts w:ascii="Times New Roman" w:hAnsi="Times New Roman" w:cs="Times New Roman"/>
        </w:rPr>
        <w:t>2</w:t>
      </w:r>
    </w:p>
    <w:p w:rsidR="009B3D07" w:rsidRDefault="009B3D07" w:rsidP="004B6B30">
      <w:pPr>
        <w:spacing w:line="240" w:lineRule="auto"/>
        <w:ind w:left="7938"/>
        <w:contextualSpacing/>
        <w:jc w:val="right"/>
        <w:rPr>
          <w:rFonts w:ascii="Times New Roman" w:hAnsi="Times New Roman"/>
        </w:rPr>
      </w:pPr>
      <w:r w:rsidRPr="00C17BED">
        <w:rPr>
          <w:rFonts w:ascii="Times New Roman" w:hAnsi="Times New Roman"/>
          <w:sz w:val="20"/>
          <w:szCs w:val="20"/>
        </w:rPr>
        <w:t>к муниципальной программе</w:t>
      </w:r>
      <w:r>
        <w:rPr>
          <w:rFonts w:ascii="Times New Roman" w:hAnsi="Times New Roman"/>
          <w:sz w:val="20"/>
          <w:szCs w:val="20"/>
        </w:rPr>
        <w:t xml:space="preserve"> Ромодановского сельского поселения</w:t>
      </w:r>
      <w:r w:rsidRPr="00C17BED">
        <w:rPr>
          <w:rFonts w:ascii="Times New Roman" w:hAnsi="Times New Roman"/>
          <w:sz w:val="20"/>
          <w:szCs w:val="20"/>
        </w:rPr>
        <w:t xml:space="preserve"> </w:t>
      </w:r>
      <w:r w:rsidRPr="00FF0FA6">
        <w:rPr>
          <w:rFonts w:ascii="Times New Roman" w:hAnsi="Times New Roman"/>
          <w:sz w:val="20"/>
          <w:szCs w:val="20"/>
        </w:rPr>
        <w:t>«Форм</w:t>
      </w:r>
      <w:r w:rsidRPr="00FF0FA6">
        <w:rPr>
          <w:rFonts w:ascii="Times New Roman" w:hAnsi="Times New Roman"/>
          <w:sz w:val="20"/>
          <w:szCs w:val="20"/>
        </w:rPr>
        <w:t>и</w:t>
      </w:r>
      <w:r w:rsidRPr="00FF0FA6">
        <w:rPr>
          <w:rFonts w:ascii="Times New Roman" w:hAnsi="Times New Roman"/>
          <w:sz w:val="20"/>
          <w:szCs w:val="20"/>
        </w:rPr>
        <w:t>рование современной городской среды</w:t>
      </w:r>
      <w:r>
        <w:rPr>
          <w:rFonts w:ascii="Times New Roman" w:hAnsi="Times New Roman"/>
          <w:sz w:val="20"/>
          <w:szCs w:val="20"/>
        </w:rPr>
        <w:t>»</w:t>
      </w:r>
      <w:r w:rsidRPr="00FF0FA6">
        <w:rPr>
          <w:rFonts w:ascii="Times New Roman" w:hAnsi="Times New Roman"/>
          <w:sz w:val="20"/>
          <w:szCs w:val="20"/>
        </w:rPr>
        <w:t xml:space="preserve"> на 2017 год</w:t>
      </w:r>
    </w:p>
    <w:p w:rsidR="009B3D07" w:rsidRPr="004B6B30" w:rsidRDefault="009B3D07" w:rsidP="00FF27BE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9B3D07" w:rsidRPr="004B6B30" w:rsidRDefault="009B3D07" w:rsidP="00FF27B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B6B30">
        <w:rPr>
          <w:rFonts w:ascii="Times New Roman" w:hAnsi="Times New Roman"/>
          <w:b/>
          <w:sz w:val="28"/>
          <w:szCs w:val="28"/>
        </w:rPr>
        <w:t>ПЕРЕЧЕНЬ</w:t>
      </w:r>
    </w:p>
    <w:p w:rsidR="009B3D07" w:rsidRDefault="009B3D07" w:rsidP="00FF27B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B6B30">
        <w:rPr>
          <w:rFonts w:ascii="Times New Roman" w:hAnsi="Times New Roman"/>
          <w:b/>
          <w:sz w:val="28"/>
          <w:szCs w:val="28"/>
        </w:rPr>
        <w:t xml:space="preserve">основных мероприятий муниципальной программы Ромодановского сельского поселения </w:t>
      </w:r>
    </w:p>
    <w:p w:rsidR="009B3D07" w:rsidRPr="004B6B30" w:rsidRDefault="009B3D07" w:rsidP="00FF27B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B6B30">
        <w:rPr>
          <w:rFonts w:ascii="Times New Roman" w:hAnsi="Times New Roman"/>
          <w:b/>
          <w:sz w:val="28"/>
          <w:szCs w:val="28"/>
        </w:rPr>
        <w:t>«Формирование современной городской среды» на 2017 год.</w:t>
      </w:r>
    </w:p>
    <w:p w:rsidR="009B3D07" w:rsidRDefault="009B3D07" w:rsidP="00FF27BE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5163" w:type="dxa"/>
        <w:tblLayout w:type="fixed"/>
        <w:tblLook w:val="00A0"/>
      </w:tblPr>
      <w:tblGrid>
        <w:gridCol w:w="2122"/>
        <w:gridCol w:w="1559"/>
        <w:gridCol w:w="992"/>
        <w:gridCol w:w="992"/>
        <w:gridCol w:w="3119"/>
        <w:gridCol w:w="2847"/>
        <w:gridCol w:w="3532"/>
      </w:tblGrid>
      <w:tr w:rsidR="009B3D07" w:rsidRPr="0080639C" w:rsidTr="00F547BD">
        <w:trPr>
          <w:trHeight w:val="435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D07" w:rsidRPr="00FE33D7" w:rsidRDefault="009B3D07" w:rsidP="006D5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Номер и наимен</w:t>
            </w: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вание основного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D07" w:rsidRDefault="009B3D07" w:rsidP="006D5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Ответствен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9B3D07" w:rsidRPr="00FE33D7" w:rsidRDefault="009B3D07" w:rsidP="006D5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ный испо</w:t>
            </w: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</w:t>
            </w: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нитель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3D07" w:rsidRPr="00FE33D7" w:rsidRDefault="009B3D07" w:rsidP="006D5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Срок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D07" w:rsidRDefault="009B3D07" w:rsidP="006D5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Ожидаемый </w:t>
            </w:r>
          </w:p>
          <w:p w:rsidR="009B3D07" w:rsidRDefault="009B3D07" w:rsidP="006D5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непосредственный </w:t>
            </w:r>
          </w:p>
          <w:p w:rsidR="009B3D07" w:rsidRDefault="009B3D07" w:rsidP="006D5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результат </w:t>
            </w:r>
          </w:p>
          <w:p w:rsidR="009B3D07" w:rsidRPr="00FE33D7" w:rsidRDefault="009B3D07" w:rsidP="006D5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(краткое описание) 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D07" w:rsidRPr="00FE33D7" w:rsidRDefault="009B3D07" w:rsidP="00F547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Основные направления реализации </w:t>
            </w:r>
          </w:p>
        </w:tc>
        <w:tc>
          <w:tcPr>
            <w:tcW w:w="3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D07" w:rsidRDefault="009B3D07" w:rsidP="008736F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Связь с показателями </w:t>
            </w:r>
          </w:p>
          <w:p w:rsidR="009B3D07" w:rsidRPr="00FE33D7" w:rsidRDefault="009B3D07" w:rsidP="008736F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Программы </w:t>
            </w:r>
          </w:p>
        </w:tc>
      </w:tr>
      <w:tr w:rsidR="009B3D07" w:rsidRPr="0080639C" w:rsidTr="00F547BD">
        <w:trPr>
          <w:trHeight w:val="617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D07" w:rsidRDefault="009B3D07" w:rsidP="006D55A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D07" w:rsidRDefault="009B3D07" w:rsidP="006D55A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3D07" w:rsidRDefault="009B3D07" w:rsidP="006D5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начала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реали-</w:t>
            </w:r>
          </w:p>
          <w:p w:rsidR="009B3D07" w:rsidRPr="00FE33D7" w:rsidRDefault="009B3D07" w:rsidP="006D5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3D07" w:rsidRDefault="009B3D07" w:rsidP="006D5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око</w:t>
            </w: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чания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реали-</w:t>
            </w:r>
          </w:p>
          <w:p w:rsidR="009B3D07" w:rsidRPr="00FE33D7" w:rsidRDefault="009B3D07" w:rsidP="006D55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зации</w:t>
            </w: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D07" w:rsidRDefault="009B3D07" w:rsidP="006D55A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D07" w:rsidRDefault="009B3D07" w:rsidP="006D55A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D07" w:rsidRDefault="009B3D07" w:rsidP="006D55A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9B3D07" w:rsidRPr="0080639C" w:rsidTr="00F547BD">
        <w:trPr>
          <w:trHeight w:val="1224"/>
        </w:trPr>
        <w:tc>
          <w:tcPr>
            <w:tcW w:w="1516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D07" w:rsidRPr="004B6B30" w:rsidRDefault="009B3D07" w:rsidP="004B6B30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B6B3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Задачи: </w:t>
            </w:r>
          </w:p>
          <w:p w:rsidR="009B3D07" w:rsidRPr="004B6B30" w:rsidRDefault="009B3D07" w:rsidP="004B6B30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4B6B30">
              <w:rPr>
                <w:rFonts w:ascii="Times New Roman" w:hAnsi="Times New Roman"/>
                <w:sz w:val="24"/>
                <w:szCs w:val="24"/>
              </w:rPr>
              <w:t>- увеличение количества благоустроенных территорий МКД в общей массе МКД, расположенных на территории муниципального образования  за счет выполнения работ по благоустройству территорий 4 МКД,  по ул. Пушкина;</w:t>
            </w:r>
          </w:p>
          <w:p w:rsidR="009B3D07" w:rsidRPr="0080639C" w:rsidRDefault="009B3D07" w:rsidP="004B6B30">
            <w:pPr>
              <w:pStyle w:val="NoSpacing"/>
            </w:pPr>
            <w:r w:rsidRPr="004B6B30">
              <w:rPr>
                <w:rFonts w:ascii="Times New Roman" w:hAnsi="Times New Roman"/>
                <w:sz w:val="24"/>
                <w:szCs w:val="24"/>
              </w:rPr>
              <w:t>- создание безопасных и благоприятных условий для проживания граждан в многоквартирных домах</w:t>
            </w:r>
          </w:p>
        </w:tc>
      </w:tr>
      <w:tr w:rsidR="009B3D07" w:rsidRPr="0080639C" w:rsidTr="00F547BD">
        <w:trPr>
          <w:trHeight w:val="122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D07" w:rsidRPr="00FE33D7" w:rsidRDefault="009B3D07" w:rsidP="005A0A0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Благоустройство территорий мн</w:t>
            </w: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гоквартирных д</w:t>
            </w: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D07" w:rsidRPr="00FE33D7" w:rsidRDefault="009B3D07" w:rsidP="004B6B3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админис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рация Ром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дановского сельского поселения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D07" w:rsidRPr="00FE33D7" w:rsidRDefault="009B3D07" w:rsidP="005A0A0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D07" w:rsidRPr="00FE33D7" w:rsidRDefault="009B3D07" w:rsidP="005A0A0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E33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2017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D07" w:rsidRPr="0080639C" w:rsidRDefault="009B3D07" w:rsidP="00FE33D7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0639C">
              <w:rPr>
                <w:rFonts w:ascii="Times New Roman" w:hAnsi="Times New Roman"/>
                <w:sz w:val="24"/>
                <w:szCs w:val="24"/>
              </w:rPr>
              <w:t>- увеличение бла</w:t>
            </w:r>
            <w:r>
              <w:rPr>
                <w:rFonts w:ascii="Times New Roman" w:hAnsi="Times New Roman"/>
                <w:sz w:val="24"/>
                <w:szCs w:val="24"/>
              </w:rPr>
              <w:t>гоустрое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ных территорий МКД на 4</w:t>
            </w:r>
            <w:r w:rsidRPr="0080639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B3D07" w:rsidRDefault="009B3D07" w:rsidP="009F45E7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45E7">
              <w:rPr>
                <w:rFonts w:ascii="Times New Roman" w:hAnsi="Times New Roman"/>
                <w:color w:val="000000"/>
                <w:sz w:val="24"/>
                <w:szCs w:val="24"/>
              </w:rPr>
              <w:t>- увеличение удельного в</w:t>
            </w:r>
            <w:r w:rsidRPr="009F45E7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9F45E7">
              <w:rPr>
                <w:rFonts w:ascii="Times New Roman" w:hAnsi="Times New Roman"/>
                <w:color w:val="000000"/>
                <w:sz w:val="24"/>
                <w:szCs w:val="24"/>
              </w:rPr>
              <w:t>са благоустроенных терр</w:t>
            </w:r>
            <w:r w:rsidRPr="009F45E7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9F45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торий МКД по поселению 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9F45E7">
              <w:rPr>
                <w:rFonts w:ascii="Times New Roman" w:hAnsi="Times New Roman"/>
                <w:color w:val="000000"/>
                <w:sz w:val="24"/>
                <w:szCs w:val="24"/>
              </w:rPr>
              <w:t>%</w:t>
            </w:r>
            <w:r w:rsidRPr="0080639C">
              <w:rPr>
                <w:rFonts w:ascii="Times New Roman" w:hAnsi="Times New Roman"/>
                <w:sz w:val="24"/>
                <w:szCs w:val="24"/>
              </w:rPr>
              <w:t>;</w:t>
            </w:r>
            <w:r w:rsidRPr="009F45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9B3D07" w:rsidRDefault="009B3D07" w:rsidP="009F45E7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lang w:eastAsia="ru-RU"/>
              </w:rPr>
            </w:pPr>
            <w:r w:rsidRPr="0080639C">
              <w:rPr>
                <w:rFonts w:ascii="Times New Roman" w:hAnsi="Times New Roman"/>
                <w:sz w:val="24"/>
                <w:szCs w:val="24"/>
              </w:rPr>
              <w:t xml:space="preserve">- создание благоприятных предпосылок для работ по благоустройству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поселения </w:t>
            </w:r>
            <w:r w:rsidRPr="0080639C">
              <w:rPr>
                <w:rFonts w:ascii="Times New Roman" w:hAnsi="Times New Roman"/>
                <w:sz w:val="24"/>
                <w:szCs w:val="24"/>
              </w:rPr>
              <w:t>на 2018-2022 годы.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D07" w:rsidRDefault="009B3D07" w:rsidP="007B16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0639C">
              <w:rPr>
                <w:rFonts w:ascii="Times New Roman" w:hAnsi="Times New Roman"/>
                <w:sz w:val="24"/>
                <w:szCs w:val="24"/>
              </w:rPr>
              <w:t>- укладка асфальтобетона на пешеходных троту</w:t>
            </w:r>
            <w:r w:rsidRPr="0080639C">
              <w:rPr>
                <w:rFonts w:ascii="Times New Roman" w:hAnsi="Times New Roman"/>
                <w:sz w:val="24"/>
                <w:szCs w:val="24"/>
              </w:rPr>
              <w:t>а</w:t>
            </w:r>
            <w:r w:rsidRPr="0080639C">
              <w:rPr>
                <w:rFonts w:ascii="Times New Roman" w:hAnsi="Times New Roman"/>
                <w:sz w:val="24"/>
                <w:szCs w:val="24"/>
              </w:rPr>
              <w:t xml:space="preserve">рах, </w:t>
            </w:r>
          </w:p>
          <w:p w:rsidR="009B3D07" w:rsidRDefault="009B3D07" w:rsidP="007B16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обеспечение освещения дворовых территорий;</w:t>
            </w:r>
          </w:p>
          <w:p w:rsidR="009B3D07" w:rsidRPr="0080639C" w:rsidRDefault="009B3D07" w:rsidP="007B16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0639C">
              <w:rPr>
                <w:rFonts w:ascii="Times New Roman" w:hAnsi="Times New Roman"/>
                <w:sz w:val="24"/>
                <w:szCs w:val="24"/>
              </w:rPr>
              <w:t xml:space="preserve">- установка скамеек для </w:t>
            </w:r>
            <w:r>
              <w:rPr>
                <w:rFonts w:ascii="Times New Roman" w:hAnsi="Times New Roman"/>
                <w:sz w:val="24"/>
                <w:szCs w:val="24"/>
              </w:rPr>
              <w:t>отдыха - 1</w:t>
            </w:r>
            <w:r w:rsidRPr="0080639C">
              <w:rPr>
                <w:rFonts w:ascii="Times New Roman" w:hAnsi="Times New Roman"/>
                <w:sz w:val="24"/>
                <w:szCs w:val="24"/>
              </w:rPr>
              <w:t>0 штук;</w:t>
            </w:r>
          </w:p>
          <w:p w:rsidR="009B3D07" w:rsidRPr="0080639C" w:rsidRDefault="009B3D07" w:rsidP="007B16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урн для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сора - 1</w:t>
            </w:r>
            <w:r w:rsidRPr="0080639C">
              <w:rPr>
                <w:rFonts w:ascii="Times New Roman" w:hAnsi="Times New Roman"/>
                <w:sz w:val="24"/>
                <w:szCs w:val="24"/>
              </w:rPr>
              <w:t>0 штук;</w:t>
            </w:r>
          </w:p>
          <w:p w:rsidR="009B3D07" w:rsidRPr="0080639C" w:rsidRDefault="009B3D07" w:rsidP="007B16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0639C">
              <w:rPr>
                <w:rFonts w:ascii="Times New Roman" w:hAnsi="Times New Roman"/>
                <w:sz w:val="24"/>
                <w:szCs w:val="24"/>
              </w:rPr>
              <w:t xml:space="preserve">- спил старовозрастных, поврежденных деревьев 6 шт., </w:t>
            </w:r>
            <w:r>
              <w:rPr>
                <w:rFonts w:ascii="Times New Roman" w:hAnsi="Times New Roman"/>
                <w:sz w:val="24"/>
                <w:szCs w:val="24"/>
              </w:rPr>
              <w:t>кустарников - 1</w:t>
            </w:r>
            <w:r w:rsidRPr="0080639C">
              <w:rPr>
                <w:rFonts w:ascii="Times New Roman" w:hAnsi="Times New Roman"/>
                <w:sz w:val="24"/>
                <w:szCs w:val="24"/>
              </w:rPr>
              <w:t>6 шт.;</w:t>
            </w:r>
          </w:p>
          <w:p w:rsidR="009B3D07" w:rsidRPr="0080639C" w:rsidRDefault="009B3D07" w:rsidP="007B16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оборудование детских площадок-</w:t>
            </w:r>
            <w:r w:rsidRPr="0080639C">
              <w:rPr>
                <w:rFonts w:ascii="Times New Roman" w:hAnsi="Times New Roman"/>
                <w:sz w:val="24"/>
                <w:szCs w:val="24"/>
              </w:rPr>
              <w:t xml:space="preserve"> 2 шт.</w:t>
            </w:r>
          </w:p>
          <w:p w:rsidR="009B3D07" w:rsidRDefault="009B3D07" w:rsidP="007B16E1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D07" w:rsidRDefault="009B3D07" w:rsidP="00FE33D7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33D7">
              <w:rPr>
                <w:rFonts w:ascii="Times New Roman" w:hAnsi="Times New Roman"/>
                <w:sz w:val="24"/>
                <w:szCs w:val="24"/>
                <w:lang w:eastAsia="ru-RU"/>
              </w:rPr>
              <w:t>- доля трудового участия в в</w:t>
            </w:r>
            <w:r w:rsidRPr="00FE33D7">
              <w:rPr>
                <w:rFonts w:ascii="Times New Roman" w:hAnsi="Times New Roman"/>
                <w:sz w:val="24"/>
                <w:szCs w:val="24"/>
                <w:lang w:eastAsia="ru-RU"/>
              </w:rPr>
              <w:t>ы</w:t>
            </w:r>
            <w:r w:rsidRPr="00FE33D7">
              <w:rPr>
                <w:rFonts w:ascii="Times New Roman" w:hAnsi="Times New Roman"/>
                <w:sz w:val="24"/>
                <w:szCs w:val="24"/>
                <w:lang w:eastAsia="ru-RU"/>
              </w:rPr>
              <w:t>полнении дополнительного п</w:t>
            </w:r>
            <w:r w:rsidRPr="00FE33D7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FE33D7">
              <w:rPr>
                <w:rFonts w:ascii="Times New Roman" w:hAnsi="Times New Roman"/>
                <w:sz w:val="24"/>
                <w:szCs w:val="24"/>
                <w:lang w:eastAsia="ru-RU"/>
              </w:rPr>
              <w:t>речня работ по благоустройству дворовых территорий заинтер</w:t>
            </w:r>
            <w:r w:rsidRPr="00FE33D7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FE33D7">
              <w:rPr>
                <w:rFonts w:ascii="Times New Roman" w:hAnsi="Times New Roman"/>
                <w:sz w:val="24"/>
                <w:szCs w:val="24"/>
                <w:lang w:eastAsia="ru-RU"/>
              </w:rPr>
              <w:t>сованных лиц</w:t>
            </w:r>
          </w:p>
          <w:p w:rsidR="009B3D07" w:rsidRDefault="009B3D07" w:rsidP="00FE33D7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B3D07" w:rsidRDefault="009B3D07" w:rsidP="00FE33D7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B3D07" w:rsidRDefault="009B3D07" w:rsidP="00FE33D7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B3D07" w:rsidRDefault="009B3D07" w:rsidP="00FE33D7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B3D07" w:rsidRDefault="009B3D07" w:rsidP="00FE33D7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B3D07" w:rsidRPr="0080639C" w:rsidRDefault="009B3D07" w:rsidP="00FE33D7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B3D07" w:rsidRPr="005A0A03" w:rsidRDefault="009B3D07" w:rsidP="005A0A0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9B3D07" w:rsidRDefault="009B3D07" w:rsidP="004B6B30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9B3D07" w:rsidSect="004B6B30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18EB"/>
    <w:rsid w:val="000D24E3"/>
    <w:rsid w:val="001F232D"/>
    <w:rsid w:val="001F61AA"/>
    <w:rsid w:val="0020682C"/>
    <w:rsid w:val="00216993"/>
    <w:rsid w:val="00283DAE"/>
    <w:rsid w:val="002A39B7"/>
    <w:rsid w:val="002C57C0"/>
    <w:rsid w:val="00311018"/>
    <w:rsid w:val="003818EB"/>
    <w:rsid w:val="00404441"/>
    <w:rsid w:val="004113AC"/>
    <w:rsid w:val="004B6B30"/>
    <w:rsid w:val="00562FBB"/>
    <w:rsid w:val="005A0A03"/>
    <w:rsid w:val="0065683A"/>
    <w:rsid w:val="006D55A4"/>
    <w:rsid w:val="00747FDB"/>
    <w:rsid w:val="00756315"/>
    <w:rsid w:val="007B16E1"/>
    <w:rsid w:val="007F27B6"/>
    <w:rsid w:val="0080639C"/>
    <w:rsid w:val="008258D0"/>
    <w:rsid w:val="008477D7"/>
    <w:rsid w:val="008614E3"/>
    <w:rsid w:val="008736F9"/>
    <w:rsid w:val="00894826"/>
    <w:rsid w:val="008F2812"/>
    <w:rsid w:val="0092778C"/>
    <w:rsid w:val="0098011C"/>
    <w:rsid w:val="009A1C42"/>
    <w:rsid w:val="009B3D07"/>
    <w:rsid w:val="009D0177"/>
    <w:rsid w:val="009D18E8"/>
    <w:rsid w:val="009F45E7"/>
    <w:rsid w:val="00A34FD5"/>
    <w:rsid w:val="00A62455"/>
    <w:rsid w:val="00B51AEA"/>
    <w:rsid w:val="00C14F6A"/>
    <w:rsid w:val="00C17BED"/>
    <w:rsid w:val="00C34FDC"/>
    <w:rsid w:val="00D04C05"/>
    <w:rsid w:val="00D26430"/>
    <w:rsid w:val="00E27760"/>
    <w:rsid w:val="00E51E96"/>
    <w:rsid w:val="00ED3928"/>
    <w:rsid w:val="00F15199"/>
    <w:rsid w:val="00F547BD"/>
    <w:rsid w:val="00F728C6"/>
    <w:rsid w:val="00FD7F94"/>
    <w:rsid w:val="00FE33D7"/>
    <w:rsid w:val="00FF0FA6"/>
    <w:rsid w:val="00FF2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7B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8F2812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0D24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D24E3"/>
    <w:rPr>
      <w:rFonts w:ascii="Segoe UI" w:hAnsi="Segoe UI" w:cs="Segoe UI"/>
      <w:sz w:val="18"/>
      <w:szCs w:val="18"/>
    </w:rPr>
  </w:style>
  <w:style w:type="paragraph" w:styleId="NoSpacing">
    <w:name w:val="No Spacing"/>
    <w:uiPriority w:val="99"/>
    <w:qFormat/>
    <w:rsid w:val="004B6B30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345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</TotalTime>
  <Pages>1</Pages>
  <Words>240</Words>
  <Characters>1369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Поссовет</cp:lastModifiedBy>
  <cp:revision>22</cp:revision>
  <cp:lastPrinted>2017-03-30T09:50:00Z</cp:lastPrinted>
  <dcterms:created xsi:type="dcterms:W3CDTF">2017-01-23T14:48:00Z</dcterms:created>
  <dcterms:modified xsi:type="dcterms:W3CDTF">2017-04-13T14:17:00Z</dcterms:modified>
</cp:coreProperties>
</file>