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4CE" w:rsidRPr="005F494F" w:rsidRDefault="000624CE" w:rsidP="00757F43">
      <w:pPr>
        <w:rPr>
          <w:b/>
        </w:rPr>
      </w:pPr>
      <w:r w:rsidRPr="005F494F">
        <w:rPr>
          <w:b/>
        </w:rPr>
        <w:t xml:space="preserve">                                                                                                                    Утверждаю</w:t>
      </w:r>
    </w:p>
    <w:p w:rsidR="000624CE" w:rsidRPr="005F494F" w:rsidRDefault="000624CE" w:rsidP="00E643AF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Глава </w:t>
      </w:r>
      <w:r w:rsidRPr="005F494F">
        <w:rPr>
          <w:b/>
        </w:rPr>
        <w:t>Ромодановского</w:t>
      </w:r>
    </w:p>
    <w:p w:rsidR="000624CE" w:rsidRPr="005F494F" w:rsidRDefault="000624CE" w:rsidP="00757F43">
      <w:pPr>
        <w:rPr>
          <w:b/>
        </w:rPr>
      </w:pPr>
      <w:r w:rsidRPr="005F494F">
        <w:rPr>
          <w:b/>
        </w:rPr>
        <w:t xml:space="preserve">                                                                          </w:t>
      </w:r>
      <w:r>
        <w:rPr>
          <w:b/>
        </w:rPr>
        <w:t xml:space="preserve">                              </w:t>
      </w:r>
      <w:r w:rsidRPr="005F494F">
        <w:rPr>
          <w:b/>
        </w:rPr>
        <w:t xml:space="preserve"> сельского поселения</w:t>
      </w:r>
    </w:p>
    <w:p w:rsidR="000624CE" w:rsidRDefault="000624CE" w:rsidP="00D46CEA">
      <w:pPr>
        <w:jc w:val="center"/>
        <w:rPr>
          <w:b/>
        </w:rPr>
      </w:pPr>
      <w:r w:rsidRPr="005F494F">
        <w:rPr>
          <w:b/>
        </w:rPr>
        <w:t xml:space="preserve">                                                                                           </w:t>
      </w:r>
      <w:r>
        <w:rPr>
          <w:b/>
        </w:rPr>
        <w:t xml:space="preserve">                                </w:t>
      </w:r>
      <w:r w:rsidRPr="005F494F">
        <w:rPr>
          <w:b/>
        </w:rPr>
        <w:t xml:space="preserve"> Т.В. Колмакова</w:t>
      </w:r>
    </w:p>
    <w:p w:rsidR="000624CE" w:rsidRDefault="000624CE" w:rsidP="00D46CEA">
      <w:pPr>
        <w:jc w:val="center"/>
        <w:rPr>
          <w:b/>
        </w:rPr>
      </w:pPr>
    </w:p>
    <w:p w:rsidR="000624CE" w:rsidRDefault="000624CE" w:rsidP="00D46CEA">
      <w:pPr>
        <w:jc w:val="center"/>
        <w:rPr>
          <w:b/>
        </w:rPr>
      </w:pPr>
    </w:p>
    <w:p w:rsidR="000624CE" w:rsidRPr="005F494F" w:rsidRDefault="000624CE" w:rsidP="00D46CEA">
      <w:pPr>
        <w:jc w:val="center"/>
        <w:rPr>
          <w:b/>
        </w:rPr>
      </w:pPr>
    </w:p>
    <w:p w:rsidR="000624CE" w:rsidRPr="00D46CEA" w:rsidRDefault="000624CE" w:rsidP="00757F43">
      <w:pPr>
        <w:jc w:val="center"/>
        <w:rPr>
          <w:b/>
          <w:sz w:val="28"/>
          <w:szCs w:val="28"/>
        </w:rPr>
      </w:pPr>
      <w:r w:rsidRPr="00D46CEA">
        <w:rPr>
          <w:b/>
          <w:sz w:val="28"/>
          <w:szCs w:val="28"/>
        </w:rPr>
        <w:t>Отчет МБУК «КДЦ Ромодановского сельского поселения»</w:t>
      </w:r>
    </w:p>
    <w:p w:rsidR="000624CE" w:rsidRPr="00D46CEA" w:rsidRDefault="000624CE" w:rsidP="00757F43">
      <w:pPr>
        <w:jc w:val="center"/>
        <w:rPr>
          <w:b/>
          <w:sz w:val="28"/>
          <w:szCs w:val="28"/>
        </w:rPr>
      </w:pPr>
      <w:r w:rsidRPr="00D46CEA">
        <w:rPr>
          <w:b/>
          <w:sz w:val="28"/>
          <w:szCs w:val="28"/>
        </w:rPr>
        <w:t>За 1 квартал 2017г.</w:t>
      </w:r>
    </w:p>
    <w:p w:rsidR="000624CE" w:rsidRPr="00D46CEA" w:rsidRDefault="000624CE" w:rsidP="00757F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Февраль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60"/>
        <w:gridCol w:w="2552"/>
        <w:gridCol w:w="2209"/>
        <w:gridCol w:w="2043"/>
        <w:gridCol w:w="1525"/>
      </w:tblGrid>
      <w:tr w:rsidR="000624CE" w:rsidTr="00C50F5A">
        <w:tc>
          <w:tcPr>
            <w:tcW w:w="1560" w:type="dxa"/>
          </w:tcPr>
          <w:p w:rsidR="000624CE" w:rsidRPr="009F0375" w:rsidRDefault="000624CE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>Число</w:t>
            </w:r>
          </w:p>
        </w:tc>
        <w:tc>
          <w:tcPr>
            <w:tcW w:w="2552" w:type="dxa"/>
          </w:tcPr>
          <w:p w:rsidR="000624CE" w:rsidRPr="009F0375" w:rsidRDefault="000624CE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>Наименование мероприятия. Форма проведения</w:t>
            </w:r>
          </w:p>
        </w:tc>
        <w:tc>
          <w:tcPr>
            <w:tcW w:w="2209" w:type="dxa"/>
          </w:tcPr>
          <w:p w:rsidR="000624CE" w:rsidRPr="009F0375" w:rsidRDefault="000624CE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>Возрастная группа зрителей и участников мероприятия</w:t>
            </w:r>
          </w:p>
        </w:tc>
        <w:tc>
          <w:tcPr>
            <w:tcW w:w="2043" w:type="dxa"/>
          </w:tcPr>
          <w:p w:rsidR="000624CE" w:rsidRPr="009F0375" w:rsidRDefault="000624CE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>Количество участников</w:t>
            </w:r>
          </w:p>
          <w:p w:rsidR="000624CE" w:rsidRPr="009F0375" w:rsidRDefault="000624CE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 xml:space="preserve"> и </w:t>
            </w:r>
          </w:p>
          <w:p w:rsidR="000624CE" w:rsidRPr="009F0375" w:rsidRDefault="000624CE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>присутствующх</w:t>
            </w:r>
          </w:p>
        </w:tc>
        <w:tc>
          <w:tcPr>
            <w:tcW w:w="1525" w:type="dxa"/>
          </w:tcPr>
          <w:p w:rsidR="000624CE" w:rsidRPr="009F0375" w:rsidRDefault="000624CE" w:rsidP="009F0375">
            <w:pPr>
              <w:jc w:val="center"/>
              <w:rPr>
                <w:b/>
              </w:rPr>
            </w:pPr>
            <w:r w:rsidRPr="009F0375">
              <w:rPr>
                <w:b/>
              </w:rPr>
              <w:t>Место проведения</w:t>
            </w:r>
          </w:p>
        </w:tc>
      </w:tr>
      <w:tr w:rsidR="000624CE" w:rsidTr="00C50F5A">
        <w:tc>
          <w:tcPr>
            <w:tcW w:w="1560" w:type="dxa"/>
          </w:tcPr>
          <w:p w:rsidR="000624CE" w:rsidRPr="005F494F" w:rsidRDefault="000624CE" w:rsidP="002A5C1F">
            <w:r>
              <w:t>4</w:t>
            </w:r>
            <w:r w:rsidRPr="005F494F">
              <w:t>.</w:t>
            </w:r>
            <w:r>
              <w:t>02.17</w:t>
            </w:r>
            <w:r w:rsidRPr="005F494F">
              <w:t>г.</w:t>
            </w:r>
          </w:p>
        </w:tc>
        <w:tc>
          <w:tcPr>
            <w:tcW w:w="2552" w:type="dxa"/>
          </w:tcPr>
          <w:p w:rsidR="000624CE" w:rsidRPr="009F0375" w:rsidRDefault="000624CE" w:rsidP="002A5C1F">
            <w:pPr>
              <w:rPr>
                <w:b/>
              </w:rPr>
            </w:pPr>
            <w:r>
              <w:t>Проведение вечера выпускников- озвучка  мероприятия</w:t>
            </w:r>
          </w:p>
        </w:tc>
        <w:tc>
          <w:tcPr>
            <w:tcW w:w="2209" w:type="dxa"/>
          </w:tcPr>
          <w:p w:rsidR="000624CE" w:rsidRPr="006A75D1" w:rsidRDefault="000624CE" w:rsidP="002A5C1F">
            <w:pPr>
              <w:jc w:val="center"/>
            </w:pPr>
            <w:r>
              <w:t>взрослые</w:t>
            </w:r>
          </w:p>
        </w:tc>
        <w:tc>
          <w:tcPr>
            <w:tcW w:w="2043" w:type="dxa"/>
          </w:tcPr>
          <w:p w:rsidR="000624CE" w:rsidRPr="006A75D1" w:rsidRDefault="000624CE" w:rsidP="002A5C1F">
            <w:pPr>
              <w:jc w:val="center"/>
            </w:pPr>
            <w:r>
              <w:t>1 участник</w:t>
            </w:r>
          </w:p>
          <w:p w:rsidR="000624CE" w:rsidRPr="009F0375" w:rsidRDefault="000624CE" w:rsidP="002A5C1F">
            <w:pPr>
              <w:rPr>
                <w:b/>
              </w:rPr>
            </w:pPr>
            <w:r w:rsidRPr="006A75D1">
              <w:t xml:space="preserve"> </w:t>
            </w:r>
            <w:r>
              <w:t xml:space="preserve"> 60 </w:t>
            </w:r>
            <w:r w:rsidRPr="006A75D1">
              <w:t>присутств.</w:t>
            </w:r>
          </w:p>
        </w:tc>
        <w:tc>
          <w:tcPr>
            <w:tcW w:w="1525" w:type="dxa"/>
          </w:tcPr>
          <w:p w:rsidR="000624CE" w:rsidRPr="005F494F" w:rsidRDefault="000624CE" w:rsidP="002A5C1F">
            <w:pPr>
              <w:jc w:val="center"/>
            </w:pPr>
            <w:r>
              <w:t>п. ромоданово ресторан</w:t>
            </w:r>
          </w:p>
        </w:tc>
      </w:tr>
      <w:tr w:rsidR="000624CE" w:rsidTr="00C50F5A">
        <w:tc>
          <w:tcPr>
            <w:tcW w:w="1560" w:type="dxa"/>
          </w:tcPr>
          <w:p w:rsidR="000624CE" w:rsidRPr="005F494F" w:rsidRDefault="000624CE" w:rsidP="002A5C1F">
            <w:r>
              <w:t>14</w:t>
            </w:r>
            <w:r w:rsidRPr="005F494F">
              <w:t>.</w:t>
            </w:r>
            <w:r>
              <w:t>02.17</w:t>
            </w:r>
            <w:r w:rsidRPr="005F494F">
              <w:t>г.</w:t>
            </w:r>
          </w:p>
        </w:tc>
        <w:tc>
          <w:tcPr>
            <w:tcW w:w="2552" w:type="dxa"/>
          </w:tcPr>
          <w:p w:rsidR="000624CE" w:rsidRPr="009F0375" w:rsidRDefault="000624CE" w:rsidP="002A5C1F">
            <w:pPr>
              <w:rPr>
                <w:b/>
              </w:rPr>
            </w:pPr>
            <w:r>
              <w:t>«Твоя половинка+ моя половинка=Валентинка» развлекательная  программа.</w:t>
            </w:r>
          </w:p>
        </w:tc>
        <w:tc>
          <w:tcPr>
            <w:tcW w:w="2209" w:type="dxa"/>
          </w:tcPr>
          <w:p w:rsidR="000624CE" w:rsidRPr="006A75D1" w:rsidRDefault="000624CE" w:rsidP="002A5C1F">
            <w:pPr>
              <w:jc w:val="center"/>
            </w:pPr>
            <w:r>
              <w:t>молодежь</w:t>
            </w:r>
          </w:p>
        </w:tc>
        <w:tc>
          <w:tcPr>
            <w:tcW w:w="2043" w:type="dxa"/>
          </w:tcPr>
          <w:p w:rsidR="000624CE" w:rsidRPr="006A75D1" w:rsidRDefault="000624CE" w:rsidP="002A5C1F">
            <w:pPr>
              <w:jc w:val="center"/>
            </w:pPr>
            <w:r>
              <w:t>5</w:t>
            </w:r>
            <w:r w:rsidRPr="006A75D1">
              <w:t xml:space="preserve"> участников</w:t>
            </w:r>
          </w:p>
          <w:p w:rsidR="000624CE" w:rsidRPr="009F0375" w:rsidRDefault="000624CE" w:rsidP="002A5C1F">
            <w:pPr>
              <w:rPr>
                <w:b/>
              </w:rPr>
            </w:pPr>
            <w:r>
              <w:t>13</w:t>
            </w:r>
            <w:r w:rsidRPr="006A75D1">
              <w:t xml:space="preserve"> присутств.</w:t>
            </w:r>
          </w:p>
        </w:tc>
        <w:tc>
          <w:tcPr>
            <w:tcW w:w="1525" w:type="dxa"/>
          </w:tcPr>
          <w:p w:rsidR="000624CE" w:rsidRPr="005F494F" w:rsidRDefault="000624CE" w:rsidP="002A5C1F">
            <w:pPr>
              <w:jc w:val="center"/>
            </w:pPr>
            <w:r w:rsidRPr="005F494F">
              <w:t>КДЦ</w:t>
            </w:r>
          </w:p>
        </w:tc>
      </w:tr>
      <w:tr w:rsidR="000624CE" w:rsidTr="00C50F5A">
        <w:tc>
          <w:tcPr>
            <w:tcW w:w="1560" w:type="dxa"/>
          </w:tcPr>
          <w:p w:rsidR="000624CE" w:rsidRPr="005F494F" w:rsidRDefault="000624CE" w:rsidP="009F0375">
            <w:pPr>
              <w:jc w:val="center"/>
            </w:pPr>
            <w:r>
              <w:t>18.02.17г</w:t>
            </w:r>
          </w:p>
        </w:tc>
        <w:tc>
          <w:tcPr>
            <w:tcW w:w="2552" w:type="dxa"/>
          </w:tcPr>
          <w:p w:rsidR="000624CE" w:rsidRPr="005F494F" w:rsidRDefault="000624CE" w:rsidP="00CB36A5">
            <w:pPr>
              <w:jc w:val="center"/>
            </w:pPr>
            <w:r>
              <w:t>«Афганское эхо»-участие в районном мероприятии</w:t>
            </w:r>
          </w:p>
        </w:tc>
        <w:tc>
          <w:tcPr>
            <w:tcW w:w="2209" w:type="dxa"/>
          </w:tcPr>
          <w:p w:rsidR="000624CE" w:rsidRPr="006A75D1" w:rsidRDefault="000624CE" w:rsidP="00CB36A5">
            <w:pPr>
              <w:jc w:val="center"/>
            </w:pPr>
            <w:r>
              <w:t>Все возрастные категории</w:t>
            </w:r>
          </w:p>
        </w:tc>
        <w:tc>
          <w:tcPr>
            <w:tcW w:w="2043" w:type="dxa"/>
          </w:tcPr>
          <w:p w:rsidR="000624CE" w:rsidRPr="006C06B8" w:rsidRDefault="000624CE" w:rsidP="00CB36A5">
            <w:pPr>
              <w:jc w:val="center"/>
            </w:pPr>
            <w:r>
              <w:t>1 участник</w:t>
            </w:r>
          </w:p>
          <w:p w:rsidR="000624CE" w:rsidRPr="009F0375" w:rsidRDefault="000624CE" w:rsidP="00CB36A5">
            <w:pPr>
              <w:jc w:val="center"/>
              <w:rPr>
                <w:b/>
              </w:rPr>
            </w:pPr>
            <w:r>
              <w:t>37 присутств.</w:t>
            </w:r>
          </w:p>
        </w:tc>
        <w:tc>
          <w:tcPr>
            <w:tcW w:w="1525" w:type="dxa"/>
          </w:tcPr>
          <w:p w:rsidR="000624CE" w:rsidRPr="005F494F" w:rsidRDefault="000624CE" w:rsidP="00CB36A5">
            <w:pPr>
              <w:jc w:val="center"/>
            </w:pPr>
            <w:r>
              <w:t>Ромоданово музыкальная школа</w:t>
            </w:r>
          </w:p>
        </w:tc>
      </w:tr>
      <w:tr w:rsidR="000624CE" w:rsidTr="00C50F5A">
        <w:trPr>
          <w:trHeight w:val="1445"/>
        </w:trPr>
        <w:tc>
          <w:tcPr>
            <w:tcW w:w="1560" w:type="dxa"/>
          </w:tcPr>
          <w:p w:rsidR="000624CE" w:rsidRPr="005F494F" w:rsidRDefault="000624CE" w:rsidP="0067376B">
            <w:r>
              <w:t>22.02.17</w:t>
            </w:r>
            <w:r w:rsidRPr="005F494F">
              <w:t>г.</w:t>
            </w:r>
          </w:p>
        </w:tc>
        <w:tc>
          <w:tcPr>
            <w:tcW w:w="2552" w:type="dxa"/>
          </w:tcPr>
          <w:p w:rsidR="000624CE" w:rsidRPr="005F494F" w:rsidRDefault="000624CE" w:rsidP="00CB36A5">
            <w:pPr>
              <w:jc w:val="center"/>
            </w:pPr>
            <w:r>
              <w:t>Участие в районном  концерте, посвященном 23 февраля.</w:t>
            </w:r>
          </w:p>
        </w:tc>
        <w:tc>
          <w:tcPr>
            <w:tcW w:w="2209" w:type="dxa"/>
          </w:tcPr>
          <w:p w:rsidR="000624CE" w:rsidRPr="00783358" w:rsidRDefault="000624CE" w:rsidP="00CB36A5">
            <w:pPr>
              <w:jc w:val="center"/>
            </w:pPr>
            <w:r>
              <w:t xml:space="preserve">Все возрастные категории </w:t>
            </w:r>
          </w:p>
        </w:tc>
        <w:tc>
          <w:tcPr>
            <w:tcW w:w="2043" w:type="dxa"/>
          </w:tcPr>
          <w:p w:rsidR="000624CE" w:rsidRDefault="000624CE" w:rsidP="00CB36A5">
            <w:pPr>
              <w:jc w:val="center"/>
            </w:pPr>
            <w:r>
              <w:t xml:space="preserve"> 11 участников</w:t>
            </w:r>
          </w:p>
          <w:p w:rsidR="000624CE" w:rsidRPr="00274B32" w:rsidRDefault="000624CE" w:rsidP="00CB36A5">
            <w:pPr>
              <w:jc w:val="center"/>
            </w:pPr>
            <w:r>
              <w:t>120 присутств</w:t>
            </w:r>
            <w:r w:rsidRPr="00274B32">
              <w:t>.</w:t>
            </w:r>
          </w:p>
        </w:tc>
        <w:tc>
          <w:tcPr>
            <w:tcW w:w="1525" w:type="dxa"/>
          </w:tcPr>
          <w:p w:rsidR="000624CE" w:rsidRPr="005F494F" w:rsidRDefault="000624CE" w:rsidP="00CB36A5">
            <w:pPr>
              <w:jc w:val="center"/>
            </w:pPr>
            <w:r>
              <w:t>РДК</w:t>
            </w:r>
          </w:p>
        </w:tc>
      </w:tr>
      <w:tr w:rsidR="000624CE" w:rsidTr="00C50F5A">
        <w:tc>
          <w:tcPr>
            <w:tcW w:w="1560" w:type="dxa"/>
          </w:tcPr>
          <w:p w:rsidR="000624CE" w:rsidRPr="005F494F" w:rsidRDefault="000624CE" w:rsidP="00CB36A5">
            <w:pPr>
              <w:jc w:val="center"/>
            </w:pPr>
            <w:r>
              <w:t>23</w:t>
            </w:r>
            <w:r w:rsidRPr="005F494F">
              <w:t>.</w:t>
            </w:r>
            <w:r>
              <w:t>02.17</w:t>
            </w:r>
            <w:r w:rsidRPr="005F494F">
              <w:t>г.</w:t>
            </w:r>
          </w:p>
        </w:tc>
        <w:tc>
          <w:tcPr>
            <w:tcW w:w="2552" w:type="dxa"/>
          </w:tcPr>
          <w:p w:rsidR="000624CE" w:rsidRPr="005F494F" w:rsidRDefault="000624CE" w:rsidP="00544B4A">
            <w:pPr>
              <w:jc w:val="center"/>
            </w:pPr>
            <w:r>
              <w:t>Конкурстно-развлекательная программа  посвященная Дню защитника отечества</w:t>
            </w:r>
          </w:p>
        </w:tc>
        <w:tc>
          <w:tcPr>
            <w:tcW w:w="2209" w:type="dxa"/>
          </w:tcPr>
          <w:p w:rsidR="000624CE" w:rsidRPr="00783358" w:rsidRDefault="000624CE" w:rsidP="00CB36A5">
            <w:pPr>
              <w:jc w:val="center"/>
            </w:pPr>
            <w:r>
              <w:t>Дети школьного возраста</w:t>
            </w:r>
          </w:p>
        </w:tc>
        <w:tc>
          <w:tcPr>
            <w:tcW w:w="2043" w:type="dxa"/>
          </w:tcPr>
          <w:p w:rsidR="000624CE" w:rsidRPr="00E85CE0" w:rsidRDefault="000624CE" w:rsidP="00CB36A5">
            <w:pPr>
              <w:jc w:val="center"/>
            </w:pPr>
            <w:r>
              <w:t>2 участников</w:t>
            </w:r>
          </w:p>
          <w:p w:rsidR="000624CE" w:rsidRPr="00E85CE0" w:rsidRDefault="000624CE" w:rsidP="00CB36A5">
            <w:pPr>
              <w:jc w:val="center"/>
            </w:pPr>
            <w:r>
              <w:t>25 присутвующих</w:t>
            </w:r>
          </w:p>
        </w:tc>
        <w:tc>
          <w:tcPr>
            <w:tcW w:w="1525" w:type="dxa"/>
          </w:tcPr>
          <w:p w:rsidR="000624CE" w:rsidRDefault="000624CE" w:rsidP="00CB36A5">
            <w:pPr>
              <w:jc w:val="center"/>
            </w:pPr>
            <w:r>
              <w:t>КДЦ</w:t>
            </w:r>
          </w:p>
          <w:p w:rsidR="000624CE" w:rsidRDefault="000624CE" w:rsidP="00CB36A5">
            <w:pPr>
              <w:jc w:val="center"/>
            </w:pPr>
          </w:p>
          <w:p w:rsidR="000624CE" w:rsidRPr="005F494F" w:rsidRDefault="000624CE" w:rsidP="00CB36A5">
            <w:pPr>
              <w:jc w:val="center"/>
            </w:pPr>
          </w:p>
        </w:tc>
      </w:tr>
      <w:tr w:rsidR="000624CE" w:rsidTr="00C50F5A">
        <w:tc>
          <w:tcPr>
            <w:tcW w:w="1560" w:type="dxa"/>
          </w:tcPr>
          <w:p w:rsidR="000624CE" w:rsidRPr="005F494F" w:rsidRDefault="000624CE" w:rsidP="00CB36A5">
            <w:pPr>
              <w:jc w:val="center"/>
            </w:pPr>
            <w:r>
              <w:t>26.02.17</w:t>
            </w:r>
            <w:r w:rsidRPr="005F494F">
              <w:t>.</w:t>
            </w:r>
          </w:p>
        </w:tc>
        <w:tc>
          <w:tcPr>
            <w:tcW w:w="2552" w:type="dxa"/>
          </w:tcPr>
          <w:p w:rsidR="000624CE" w:rsidRDefault="000624CE" w:rsidP="00544B4A">
            <w:pPr>
              <w:jc w:val="center"/>
            </w:pPr>
            <w:r>
              <w:t>Участие в районном театрализованном представлении «Масленичные гулянья!»</w:t>
            </w:r>
          </w:p>
        </w:tc>
        <w:tc>
          <w:tcPr>
            <w:tcW w:w="2209" w:type="dxa"/>
          </w:tcPr>
          <w:p w:rsidR="000624CE" w:rsidRDefault="000624CE" w:rsidP="00CB36A5">
            <w:pPr>
              <w:jc w:val="center"/>
            </w:pPr>
            <w:r>
              <w:t>Все возрастные категории</w:t>
            </w:r>
          </w:p>
        </w:tc>
        <w:tc>
          <w:tcPr>
            <w:tcW w:w="2043" w:type="dxa"/>
          </w:tcPr>
          <w:p w:rsidR="000624CE" w:rsidRDefault="000624CE" w:rsidP="00CB36A5">
            <w:pPr>
              <w:jc w:val="center"/>
            </w:pPr>
            <w:r>
              <w:t>4участника</w:t>
            </w:r>
          </w:p>
          <w:p w:rsidR="000624CE" w:rsidRDefault="000624CE" w:rsidP="00CB36A5">
            <w:pPr>
              <w:jc w:val="center"/>
            </w:pPr>
            <w:r>
              <w:t>66 присутст.</w:t>
            </w:r>
          </w:p>
        </w:tc>
        <w:tc>
          <w:tcPr>
            <w:tcW w:w="1525" w:type="dxa"/>
          </w:tcPr>
          <w:p w:rsidR="000624CE" w:rsidRDefault="000624CE" w:rsidP="00CB36A5">
            <w:pPr>
              <w:jc w:val="center"/>
            </w:pPr>
            <w:r>
              <w:t>п.Ромоданово центральная площадь.</w:t>
            </w:r>
          </w:p>
        </w:tc>
      </w:tr>
      <w:tr w:rsidR="000624CE" w:rsidTr="00C50F5A">
        <w:tc>
          <w:tcPr>
            <w:tcW w:w="1560" w:type="dxa"/>
          </w:tcPr>
          <w:p w:rsidR="000624CE" w:rsidRDefault="000624CE" w:rsidP="00CB36A5">
            <w:pPr>
              <w:jc w:val="center"/>
            </w:pPr>
            <w:r>
              <w:t>26.02.17</w:t>
            </w:r>
          </w:p>
        </w:tc>
        <w:tc>
          <w:tcPr>
            <w:tcW w:w="2552" w:type="dxa"/>
          </w:tcPr>
          <w:p w:rsidR="000624CE" w:rsidRDefault="000624CE" w:rsidP="00544B4A">
            <w:pPr>
              <w:jc w:val="center"/>
            </w:pPr>
            <w:r>
              <w:t xml:space="preserve">Праздничный концерт </w:t>
            </w:r>
          </w:p>
        </w:tc>
        <w:tc>
          <w:tcPr>
            <w:tcW w:w="2209" w:type="dxa"/>
          </w:tcPr>
          <w:p w:rsidR="000624CE" w:rsidRDefault="000624CE" w:rsidP="00CB36A5">
            <w:pPr>
              <w:jc w:val="center"/>
            </w:pPr>
            <w:r>
              <w:t>Все возрастные категории</w:t>
            </w:r>
          </w:p>
        </w:tc>
        <w:tc>
          <w:tcPr>
            <w:tcW w:w="2043" w:type="dxa"/>
          </w:tcPr>
          <w:p w:rsidR="000624CE" w:rsidRDefault="000624CE" w:rsidP="00CB36A5">
            <w:pPr>
              <w:jc w:val="center"/>
            </w:pPr>
            <w:r>
              <w:t>25 участников</w:t>
            </w:r>
          </w:p>
          <w:p w:rsidR="000624CE" w:rsidRDefault="000624CE" w:rsidP="00CB36A5">
            <w:pPr>
              <w:jc w:val="center"/>
            </w:pPr>
            <w:r>
              <w:t>220 присутствующих</w:t>
            </w:r>
          </w:p>
        </w:tc>
        <w:tc>
          <w:tcPr>
            <w:tcW w:w="1525" w:type="dxa"/>
          </w:tcPr>
          <w:p w:rsidR="000624CE" w:rsidRDefault="000624CE" w:rsidP="00CB36A5">
            <w:pPr>
              <w:jc w:val="center"/>
            </w:pPr>
            <w:r>
              <w:t>КДЦ</w:t>
            </w:r>
          </w:p>
        </w:tc>
      </w:tr>
    </w:tbl>
    <w:p w:rsidR="000624CE" w:rsidRDefault="000624CE" w:rsidP="00DD1CF6">
      <w:pPr>
        <w:jc w:val="center"/>
        <w:rPr>
          <w:b/>
        </w:rPr>
      </w:pPr>
      <w:r w:rsidRPr="00DD1CF6">
        <w:rPr>
          <w:b/>
        </w:rPr>
        <w:t>Краткая характеристика мероприятий:</w:t>
      </w:r>
    </w:p>
    <w:p w:rsidR="000624CE" w:rsidRDefault="000624CE" w:rsidP="004D610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Вечер встречи с выпускниками провел музыкальное сопровождение культорганизатор Малкин А.</w:t>
      </w:r>
    </w:p>
    <w:p w:rsidR="000624CE" w:rsidRPr="00446700" w:rsidRDefault="000624CE" w:rsidP="004D610D">
      <w:pPr>
        <w:pStyle w:val="ListParagraph"/>
        <w:numPr>
          <w:ilvl w:val="0"/>
          <w:numId w:val="1"/>
        </w:numPr>
        <w:rPr>
          <w:b/>
        </w:rPr>
      </w:pPr>
      <w:r w:rsidRPr="0097763C">
        <w:rPr>
          <w:b/>
        </w:rPr>
        <w:t>«Твоя половинка+моя половинка= Валентинка»- вечер отдыха для молодежи подготовила и провела Галыгина Е.Н. в начале  была рассказана легенда о Святом Валентине виновнике этого праздника, был представлен</w:t>
      </w:r>
      <w:r w:rsidRPr="0097763C">
        <w:rPr>
          <w:rFonts w:ascii="Courier New" w:hAnsi="Courier New" w:cs="Courier New"/>
          <w:b/>
          <w:bCs/>
          <w:color w:val="B22222"/>
          <w:sz w:val="30"/>
        </w:rPr>
        <w:t xml:space="preserve"> </w:t>
      </w:r>
      <w:r w:rsidRPr="0097763C">
        <w:rPr>
          <w:b/>
          <w:bCs/>
          <w:color w:val="000000"/>
        </w:rPr>
        <w:t>костюмированный номер «Бог Амур на празднике Влюбленных» развлекал гостей загадками</w:t>
      </w:r>
      <w:r>
        <w:rPr>
          <w:b/>
          <w:bCs/>
          <w:color w:val="000000"/>
        </w:rPr>
        <w:t xml:space="preserve"> поговорками о любви, весь вечер на праздники присутствовали: </w:t>
      </w:r>
      <w:r>
        <w:rPr>
          <w:b/>
          <w:color w:val="000000"/>
        </w:rPr>
        <w:t>Музыка, танцы, песни- переделки, игры, романтическое чувство влюбленности и  работала</w:t>
      </w:r>
      <w:r w:rsidRPr="0097763C">
        <w:rPr>
          <w:b/>
          <w:color w:val="000000"/>
        </w:rPr>
        <w:t xml:space="preserve"> романтическая почта</w:t>
      </w:r>
      <w:r>
        <w:rPr>
          <w:b/>
          <w:color w:val="000000"/>
        </w:rPr>
        <w:t>. Мероприятие всем понравилось и все участникам были вручены маленькие призы - Валентинки.</w:t>
      </w:r>
    </w:p>
    <w:p w:rsidR="000624CE" w:rsidRPr="0097763C" w:rsidRDefault="000624CE" w:rsidP="00446700">
      <w:pPr>
        <w:pStyle w:val="ListParagraph"/>
        <w:rPr>
          <w:b/>
        </w:rPr>
      </w:pPr>
    </w:p>
    <w:p w:rsidR="000624CE" w:rsidRPr="0097763C" w:rsidRDefault="000624CE" w:rsidP="0097763C">
      <w:pPr>
        <w:pStyle w:val="ListParagraph"/>
        <w:rPr>
          <w:b/>
        </w:rPr>
      </w:pPr>
    </w:p>
    <w:p w:rsidR="000624CE" w:rsidRPr="0097763C" w:rsidRDefault="000624CE" w:rsidP="004D610D">
      <w:pPr>
        <w:pStyle w:val="ListParagraph"/>
        <w:numPr>
          <w:ilvl w:val="0"/>
          <w:numId w:val="1"/>
        </w:numPr>
        <w:rPr>
          <w:b/>
        </w:rPr>
      </w:pPr>
      <w:r w:rsidRPr="0097763C">
        <w:rPr>
          <w:b/>
        </w:rPr>
        <w:t>Участие в районом мероприятии, посвященном выводу  Советских войск</w:t>
      </w:r>
    </w:p>
    <w:p w:rsidR="000624CE" w:rsidRDefault="000624CE" w:rsidP="005E1A7E">
      <w:pPr>
        <w:pStyle w:val="ListParagraph"/>
        <w:ind w:left="360"/>
        <w:rPr>
          <w:b/>
        </w:rPr>
      </w:pPr>
      <w:r>
        <w:rPr>
          <w:b/>
        </w:rPr>
        <w:t xml:space="preserve">       из Афганистана принял Явкин Г.Н. с песней «Уходите».</w:t>
      </w:r>
    </w:p>
    <w:p w:rsidR="000624CE" w:rsidRDefault="000624CE" w:rsidP="005E1A7E">
      <w:pPr>
        <w:pStyle w:val="ListParagraph"/>
        <w:ind w:left="360"/>
        <w:rPr>
          <w:b/>
        </w:rPr>
      </w:pPr>
    </w:p>
    <w:p w:rsidR="000624CE" w:rsidRDefault="000624CE" w:rsidP="00204E7F">
      <w:pPr>
        <w:numPr>
          <w:ilvl w:val="0"/>
          <w:numId w:val="1"/>
        </w:numPr>
        <w:rPr>
          <w:b/>
        </w:rPr>
      </w:pPr>
      <w:r>
        <w:rPr>
          <w:b/>
        </w:rPr>
        <w:t>Участие в районной концертной программе, посвященной Дню защитника Отечества приняли ансамбль «Первоцвет» с песней «Русских не победить» , ансамбль «Сударушка» с песней Марусенька, Гусева Марина исполняла песню «Самара-городок»</w:t>
      </w:r>
    </w:p>
    <w:p w:rsidR="000624CE" w:rsidRDefault="000624CE" w:rsidP="004B1DBD">
      <w:pPr>
        <w:numPr>
          <w:ilvl w:val="0"/>
          <w:numId w:val="1"/>
        </w:numPr>
        <w:rPr>
          <w:b/>
        </w:rPr>
      </w:pPr>
      <w:r>
        <w:rPr>
          <w:b/>
        </w:rPr>
        <w:t>Конкурстно-развлекательную программу к Дню защитника отечества подготовила и провела Гусева М.В.   Прошла 23 февраля</w:t>
      </w:r>
      <w:r w:rsidRPr="004B1DBD">
        <w:rPr>
          <w:b/>
        </w:rPr>
        <w:t xml:space="preserve"> </w:t>
      </w:r>
      <w:r>
        <w:rPr>
          <w:b/>
        </w:rPr>
        <w:t xml:space="preserve">в КДЦ. </w:t>
      </w:r>
      <w:r w:rsidRPr="004B1DBD">
        <w:rPr>
          <w:b/>
        </w:rPr>
        <w:t>Соревновались  две команды</w:t>
      </w:r>
      <w:r>
        <w:rPr>
          <w:b/>
        </w:rPr>
        <w:t xml:space="preserve"> Пограничники и Смелые . Ведущая </w:t>
      </w:r>
      <w:r w:rsidRPr="004B1DBD">
        <w:rPr>
          <w:b/>
        </w:rPr>
        <w:t xml:space="preserve"> открыла мероприятие рассказом об истории возникновения пра</w:t>
      </w:r>
      <w:r>
        <w:rPr>
          <w:b/>
        </w:rPr>
        <w:t xml:space="preserve">здника, а затем девочки поздравили ребят стихами и подарками.  В </w:t>
      </w:r>
      <w:r w:rsidRPr="004B1DBD">
        <w:rPr>
          <w:b/>
        </w:rPr>
        <w:t>течении всей программы уча</w:t>
      </w:r>
      <w:r>
        <w:rPr>
          <w:b/>
        </w:rPr>
        <w:t xml:space="preserve">стники получали интересные задания </w:t>
      </w:r>
      <w:r w:rsidRPr="004B1DBD">
        <w:rPr>
          <w:b/>
        </w:rPr>
        <w:t xml:space="preserve"> и с веселой находчивостью выполняли их.  В конце мероприятия по подведению итогов победила «Дружба»</w:t>
      </w:r>
      <w:r>
        <w:rPr>
          <w:b/>
        </w:rPr>
        <w:t xml:space="preserve"> и всем были вручены медали в разных номинациях.</w:t>
      </w:r>
    </w:p>
    <w:p w:rsidR="000624CE" w:rsidRDefault="000624CE" w:rsidP="004B1DBD">
      <w:pPr>
        <w:numPr>
          <w:ilvl w:val="0"/>
          <w:numId w:val="1"/>
        </w:numPr>
        <w:rPr>
          <w:b/>
        </w:rPr>
      </w:pPr>
      <w:r>
        <w:rPr>
          <w:b/>
        </w:rPr>
        <w:t>Участие в проведении театрализованного представления «масленичные гулянья» Гусева М. исполнила песню: «Самара-городок», и ансамбль «Сударушка» выступил  с песней «Редька».</w:t>
      </w:r>
    </w:p>
    <w:p w:rsidR="000624CE" w:rsidRPr="004B1DBD" w:rsidRDefault="000624CE" w:rsidP="004B1DBD">
      <w:pPr>
        <w:numPr>
          <w:ilvl w:val="0"/>
          <w:numId w:val="1"/>
        </w:numPr>
        <w:rPr>
          <w:b/>
        </w:rPr>
      </w:pPr>
      <w:r>
        <w:rPr>
          <w:b/>
        </w:rPr>
        <w:t>Концертная программа  ко дню защитника Отечества прошла в КДЦ 26 февраля. Зрительный зал был переполнен. Очень тепло зрители принимали поздравления от участников концерта. Особенно трогательно выступали дети из дет сада «Аленушка», школьники РСШ №2 приготовили поздравления в форме стихов и сценок, а солисты посвятили свои песни Защитникам отечества. В исполнении Дмитрия Семенова звучали песни «Солдат и Спезназ», тимур Бикмаев исполнил свои афганские песни а также многие другие… особенно горячо зрители приветствовали выступление ансамбля «Сударушка» и трио ребят «Первоцвет» в их исполнении звучали веселые задорные песни.</w:t>
      </w:r>
    </w:p>
    <w:p w:rsidR="000624CE" w:rsidRPr="00545884" w:rsidRDefault="000624CE" w:rsidP="00545884">
      <w:pPr>
        <w:ind w:left="720"/>
        <w:rPr>
          <w:b/>
        </w:rPr>
      </w:pPr>
      <w:r w:rsidRPr="00545884">
        <w:rPr>
          <w:b/>
        </w:rPr>
        <w:t xml:space="preserve">        Молодежные дискотеки:</w:t>
      </w:r>
      <w:r w:rsidRPr="00153E5A">
        <w:t xml:space="preserve"> </w:t>
      </w:r>
    </w:p>
    <w:p w:rsidR="000624CE" w:rsidRPr="00D46CEA" w:rsidRDefault="000624CE" w:rsidP="00545884">
      <w:pPr>
        <w:jc w:val="center"/>
        <w:rPr>
          <w:b/>
        </w:rPr>
      </w:pPr>
      <w:r>
        <w:rPr>
          <w:b/>
        </w:rPr>
        <w:t xml:space="preserve">        04.02.17 - 5</w:t>
      </w:r>
      <w:r w:rsidRPr="00D46CEA">
        <w:rPr>
          <w:b/>
        </w:rPr>
        <w:t xml:space="preserve"> чел. ( 1участник)</w:t>
      </w:r>
    </w:p>
    <w:p w:rsidR="000624CE" w:rsidRPr="00D46CEA" w:rsidRDefault="000624CE" w:rsidP="00545884">
      <w:pPr>
        <w:jc w:val="center"/>
        <w:rPr>
          <w:b/>
        </w:rPr>
      </w:pPr>
      <w:r>
        <w:rPr>
          <w:b/>
        </w:rPr>
        <w:t>11.02.17 - 7</w:t>
      </w:r>
      <w:r w:rsidRPr="00D46CEA">
        <w:rPr>
          <w:b/>
        </w:rPr>
        <w:t xml:space="preserve"> чел. (1 уч-к)</w:t>
      </w:r>
    </w:p>
    <w:p w:rsidR="000624CE" w:rsidRPr="00D46CEA" w:rsidRDefault="000624CE" w:rsidP="00545884">
      <w:pPr>
        <w:jc w:val="center"/>
        <w:rPr>
          <w:b/>
        </w:rPr>
      </w:pPr>
      <w:r>
        <w:rPr>
          <w:b/>
        </w:rPr>
        <w:t xml:space="preserve">  25.02.17 - 11</w:t>
      </w:r>
      <w:r w:rsidRPr="00D46CEA">
        <w:rPr>
          <w:b/>
        </w:rPr>
        <w:t xml:space="preserve"> чел. (1 уч-к)</w:t>
      </w:r>
    </w:p>
    <w:p w:rsidR="000624CE" w:rsidRPr="00D46CEA" w:rsidRDefault="000624CE" w:rsidP="00545884">
      <w:pPr>
        <w:rPr>
          <w:b/>
        </w:rPr>
      </w:pPr>
    </w:p>
    <w:p w:rsidR="000624CE" w:rsidRPr="00D46CEA" w:rsidRDefault="000624CE" w:rsidP="00545884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Платных услуг – 650 руб. ( 200р за проведение вечера отдыха на день влюбленных, 250 руб- за проведение музыкального сопровождения на  вечере  встречи выпускников, 200руб- вечер отдыха на 23 февраля)</w:t>
      </w:r>
    </w:p>
    <w:p w:rsidR="000624CE" w:rsidRPr="00D46CEA" w:rsidRDefault="000624CE" w:rsidP="00545884">
      <w:pPr>
        <w:rPr>
          <w:b/>
          <w:sz w:val="28"/>
          <w:szCs w:val="28"/>
        </w:rPr>
      </w:pPr>
      <w:r w:rsidRPr="00D46CEA">
        <w:rPr>
          <w:b/>
          <w:sz w:val="28"/>
          <w:szCs w:val="28"/>
        </w:rPr>
        <w:t>Количество мероприятий- 10</w:t>
      </w:r>
    </w:p>
    <w:p w:rsidR="000624CE" w:rsidRPr="00D46CEA" w:rsidRDefault="000624CE" w:rsidP="00545884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Количество участников - 73</w:t>
      </w:r>
      <w:r w:rsidRPr="00D46CEA">
        <w:rPr>
          <w:b/>
          <w:sz w:val="28"/>
          <w:szCs w:val="28"/>
        </w:rPr>
        <w:t>, присутствующих-</w:t>
      </w:r>
      <w:r>
        <w:rPr>
          <w:b/>
          <w:sz w:val="28"/>
          <w:szCs w:val="28"/>
        </w:rPr>
        <w:t>541</w:t>
      </w:r>
    </w:p>
    <w:p w:rsidR="000624CE" w:rsidRPr="00D46CEA" w:rsidRDefault="000624CE" w:rsidP="0071201E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Всего: 614</w:t>
      </w:r>
      <w:r w:rsidRPr="00D46CEA">
        <w:rPr>
          <w:b/>
          <w:sz w:val="28"/>
          <w:szCs w:val="28"/>
        </w:rPr>
        <w:t xml:space="preserve"> человек.</w:t>
      </w:r>
    </w:p>
    <w:p w:rsidR="000624CE" w:rsidRPr="00D46CEA" w:rsidRDefault="000624CE" w:rsidP="0071201E">
      <w:pPr>
        <w:rPr>
          <w:b/>
          <w:sz w:val="28"/>
          <w:szCs w:val="28"/>
        </w:rPr>
      </w:pPr>
    </w:p>
    <w:p w:rsidR="000624CE" w:rsidRDefault="000624CE" w:rsidP="0071201E">
      <w:pPr>
        <w:rPr>
          <w:b/>
        </w:rPr>
      </w:pPr>
    </w:p>
    <w:p w:rsidR="000624CE" w:rsidRDefault="000624CE" w:rsidP="0071201E">
      <w:pPr>
        <w:rPr>
          <w:b/>
        </w:rPr>
      </w:pPr>
    </w:p>
    <w:p w:rsidR="000624CE" w:rsidRDefault="000624CE" w:rsidP="0071201E">
      <w:pPr>
        <w:rPr>
          <w:b/>
        </w:rPr>
      </w:pPr>
    </w:p>
    <w:p w:rsidR="000624CE" w:rsidRDefault="000624CE" w:rsidP="0071201E">
      <w:pPr>
        <w:rPr>
          <w:b/>
        </w:rPr>
      </w:pPr>
      <w:r>
        <w:rPr>
          <w:b/>
        </w:rPr>
        <w:t>Директор МБУК «КДЦ</w:t>
      </w:r>
    </w:p>
    <w:p w:rsidR="000624CE" w:rsidRDefault="000624CE" w:rsidP="0071201E">
      <w:pPr>
        <w:rPr>
          <w:b/>
        </w:rPr>
      </w:pPr>
      <w:r>
        <w:rPr>
          <w:b/>
        </w:rPr>
        <w:t>Ромодановского сельского поселения»                                                         Е.Н.Галыгина.</w:t>
      </w:r>
    </w:p>
    <w:p w:rsidR="000624CE" w:rsidRDefault="000624CE" w:rsidP="0071201E">
      <w:pPr>
        <w:rPr>
          <w:b/>
        </w:rPr>
      </w:pPr>
    </w:p>
    <w:p w:rsidR="000624CE" w:rsidRDefault="000624CE" w:rsidP="0071201E">
      <w:pPr>
        <w:rPr>
          <w:b/>
        </w:rPr>
      </w:pPr>
    </w:p>
    <w:p w:rsidR="000624CE" w:rsidRDefault="000624CE" w:rsidP="0071201E">
      <w:pPr>
        <w:rPr>
          <w:b/>
        </w:rPr>
      </w:pPr>
    </w:p>
    <w:p w:rsidR="000624CE" w:rsidRDefault="000624CE" w:rsidP="0071201E">
      <w:pPr>
        <w:rPr>
          <w:b/>
        </w:rPr>
      </w:pPr>
    </w:p>
    <w:p w:rsidR="000624CE" w:rsidRDefault="000624CE" w:rsidP="0071201E">
      <w:pPr>
        <w:rPr>
          <w:b/>
        </w:rPr>
      </w:pPr>
    </w:p>
    <w:p w:rsidR="000624CE" w:rsidRDefault="000624CE" w:rsidP="0071201E">
      <w:pPr>
        <w:rPr>
          <w:b/>
        </w:rPr>
      </w:pPr>
    </w:p>
    <w:p w:rsidR="000624CE" w:rsidRDefault="000624CE" w:rsidP="0071201E">
      <w:pPr>
        <w:rPr>
          <w:b/>
        </w:rPr>
      </w:pPr>
    </w:p>
    <w:p w:rsidR="000624CE" w:rsidRDefault="000624CE" w:rsidP="0071201E">
      <w:pPr>
        <w:rPr>
          <w:b/>
        </w:rPr>
      </w:pPr>
    </w:p>
    <w:p w:rsidR="000624CE" w:rsidRDefault="000624CE" w:rsidP="0071201E">
      <w:pPr>
        <w:rPr>
          <w:b/>
        </w:rPr>
      </w:pPr>
    </w:p>
    <w:p w:rsidR="000624CE" w:rsidRPr="001774E9" w:rsidRDefault="000624CE" w:rsidP="001774E9">
      <w:pPr>
        <w:jc w:val="center"/>
        <w:rPr>
          <w:b/>
        </w:rPr>
      </w:pPr>
      <w:r w:rsidRPr="001774E9">
        <w:rPr>
          <w:b/>
        </w:rPr>
        <w:t>Информационный отчет о мероприятиях, проведенных в  МБУК «КДЦ Ромодановского сельского поселения» Ромодановского</w:t>
      </w:r>
      <w:r>
        <w:rPr>
          <w:b/>
        </w:rPr>
        <w:t xml:space="preserve"> муниципального района февраль </w:t>
      </w:r>
      <w:r w:rsidRPr="001774E9">
        <w:rPr>
          <w:b/>
        </w:rPr>
        <w:t xml:space="preserve"> 2017 года</w:t>
      </w:r>
    </w:p>
    <w:p w:rsidR="000624CE" w:rsidRDefault="000624CE" w:rsidP="001774E9">
      <w:pPr>
        <w:ind w:firstLine="540"/>
        <w:rPr>
          <w:sz w:val="28"/>
          <w:szCs w:val="28"/>
        </w:rPr>
      </w:pPr>
      <w:r w:rsidRPr="00B074DE">
        <w:rPr>
          <w:sz w:val="28"/>
          <w:szCs w:val="28"/>
        </w:rPr>
        <w:t>В течение всего месяца работа КДЦ  была направлена на развитие культурно – массовой деятельности, повышение уровня проводимых мероприятий, внедрение новых форм и методов работы, расширение платных услуг, создание благоприятных условий для развития народного творчества.</w:t>
      </w:r>
      <w:r w:rsidRPr="001774E9">
        <w:rPr>
          <w:sz w:val="28"/>
          <w:szCs w:val="28"/>
        </w:rPr>
        <w:t xml:space="preserve">  </w:t>
      </w:r>
    </w:p>
    <w:p w:rsidR="000624CE" w:rsidRPr="001774E9" w:rsidRDefault="000624CE" w:rsidP="001774E9">
      <w:pPr>
        <w:rPr>
          <w:sz w:val="28"/>
          <w:szCs w:val="28"/>
        </w:rPr>
      </w:pPr>
      <w:r w:rsidRPr="001774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-        </w:t>
      </w:r>
      <w:r w:rsidRPr="001774E9">
        <w:rPr>
          <w:sz w:val="28"/>
          <w:szCs w:val="28"/>
        </w:rPr>
        <w:t>«Твоя половинка+моя половинка= Валентинка»- вечер отдыха для молодежи подготовила и провела Галыгина Е.Н. в начале  была рассказана легенда о Святом Валентине виновнике этого праздника, был представлен</w:t>
      </w:r>
      <w:r w:rsidRPr="001774E9">
        <w:rPr>
          <w:rFonts w:ascii="Courier New" w:hAnsi="Courier New" w:cs="Courier New"/>
          <w:bCs/>
          <w:color w:val="B22222"/>
          <w:sz w:val="28"/>
          <w:szCs w:val="28"/>
        </w:rPr>
        <w:t xml:space="preserve"> </w:t>
      </w:r>
      <w:r w:rsidRPr="001774E9">
        <w:rPr>
          <w:bCs/>
          <w:color w:val="000000"/>
          <w:sz w:val="28"/>
          <w:szCs w:val="28"/>
        </w:rPr>
        <w:t xml:space="preserve">костюмированный номер «Бог Амур на празднике Влюбленных» развлекал гостей загадками поговорками о любви, весь вечер на праздники присутствовали: </w:t>
      </w:r>
      <w:r w:rsidRPr="001774E9">
        <w:rPr>
          <w:color w:val="000000"/>
          <w:sz w:val="28"/>
          <w:szCs w:val="28"/>
        </w:rPr>
        <w:t>Музыка, танцы, песни- переделки, игры, романтическое чувство влюбленности и  работала романтическая почта. Мероприятие всем понравилось</w:t>
      </w:r>
      <w:r>
        <w:rPr>
          <w:color w:val="000000"/>
          <w:sz w:val="28"/>
          <w:szCs w:val="28"/>
        </w:rPr>
        <w:t>.  В</w:t>
      </w:r>
      <w:r w:rsidRPr="001774E9">
        <w:rPr>
          <w:color w:val="000000"/>
          <w:sz w:val="28"/>
          <w:szCs w:val="28"/>
        </w:rPr>
        <w:t>се участникам</w:t>
      </w:r>
      <w:r>
        <w:rPr>
          <w:color w:val="000000"/>
          <w:sz w:val="28"/>
          <w:szCs w:val="28"/>
        </w:rPr>
        <w:t xml:space="preserve"> были вручены </w:t>
      </w:r>
      <w:r w:rsidRPr="001774E9">
        <w:rPr>
          <w:color w:val="000000"/>
          <w:sz w:val="28"/>
          <w:szCs w:val="28"/>
        </w:rPr>
        <w:t>призы</w:t>
      </w:r>
      <w:r>
        <w:rPr>
          <w:color w:val="000000"/>
          <w:sz w:val="28"/>
          <w:szCs w:val="28"/>
        </w:rPr>
        <w:t xml:space="preserve"> </w:t>
      </w:r>
      <w:r w:rsidRPr="001774E9">
        <w:rPr>
          <w:color w:val="000000"/>
          <w:sz w:val="28"/>
          <w:szCs w:val="28"/>
        </w:rPr>
        <w:t>- валентинки.</w:t>
      </w:r>
    </w:p>
    <w:p w:rsidR="000624CE" w:rsidRPr="001774E9" w:rsidRDefault="000624CE" w:rsidP="001774E9">
      <w:pPr>
        <w:rPr>
          <w:sz w:val="28"/>
          <w:szCs w:val="28"/>
        </w:rPr>
      </w:pPr>
      <w:r>
        <w:rPr>
          <w:sz w:val="28"/>
          <w:szCs w:val="28"/>
        </w:rPr>
        <w:t xml:space="preserve">     -      </w:t>
      </w:r>
      <w:r w:rsidRPr="001774E9">
        <w:rPr>
          <w:sz w:val="28"/>
          <w:szCs w:val="28"/>
        </w:rPr>
        <w:t>Участие в районной концертной программе, посвященной Дню защитника Отечества приняли ансамбль «Первоцвет» с песней  «</w:t>
      </w:r>
      <w:r>
        <w:rPr>
          <w:sz w:val="28"/>
          <w:szCs w:val="28"/>
        </w:rPr>
        <w:t>Русских не победить</w:t>
      </w:r>
      <w:r w:rsidRPr="001774E9">
        <w:rPr>
          <w:sz w:val="28"/>
          <w:szCs w:val="28"/>
        </w:rPr>
        <w:t xml:space="preserve">  , ансамбль «Сударушка» с песней</w:t>
      </w:r>
      <w:r>
        <w:rPr>
          <w:sz w:val="28"/>
          <w:szCs w:val="28"/>
        </w:rPr>
        <w:t xml:space="preserve"> веселой </w:t>
      </w:r>
      <w:r w:rsidRPr="001774E9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774E9">
        <w:rPr>
          <w:sz w:val="28"/>
          <w:szCs w:val="28"/>
        </w:rPr>
        <w:t>Марусенька</w:t>
      </w:r>
      <w:r>
        <w:rPr>
          <w:sz w:val="28"/>
          <w:szCs w:val="28"/>
        </w:rPr>
        <w:t>»</w:t>
      </w:r>
      <w:r w:rsidRPr="001774E9">
        <w:rPr>
          <w:sz w:val="28"/>
          <w:szCs w:val="28"/>
        </w:rPr>
        <w:t>, Гусева М</w:t>
      </w:r>
      <w:r>
        <w:rPr>
          <w:sz w:val="28"/>
          <w:szCs w:val="28"/>
        </w:rPr>
        <w:t xml:space="preserve">арина исполнила </w:t>
      </w:r>
      <w:r w:rsidRPr="001774E9">
        <w:rPr>
          <w:sz w:val="28"/>
          <w:szCs w:val="28"/>
        </w:rPr>
        <w:t xml:space="preserve"> песню «Самара-городок»</w:t>
      </w:r>
      <w:r>
        <w:rPr>
          <w:sz w:val="28"/>
          <w:szCs w:val="28"/>
        </w:rPr>
        <w:t xml:space="preserve">, </w:t>
      </w:r>
    </w:p>
    <w:p w:rsidR="000624CE" w:rsidRPr="001774E9" w:rsidRDefault="000624CE" w:rsidP="001774E9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1774E9">
        <w:rPr>
          <w:sz w:val="28"/>
          <w:szCs w:val="28"/>
        </w:rPr>
        <w:t>Конкурстно-развлекательную программу к Дню защитника отечества подготовила и пр</w:t>
      </w:r>
      <w:r>
        <w:rPr>
          <w:sz w:val="28"/>
          <w:szCs w:val="28"/>
        </w:rPr>
        <w:t>овела Гусева М.В</w:t>
      </w:r>
      <w:r w:rsidRPr="001774E9">
        <w:rPr>
          <w:sz w:val="28"/>
          <w:szCs w:val="28"/>
        </w:rPr>
        <w:t>.  Прошла 23 февраля в КДЦ. Соревновались  две команды Пограничники и</w:t>
      </w:r>
      <w:r>
        <w:rPr>
          <w:sz w:val="28"/>
          <w:szCs w:val="28"/>
        </w:rPr>
        <w:t xml:space="preserve"> Смелые . Ведущая </w:t>
      </w:r>
      <w:r w:rsidRPr="001774E9">
        <w:rPr>
          <w:sz w:val="28"/>
          <w:szCs w:val="28"/>
        </w:rPr>
        <w:t>открыла мероприятие рассказом об истории возникновения праздника, а затем девочки поздравили ребят стихами и подарками.  В течении всей программы участники получали интересные задания  и с веселой находчивостью выполняли их.  В конце мероприятия по подведению итогов победила «Дружба» и всем были вручены медали в разных номинациях.</w:t>
      </w:r>
    </w:p>
    <w:p w:rsidR="000624CE" w:rsidRPr="001774E9" w:rsidRDefault="000624CE" w:rsidP="001774E9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774E9">
        <w:rPr>
          <w:sz w:val="28"/>
          <w:szCs w:val="28"/>
        </w:rPr>
        <w:t>Участие в проведении театрализованного представления «масленичные гулянья» Гусева М. исполнила песню: «Самара-городок», и ансамбль «Сударушка» выступил  с песней «Редька».</w:t>
      </w:r>
    </w:p>
    <w:p w:rsidR="000624CE" w:rsidRDefault="000624CE" w:rsidP="001774E9">
      <w:pPr>
        <w:rPr>
          <w:sz w:val="28"/>
          <w:szCs w:val="28"/>
        </w:rPr>
      </w:pPr>
      <w:r>
        <w:rPr>
          <w:sz w:val="28"/>
          <w:szCs w:val="28"/>
        </w:rPr>
        <w:t xml:space="preserve">  -  </w:t>
      </w:r>
      <w:r w:rsidRPr="001774E9">
        <w:rPr>
          <w:sz w:val="28"/>
          <w:szCs w:val="28"/>
        </w:rPr>
        <w:t>Концертная программа  ко дню защитника Отечества прошла в КДЦ 26 февраля. Зрительный зал был переполнен. Очень тепло зрители принимали поздравления от участников концерта. Особенно трогательно выступали дети из дет</w:t>
      </w:r>
      <w:r>
        <w:rPr>
          <w:sz w:val="28"/>
          <w:szCs w:val="28"/>
        </w:rPr>
        <w:t xml:space="preserve">ского </w:t>
      </w:r>
      <w:r w:rsidRPr="001774E9">
        <w:rPr>
          <w:sz w:val="28"/>
          <w:szCs w:val="28"/>
        </w:rPr>
        <w:t xml:space="preserve"> сада «Аленушка», школьники РСШ №2 приготовили поздравления в форме стихов и сценок, а солисты посвятили свои песни Защитникам отечества. В исполнении Дмитрия Семенова звучали песни «Солдат и С</w:t>
      </w:r>
      <w:r>
        <w:rPr>
          <w:sz w:val="28"/>
          <w:szCs w:val="28"/>
        </w:rPr>
        <w:t>пец</w:t>
      </w:r>
      <w:r w:rsidRPr="001774E9">
        <w:rPr>
          <w:sz w:val="28"/>
          <w:szCs w:val="28"/>
        </w:rPr>
        <w:t>наз»</w:t>
      </w:r>
      <w:r>
        <w:rPr>
          <w:sz w:val="28"/>
          <w:szCs w:val="28"/>
        </w:rPr>
        <w:t>, Т</w:t>
      </w:r>
      <w:r w:rsidRPr="001774E9">
        <w:rPr>
          <w:sz w:val="28"/>
          <w:szCs w:val="28"/>
        </w:rPr>
        <w:t>имур Бикмаев исполнил свои афганские песни</w:t>
      </w:r>
      <w:r>
        <w:rPr>
          <w:sz w:val="28"/>
          <w:szCs w:val="28"/>
        </w:rPr>
        <w:t>,</w:t>
      </w:r>
      <w:r w:rsidRPr="001774E9">
        <w:rPr>
          <w:sz w:val="28"/>
          <w:szCs w:val="28"/>
        </w:rPr>
        <w:t xml:space="preserve"> а также </w:t>
      </w:r>
      <w:r>
        <w:rPr>
          <w:sz w:val="28"/>
          <w:szCs w:val="28"/>
        </w:rPr>
        <w:t xml:space="preserve"> Елена Варнина , Владлена Константиновская, Маша Осташина , радовали зрителей своими песнями  </w:t>
      </w:r>
      <w:r w:rsidRPr="001774E9">
        <w:rPr>
          <w:sz w:val="28"/>
          <w:szCs w:val="28"/>
        </w:rPr>
        <w:t>многие другие</w:t>
      </w:r>
      <w:r>
        <w:rPr>
          <w:sz w:val="28"/>
          <w:szCs w:val="28"/>
        </w:rPr>
        <w:t xml:space="preserve">. </w:t>
      </w:r>
      <w:r w:rsidRPr="001774E9">
        <w:rPr>
          <w:sz w:val="28"/>
          <w:szCs w:val="28"/>
        </w:rPr>
        <w:t xml:space="preserve"> особенно горячо зрители приветствовали выступление ансамбля «Сударушка» и трио ребят «Первоцвет» в их исполнении</w:t>
      </w:r>
      <w:r>
        <w:rPr>
          <w:sz w:val="28"/>
          <w:szCs w:val="28"/>
        </w:rPr>
        <w:t xml:space="preserve"> звучали веселые задорные песни под которые зрители в зале танцевали и хлопали, и пели от души.</w:t>
      </w:r>
    </w:p>
    <w:p w:rsidR="000624CE" w:rsidRDefault="000624CE" w:rsidP="001774E9">
      <w:pPr>
        <w:ind w:left="142"/>
        <w:rPr>
          <w:sz w:val="28"/>
          <w:szCs w:val="28"/>
        </w:rPr>
      </w:pPr>
      <w:r w:rsidRPr="00B074DE">
        <w:rPr>
          <w:sz w:val="28"/>
          <w:szCs w:val="28"/>
        </w:rPr>
        <w:t xml:space="preserve">   В целях расширения возможности полноценного развития личности в КДЦ  проводятся: тематические вечера, дискотеки, спортивные мероприятия, конкурсы, викторины, беседы, а также оформляются стенды, плакаты, дайджесты, методические пособия.</w:t>
      </w:r>
    </w:p>
    <w:p w:rsidR="000624CE" w:rsidRDefault="000624CE" w:rsidP="001D0C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МБУК «КДЦ Ромодановского </w:t>
      </w:r>
    </w:p>
    <w:p w:rsidR="000624CE" w:rsidRDefault="000624CE" w:rsidP="001B1BF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поселения»:                                                      Е.Н.Галыгина.</w:t>
      </w:r>
    </w:p>
    <w:p w:rsidR="000624CE" w:rsidRPr="00B074DE" w:rsidRDefault="000624CE" w:rsidP="00B074DE">
      <w:pPr>
        <w:jc w:val="both"/>
        <w:rPr>
          <w:sz w:val="28"/>
          <w:szCs w:val="28"/>
        </w:rPr>
      </w:pPr>
      <w:r w:rsidRPr="00B074DE">
        <w:rPr>
          <w:sz w:val="28"/>
          <w:szCs w:val="28"/>
        </w:rPr>
        <w:t xml:space="preserve">  </w:t>
      </w:r>
    </w:p>
    <w:p w:rsidR="000624CE" w:rsidRPr="00B074DE" w:rsidRDefault="000624CE" w:rsidP="001B1BF1">
      <w:pPr>
        <w:rPr>
          <w:sz w:val="28"/>
          <w:szCs w:val="28"/>
        </w:rPr>
      </w:pPr>
    </w:p>
    <w:p w:rsidR="000624CE" w:rsidRPr="00B074DE" w:rsidRDefault="000624CE" w:rsidP="0071201E">
      <w:pPr>
        <w:rPr>
          <w:sz w:val="28"/>
          <w:szCs w:val="28"/>
        </w:rPr>
      </w:pPr>
    </w:p>
    <w:p w:rsidR="000624CE" w:rsidRPr="00B074DE" w:rsidRDefault="000624CE" w:rsidP="0071201E">
      <w:pPr>
        <w:rPr>
          <w:sz w:val="28"/>
          <w:szCs w:val="28"/>
        </w:rPr>
      </w:pPr>
    </w:p>
    <w:p w:rsidR="000624CE" w:rsidRDefault="000624CE" w:rsidP="0071201E">
      <w:pPr>
        <w:rPr>
          <w:b/>
        </w:rPr>
      </w:pPr>
    </w:p>
    <w:p w:rsidR="000624CE" w:rsidRDefault="000624CE" w:rsidP="0071201E">
      <w:pPr>
        <w:rPr>
          <w:b/>
        </w:rPr>
      </w:pPr>
    </w:p>
    <w:p w:rsidR="000624CE" w:rsidRPr="0071201E" w:rsidRDefault="000624CE" w:rsidP="0071201E">
      <w:pPr>
        <w:rPr>
          <w:b/>
        </w:rPr>
      </w:pPr>
    </w:p>
    <w:sectPr w:rsidR="000624CE" w:rsidRPr="0071201E" w:rsidSect="001774E9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14204"/>
    <w:multiLevelType w:val="hybridMultilevel"/>
    <w:tmpl w:val="ECA4F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A0B75AB"/>
    <w:multiLevelType w:val="hybridMultilevel"/>
    <w:tmpl w:val="C07CFB0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C790BDA"/>
    <w:multiLevelType w:val="hybridMultilevel"/>
    <w:tmpl w:val="D8304B7E"/>
    <w:lvl w:ilvl="0" w:tplc="1A6C19D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36D"/>
    <w:rsid w:val="0004704F"/>
    <w:rsid w:val="000624CE"/>
    <w:rsid w:val="00066C59"/>
    <w:rsid w:val="0008573A"/>
    <w:rsid w:val="000B5FAC"/>
    <w:rsid w:val="000F7472"/>
    <w:rsid w:val="0012203E"/>
    <w:rsid w:val="00153E5A"/>
    <w:rsid w:val="00163025"/>
    <w:rsid w:val="001774E9"/>
    <w:rsid w:val="001B1BF1"/>
    <w:rsid w:val="001D0C2B"/>
    <w:rsid w:val="00204E7F"/>
    <w:rsid w:val="00274B32"/>
    <w:rsid w:val="002A5C1F"/>
    <w:rsid w:val="002E3F61"/>
    <w:rsid w:val="00304DF3"/>
    <w:rsid w:val="00364AF3"/>
    <w:rsid w:val="00383359"/>
    <w:rsid w:val="003B637A"/>
    <w:rsid w:val="00435FEF"/>
    <w:rsid w:val="00446700"/>
    <w:rsid w:val="00457EA1"/>
    <w:rsid w:val="00487357"/>
    <w:rsid w:val="004B1DBD"/>
    <w:rsid w:val="004C743A"/>
    <w:rsid w:val="004D610D"/>
    <w:rsid w:val="005208D5"/>
    <w:rsid w:val="00544B4A"/>
    <w:rsid w:val="00545884"/>
    <w:rsid w:val="00567372"/>
    <w:rsid w:val="005E1A7E"/>
    <w:rsid w:val="005F40C9"/>
    <w:rsid w:val="005F494F"/>
    <w:rsid w:val="006207F9"/>
    <w:rsid w:val="0067376B"/>
    <w:rsid w:val="006A75D1"/>
    <w:rsid w:val="006C06B8"/>
    <w:rsid w:val="0071201E"/>
    <w:rsid w:val="007235F0"/>
    <w:rsid w:val="00743D3A"/>
    <w:rsid w:val="00757F43"/>
    <w:rsid w:val="00776054"/>
    <w:rsid w:val="00783358"/>
    <w:rsid w:val="007A64BC"/>
    <w:rsid w:val="00813310"/>
    <w:rsid w:val="008E72E4"/>
    <w:rsid w:val="009053E2"/>
    <w:rsid w:val="0097763C"/>
    <w:rsid w:val="009B0620"/>
    <w:rsid w:val="009F0375"/>
    <w:rsid w:val="00A72619"/>
    <w:rsid w:val="00AA057C"/>
    <w:rsid w:val="00AC1E72"/>
    <w:rsid w:val="00AE403E"/>
    <w:rsid w:val="00B074DE"/>
    <w:rsid w:val="00B12569"/>
    <w:rsid w:val="00BB5D9A"/>
    <w:rsid w:val="00C50F5A"/>
    <w:rsid w:val="00CB36A5"/>
    <w:rsid w:val="00D46CEA"/>
    <w:rsid w:val="00D71DA1"/>
    <w:rsid w:val="00DC6162"/>
    <w:rsid w:val="00DD1CF6"/>
    <w:rsid w:val="00E50D89"/>
    <w:rsid w:val="00E643AF"/>
    <w:rsid w:val="00E85CE0"/>
    <w:rsid w:val="00E8736D"/>
    <w:rsid w:val="00EC66EC"/>
    <w:rsid w:val="00FF0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F43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E72E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8E72E4"/>
    <w:rPr>
      <w:rFonts w:cs="Times New Roman"/>
      <w:b/>
      <w:bCs/>
      <w:sz w:val="28"/>
      <w:szCs w:val="28"/>
      <w:lang w:eastAsia="ru-RU"/>
    </w:rPr>
  </w:style>
  <w:style w:type="character" w:styleId="Strong">
    <w:name w:val="Strong"/>
    <w:basedOn w:val="DefaultParagraphFont"/>
    <w:uiPriority w:val="99"/>
    <w:qFormat/>
    <w:rsid w:val="008E72E4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E72E4"/>
    <w:rPr>
      <w:rFonts w:cs="Times New Roman"/>
      <w:i/>
      <w:iCs/>
    </w:rPr>
  </w:style>
  <w:style w:type="table" w:styleId="TableGrid">
    <w:name w:val="Table Grid"/>
    <w:basedOn w:val="TableNormal"/>
    <w:uiPriority w:val="99"/>
    <w:rsid w:val="00757F4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C1E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372</TotalTime>
  <Pages>4</Pages>
  <Words>1142</Words>
  <Characters>6514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2017-03-01T06:14:00Z</cp:lastPrinted>
  <dcterms:created xsi:type="dcterms:W3CDTF">2016-08-05T09:25:00Z</dcterms:created>
  <dcterms:modified xsi:type="dcterms:W3CDTF">2017-03-01T06:15:00Z</dcterms:modified>
</cp:coreProperties>
</file>