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EA1" w:rsidRPr="005F494F" w:rsidRDefault="00457EA1" w:rsidP="00757F43">
      <w:pPr>
        <w:rPr>
          <w:b/>
        </w:rPr>
      </w:pPr>
      <w:r w:rsidRPr="005F494F">
        <w:rPr>
          <w:b/>
        </w:rPr>
        <w:t xml:space="preserve">                                                                                                                    Утверждаю</w:t>
      </w:r>
    </w:p>
    <w:p w:rsidR="00457EA1" w:rsidRPr="005F494F" w:rsidRDefault="00457EA1" w:rsidP="00E643AF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Глава </w:t>
      </w:r>
      <w:r w:rsidRPr="005F494F">
        <w:rPr>
          <w:b/>
        </w:rPr>
        <w:t>Ромодановского</w:t>
      </w:r>
    </w:p>
    <w:p w:rsidR="00457EA1" w:rsidRPr="005F494F" w:rsidRDefault="00457EA1" w:rsidP="00757F43">
      <w:pPr>
        <w:rPr>
          <w:b/>
        </w:rPr>
      </w:pPr>
      <w:r w:rsidRPr="005F494F">
        <w:rPr>
          <w:b/>
        </w:rPr>
        <w:t xml:space="preserve">                                                                          </w:t>
      </w:r>
      <w:r>
        <w:rPr>
          <w:b/>
        </w:rPr>
        <w:t xml:space="preserve">                              </w:t>
      </w:r>
      <w:r w:rsidRPr="005F494F">
        <w:rPr>
          <w:b/>
        </w:rPr>
        <w:t xml:space="preserve"> сельского поселения</w:t>
      </w:r>
    </w:p>
    <w:p w:rsidR="00457EA1" w:rsidRDefault="00457EA1" w:rsidP="00D46CEA">
      <w:pPr>
        <w:jc w:val="center"/>
        <w:rPr>
          <w:b/>
        </w:rPr>
      </w:pPr>
      <w:r w:rsidRPr="005F494F">
        <w:rPr>
          <w:b/>
        </w:rPr>
        <w:t xml:space="preserve">                                                                                           </w:t>
      </w:r>
      <w:r>
        <w:rPr>
          <w:b/>
        </w:rPr>
        <w:t xml:space="preserve">                                </w:t>
      </w:r>
      <w:r w:rsidRPr="005F494F">
        <w:rPr>
          <w:b/>
        </w:rPr>
        <w:t xml:space="preserve"> Т.В. Колмакова</w:t>
      </w:r>
    </w:p>
    <w:p w:rsidR="00457EA1" w:rsidRDefault="00457EA1" w:rsidP="00D46CEA">
      <w:pPr>
        <w:jc w:val="center"/>
        <w:rPr>
          <w:b/>
        </w:rPr>
      </w:pPr>
    </w:p>
    <w:p w:rsidR="00457EA1" w:rsidRDefault="00457EA1" w:rsidP="00D46CEA">
      <w:pPr>
        <w:jc w:val="center"/>
        <w:rPr>
          <w:b/>
        </w:rPr>
      </w:pPr>
    </w:p>
    <w:p w:rsidR="00457EA1" w:rsidRPr="005F494F" w:rsidRDefault="00457EA1" w:rsidP="00D46CEA">
      <w:pPr>
        <w:jc w:val="center"/>
        <w:rPr>
          <w:b/>
        </w:rPr>
      </w:pPr>
    </w:p>
    <w:p w:rsidR="00457EA1" w:rsidRPr="00D46CEA" w:rsidRDefault="00457EA1" w:rsidP="00757F43">
      <w:pPr>
        <w:jc w:val="center"/>
        <w:rPr>
          <w:b/>
          <w:sz w:val="28"/>
          <w:szCs w:val="28"/>
        </w:rPr>
      </w:pPr>
      <w:r w:rsidRPr="00D46CEA">
        <w:rPr>
          <w:b/>
          <w:sz w:val="28"/>
          <w:szCs w:val="28"/>
        </w:rPr>
        <w:t>Отчет МБУК «КДЦ Ромодановского сельского поселения»</w:t>
      </w:r>
    </w:p>
    <w:p w:rsidR="00457EA1" w:rsidRPr="00D46CEA" w:rsidRDefault="00457EA1" w:rsidP="00757F43">
      <w:pPr>
        <w:jc w:val="center"/>
        <w:rPr>
          <w:b/>
          <w:sz w:val="28"/>
          <w:szCs w:val="28"/>
        </w:rPr>
      </w:pPr>
      <w:r w:rsidRPr="00D46CEA">
        <w:rPr>
          <w:b/>
          <w:sz w:val="28"/>
          <w:szCs w:val="28"/>
        </w:rPr>
        <w:t>За 1 квартал 2017г.</w:t>
      </w:r>
    </w:p>
    <w:p w:rsidR="00457EA1" w:rsidRPr="00D46CEA" w:rsidRDefault="00457EA1" w:rsidP="00757F43">
      <w:pPr>
        <w:jc w:val="center"/>
        <w:rPr>
          <w:b/>
          <w:sz w:val="28"/>
          <w:szCs w:val="28"/>
        </w:rPr>
      </w:pPr>
      <w:r w:rsidRPr="00D46CEA">
        <w:rPr>
          <w:b/>
          <w:sz w:val="28"/>
          <w:szCs w:val="28"/>
        </w:rPr>
        <w:t>Январь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42"/>
        <w:gridCol w:w="2552"/>
        <w:gridCol w:w="2209"/>
        <w:gridCol w:w="2043"/>
        <w:gridCol w:w="1525"/>
      </w:tblGrid>
      <w:tr w:rsidR="00457EA1" w:rsidTr="009F0375">
        <w:tc>
          <w:tcPr>
            <w:tcW w:w="1242" w:type="dxa"/>
          </w:tcPr>
          <w:p w:rsidR="00457EA1" w:rsidRPr="009F0375" w:rsidRDefault="00457EA1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Число</w:t>
            </w:r>
          </w:p>
        </w:tc>
        <w:tc>
          <w:tcPr>
            <w:tcW w:w="2552" w:type="dxa"/>
          </w:tcPr>
          <w:p w:rsidR="00457EA1" w:rsidRPr="009F0375" w:rsidRDefault="00457EA1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Наименование мероприятия. Форма проведения</w:t>
            </w:r>
          </w:p>
        </w:tc>
        <w:tc>
          <w:tcPr>
            <w:tcW w:w="2209" w:type="dxa"/>
          </w:tcPr>
          <w:p w:rsidR="00457EA1" w:rsidRPr="009F0375" w:rsidRDefault="00457EA1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Возрастная группа зрителей и участников мероприятия</w:t>
            </w:r>
          </w:p>
        </w:tc>
        <w:tc>
          <w:tcPr>
            <w:tcW w:w="2043" w:type="dxa"/>
          </w:tcPr>
          <w:p w:rsidR="00457EA1" w:rsidRPr="009F0375" w:rsidRDefault="00457EA1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Количество участников</w:t>
            </w:r>
          </w:p>
          <w:p w:rsidR="00457EA1" w:rsidRPr="009F0375" w:rsidRDefault="00457EA1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 xml:space="preserve"> и </w:t>
            </w:r>
          </w:p>
          <w:p w:rsidR="00457EA1" w:rsidRPr="009F0375" w:rsidRDefault="00457EA1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присутствующх</w:t>
            </w:r>
          </w:p>
        </w:tc>
        <w:tc>
          <w:tcPr>
            <w:tcW w:w="1525" w:type="dxa"/>
          </w:tcPr>
          <w:p w:rsidR="00457EA1" w:rsidRPr="009F0375" w:rsidRDefault="00457EA1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Место проведения</w:t>
            </w:r>
          </w:p>
        </w:tc>
      </w:tr>
      <w:tr w:rsidR="00457EA1" w:rsidTr="009F0375">
        <w:tc>
          <w:tcPr>
            <w:tcW w:w="1242" w:type="dxa"/>
          </w:tcPr>
          <w:p w:rsidR="00457EA1" w:rsidRPr="005F494F" w:rsidRDefault="00457EA1" w:rsidP="00757F43">
            <w:r>
              <w:t>03</w:t>
            </w:r>
            <w:r w:rsidRPr="005F494F">
              <w:t>.</w:t>
            </w:r>
            <w:r>
              <w:t>01.17</w:t>
            </w:r>
            <w:r w:rsidRPr="005F494F">
              <w:t>г.</w:t>
            </w:r>
          </w:p>
        </w:tc>
        <w:tc>
          <w:tcPr>
            <w:tcW w:w="2552" w:type="dxa"/>
          </w:tcPr>
          <w:p w:rsidR="00457EA1" w:rsidRPr="009F0375" w:rsidRDefault="00457EA1" w:rsidP="009F0375">
            <w:pPr>
              <w:jc w:val="center"/>
              <w:rPr>
                <w:b/>
              </w:rPr>
            </w:pPr>
            <w:r>
              <w:t>Новогоднее представление для детей «Зимняя  сказка».</w:t>
            </w:r>
          </w:p>
        </w:tc>
        <w:tc>
          <w:tcPr>
            <w:tcW w:w="2209" w:type="dxa"/>
          </w:tcPr>
          <w:p w:rsidR="00457EA1" w:rsidRPr="006A75D1" w:rsidRDefault="00457EA1" w:rsidP="009F0375">
            <w:pPr>
              <w:jc w:val="center"/>
            </w:pPr>
            <w:r w:rsidRPr="006A75D1">
              <w:t>Дети школьного</w:t>
            </w:r>
            <w:r>
              <w:t xml:space="preserve"> и младшего</w:t>
            </w:r>
            <w:r w:rsidRPr="006A75D1">
              <w:t xml:space="preserve"> возраста</w:t>
            </w:r>
          </w:p>
        </w:tc>
        <w:tc>
          <w:tcPr>
            <w:tcW w:w="2043" w:type="dxa"/>
          </w:tcPr>
          <w:p w:rsidR="00457EA1" w:rsidRPr="006A75D1" w:rsidRDefault="00457EA1" w:rsidP="009F0375">
            <w:pPr>
              <w:jc w:val="center"/>
            </w:pPr>
            <w:r>
              <w:t>6</w:t>
            </w:r>
            <w:r w:rsidRPr="006A75D1">
              <w:t xml:space="preserve"> участников</w:t>
            </w:r>
          </w:p>
          <w:p w:rsidR="00457EA1" w:rsidRPr="009F0375" w:rsidRDefault="00457EA1" w:rsidP="00E643AF">
            <w:pPr>
              <w:rPr>
                <w:b/>
              </w:rPr>
            </w:pPr>
            <w:r>
              <w:t>32</w:t>
            </w:r>
            <w:r w:rsidRPr="006A75D1">
              <w:t xml:space="preserve"> присутств.</w:t>
            </w:r>
          </w:p>
        </w:tc>
        <w:tc>
          <w:tcPr>
            <w:tcW w:w="1525" w:type="dxa"/>
          </w:tcPr>
          <w:p w:rsidR="00457EA1" w:rsidRPr="005F494F" w:rsidRDefault="00457EA1" w:rsidP="009F0375">
            <w:pPr>
              <w:jc w:val="center"/>
            </w:pPr>
            <w:r w:rsidRPr="005F494F">
              <w:t>КДЦ</w:t>
            </w:r>
          </w:p>
        </w:tc>
      </w:tr>
      <w:tr w:rsidR="00457EA1" w:rsidTr="009F0375">
        <w:tc>
          <w:tcPr>
            <w:tcW w:w="1242" w:type="dxa"/>
          </w:tcPr>
          <w:p w:rsidR="00457EA1" w:rsidRPr="005F494F" w:rsidRDefault="00457EA1" w:rsidP="009F0375">
            <w:pPr>
              <w:jc w:val="center"/>
            </w:pPr>
            <w:r>
              <w:t>03.01.17г.</w:t>
            </w:r>
          </w:p>
        </w:tc>
        <w:tc>
          <w:tcPr>
            <w:tcW w:w="2552" w:type="dxa"/>
          </w:tcPr>
          <w:p w:rsidR="00457EA1" w:rsidRPr="005F494F" w:rsidRDefault="00457EA1" w:rsidP="009F0375">
            <w:pPr>
              <w:jc w:val="center"/>
            </w:pPr>
            <w:r>
              <w:t>Поздравление Деда Мороза и Снегурочки на дому</w:t>
            </w:r>
          </w:p>
        </w:tc>
        <w:tc>
          <w:tcPr>
            <w:tcW w:w="2209" w:type="dxa"/>
          </w:tcPr>
          <w:p w:rsidR="00457EA1" w:rsidRPr="006A75D1" w:rsidRDefault="00457EA1" w:rsidP="009F0375">
            <w:pPr>
              <w:jc w:val="center"/>
            </w:pPr>
            <w:r>
              <w:t>Дети младшего возраста</w:t>
            </w:r>
          </w:p>
        </w:tc>
        <w:tc>
          <w:tcPr>
            <w:tcW w:w="2043" w:type="dxa"/>
          </w:tcPr>
          <w:p w:rsidR="00457EA1" w:rsidRPr="00AA057C" w:rsidRDefault="00457EA1" w:rsidP="009F0375">
            <w:pPr>
              <w:jc w:val="center"/>
            </w:pPr>
            <w:r w:rsidRPr="00AA057C">
              <w:t>2 участника</w:t>
            </w:r>
          </w:p>
          <w:p w:rsidR="00457EA1" w:rsidRPr="009F0375" w:rsidRDefault="00457EA1" w:rsidP="009F0375">
            <w:pPr>
              <w:jc w:val="center"/>
              <w:rPr>
                <w:b/>
              </w:rPr>
            </w:pPr>
            <w:r w:rsidRPr="00AA057C">
              <w:t>8 присутств.</w:t>
            </w:r>
          </w:p>
        </w:tc>
        <w:tc>
          <w:tcPr>
            <w:tcW w:w="1525" w:type="dxa"/>
          </w:tcPr>
          <w:p w:rsidR="00457EA1" w:rsidRPr="005F494F" w:rsidRDefault="00457EA1" w:rsidP="009F0375">
            <w:pPr>
              <w:jc w:val="center"/>
            </w:pPr>
            <w:r>
              <w:t xml:space="preserve"> Ромоданово</w:t>
            </w:r>
          </w:p>
        </w:tc>
      </w:tr>
      <w:tr w:rsidR="00457EA1" w:rsidTr="009F0375">
        <w:tc>
          <w:tcPr>
            <w:tcW w:w="1242" w:type="dxa"/>
          </w:tcPr>
          <w:p w:rsidR="00457EA1" w:rsidRPr="005F494F" w:rsidRDefault="00457EA1" w:rsidP="00CB36A5">
            <w:pPr>
              <w:jc w:val="center"/>
            </w:pPr>
            <w:r>
              <w:t>07.01.17</w:t>
            </w:r>
            <w:r w:rsidRPr="005F494F">
              <w:t>г.</w:t>
            </w:r>
          </w:p>
        </w:tc>
        <w:tc>
          <w:tcPr>
            <w:tcW w:w="2552" w:type="dxa"/>
          </w:tcPr>
          <w:p w:rsidR="00457EA1" w:rsidRPr="005F494F" w:rsidRDefault="00457EA1" w:rsidP="00CB36A5">
            <w:pPr>
              <w:jc w:val="center"/>
            </w:pPr>
            <w:r>
              <w:t>Рождественские колядки. «Рождество, рождество много снега нанесло,,,»</w:t>
            </w:r>
          </w:p>
        </w:tc>
        <w:tc>
          <w:tcPr>
            <w:tcW w:w="2209" w:type="dxa"/>
          </w:tcPr>
          <w:p w:rsidR="00457EA1" w:rsidRPr="006A75D1" w:rsidRDefault="00457EA1" w:rsidP="00CB36A5">
            <w:pPr>
              <w:jc w:val="center"/>
            </w:pPr>
            <w:r>
              <w:t>Дети среднего школьного  возраста</w:t>
            </w:r>
          </w:p>
        </w:tc>
        <w:tc>
          <w:tcPr>
            <w:tcW w:w="2043" w:type="dxa"/>
          </w:tcPr>
          <w:p w:rsidR="00457EA1" w:rsidRPr="006C06B8" w:rsidRDefault="00457EA1" w:rsidP="00CB36A5">
            <w:pPr>
              <w:jc w:val="center"/>
            </w:pPr>
            <w:r w:rsidRPr="006C06B8">
              <w:t>2 участников</w:t>
            </w:r>
          </w:p>
          <w:p w:rsidR="00457EA1" w:rsidRPr="009F0375" w:rsidRDefault="00457EA1" w:rsidP="00CB36A5">
            <w:pPr>
              <w:jc w:val="center"/>
              <w:rPr>
                <w:b/>
              </w:rPr>
            </w:pPr>
            <w:r>
              <w:t>2</w:t>
            </w:r>
            <w:r w:rsidRPr="006C06B8">
              <w:t>7 присутству</w:t>
            </w:r>
          </w:p>
        </w:tc>
        <w:tc>
          <w:tcPr>
            <w:tcW w:w="1525" w:type="dxa"/>
          </w:tcPr>
          <w:p w:rsidR="00457EA1" w:rsidRPr="005F494F" w:rsidRDefault="00457EA1" w:rsidP="00CB36A5">
            <w:pPr>
              <w:jc w:val="center"/>
            </w:pPr>
            <w:r>
              <w:t>КДЦ</w:t>
            </w:r>
          </w:p>
        </w:tc>
      </w:tr>
      <w:tr w:rsidR="00457EA1" w:rsidTr="009F0375">
        <w:trPr>
          <w:trHeight w:val="1445"/>
        </w:trPr>
        <w:tc>
          <w:tcPr>
            <w:tcW w:w="1242" w:type="dxa"/>
          </w:tcPr>
          <w:p w:rsidR="00457EA1" w:rsidRPr="005F494F" w:rsidRDefault="00457EA1" w:rsidP="00CB36A5">
            <w:pPr>
              <w:jc w:val="center"/>
            </w:pPr>
            <w:r>
              <w:t>08</w:t>
            </w:r>
            <w:r w:rsidRPr="005F494F">
              <w:t>.</w:t>
            </w:r>
            <w:r>
              <w:t>01.17</w:t>
            </w:r>
            <w:r w:rsidRPr="005F494F">
              <w:t>г.</w:t>
            </w:r>
          </w:p>
        </w:tc>
        <w:tc>
          <w:tcPr>
            <w:tcW w:w="2552" w:type="dxa"/>
          </w:tcPr>
          <w:p w:rsidR="00457EA1" w:rsidRPr="005F494F" w:rsidRDefault="00457EA1" w:rsidP="00CB36A5">
            <w:pPr>
              <w:jc w:val="center"/>
            </w:pPr>
            <w:r>
              <w:t>Участие в районном рождественском концерте</w:t>
            </w:r>
          </w:p>
        </w:tc>
        <w:tc>
          <w:tcPr>
            <w:tcW w:w="2209" w:type="dxa"/>
          </w:tcPr>
          <w:p w:rsidR="00457EA1" w:rsidRPr="00783358" w:rsidRDefault="00457EA1" w:rsidP="00CB36A5">
            <w:pPr>
              <w:jc w:val="center"/>
            </w:pPr>
            <w:r>
              <w:t xml:space="preserve">Все возрастные категории </w:t>
            </w:r>
          </w:p>
        </w:tc>
        <w:tc>
          <w:tcPr>
            <w:tcW w:w="2043" w:type="dxa"/>
          </w:tcPr>
          <w:p w:rsidR="00457EA1" w:rsidRDefault="00457EA1" w:rsidP="00CB36A5">
            <w:pPr>
              <w:jc w:val="center"/>
            </w:pPr>
            <w:r>
              <w:t xml:space="preserve"> 9 участников</w:t>
            </w:r>
          </w:p>
          <w:p w:rsidR="00457EA1" w:rsidRPr="00274B32" w:rsidRDefault="00457EA1" w:rsidP="00CB36A5">
            <w:pPr>
              <w:jc w:val="center"/>
            </w:pPr>
            <w:r w:rsidRPr="00274B32">
              <w:t>.</w:t>
            </w:r>
          </w:p>
        </w:tc>
        <w:tc>
          <w:tcPr>
            <w:tcW w:w="1525" w:type="dxa"/>
          </w:tcPr>
          <w:p w:rsidR="00457EA1" w:rsidRPr="005F494F" w:rsidRDefault="00457EA1" w:rsidP="00CB36A5">
            <w:pPr>
              <w:jc w:val="center"/>
            </w:pPr>
            <w:r>
              <w:t>РДК</w:t>
            </w:r>
          </w:p>
        </w:tc>
      </w:tr>
      <w:tr w:rsidR="00457EA1" w:rsidTr="009F0375">
        <w:tc>
          <w:tcPr>
            <w:tcW w:w="1242" w:type="dxa"/>
          </w:tcPr>
          <w:p w:rsidR="00457EA1" w:rsidRPr="005F494F" w:rsidRDefault="00457EA1" w:rsidP="00CB36A5">
            <w:pPr>
              <w:jc w:val="center"/>
            </w:pPr>
            <w:r>
              <w:t>25.01.17</w:t>
            </w:r>
            <w:r w:rsidRPr="005F494F">
              <w:t>.</w:t>
            </w:r>
          </w:p>
        </w:tc>
        <w:tc>
          <w:tcPr>
            <w:tcW w:w="2552" w:type="dxa"/>
          </w:tcPr>
          <w:p w:rsidR="00457EA1" w:rsidRPr="005F494F" w:rsidRDefault="00457EA1" w:rsidP="00CB36A5">
            <w:pPr>
              <w:jc w:val="center"/>
            </w:pPr>
            <w:r>
              <w:t>Конкурстно-развлекательная программа для молодежи «Я студент и я горжусь!»</w:t>
            </w:r>
          </w:p>
        </w:tc>
        <w:tc>
          <w:tcPr>
            <w:tcW w:w="2209" w:type="dxa"/>
          </w:tcPr>
          <w:p w:rsidR="00457EA1" w:rsidRPr="00783358" w:rsidRDefault="00457EA1" w:rsidP="00CB36A5">
            <w:pPr>
              <w:jc w:val="center"/>
            </w:pPr>
            <w:r w:rsidRPr="00783358">
              <w:t>Молодежь</w:t>
            </w:r>
          </w:p>
        </w:tc>
        <w:tc>
          <w:tcPr>
            <w:tcW w:w="2043" w:type="dxa"/>
          </w:tcPr>
          <w:p w:rsidR="00457EA1" w:rsidRPr="00E85CE0" w:rsidRDefault="00457EA1" w:rsidP="00CB36A5">
            <w:pPr>
              <w:jc w:val="center"/>
            </w:pPr>
            <w:r>
              <w:t>21 участников</w:t>
            </w:r>
          </w:p>
          <w:p w:rsidR="00457EA1" w:rsidRPr="00E85CE0" w:rsidRDefault="00457EA1" w:rsidP="00CB36A5">
            <w:pPr>
              <w:jc w:val="center"/>
            </w:pPr>
            <w:r>
              <w:t>55 присутвующих</w:t>
            </w:r>
          </w:p>
        </w:tc>
        <w:tc>
          <w:tcPr>
            <w:tcW w:w="1525" w:type="dxa"/>
          </w:tcPr>
          <w:p w:rsidR="00457EA1" w:rsidRPr="005F494F" w:rsidRDefault="00457EA1" w:rsidP="00CB36A5">
            <w:pPr>
              <w:jc w:val="center"/>
            </w:pPr>
            <w:r>
              <w:t>КДЦ</w:t>
            </w:r>
          </w:p>
        </w:tc>
      </w:tr>
    </w:tbl>
    <w:p w:rsidR="00457EA1" w:rsidRDefault="00457EA1" w:rsidP="00DD1CF6">
      <w:pPr>
        <w:jc w:val="center"/>
        <w:rPr>
          <w:b/>
        </w:rPr>
      </w:pPr>
      <w:r w:rsidRPr="00DD1CF6">
        <w:rPr>
          <w:b/>
        </w:rPr>
        <w:t>Краткая характеристика мероприятий:</w:t>
      </w:r>
    </w:p>
    <w:p w:rsidR="00457EA1" w:rsidRDefault="00457EA1" w:rsidP="004D610D">
      <w:pPr>
        <w:pStyle w:val="ListParagraph"/>
        <w:numPr>
          <w:ilvl w:val="0"/>
          <w:numId w:val="1"/>
        </w:numPr>
        <w:rPr>
          <w:b/>
        </w:rPr>
      </w:pPr>
      <w:r w:rsidRPr="00813310">
        <w:rPr>
          <w:b/>
        </w:rPr>
        <w:t>Новогодние представление</w:t>
      </w:r>
      <w:r>
        <w:rPr>
          <w:b/>
        </w:rPr>
        <w:t xml:space="preserve"> для детей  «Зимняя сказка</w:t>
      </w:r>
      <w:r w:rsidRPr="00813310">
        <w:rPr>
          <w:b/>
        </w:rPr>
        <w:t>» прошло</w:t>
      </w:r>
      <w:r>
        <w:rPr>
          <w:b/>
        </w:rPr>
        <w:t xml:space="preserve"> 3 января. В зале во круг елки веселила детей снегурочка  затем</w:t>
      </w:r>
      <w:r w:rsidRPr="00813310">
        <w:rPr>
          <w:b/>
        </w:rPr>
        <w:t xml:space="preserve"> происходила новогодняя волшебная история с участием сказочных героев Баба Яга, , Дед Мороз</w:t>
      </w:r>
      <w:r>
        <w:rPr>
          <w:b/>
        </w:rPr>
        <w:t>а</w:t>
      </w:r>
      <w:r w:rsidRPr="00813310">
        <w:rPr>
          <w:b/>
        </w:rPr>
        <w:t xml:space="preserve">, </w:t>
      </w:r>
      <w:r>
        <w:rPr>
          <w:b/>
        </w:rPr>
        <w:t>Нехачуха, Серый Волк, Петушок, как серый волк  и нехочуха хотели украсть у деда мороза валенки. Но добрые силы сильнее и ни чего у них не получилось. Все герои  объединились и праздновали новый год вместе. Было много конкурсов, подарков.</w:t>
      </w:r>
    </w:p>
    <w:p w:rsidR="00457EA1" w:rsidRDefault="00457EA1" w:rsidP="004D610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 Выезд Деда Мороза и Снегурочки провели Галыгина Е.Н. и Клюкина Н.П. Ребята были очень рады увиденными персонажами. Им вручили подарки, провели игры, зажигали елочку, пели песни. А дети порадовали их своими стихами.</w:t>
      </w:r>
    </w:p>
    <w:p w:rsidR="00457EA1" w:rsidRDefault="00457EA1" w:rsidP="00204E7F">
      <w:pPr>
        <w:numPr>
          <w:ilvl w:val="0"/>
          <w:numId w:val="1"/>
        </w:numPr>
        <w:rPr>
          <w:b/>
        </w:rPr>
      </w:pPr>
      <w:r>
        <w:rPr>
          <w:b/>
        </w:rPr>
        <w:t xml:space="preserve"> Рождественские колядки «Рождество, рождество много снега нанесло» подготовила и провела  - Галыгина Е.Н. директор КДЦ . Она  рассказала детям об истории праздника на Руси - Рождество Христово  о его традициях. Затем провела много разных игр и развлечений. Исполнила  с ребятами рождественские колядки. </w:t>
      </w:r>
    </w:p>
    <w:p w:rsidR="00457EA1" w:rsidRPr="005F40C9" w:rsidRDefault="00457EA1" w:rsidP="0071201E">
      <w:pPr>
        <w:numPr>
          <w:ilvl w:val="0"/>
          <w:numId w:val="1"/>
        </w:numPr>
        <w:rPr>
          <w:b/>
        </w:rPr>
      </w:pPr>
      <w:r>
        <w:rPr>
          <w:b/>
        </w:rPr>
        <w:t xml:space="preserve">Рождественнская концертная программа посвященная великому православному празднику Рождеству Христову. Зал был наполнен таинственным волшебством  этого праздника. Звучали много песен про Рождество. Гусева М.В. исполнила песню: </w:t>
      </w:r>
    </w:p>
    <w:p w:rsidR="00457EA1" w:rsidRDefault="00457EA1" w:rsidP="005F40C9">
      <w:pPr>
        <w:ind w:left="720"/>
        <w:rPr>
          <w:b/>
        </w:rPr>
      </w:pPr>
      <w:r>
        <w:rPr>
          <w:b/>
        </w:rPr>
        <w:t>Ансамбль «Сударушка» - исполнили песню «Ночь святая», Явкин Г.П.- исполнил песню «Рождество».</w:t>
      </w:r>
    </w:p>
    <w:p w:rsidR="00457EA1" w:rsidRDefault="00457EA1" w:rsidP="005F40C9">
      <w:pPr>
        <w:ind w:left="720"/>
        <w:rPr>
          <w:b/>
        </w:rPr>
      </w:pPr>
    </w:p>
    <w:p w:rsidR="00457EA1" w:rsidRDefault="00457EA1" w:rsidP="00545884">
      <w:pPr>
        <w:numPr>
          <w:ilvl w:val="0"/>
          <w:numId w:val="1"/>
        </w:numPr>
        <w:rPr>
          <w:b/>
        </w:rPr>
      </w:pPr>
      <w:r>
        <w:rPr>
          <w:b/>
        </w:rPr>
        <w:t xml:space="preserve"> Конкурстно-развлекательная программа для молодежи, посвященная Дню Российского студента «Я студент и я горжусь». Прошла 28 января в КДЦ. Она прошла в форме КВНа. Соревновались  две команды: команда учащихся выпускного 11-го класса РСШ №2 и команда студентов Мордовских ВУЗов. Ведущая Галыгина Е.Н. открыла мероприятие рассказом об истории возникновения праздника, а затем представила жюри. В течении всей программы участники получали интерестные названия и с веселой находчивостью выполняли их.  В конце мероприятия по подведению итогов победила «Дружба».</w:t>
      </w:r>
    </w:p>
    <w:p w:rsidR="00457EA1" w:rsidRPr="00545884" w:rsidRDefault="00457EA1" w:rsidP="00545884">
      <w:pPr>
        <w:ind w:left="720"/>
        <w:rPr>
          <w:b/>
        </w:rPr>
      </w:pPr>
      <w:r w:rsidRPr="00545884">
        <w:rPr>
          <w:b/>
        </w:rPr>
        <w:t xml:space="preserve">        Молодежные дискотеки:</w:t>
      </w:r>
      <w:r w:rsidRPr="00153E5A">
        <w:t xml:space="preserve"> </w:t>
      </w:r>
    </w:p>
    <w:p w:rsidR="00457EA1" w:rsidRPr="00D46CEA" w:rsidRDefault="00457EA1" w:rsidP="00545884">
      <w:pPr>
        <w:jc w:val="center"/>
        <w:rPr>
          <w:b/>
        </w:rPr>
      </w:pPr>
      <w:r w:rsidRPr="00D46CEA">
        <w:rPr>
          <w:b/>
        </w:rPr>
        <w:t>03.01.17 - 4 чел. ( 1участник)</w:t>
      </w:r>
    </w:p>
    <w:p w:rsidR="00457EA1" w:rsidRPr="00D46CEA" w:rsidRDefault="00457EA1" w:rsidP="00545884">
      <w:pPr>
        <w:jc w:val="center"/>
        <w:rPr>
          <w:b/>
        </w:rPr>
      </w:pPr>
      <w:r w:rsidRPr="00D46CEA">
        <w:rPr>
          <w:b/>
        </w:rPr>
        <w:t>07.01.17 - 10 чел. (1 уч-к)</w:t>
      </w:r>
    </w:p>
    <w:p w:rsidR="00457EA1" w:rsidRPr="00D46CEA" w:rsidRDefault="00457EA1" w:rsidP="00545884">
      <w:pPr>
        <w:jc w:val="center"/>
        <w:rPr>
          <w:b/>
        </w:rPr>
      </w:pPr>
      <w:r w:rsidRPr="00D46CEA">
        <w:rPr>
          <w:b/>
        </w:rPr>
        <w:t>14.01.17 - 5 чел. (1 уч-к)</w:t>
      </w:r>
    </w:p>
    <w:p w:rsidR="00457EA1" w:rsidRPr="00D46CEA" w:rsidRDefault="00457EA1" w:rsidP="00545884">
      <w:pPr>
        <w:jc w:val="center"/>
        <w:rPr>
          <w:b/>
        </w:rPr>
      </w:pPr>
      <w:r w:rsidRPr="00D46CEA">
        <w:rPr>
          <w:b/>
        </w:rPr>
        <w:t>21.01.17 - 4 чел. ( 1 уч-к)</w:t>
      </w:r>
    </w:p>
    <w:p w:rsidR="00457EA1" w:rsidRPr="00D46CEA" w:rsidRDefault="00457EA1" w:rsidP="00545884">
      <w:pPr>
        <w:jc w:val="center"/>
        <w:rPr>
          <w:b/>
        </w:rPr>
      </w:pPr>
      <w:r w:rsidRPr="00D46CEA">
        <w:rPr>
          <w:b/>
        </w:rPr>
        <w:t>28.01.17 - 9 чел. ( 1 уч-к)</w:t>
      </w:r>
    </w:p>
    <w:p w:rsidR="00457EA1" w:rsidRPr="00D46CEA" w:rsidRDefault="00457EA1" w:rsidP="00545884">
      <w:pPr>
        <w:rPr>
          <w:b/>
        </w:rPr>
      </w:pPr>
    </w:p>
    <w:p w:rsidR="00457EA1" w:rsidRPr="00D46CEA" w:rsidRDefault="00457EA1" w:rsidP="00545884">
      <w:pPr>
        <w:rPr>
          <w:b/>
          <w:sz w:val="28"/>
          <w:szCs w:val="28"/>
        </w:rPr>
      </w:pPr>
      <w:r w:rsidRPr="00D46CEA">
        <w:rPr>
          <w:b/>
          <w:sz w:val="28"/>
          <w:szCs w:val="28"/>
        </w:rPr>
        <w:t>Платных услуг – нет.</w:t>
      </w:r>
    </w:p>
    <w:p w:rsidR="00457EA1" w:rsidRPr="00D46CEA" w:rsidRDefault="00457EA1" w:rsidP="00545884">
      <w:pPr>
        <w:rPr>
          <w:b/>
          <w:sz w:val="28"/>
          <w:szCs w:val="28"/>
        </w:rPr>
      </w:pPr>
      <w:r w:rsidRPr="00D46CEA">
        <w:rPr>
          <w:b/>
          <w:sz w:val="28"/>
          <w:szCs w:val="28"/>
        </w:rPr>
        <w:t>Количество мероприятий- 10</w:t>
      </w:r>
    </w:p>
    <w:p w:rsidR="00457EA1" w:rsidRPr="00D46CEA" w:rsidRDefault="00457EA1" w:rsidP="00545884">
      <w:pPr>
        <w:rPr>
          <w:b/>
          <w:sz w:val="28"/>
          <w:szCs w:val="28"/>
        </w:rPr>
      </w:pPr>
      <w:r w:rsidRPr="00D46CEA">
        <w:rPr>
          <w:b/>
          <w:sz w:val="28"/>
          <w:szCs w:val="28"/>
        </w:rPr>
        <w:t>Количество участников -45, присутствующих-211</w:t>
      </w:r>
    </w:p>
    <w:p w:rsidR="00457EA1" w:rsidRPr="00D46CEA" w:rsidRDefault="00457EA1" w:rsidP="0071201E">
      <w:pPr>
        <w:rPr>
          <w:b/>
          <w:sz w:val="28"/>
          <w:szCs w:val="28"/>
        </w:rPr>
      </w:pPr>
      <w:r w:rsidRPr="00D46CEA">
        <w:rPr>
          <w:b/>
          <w:sz w:val="28"/>
          <w:szCs w:val="28"/>
        </w:rPr>
        <w:t>Всего: 256 человек.</w:t>
      </w:r>
    </w:p>
    <w:p w:rsidR="00457EA1" w:rsidRPr="00D46CEA" w:rsidRDefault="00457EA1" w:rsidP="0071201E">
      <w:pPr>
        <w:rPr>
          <w:b/>
          <w:sz w:val="28"/>
          <w:szCs w:val="28"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  <w:r>
        <w:rPr>
          <w:b/>
        </w:rPr>
        <w:t>Директор МБУК «КДЦ</w:t>
      </w:r>
    </w:p>
    <w:p w:rsidR="00457EA1" w:rsidRDefault="00457EA1" w:rsidP="0071201E">
      <w:pPr>
        <w:rPr>
          <w:b/>
        </w:rPr>
      </w:pPr>
      <w:r>
        <w:rPr>
          <w:b/>
        </w:rPr>
        <w:t>Ромодановского сельского поселения»                                                         Е.Н.Галыгина.</w:t>
      </w: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Pr="00383359" w:rsidRDefault="00457EA1" w:rsidP="0071201E"/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Pr="00383359" w:rsidRDefault="00457EA1" w:rsidP="001B1BF1">
      <w:pPr>
        <w:jc w:val="center"/>
        <w:rPr>
          <w:b/>
          <w:sz w:val="28"/>
          <w:szCs w:val="28"/>
        </w:rPr>
      </w:pPr>
      <w:r w:rsidRPr="00383359">
        <w:rPr>
          <w:b/>
          <w:sz w:val="28"/>
          <w:szCs w:val="28"/>
        </w:rPr>
        <w:t>Информационный отчет о мероприятиях, проведенных в  МБУК «КДЦ Ромодановского сельского поселения» Ромода</w:t>
      </w:r>
      <w:r>
        <w:rPr>
          <w:b/>
          <w:sz w:val="28"/>
          <w:szCs w:val="28"/>
        </w:rPr>
        <w:t>новского муниципального района за январь</w:t>
      </w:r>
      <w:r w:rsidRPr="00383359">
        <w:rPr>
          <w:b/>
          <w:sz w:val="28"/>
          <w:szCs w:val="28"/>
        </w:rPr>
        <w:t xml:space="preserve">  2017 года</w:t>
      </w:r>
    </w:p>
    <w:p w:rsidR="00457EA1" w:rsidRPr="00B074DE" w:rsidRDefault="00457EA1" w:rsidP="001B1BF1">
      <w:pPr>
        <w:jc w:val="center"/>
        <w:rPr>
          <w:sz w:val="28"/>
          <w:szCs w:val="28"/>
        </w:rPr>
      </w:pPr>
    </w:p>
    <w:p w:rsidR="00457EA1" w:rsidRPr="00B074DE" w:rsidRDefault="00457EA1" w:rsidP="00B074DE">
      <w:pPr>
        <w:ind w:firstLine="540"/>
        <w:jc w:val="both"/>
        <w:rPr>
          <w:sz w:val="28"/>
          <w:szCs w:val="28"/>
        </w:rPr>
      </w:pPr>
      <w:r w:rsidRPr="00B074DE">
        <w:rPr>
          <w:sz w:val="28"/>
          <w:szCs w:val="28"/>
        </w:rPr>
        <w:t>В течение всего месяца работа КДЦ  была направлена на развитие культурно – массовой деятельности, повышение уровня проводимых мероприятий, внедрение новых форм и методов работы, расширение платных услуг, создание благоприятных условий для развития народного творчества.</w:t>
      </w:r>
    </w:p>
    <w:p w:rsidR="00457EA1" w:rsidRPr="00B074DE" w:rsidRDefault="00457EA1" w:rsidP="00567372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074DE">
        <w:rPr>
          <w:sz w:val="28"/>
          <w:szCs w:val="28"/>
        </w:rPr>
        <w:t>Новогодние представление для детей  «Зимняя сказка» прошло 3 января. В зале во круг елки веселила детей снегурочка</w:t>
      </w:r>
      <w:r>
        <w:rPr>
          <w:sz w:val="28"/>
          <w:szCs w:val="28"/>
        </w:rPr>
        <w:t>- Гусева М.В.</w:t>
      </w:r>
      <w:r w:rsidRPr="00B074DE">
        <w:rPr>
          <w:sz w:val="28"/>
          <w:szCs w:val="28"/>
        </w:rPr>
        <w:t xml:space="preserve">  затем происходила новогодняя волшебная история с участием сказочных героев</w:t>
      </w:r>
      <w:r>
        <w:rPr>
          <w:sz w:val="28"/>
          <w:szCs w:val="28"/>
        </w:rPr>
        <w:t>: Баба Яга,</w:t>
      </w:r>
      <w:r w:rsidRPr="00B074DE">
        <w:rPr>
          <w:sz w:val="28"/>
          <w:szCs w:val="28"/>
        </w:rPr>
        <w:t xml:space="preserve"> Дед Мороза, Нехачуха,</w:t>
      </w:r>
      <w:r>
        <w:rPr>
          <w:sz w:val="28"/>
          <w:szCs w:val="28"/>
        </w:rPr>
        <w:t xml:space="preserve"> Серый Волк, Петушок. О том </w:t>
      </w:r>
      <w:r w:rsidRPr="00B074DE">
        <w:rPr>
          <w:sz w:val="28"/>
          <w:szCs w:val="28"/>
        </w:rPr>
        <w:t xml:space="preserve"> </w:t>
      </w:r>
      <w:r>
        <w:rPr>
          <w:sz w:val="28"/>
          <w:szCs w:val="28"/>
        </w:rPr>
        <w:t>как Серый волк  и Н</w:t>
      </w:r>
      <w:r w:rsidRPr="00B074DE">
        <w:rPr>
          <w:sz w:val="28"/>
          <w:szCs w:val="28"/>
        </w:rPr>
        <w:t>ехочуха хотели украсть у деда мороза валенки. Но добрые силы сильнее и ни чего у них не получилось. Все герои  объединились и праздновали новый год вместе.</w:t>
      </w:r>
      <w:r>
        <w:rPr>
          <w:sz w:val="28"/>
          <w:szCs w:val="28"/>
        </w:rPr>
        <w:t xml:space="preserve"> Было много  музыкальных конкурсов, подарков,</w:t>
      </w:r>
    </w:p>
    <w:p w:rsidR="00457EA1" w:rsidRPr="00B074DE" w:rsidRDefault="00457EA1" w:rsidP="00567372">
      <w:pPr>
        <w:pStyle w:val="ListParagraph"/>
        <w:ind w:left="0"/>
        <w:jc w:val="both"/>
        <w:rPr>
          <w:sz w:val="28"/>
          <w:szCs w:val="28"/>
        </w:rPr>
      </w:pPr>
      <w:r w:rsidRPr="00B074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074DE">
        <w:rPr>
          <w:sz w:val="28"/>
          <w:szCs w:val="28"/>
        </w:rPr>
        <w:t xml:space="preserve"> Выезд Деда Мороза и Снегурочки провели Галыгина Е.Н. и Клюкина Н.П. Ребята были очень рады увиденными персонажами. Им вручили подарки, провели игры, зажигали елочку, пели песни. А дети порадовали их своими стихами.</w:t>
      </w:r>
    </w:p>
    <w:p w:rsidR="00457EA1" w:rsidRPr="00B074DE" w:rsidRDefault="00457EA1" w:rsidP="00567372">
      <w:pPr>
        <w:jc w:val="both"/>
        <w:rPr>
          <w:sz w:val="28"/>
          <w:szCs w:val="28"/>
        </w:rPr>
      </w:pPr>
      <w:r w:rsidRPr="00B074DE">
        <w:rPr>
          <w:sz w:val="28"/>
          <w:szCs w:val="28"/>
        </w:rPr>
        <w:t xml:space="preserve"> Рождественские колядки «Рождество, рождество много снега нанесло» подготовила и провела  - Галыгина Е.Н. Она  рассказала детям об истории праздника на Руси - Рождество Христово</w:t>
      </w:r>
      <w:r>
        <w:rPr>
          <w:sz w:val="28"/>
          <w:szCs w:val="28"/>
        </w:rPr>
        <w:t>,</w:t>
      </w:r>
      <w:r w:rsidRPr="00B074DE">
        <w:rPr>
          <w:sz w:val="28"/>
          <w:szCs w:val="28"/>
        </w:rPr>
        <w:t xml:space="preserve">  о его традициях. Затем провела много разных игр и развлечений. Исполнила  с ребятами рождественские колядки. </w:t>
      </w:r>
    </w:p>
    <w:p w:rsidR="00457EA1" w:rsidRPr="00B074DE" w:rsidRDefault="00457EA1" w:rsidP="005673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074DE">
        <w:rPr>
          <w:sz w:val="28"/>
          <w:szCs w:val="28"/>
        </w:rPr>
        <w:t>Рождественская концертная программа посвященная великому православному празднику Рождеству Христову. Зал был наполнен таинственным волше</w:t>
      </w:r>
      <w:r>
        <w:rPr>
          <w:sz w:val="28"/>
          <w:szCs w:val="28"/>
        </w:rPr>
        <w:t>бством  этого праздника. Звучало</w:t>
      </w:r>
      <w:r w:rsidRPr="00B074DE">
        <w:rPr>
          <w:sz w:val="28"/>
          <w:szCs w:val="28"/>
        </w:rPr>
        <w:t xml:space="preserve"> много песен</w:t>
      </w:r>
      <w:r>
        <w:rPr>
          <w:sz w:val="28"/>
          <w:szCs w:val="28"/>
        </w:rPr>
        <w:t xml:space="preserve"> </w:t>
      </w:r>
      <w:r w:rsidRPr="00B074DE">
        <w:rPr>
          <w:sz w:val="28"/>
          <w:szCs w:val="28"/>
        </w:rPr>
        <w:t xml:space="preserve"> про Рождество. Гусева М.В. исполнила песню: </w:t>
      </w:r>
    </w:p>
    <w:p w:rsidR="00457EA1" w:rsidRDefault="00457EA1" w:rsidP="00567372">
      <w:pPr>
        <w:jc w:val="both"/>
        <w:rPr>
          <w:sz w:val="28"/>
          <w:szCs w:val="28"/>
        </w:rPr>
      </w:pPr>
      <w:r w:rsidRPr="00B074DE">
        <w:rPr>
          <w:sz w:val="28"/>
          <w:szCs w:val="28"/>
        </w:rPr>
        <w:t>Ансамбль «Сударушка» - исполнили песню «Ночь святая»</w:t>
      </w:r>
      <w:r>
        <w:rPr>
          <w:sz w:val="28"/>
          <w:szCs w:val="28"/>
        </w:rPr>
        <w:t xml:space="preserve">,  </w:t>
      </w:r>
      <w:r w:rsidRPr="00B074DE">
        <w:rPr>
          <w:sz w:val="28"/>
          <w:szCs w:val="28"/>
        </w:rPr>
        <w:t xml:space="preserve"> Явкин Г.П.- исполнил песню «Рождество».</w:t>
      </w:r>
    </w:p>
    <w:p w:rsidR="00457EA1" w:rsidRPr="00B074DE" w:rsidRDefault="00457EA1" w:rsidP="005673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Конкурс</w:t>
      </w:r>
      <w:r w:rsidRPr="00B074DE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B074D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074DE">
        <w:rPr>
          <w:sz w:val="28"/>
          <w:szCs w:val="28"/>
        </w:rPr>
        <w:t>развлекательная программа для молодежи, посвященная Дню Российского студента «Я студент и я горжусь». Прошла 28 января в КДЦ. Она прошла в форме КВНа. Соревновались  две команды: команда учащихся выпускного 11-го класса РСШ №2 и команда студентов Мордовских ВУЗов. Ведущая Галыгина Е.Н. открыла мероприятие рассказом об истории возникновения праздника, а затем представила жюри. В течении всей программы участники получали интерестные названия и с веселой находчивостью выполняли их.  В конце мероприятия по подведению итогов победила «Дружба».</w:t>
      </w:r>
    </w:p>
    <w:p w:rsidR="00457EA1" w:rsidRDefault="00457EA1" w:rsidP="00B074DE">
      <w:pPr>
        <w:jc w:val="both"/>
        <w:rPr>
          <w:sz w:val="28"/>
          <w:szCs w:val="28"/>
        </w:rPr>
      </w:pPr>
      <w:r w:rsidRPr="00B074DE">
        <w:rPr>
          <w:sz w:val="28"/>
          <w:szCs w:val="28"/>
        </w:rPr>
        <w:t xml:space="preserve">         В целях расширения возможности полноценного развития личности в КДЦ  проводятся: тематические вечера, дискотеки, спортивные мероприятия, конкурсы, викторины, беседы, а также оформляются стенды, плакаты, дайджесты, методические пособия.</w:t>
      </w:r>
    </w:p>
    <w:p w:rsidR="00457EA1" w:rsidRPr="00B074DE" w:rsidRDefault="00457EA1" w:rsidP="00B074DE">
      <w:pPr>
        <w:jc w:val="both"/>
        <w:rPr>
          <w:sz w:val="28"/>
          <w:szCs w:val="28"/>
        </w:rPr>
      </w:pPr>
    </w:p>
    <w:p w:rsidR="00457EA1" w:rsidRDefault="00457EA1" w:rsidP="001B1BF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МБУК «КДЦ Ромодановского </w:t>
      </w:r>
    </w:p>
    <w:p w:rsidR="00457EA1" w:rsidRDefault="00457EA1" w:rsidP="001B1BF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поселения»:                                          Е.Н.Галыгина.</w:t>
      </w:r>
    </w:p>
    <w:p w:rsidR="00457EA1" w:rsidRPr="00B074DE" w:rsidRDefault="00457EA1" w:rsidP="00B074DE">
      <w:pPr>
        <w:jc w:val="both"/>
        <w:rPr>
          <w:sz w:val="28"/>
          <w:szCs w:val="28"/>
        </w:rPr>
      </w:pPr>
      <w:r w:rsidRPr="00B074DE">
        <w:rPr>
          <w:sz w:val="28"/>
          <w:szCs w:val="28"/>
        </w:rPr>
        <w:t xml:space="preserve">  </w:t>
      </w:r>
    </w:p>
    <w:p w:rsidR="00457EA1" w:rsidRPr="00B074DE" w:rsidRDefault="00457EA1" w:rsidP="001B1BF1">
      <w:pPr>
        <w:rPr>
          <w:sz w:val="28"/>
          <w:szCs w:val="28"/>
        </w:rPr>
      </w:pPr>
    </w:p>
    <w:p w:rsidR="00457EA1" w:rsidRPr="00B074DE" w:rsidRDefault="00457EA1" w:rsidP="0071201E">
      <w:pPr>
        <w:rPr>
          <w:sz w:val="28"/>
          <w:szCs w:val="28"/>
        </w:rPr>
      </w:pPr>
    </w:p>
    <w:p w:rsidR="00457EA1" w:rsidRPr="00B074DE" w:rsidRDefault="00457EA1" w:rsidP="0071201E">
      <w:pPr>
        <w:rPr>
          <w:sz w:val="28"/>
          <w:szCs w:val="28"/>
        </w:rPr>
      </w:pPr>
    </w:p>
    <w:p w:rsidR="00457EA1" w:rsidRDefault="00457EA1" w:rsidP="0071201E">
      <w:pPr>
        <w:rPr>
          <w:b/>
        </w:rPr>
      </w:pPr>
    </w:p>
    <w:p w:rsidR="00457EA1" w:rsidRDefault="00457EA1" w:rsidP="0071201E">
      <w:pPr>
        <w:rPr>
          <w:b/>
        </w:rPr>
      </w:pPr>
    </w:p>
    <w:p w:rsidR="00457EA1" w:rsidRPr="0071201E" w:rsidRDefault="00457EA1" w:rsidP="0071201E">
      <w:pPr>
        <w:rPr>
          <w:b/>
        </w:rPr>
      </w:pPr>
    </w:p>
    <w:sectPr w:rsidR="00457EA1" w:rsidRPr="0071201E" w:rsidSect="00B074D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14204"/>
    <w:multiLevelType w:val="hybridMultilevel"/>
    <w:tmpl w:val="ECA4F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0B75AB"/>
    <w:multiLevelType w:val="hybridMultilevel"/>
    <w:tmpl w:val="C07CFB0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C790BDA"/>
    <w:multiLevelType w:val="hybridMultilevel"/>
    <w:tmpl w:val="D8304B7E"/>
    <w:lvl w:ilvl="0" w:tplc="1A6C19D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36D"/>
    <w:rsid w:val="0004704F"/>
    <w:rsid w:val="00066C59"/>
    <w:rsid w:val="000B5FAC"/>
    <w:rsid w:val="000F7472"/>
    <w:rsid w:val="0012203E"/>
    <w:rsid w:val="00153E5A"/>
    <w:rsid w:val="001B1BF1"/>
    <w:rsid w:val="00204E7F"/>
    <w:rsid w:val="00274B32"/>
    <w:rsid w:val="00304DF3"/>
    <w:rsid w:val="00364AF3"/>
    <w:rsid w:val="00383359"/>
    <w:rsid w:val="003B637A"/>
    <w:rsid w:val="00435FEF"/>
    <w:rsid w:val="00457EA1"/>
    <w:rsid w:val="00487357"/>
    <w:rsid w:val="004C743A"/>
    <w:rsid w:val="004D610D"/>
    <w:rsid w:val="005208D5"/>
    <w:rsid w:val="00545884"/>
    <w:rsid w:val="00567372"/>
    <w:rsid w:val="005F40C9"/>
    <w:rsid w:val="005F494F"/>
    <w:rsid w:val="006A75D1"/>
    <w:rsid w:val="006C06B8"/>
    <w:rsid w:val="0071201E"/>
    <w:rsid w:val="007235F0"/>
    <w:rsid w:val="00757F43"/>
    <w:rsid w:val="00776054"/>
    <w:rsid w:val="00783358"/>
    <w:rsid w:val="007A64BC"/>
    <w:rsid w:val="00813310"/>
    <w:rsid w:val="008E72E4"/>
    <w:rsid w:val="009B0620"/>
    <w:rsid w:val="009F0375"/>
    <w:rsid w:val="00A72619"/>
    <w:rsid w:val="00AA057C"/>
    <w:rsid w:val="00AC1E72"/>
    <w:rsid w:val="00AE403E"/>
    <w:rsid w:val="00B074DE"/>
    <w:rsid w:val="00BB5D9A"/>
    <w:rsid w:val="00CB36A5"/>
    <w:rsid w:val="00D46CEA"/>
    <w:rsid w:val="00DC6162"/>
    <w:rsid w:val="00DD1CF6"/>
    <w:rsid w:val="00E643AF"/>
    <w:rsid w:val="00E85CE0"/>
    <w:rsid w:val="00E8736D"/>
    <w:rsid w:val="00EC66EC"/>
    <w:rsid w:val="00FF0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F43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E72E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8E72E4"/>
    <w:rPr>
      <w:rFonts w:cs="Times New Roman"/>
      <w:b/>
      <w:bCs/>
      <w:sz w:val="28"/>
      <w:szCs w:val="28"/>
      <w:lang w:eastAsia="ru-RU"/>
    </w:rPr>
  </w:style>
  <w:style w:type="character" w:styleId="Strong">
    <w:name w:val="Strong"/>
    <w:basedOn w:val="DefaultParagraphFont"/>
    <w:uiPriority w:val="99"/>
    <w:qFormat/>
    <w:rsid w:val="008E72E4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E72E4"/>
    <w:rPr>
      <w:rFonts w:cs="Times New Roman"/>
      <w:i/>
      <w:iCs/>
    </w:rPr>
  </w:style>
  <w:style w:type="table" w:styleId="TableGrid">
    <w:name w:val="Table Grid"/>
    <w:basedOn w:val="TableNormal"/>
    <w:uiPriority w:val="99"/>
    <w:rsid w:val="00757F4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C1E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233</TotalTime>
  <Pages>4</Pages>
  <Words>951</Words>
  <Characters>5423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2017-01-19T08:49:00Z</cp:lastPrinted>
  <dcterms:created xsi:type="dcterms:W3CDTF">2016-08-05T09:25:00Z</dcterms:created>
  <dcterms:modified xsi:type="dcterms:W3CDTF">2017-01-19T08:50:00Z</dcterms:modified>
</cp:coreProperties>
</file>