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2B" w:rsidRPr="005F494F" w:rsidRDefault="00D62E2B" w:rsidP="00495C40">
      <w:pPr>
        <w:rPr>
          <w:b/>
        </w:rPr>
      </w:pPr>
      <w:r w:rsidRPr="005F494F">
        <w:rPr>
          <w:b/>
        </w:rPr>
        <w:t xml:space="preserve">                                                                                                                    Утверждаю</w:t>
      </w:r>
    </w:p>
    <w:p w:rsidR="00D62E2B" w:rsidRDefault="00D62E2B" w:rsidP="00F20F3B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Глава  Ромодановского</w:t>
      </w:r>
      <w:r w:rsidRPr="005F494F">
        <w:rPr>
          <w:b/>
        </w:rPr>
        <w:t xml:space="preserve">  </w:t>
      </w:r>
    </w:p>
    <w:p w:rsidR="00D62E2B" w:rsidRPr="005F494F" w:rsidRDefault="00D62E2B" w:rsidP="00F20F3B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сельского поселения:                                  </w:t>
      </w:r>
    </w:p>
    <w:p w:rsidR="00D62E2B" w:rsidRDefault="00D62E2B" w:rsidP="006F7E57">
      <w:pPr>
        <w:jc w:val="center"/>
        <w:rPr>
          <w:b/>
        </w:rPr>
      </w:pPr>
      <w:r w:rsidRPr="005F494F">
        <w:rPr>
          <w:b/>
        </w:rPr>
        <w:t xml:space="preserve">                                                       </w:t>
      </w:r>
      <w:r>
        <w:rPr>
          <w:b/>
        </w:rPr>
        <w:t xml:space="preserve">                    </w:t>
      </w:r>
      <w:r w:rsidRPr="005F494F">
        <w:rPr>
          <w:b/>
        </w:rPr>
        <w:t xml:space="preserve">  </w:t>
      </w:r>
      <w:r>
        <w:rPr>
          <w:b/>
        </w:rPr>
        <w:t xml:space="preserve">                                   </w:t>
      </w:r>
      <w:r w:rsidRPr="005F494F">
        <w:rPr>
          <w:b/>
        </w:rPr>
        <w:t xml:space="preserve">   Т.В. Колмакова</w:t>
      </w:r>
    </w:p>
    <w:p w:rsidR="00D62E2B" w:rsidRDefault="00D62E2B" w:rsidP="006F7E57">
      <w:pPr>
        <w:jc w:val="center"/>
        <w:rPr>
          <w:b/>
        </w:rPr>
      </w:pPr>
    </w:p>
    <w:p w:rsidR="00D62E2B" w:rsidRPr="005F494F" w:rsidRDefault="00D62E2B" w:rsidP="006F7E57">
      <w:pPr>
        <w:jc w:val="center"/>
        <w:rPr>
          <w:b/>
        </w:rPr>
      </w:pPr>
    </w:p>
    <w:p w:rsidR="00D62E2B" w:rsidRPr="005F494F" w:rsidRDefault="00D62E2B" w:rsidP="00495C40">
      <w:pPr>
        <w:jc w:val="center"/>
        <w:rPr>
          <w:b/>
        </w:rPr>
      </w:pPr>
      <w:r w:rsidRPr="005F494F">
        <w:rPr>
          <w:b/>
        </w:rPr>
        <w:t>МБУК «КДЦ Ромодановского сельского поселения»</w:t>
      </w:r>
    </w:p>
    <w:tbl>
      <w:tblPr>
        <w:tblpPr w:leftFromText="180" w:rightFromText="180" w:vertAnchor="text" w:horzAnchor="margin" w:tblpY="4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8"/>
        <w:gridCol w:w="3275"/>
        <w:gridCol w:w="1615"/>
        <w:gridCol w:w="1801"/>
        <w:gridCol w:w="2202"/>
      </w:tblGrid>
      <w:tr w:rsidR="00D62E2B" w:rsidRPr="005F494F" w:rsidTr="00D01EBA">
        <w:tc>
          <w:tcPr>
            <w:tcW w:w="678" w:type="dxa"/>
          </w:tcPr>
          <w:p w:rsidR="00D62E2B" w:rsidRPr="00D01EBA" w:rsidRDefault="00D62E2B" w:rsidP="00D01EBA">
            <w:pPr>
              <w:jc w:val="center"/>
              <w:rPr>
                <w:b/>
              </w:rPr>
            </w:pPr>
            <w:r w:rsidRPr="00D01EBA">
              <w:rPr>
                <w:b/>
              </w:rPr>
              <w:t>№</w:t>
            </w:r>
          </w:p>
        </w:tc>
        <w:tc>
          <w:tcPr>
            <w:tcW w:w="3275" w:type="dxa"/>
          </w:tcPr>
          <w:p w:rsidR="00D62E2B" w:rsidRPr="00D01EBA" w:rsidRDefault="00D62E2B" w:rsidP="00D01EBA">
            <w:pPr>
              <w:jc w:val="center"/>
              <w:rPr>
                <w:b/>
                <w:sz w:val="28"/>
                <w:szCs w:val="28"/>
              </w:rPr>
            </w:pPr>
            <w:r w:rsidRPr="00D01EBA">
              <w:rPr>
                <w:b/>
                <w:sz w:val="28"/>
                <w:szCs w:val="28"/>
              </w:rPr>
              <w:t>Наименование проводимых мероприятий</w:t>
            </w:r>
          </w:p>
        </w:tc>
        <w:tc>
          <w:tcPr>
            <w:tcW w:w="1615" w:type="dxa"/>
          </w:tcPr>
          <w:p w:rsidR="00D62E2B" w:rsidRPr="00D01EBA" w:rsidRDefault="00D62E2B" w:rsidP="00D01EBA">
            <w:pPr>
              <w:jc w:val="center"/>
              <w:rPr>
                <w:b/>
              </w:rPr>
            </w:pPr>
            <w:r w:rsidRPr="00D01EBA">
              <w:rPr>
                <w:b/>
              </w:rPr>
              <w:t>Дата</w:t>
            </w:r>
          </w:p>
          <w:p w:rsidR="00D62E2B" w:rsidRPr="00D01EBA" w:rsidRDefault="00D62E2B" w:rsidP="00D01EBA">
            <w:pPr>
              <w:jc w:val="center"/>
              <w:rPr>
                <w:b/>
              </w:rPr>
            </w:pPr>
            <w:r w:rsidRPr="00D01EBA">
              <w:rPr>
                <w:b/>
              </w:rPr>
              <w:t>проведения</w:t>
            </w:r>
          </w:p>
        </w:tc>
        <w:tc>
          <w:tcPr>
            <w:tcW w:w="1801" w:type="dxa"/>
          </w:tcPr>
          <w:p w:rsidR="00D62E2B" w:rsidRPr="00D01EBA" w:rsidRDefault="00D62E2B" w:rsidP="00D01EBA">
            <w:pPr>
              <w:jc w:val="center"/>
              <w:rPr>
                <w:b/>
              </w:rPr>
            </w:pPr>
            <w:r w:rsidRPr="00D01EBA">
              <w:rPr>
                <w:b/>
              </w:rPr>
              <w:t>Место проведения</w:t>
            </w:r>
          </w:p>
        </w:tc>
        <w:tc>
          <w:tcPr>
            <w:tcW w:w="2202" w:type="dxa"/>
          </w:tcPr>
          <w:p w:rsidR="00D62E2B" w:rsidRPr="00D01EBA" w:rsidRDefault="00D62E2B" w:rsidP="00D01EBA">
            <w:pPr>
              <w:jc w:val="center"/>
              <w:rPr>
                <w:b/>
              </w:rPr>
            </w:pPr>
            <w:r w:rsidRPr="00D01EBA">
              <w:rPr>
                <w:b/>
              </w:rPr>
              <w:t>Ответ-</w:t>
            </w:r>
          </w:p>
          <w:p w:rsidR="00D62E2B" w:rsidRPr="00D01EBA" w:rsidRDefault="00D62E2B" w:rsidP="00D01EBA">
            <w:pPr>
              <w:jc w:val="center"/>
              <w:rPr>
                <w:b/>
              </w:rPr>
            </w:pPr>
            <w:r w:rsidRPr="00D01EBA">
              <w:rPr>
                <w:b/>
              </w:rPr>
              <w:t>ственный</w:t>
            </w:r>
          </w:p>
        </w:tc>
      </w:tr>
      <w:tr w:rsidR="00D62E2B" w:rsidRPr="005F494F" w:rsidTr="00D01EBA">
        <w:tc>
          <w:tcPr>
            <w:tcW w:w="678" w:type="dxa"/>
          </w:tcPr>
          <w:p w:rsidR="00D62E2B" w:rsidRPr="005F494F" w:rsidRDefault="00D62E2B" w:rsidP="00D01EBA">
            <w:pPr>
              <w:jc w:val="center"/>
            </w:pPr>
            <w:r>
              <w:t>1</w:t>
            </w:r>
          </w:p>
        </w:tc>
        <w:tc>
          <w:tcPr>
            <w:tcW w:w="3275" w:type="dxa"/>
          </w:tcPr>
          <w:p w:rsidR="00D62E2B" w:rsidRPr="006F7E57" w:rsidRDefault="00D62E2B" w:rsidP="00D01EBA">
            <w:pPr>
              <w:jc w:val="center"/>
            </w:pPr>
            <w:r w:rsidRPr="006F7E57">
              <w:t>Новогоднее представление «Зимняя сказка» для детей.</w:t>
            </w:r>
          </w:p>
        </w:tc>
        <w:tc>
          <w:tcPr>
            <w:tcW w:w="1615" w:type="dxa"/>
          </w:tcPr>
          <w:p w:rsidR="00D62E2B" w:rsidRPr="005F494F" w:rsidRDefault="00D62E2B" w:rsidP="00D01EBA">
            <w:pPr>
              <w:jc w:val="center"/>
            </w:pPr>
            <w:r>
              <w:t>03.01.17</w:t>
            </w:r>
            <w:r w:rsidRPr="005F494F">
              <w:t>г.</w:t>
            </w:r>
          </w:p>
        </w:tc>
        <w:tc>
          <w:tcPr>
            <w:tcW w:w="1801" w:type="dxa"/>
          </w:tcPr>
          <w:p w:rsidR="00D62E2B" w:rsidRPr="005F494F" w:rsidRDefault="00D62E2B" w:rsidP="00D01EBA">
            <w:pPr>
              <w:jc w:val="center"/>
            </w:pPr>
            <w:r w:rsidRPr="005F494F">
              <w:t>КДЦ</w:t>
            </w:r>
          </w:p>
        </w:tc>
        <w:tc>
          <w:tcPr>
            <w:tcW w:w="2202" w:type="dxa"/>
          </w:tcPr>
          <w:p w:rsidR="00D62E2B" w:rsidRPr="005F494F" w:rsidRDefault="00D62E2B" w:rsidP="00D01EBA">
            <w:pPr>
              <w:jc w:val="center"/>
            </w:pPr>
            <w:r w:rsidRPr="005F494F">
              <w:t>Директор кульлорганизатор</w:t>
            </w:r>
          </w:p>
          <w:p w:rsidR="00D62E2B" w:rsidRPr="005F494F" w:rsidRDefault="00D62E2B" w:rsidP="00D01EBA">
            <w:pPr>
              <w:jc w:val="center"/>
            </w:pPr>
          </w:p>
        </w:tc>
      </w:tr>
      <w:tr w:rsidR="00D62E2B" w:rsidRPr="005F494F" w:rsidTr="00D01EBA">
        <w:tc>
          <w:tcPr>
            <w:tcW w:w="678" w:type="dxa"/>
          </w:tcPr>
          <w:p w:rsidR="00D62E2B" w:rsidRPr="005F494F" w:rsidRDefault="00D62E2B" w:rsidP="00D01EBA">
            <w:pPr>
              <w:jc w:val="center"/>
            </w:pPr>
            <w:r>
              <w:t>2</w:t>
            </w:r>
            <w:r w:rsidRPr="005F494F">
              <w:t>.</w:t>
            </w:r>
          </w:p>
        </w:tc>
        <w:tc>
          <w:tcPr>
            <w:tcW w:w="3275" w:type="dxa"/>
          </w:tcPr>
          <w:p w:rsidR="00D62E2B" w:rsidRPr="006F7E57" w:rsidRDefault="00D62E2B" w:rsidP="00D01EBA">
            <w:pPr>
              <w:pStyle w:val="a"/>
              <w:jc w:val="both"/>
            </w:pPr>
            <w:r w:rsidRPr="006F7E57">
              <w:t>Рож</w:t>
            </w:r>
            <w:r>
              <w:t xml:space="preserve">дественские колядки «Рождество, </w:t>
            </w:r>
            <w:r w:rsidRPr="006F7E57">
              <w:t>Рождество много снега нанесло»</w:t>
            </w:r>
            <w:r>
              <w:t xml:space="preserve"> для взрослых.</w:t>
            </w:r>
          </w:p>
          <w:p w:rsidR="00D62E2B" w:rsidRPr="006F7E57" w:rsidRDefault="00D62E2B" w:rsidP="00D01EBA">
            <w:pPr>
              <w:jc w:val="center"/>
            </w:pPr>
          </w:p>
        </w:tc>
        <w:tc>
          <w:tcPr>
            <w:tcW w:w="1615" w:type="dxa"/>
          </w:tcPr>
          <w:p w:rsidR="00D62E2B" w:rsidRPr="005F494F" w:rsidRDefault="00D62E2B" w:rsidP="00D01EBA">
            <w:pPr>
              <w:jc w:val="center"/>
            </w:pPr>
            <w:r>
              <w:t>07.01.17</w:t>
            </w:r>
            <w:r w:rsidRPr="005F494F">
              <w:t>г.</w:t>
            </w:r>
          </w:p>
        </w:tc>
        <w:tc>
          <w:tcPr>
            <w:tcW w:w="1801" w:type="dxa"/>
          </w:tcPr>
          <w:p w:rsidR="00D62E2B" w:rsidRPr="005F494F" w:rsidRDefault="00D62E2B" w:rsidP="00D01EBA">
            <w:pPr>
              <w:jc w:val="center"/>
            </w:pPr>
            <w:r w:rsidRPr="005F494F">
              <w:t>КДЦ</w:t>
            </w:r>
          </w:p>
        </w:tc>
        <w:tc>
          <w:tcPr>
            <w:tcW w:w="2202" w:type="dxa"/>
          </w:tcPr>
          <w:p w:rsidR="00D62E2B" w:rsidRPr="005F494F" w:rsidRDefault="00D62E2B" w:rsidP="00D01EBA">
            <w:pPr>
              <w:jc w:val="center"/>
            </w:pPr>
            <w:r w:rsidRPr="005F494F">
              <w:t>Директор кульлорганизатор</w:t>
            </w:r>
          </w:p>
          <w:p w:rsidR="00D62E2B" w:rsidRPr="005F494F" w:rsidRDefault="00D62E2B" w:rsidP="00D01EBA">
            <w:pPr>
              <w:jc w:val="center"/>
            </w:pPr>
          </w:p>
        </w:tc>
      </w:tr>
      <w:tr w:rsidR="00D62E2B" w:rsidRPr="005F494F" w:rsidTr="00D01EBA">
        <w:tc>
          <w:tcPr>
            <w:tcW w:w="678" w:type="dxa"/>
          </w:tcPr>
          <w:p w:rsidR="00D62E2B" w:rsidRPr="005F494F" w:rsidRDefault="00D62E2B" w:rsidP="00D01EBA">
            <w:pPr>
              <w:jc w:val="center"/>
            </w:pPr>
            <w:r>
              <w:t>3</w:t>
            </w:r>
            <w:r w:rsidRPr="005F494F">
              <w:t>.</w:t>
            </w:r>
          </w:p>
        </w:tc>
        <w:tc>
          <w:tcPr>
            <w:tcW w:w="3275" w:type="dxa"/>
          </w:tcPr>
          <w:p w:rsidR="00D62E2B" w:rsidRPr="006F7E57" w:rsidRDefault="00D62E2B" w:rsidP="00D01EBA">
            <w:pPr>
              <w:jc w:val="center"/>
            </w:pPr>
            <w:r w:rsidRPr="006F7E57">
              <w:t>Участие в районном рождественском концерте.</w:t>
            </w:r>
          </w:p>
        </w:tc>
        <w:tc>
          <w:tcPr>
            <w:tcW w:w="1615" w:type="dxa"/>
          </w:tcPr>
          <w:p w:rsidR="00D62E2B" w:rsidRPr="005F494F" w:rsidRDefault="00D62E2B" w:rsidP="00D01EBA">
            <w:pPr>
              <w:jc w:val="center"/>
            </w:pPr>
            <w:r>
              <w:t>08.01.17</w:t>
            </w:r>
            <w:r w:rsidRPr="005F494F">
              <w:t>г.</w:t>
            </w:r>
          </w:p>
        </w:tc>
        <w:tc>
          <w:tcPr>
            <w:tcW w:w="1801" w:type="dxa"/>
          </w:tcPr>
          <w:p w:rsidR="00D62E2B" w:rsidRPr="005F494F" w:rsidRDefault="00D62E2B" w:rsidP="00D01EBA">
            <w:pPr>
              <w:jc w:val="center"/>
            </w:pPr>
            <w:r>
              <w:t>РДК</w:t>
            </w:r>
          </w:p>
        </w:tc>
        <w:tc>
          <w:tcPr>
            <w:tcW w:w="2202" w:type="dxa"/>
          </w:tcPr>
          <w:p w:rsidR="00D62E2B" w:rsidRPr="005F494F" w:rsidRDefault="00D62E2B" w:rsidP="00D01EBA">
            <w:pPr>
              <w:jc w:val="center"/>
            </w:pPr>
            <w:r w:rsidRPr="005F494F">
              <w:t>Директор кульлорганизатор</w:t>
            </w:r>
          </w:p>
          <w:p w:rsidR="00D62E2B" w:rsidRPr="005F494F" w:rsidRDefault="00D62E2B" w:rsidP="00D01EBA">
            <w:pPr>
              <w:jc w:val="center"/>
            </w:pPr>
          </w:p>
        </w:tc>
      </w:tr>
      <w:tr w:rsidR="00D62E2B" w:rsidRPr="005F494F" w:rsidTr="00D01EBA">
        <w:tc>
          <w:tcPr>
            <w:tcW w:w="678" w:type="dxa"/>
          </w:tcPr>
          <w:p w:rsidR="00D62E2B" w:rsidRPr="005F494F" w:rsidRDefault="00D62E2B" w:rsidP="00D01EBA">
            <w:pPr>
              <w:jc w:val="center"/>
            </w:pPr>
            <w:r w:rsidRPr="005F494F">
              <w:t>5.</w:t>
            </w:r>
          </w:p>
        </w:tc>
        <w:tc>
          <w:tcPr>
            <w:tcW w:w="3275" w:type="dxa"/>
          </w:tcPr>
          <w:p w:rsidR="00D62E2B" w:rsidRPr="006F7E57" w:rsidRDefault="00D62E2B" w:rsidP="00D01EBA">
            <w:pPr>
              <w:jc w:val="center"/>
            </w:pPr>
            <w:r w:rsidRPr="006F7E57">
              <w:t>Новогодние развлечения для взрослых «Старый-Новый год!»</w:t>
            </w:r>
          </w:p>
        </w:tc>
        <w:tc>
          <w:tcPr>
            <w:tcW w:w="1615" w:type="dxa"/>
          </w:tcPr>
          <w:p w:rsidR="00D62E2B" w:rsidRPr="005F494F" w:rsidRDefault="00D62E2B" w:rsidP="00D01EBA">
            <w:pPr>
              <w:jc w:val="center"/>
            </w:pPr>
            <w:r>
              <w:t>13.01.17</w:t>
            </w:r>
            <w:r w:rsidRPr="005F494F">
              <w:t>г.</w:t>
            </w:r>
          </w:p>
        </w:tc>
        <w:tc>
          <w:tcPr>
            <w:tcW w:w="1801" w:type="dxa"/>
          </w:tcPr>
          <w:p w:rsidR="00D62E2B" w:rsidRPr="005F494F" w:rsidRDefault="00D62E2B" w:rsidP="00D01EBA">
            <w:pPr>
              <w:jc w:val="center"/>
            </w:pPr>
            <w:r>
              <w:t>КДЦ</w:t>
            </w:r>
          </w:p>
        </w:tc>
        <w:tc>
          <w:tcPr>
            <w:tcW w:w="2202" w:type="dxa"/>
          </w:tcPr>
          <w:p w:rsidR="00D62E2B" w:rsidRPr="005F494F" w:rsidRDefault="00D62E2B" w:rsidP="00D01EBA">
            <w:pPr>
              <w:jc w:val="center"/>
            </w:pPr>
            <w:r w:rsidRPr="005F494F">
              <w:t>Директор кульлорганизатор</w:t>
            </w:r>
          </w:p>
          <w:p w:rsidR="00D62E2B" w:rsidRPr="005F494F" w:rsidRDefault="00D62E2B" w:rsidP="00D01EBA">
            <w:pPr>
              <w:jc w:val="center"/>
            </w:pPr>
          </w:p>
        </w:tc>
      </w:tr>
      <w:tr w:rsidR="00D62E2B" w:rsidRPr="005F494F" w:rsidTr="00D01EBA">
        <w:tc>
          <w:tcPr>
            <w:tcW w:w="678" w:type="dxa"/>
          </w:tcPr>
          <w:p w:rsidR="00D62E2B" w:rsidRPr="005F494F" w:rsidRDefault="00D62E2B" w:rsidP="00D01EBA">
            <w:pPr>
              <w:jc w:val="center"/>
            </w:pPr>
            <w:r w:rsidRPr="005F494F">
              <w:t>6.</w:t>
            </w:r>
          </w:p>
        </w:tc>
        <w:tc>
          <w:tcPr>
            <w:tcW w:w="3275" w:type="dxa"/>
          </w:tcPr>
          <w:p w:rsidR="00D62E2B" w:rsidRPr="006F7E57" w:rsidRDefault="00D62E2B" w:rsidP="00D01EBA">
            <w:pPr>
              <w:pStyle w:val="a"/>
              <w:jc w:val="both"/>
            </w:pPr>
            <w:r w:rsidRPr="006F7E57">
              <w:t>Конкурсно  - развлекательная программа</w:t>
            </w:r>
            <w:r>
              <w:t xml:space="preserve"> для молодежи</w:t>
            </w:r>
          </w:p>
          <w:p w:rsidR="00D62E2B" w:rsidRPr="006F7E57" w:rsidRDefault="00D62E2B" w:rsidP="00D01EBA">
            <w:pPr>
              <w:pStyle w:val="a"/>
              <w:jc w:val="both"/>
            </w:pPr>
            <w:r w:rsidRPr="006F7E57">
              <w:t xml:space="preserve"> « Я студент и я горжусь!»</w:t>
            </w:r>
          </w:p>
          <w:p w:rsidR="00D62E2B" w:rsidRPr="006F7E57" w:rsidRDefault="00D62E2B" w:rsidP="00D01EBA">
            <w:pPr>
              <w:jc w:val="center"/>
            </w:pPr>
          </w:p>
        </w:tc>
        <w:tc>
          <w:tcPr>
            <w:tcW w:w="1615" w:type="dxa"/>
          </w:tcPr>
          <w:p w:rsidR="00D62E2B" w:rsidRPr="005F494F" w:rsidRDefault="00D62E2B" w:rsidP="00D01EBA">
            <w:pPr>
              <w:jc w:val="center"/>
            </w:pPr>
            <w:r>
              <w:t>25.01.17</w:t>
            </w:r>
            <w:r w:rsidRPr="005F494F">
              <w:t>г.</w:t>
            </w:r>
          </w:p>
        </w:tc>
        <w:tc>
          <w:tcPr>
            <w:tcW w:w="1801" w:type="dxa"/>
          </w:tcPr>
          <w:p w:rsidR="00D62E2B" w:rsidRPr="005F494F" w:rsidRDefault="00D62E2B" w:rsidP="00D01EBA">
            <w:pPr>
              <w:jc w:val="center"/>
            </w:pPr>
            <w:r w:rsidRPr="005F494F">
              <w:t>КДЦ</w:t>
            </w:r>
          </w:p>
        </w:tc>
        <w:tc>
          <w:tcPr>
            <w:tcW w:w="2202" w:type="dxa"/>
          </w:tcPr>
          <w:p w:rsidR="00D62E2B" w:rsidRPr="005F494F" w:rsidRDefault="00D62E2B" w:rsidP="00D01EBA">
            <w:pPr>
              <w:jc w:val="center"/>
            </w:pPr>
            <w:r w:rsidRPr="005F494F">
              <w:t>Директор кульлорганизатор</w:t>
            </w:r>
          </w:p>
          <w:p w:rsidR="00D62E2B" w:rsidRPr="005F494F" w:rsidRDefault="00D62E2B" w:rsidP="00D01EBA">
            <w:pPr>
              <w:jc w:val="center"/>
            </w:pPr>
            <w:r w:rsidRPr="005F494F">
              <w:t>библиотекарь</w:t>
            </w:r>
          </w:p>
        </w:tc>
      </w:tr>
      <w:tr w:rsidR="00D62E2B" w:rsidRPr="005F494F" w:rsidTr="00D01EBA">
        <w:tc>
          <w:tcPr>
            <w:tcW w:w="678" w:type="dxa"/>
          </w:tcPr>
          <w:p w:rsidR="00D62E2B" w:rsidRPr="005F494F" w:rsidRDefault="00D62E2B" w:rsidP="00D01EBA">
            <w:pPr>
              <w:jc w:val="center"/>
            </w:pPr>
            <w:r w:rsidRPr="005F494F">
              <w:t>7.</w:t>
            </w:r>
          </w:p>
        </w:tc>
        <w:tc>
          <w:tcPr>
            <w:tcW w:w="3275" w:type="dxa"/>
          </w:tcPr>
          <w:p w:rsidR="00D62E2B" w:rsidRPr="006F7E57" w:rsidRDefault="00D62E2B" w:rsidP="00D01EBA">
            <w:pPr>
              <w:pStyle w:val="a"/>
              <w:jc w:val="both"/>
            </w:pPr>
            <w:r w:rsidRPr="006F7E57">
              <w:t xml:space="preserve">Вечер поэзии поэтов блокадников </w:t>
            </w:r>
          </w:p>
          <w:p w:rsidR="00D62E2B" w:rsidRPr="006F7E57" w:rsidRDefault="00D62E2B" w:rsidP="00D01EBA">
            <w:pPr>
              <w:pStyle w:val="a"/>
              <w:jc w:val="both"/>
            </w:pPr>
            <w:r w:rsidRPr="006F7E57">
              <w:t>«Непобедимый Ленинград» ко дню снятия блокады</w:t>
            </w:r>
          </w:p>
          <w:p w:rsidR="00D62E2B" w:rsidRPr="006F7E57" w:rsidRDefault="00D62E2B" w:rsidP="00D01EBA">
            <w:pPr>
              <w:pStyle w:val="a"/>
              <w:jc w:val="both"/>
            </w:pPr>
            <w:r w:rsidRPr="006F7E57">
              <w:t xml:space="preserve"> г. Ленинграда (1944) 27 января.</w:t>
            </w:r>
          </w:p>
          <w:p w:rsidR="00D62E2B" w:rsidRPr="006F7E57" w:rsidRDefault="00D62E2B" w:rsidP="00D01EBA">
            <w:pPr>
              <w:pStyle w:val="a"/>
              <w:jc w:val="both"/>
            </w:pPr>
          </w:p>
          <w:p w:rsidR="00D62E2B" w:rsidRPr="006F7E57" w:rsidRDefault="00D62E2B" w:rsidP="00D01EBA">
            <w:pPr>
              <w:jc w:val="center"/>
            </w:pPr>
          </w:p>
        </w:tc>
        <w:tc>
          <w:tcPr>
            <w:tcW w:w="1615" w:type="dxa"/>
          </w:tcPr>
          <w:p w:rsidR="00D62E2B" w:rsidRPr="005F494F" w:rsidRDefault="00D62E2B" w:rsidP="00D01EBA">
            <w:pPr>
              <w:jc w:val="center"/>
            </w:pPr>
            <w:r>
              <w:t>27.01.17</w:t>
            </w:r>
            <w:r w:rsidRPr="005F494F">
              <w:t>г.</w:t>
            </w:r>
          </w:p>
        </w:tc>
        <w:tc>
          <w:tcPr>
            <w:tcW w:w="1801" w:type="dxa"/>
          </w:tcPr>
          <w:p w:rsidR="00D62E2B" w:rsidRPr="005F494F" w:rsidRDefault="00D62E2B" w:rsidP="00D01EBA">
            <w:pPr>
              <w:jc w:val="center"/>
            </w:pPr>
            <w:r>
              <w:t>КДЦ</w:t>
            </w:r>
          </w:p>
        </w:tc>
        <w:tc>
          <w:tcPr>
            <w:tcW w:w="2202" w:type="dxa"/>
          </w:tcPr>
          <w:p w:rsidR="00D62E2B" w:rsidRPr="005F494F" w:rsidRDefault="00D62E2B" w:rsidP="00D01EBA">
            <w:pPr>
              <w:jc w:val="center"/>
            </w:pPr>
            <w:r w:rsidRPr="005F494F">
              <w:t>Директор кульлорганизатор</w:t>
            </w:r>
          </w:p>
          <w:p w:rsidR="00D62E2B" w:rsidRPr="005F494F" w:rsidRDefault="00D62E2B" w:rsidP="00D01EBA">
            <w:pPr>
              <w:jc w:val="center"/>
            </w:pPr>
            <w:r w:rsidRPr="005F494F">
              <w:t>библиотекарь</w:t>
            </w:r>
          </w:p>
        </w:tc>
      </w:tr>
      <w:tr w:rsidR="00D62E2B" w:rsidRPr="005F494F" w:rsidTr="00D01EBA">
        <w:tc>
          <w:tcPr>
            <w:tcW w:w="678" w:type="dxa"/>
          </w:tcPr>
          <w:p w:rsidR="00D62E2B" w:rsidRPr="005F494F" w:rsidRDefault="00D62E2B" w:rsidP="00D01EBA">
            <w:pPr>
              <w:jc w:val="center"/>
            </w:pPr>
            <w:r w:rsidRPr="005F494F">
              <w:t>8.</w:t>
            </w:r>
          </w:p>
          <w:p w:rsidR="00D62E2B" w:rsidRPr="005F494F" w:rsidRDefault="00D62E2B" w:rsidP="00D01EBA">
            <w:pPr>
              <w:jc w:val="center"/>
            </w:pPr>
          </w:p>
          <w:p w:rsidR="00D62E2B" w:rsidRPr="005F494F" w:rsidRDefault="00D62E2B" w:rsidP="00D01EBA">
            <w:pPr>
              <w:jc w:val="center"/>
            </w:pPr>
          </w:p>
        </w:tc>
        <w:tc>
          <w:tcPr>
            <w:tcW w:w="3275" w:type="dxa"/>
          </w:tcPr>
          <w:p w:rsidR="00D62E2B" w:rsidRPr="006F7E57" w:rsidRDefault="00D62E2B" w:rsidP="00D01EBA">
            <w:pPr>
              <w:jc w:val="center"/>
            </w:pPr>
            <w:r w:rsidRPr="006F7E57">
              <w:t>Молодежные дискотеки</w:t>
            </w:r>
          </w:p>
        </w:tc>
        <w:tc>
          <w:tcPr>
            <w:tcW w:w="1615" w:type="dxa"/>
          </w:tcPr>
          <w:p w:rsidR="00D62E2B" w:rsidRPr="005F494F" w:rsidRDefault="00D62E2B" w:rsidP="00D01EBA">
            <w:pPr>
              <w:jc w:val="center"/>
            </w:pPr>
            <w:r>
              <w:t>04.01.17</w:t>
            </w:r>
            <w:r w:rsidRPr="005F494F">
              <w:t>г.</w:t>
            </w:r>
          </w:p>
          <w:p w:rsidR="00D62E2B" w:rsidRPr="005F494F" w:rsidRDefault="00D62E2B" w:rsidP="00D01EBA">
            <w:pPr>
              <w:jc w:val="center"/>
            </w:pPr>
            <w:r>
              <w:t>11.01.17</w:t>
            </w:r>
            <w:r w:rsidRPr="005F494F">
              <w:t>г.</w:t>
            </w:r>
          </w:p>
          <w:p w:rsidR="00D62E2B" w:rsidRDefault="00D62E2B" w:rsidP="00D01EBA">
            <w:pPr>
              <w:jc w:val="center"/>
            </w:pPr>
            <w:r>
              <w:t>18.01.17</w:t>
            </w:r>
            <w:r w:rsidRPr="005F494F">
              <w:t>г</w:t>
            </w:r>
          </w:p>
          <w:p w:rsidR="00D62E2B" w:rsidRDefault="00D62E2B" w:rsidP="00D01EBA">
            <w:pPr>
              <w:jc w:val="center"/>
            </w:pPr>
            <w:r>
              <w:t>23.01.17г</w:t>
            </w:r>
          </w:p>
          <w:p w:rsidR="00D62E2B" w:rsidRPr="005F494F" w:rsidRDefault="00D62E2B" w:rsidP="00D01EBA">
            <w:pPr>
              <w:jc w:val="center"/>
            </w:pPr>
            <w:r>
              <w:t xml:space="preserve"> 25.01.17г</w:t>
            </w:r>
            <w:r w:rsidRPr="005F494F">
              <w:t>.</w:t>
            </w:r>
          </w:p>
        </w:tc>
        <w:tc>
          <w:tcPr>
            <w:tcW w:w="1801" w:type="dxa"/>
          </w:tcPr>
          <w:p w:rsidR="00D62E2B" w:rsidRPr="005F494F" w:rsidRDefault="00D62E2B" w:rsidP="00D01EBA">
            <w:pPr>
              <w:jc w:val="center"/>
            </w:pPr>
            <w:r w:rsidRPr="005F494F">
              <w:t>КДЦ</w:t>
            </w:r>
          </w:p>
        </w:tc>
        <w:tc>
          <w:tcPr>
            <w:tcW w:w="2202" w:type="dxa"/>
          </w:tcPr>
          <w:p w:rsidR="00D62E2B" w:rsidRPr="005F494F" w:rsidRDefault="00D62E2B" w:rsidP="00D01EBA">
            <w:pPr>
              <w:jc w:val="center"/>
            </w:pPr>
            <w:r w:rsidRPr="005F494F">
              <w:t>Директор кульлорганизатор</w:t>
            </w:r>
          </w:p>
          <w:p w:rsidR="00D62E2B" w:rsidRPr="005F494F" w:rsidRDefault="00D62E2B" w:rsidP="00D01EBA">
            <w:pPr>
              <w:jc w:val="center"/>
            </w:pPr>
          </w:p>
        </w:tc>
      </w:tr>
    </w:tbl>
    <w:p w:rsidR="00D62E2B" w:rsidRDefault="00D62E2B" w:rsidP="00495C40">
      <w:pPr>
        <w:jc w:val="center"/>
      </w:pPr>
      <w:r w:rsidRPr="00495C40">
        <w:rPr>
          <w:b/>
        </w:rPr>
        <w:t xml:space="preserve">План </w:t>
      </w:r>
      <w:r>
        <w:rPr>
          <w:b/>
        </w:rPr>
        <w:t>работы на январь месяц 2017г.</w:t>
      </w:r>
      <w:bookmarkStart w:id="0" w:name="_GoBack"/>
      <w:bookmarkEnd w:id="0"/>
    </w:p>
    <w:p w:rsidR="00D62E2B" w:rsidRDefault="00D62E2B" w:rsidP="005F494F">
      <w:pPr>
        <w:rPr>
          <w:b/>
        </w:rPr>
      </w:pPr>
      <w:r>
        <w:rPr>
          <w:b/>
        </w:rPr>
        <w:t>Обязательное количество мероприятий согласно муниципальному заданию- 10 Запланировано-12</w:t>
      </w:r>
    </w:p>
    <w:p w:rsidR="00D62E2B" w:rsidRDefault="00D62E2B" w:rsidP="005F494F">
      <w:pPr>
        <w:rPr>
          <w:b/>
        </w:rPr>
      </w:pPr>
    </w:p>
    <w:p w:rsidR="00D62E2B" w:rsidRDefault="00D62E2B" w:rsidP="005F494F">
      <w:pPr>
        <w:rPr>
          <w:b/>
        </w:rPr>
      </w:pPr>
    </w:p>
    <w:p w:rsidR="00D62E2B" w:rsidRDefault="00D62E2B" w:rsidP="005F494F">
      <w:pPr>
        <w:rPr>
          <w:b/>
        </w:rPr>
      </w:pPr>
    </w:p>
    <w:p w:rsidR="00D62E2B" w:rsidRDefault="00D62E2B" w:rsidP="005F494F">
      <w:pPr>
        <w:rPr>
          <w:b/>
        </w:rPr>
      </w:pPr>
    </w:p>
    <w:p w:rsidR="00D62E2B" w:rsidRDefault="00D62E2B" w:rsidP="005F494F">
      <w:pPr>
        <w:rPr>
          <w:b/>
        </w:rPr>
      </w:pPr>
      <w:r>
        <w:rPr>
          <w:b/>
        </w:rPr>
        <w:t xml:space="preserve">Директор МБУК «КДЦ Ромодановского </w:t>
      </w:r>
    </w:p>
    <w:p w:rsidR="00D62E2B" w:rsidRPr="005F494F" w:rsidRDefault="00D62E2B" w:rsidP="005F494F">
      <w:pPr>
        <w:rPr>
          <w:b/>
        </w:rPr>
      </w:pPr>
      <w:r>
        <w:rPr>
          <w:b/>
        </w:rPr>
        <w:t>сельского поселения»                                                                             Е.Н.Галыгина.</w:t>
      </w:r>
    </w:p>
    <w:sectPr w:rsidR="00D62E2B" w:rsidRPr="005F494F" w:rsidSect="00BB11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2CC8"/>
    <w:rsid w:val="0009002E"/>
    <w:rsid w:val="001A04AB"/>
    <w:rsid w:val="002D6338"/>
    <w:rsid w:val="00435FEF"/>
    <w:rsid w:val="00462CC8"/>
    <w:rsid w:val="00495C40"/>
    <w:rsid w:val="004C743A"/>
    <w:rsid w:val="0050491B"/>
    <w:rsid w:val="005208D5"/>
    <w:rsid w:val="005F494F"/>
    <w:rsid w:val="006F7E57"/>
    <w:rsid w:val="00716E53"/>
    <w:rsid w:val="0077521A"/>
    <w:rsid w:val="00806242"/>
    <w:rsid w:val="00807A3D"/>
    <w:rsid w:val="008E72E4"/>
    <w:rsid w:val="00962D4C"/>
    <w:rsid w:val="009C2550"/>
    <w:rsid w:val="00B9080A"/>
    <w:rsid w:val="00BB1100"/>
    <w:rsid w:val="00C17C91"/>
    <w:rsid w:val="00D01EBA"/>
    <w:rsid w:val="00D228D6"/>
    <w:rsid w:val="00D62E2B"/>
    <w:rsid w:val="00DD216A"/>
    <w:rsid w:val="00F20F3B"/>
    <w:rsid w:val="00FF0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2E4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E72E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8E72E4"/>
    <w:rPr>
      <w:rFonts w:cs="Times New Roman"/>
      <w:b/>
      <w:bCs/>
      <w:sz w:val="28"/>
      <w:szCs w:val="28"/>
      <w:lang w:eastAsia="ru-RU"/>
    </w:rPr>
  </w:style>
  <w:style w:type="character" w:styleId="Strong">
    <w:name w:val="Strong"/>
    <w:basedOn w:val="DefaultParagraphFont"/>
    <w:uiPriority w:val="99"/>
    <w:qFormat/>
    <w:rsid w:val="008E72E4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8E72E4"/>
    <w:rPr>
      <w:rFonts w:cs="Times New Roman"/>
      <w:i/>
      <w:iCs/>
    </w:rPr>
  </w:style>
  <w:style w:type="table" w:styleId="TableGrid">
    <w:name w:val="Table Grid"/>
    <w:basedOn w:val="TableNormal"/>
    <w:uiPriority w:val="99"/>
    <w:rsid w:val="00495C4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одержимое таблицы"/>
    <w:basedOn w:val="Normal"/>
    <w:uiPriority w:val="99"/>
    <w:rsid w:val="00807A3D"/>
    <w:pPr>
      <w:widowControl w:val="0"/>
      <w:suppressLineNumbers/>
      <w:suppressAutoHyphens/>
    </w:pPr>
    <w:rPr>
      <w:kern w:val="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76</TotalTime>
  <Pages>1</Pages>
  <Words>268</Words>
  <Characters>1533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2016-12-26T09:40:00Z</cp:lastPrinted>
  <dcterms:created xsi:type="dcterms:W3CDTF">2016-08-05T08:11:00Z</dcterms:created>
  <dcterms:modified xsi:type="dcterms:W3CDTF">2017-03-03T06:44:00Z</dcterms:modified>
</cp:coreProperties>
</file>