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5F" w:rsidRDefault="00AB485F" w:rsidP="00B308A9">
      <w:pPr>
        <w:jc w:val="center"/>
        <w:rPr>
          <w:rFonts w:ascii="Times New Roman" w:hAnsi="Times New Roman"/>
          <w:b/>
          <w:i w:val="0"/>
          <w:sz w:val="36"/>
          <w:szCs w:val="36"/>
          <w:lang w:val="ru-RU"/>
        </w:rPr>
      </w:pPr>
    </w:p>
    <w:p w:rsidR="00AB485F" w:rsidRPr="005A4C78" w:rsidRDefault="00AB485F" w:rsidP="00B308A9">
      <w:pPr>
        <w:jc w:val="center"/>
        <w:rPr>
          <w:rFonts w:ascii="Times New Roman" w:hAnsi="Times New Roman"/>
          <w:b/>
          <w:i w:val="0"/>
          <w:sz w:val="36"/>
          <w:szCs w:val="36"/>
          <w:lang w:val="ru-RU"/>
        </w:rPr>
      </w:pPr>
      <w:r w:rsidRPr="005A4C78">
        <w:rPr>
          <w:rFonts w:ascii="Times New Roman" w:hAnsi="Times New Roman"/>
          <w:b/>
          <w:i w:val="0"/>
          <w:sz w:val="36"/>
          <w:szCs w:val="36"/>
          <w:lang w:val="ru-RU"/>
        </w:rPr>
        <w:t>МБУК «КДЦ Ромодановского сельского поселения»</w:t>
      </w:r>
    </w:p>
    <w:p w:rsidR="00AB485F" w:rsidRPr="007B721B" w:rsidRDefault="00AB485F" w:rsidP="007B721B">
      <w:pPr>
        <w:spacing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7B721B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    Согласовано: </w:t>
      </w:r>
    </w:p>
    <w:p w:rsidR="00AB485F" w:rsidRPr="007B721B" w:rsidRDefault="00AB485F" w:rsidP="007B721B">
      <w:pPr>
        <w:spacing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7B721B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                  Глава Ромодановского</w:t>
      </w:r>
    </w:p>
    <w:p w:rsidR="00AB485F" w:rsidRPr="007B721B" w:rsidRDefault="00AB485F" w:rsidP="007B721B">
      <w:pPr>
        <w:spacing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7B721B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                    сельского поселения:</w:t>
      </w:r>
    </w:p>
    <w:p w:rsidR="00AB485F" w:rsidRPr="007B721B" w:rsidRDefault="00AB485F" w:rsidP="007B721B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7B721B"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_______________Колмакова Т.В.</w:t>
      </w:r>
    </w:p>
    <w:p w:rsidR="00AB485F" w:rsidRPr="007B721B" w:rsidRDefault="00AB485F" w:rsidP="007B721B">
      <w:pPr>
        <w:jc w:val="center"/>
        <w:rPr>
          <w:i w:val="0"/>
          <w:sz w:val="72"/>
          <w:szCs w:val="96"/>
          <w:lang w:val="ru-RU"/>
        </w:rPr>
      </w:pPr>
      <w:r w:rsidRPr="007B721B">
        <w:rPr>
          <w:i w:val="0"/>
          <w:sz w:val="72"/>
          <w:szCs w:val="96"/>
          <w:lang w:val="ru-RU"/>
        </w:rPr>
        <w:t>ПАСПОРТИЗАЦИЯ КРУЖКОВ</w:t>
      </w:r>
    </w:p>
    <w:p w:rsidR="00AB485F" w:rsidRDefault="00AB485F" w:rsidP="007B721B">
      <w:pPr>
        <w:rPr>
          <w:rFonts w:ascii="Times New Roman" w:hAnsi="Times New Roman"/>
          <w:i w:val="0"/>
          <w:sz w:val="96"/>
          <w:szCs w:val="96"/>
          <w:lang w:val="ru-RU"/>
        </w:rPr>
      </w:pPr>
      <w:r w:rsidRPr="00061FB8">
        <w:rPr>
          <w:rFonts w:ascii="Times New Roman" w:hAnsi="Times New Roman"/>
          <w:i w:val="0"/>
          <w:sz w:val="96"/>
          <w:szCs w:val="96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312.75pt">
            <v:imagedata r:id="rId6" o:title=""/>
          </v:shape>
        </w:pict>
      </w:r>
    </w:p>
    <w:p w:rsidR="00AB485F" w:rsidRDefault="00AB485F" w:rsidP="007B721B">
      <w:pPr>
        <w:ind w:left="-1080"/>
        <w:rPr>
          <w:rFonts w:ascii="Times New Roman" w:hAnsi="Times New Roman"/>
          <w:i w:val="0"/>
          <w:sz w:val="96"/>
          <w:szCs w:val="96"/>
          <w:lang w:val="ru-RU"/>
        </w:rPr>
      </w:pPr>
      <w:r>
        <w:rPr>
          <w:sz w:val="28"/>
          <w:szCs w:val="28"/>
          <w:lang w:val="ru-RU"/>
        </w:rPr>
        <w:t xml:space="preserve">Составил: </w:t>
      </w:r>
    </w:p>
    <w:p w:rsidR="00AB485F" w:rsidRDefault="00AB485F" w:rsidP="007B721B">
      <w:pPr>
        <w:ind w:left="-1080"/>
        <w:rPr>
          <w:rFonts w:ascii="Times New Roman" w:hAnsi="Times New Roman"/>
          <w:i w:val="0"/>
          <w:sz w:val="96"/>
          <w:szCs w:val="96"/>
          <w:lang w:val="ru-RU"/>
        </w:rPr>
      </w:pPr>
      <w:r>
        <w:rPr>
          <w:sz w:val="28"/>
          <w:szCs w:val="28"/>
          <w:lang w:val="ru-RU"/>
        </w:rPr>
        <w:t>Директор МБУК «КДЦ Ромодановского</w:t>
      </w:r>
    </w:p>
    <w:p w:rsidR="00AB485F" w:rsidRPr="007B721B" w:rsidRDefault="00AB485F" w:rsidP="007B721B">
      <w:pPr>
        <w:ind w:left="-1080"/>
        <w:rPr>
          <w:rFonts w:ascii="Times New Roman" w:hAnsi="Times New Roman"/>
          <w:i w:val="0"/>
          <w:sz w:val="96"/>
          <w:szCs w:val="96"/>
          <w:lang w:val="ru-RU"/>
        </w:rPr>
      </w:pPr>
      <w:r>
        <w:rPr>
          <w:sz w:val="28"/>
          <w:szCs w:val="28"/>
          <w:lang w:val="ru-RU"/>
        </w:rPr>
        <w:t>сельского поселения»: Галыгина Е.Н._________</w:t>
      </w:r>
    </w:p>
    <w:p w:rsidR="00AB485F" w:rsidRDefault="00AB485F" w:rsidP="00B308A9">
      <w:pPr>
        <w:tabs>
          <w:tab w:val="left" w:pos="3615"/>
        </w:tabs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</w:p>
    <w:p w:rsidR="00AB485F" w:rsidRPr="005A4C78" w:rsidRDefault="00AB485F" w:rsidP="007B721B">
      <w:pPr>
        <w:tabs>
          <w:tab w:val="left" w:pos="3615"/>
        </w:tabs>
        <w:rPr>
          <w:rFonts w:ascii="Times New Roman" w:hAnsi="Times New Roman"/>
          <w:b/>
          <w:i w:val="0"/>
          <w:sz w:val="36"/>
          <w:szCs w:val="36"/>
          <w:lang w:val="ru-RU"/>
        </w:rPr>
      </w:pPr>
      <w:r>
        <w:rPr>
          <w:rFonts w:ascii="Times New Roman" w:hAnsi="Times New Roman"/>
          <w:b/>
          <w:i w:val="0"/>
          <w:sz w:val="36"/>
          <w:szCs w:val="36"/>
          <w:lang w:val="ru-RU"/>
        </w:rPr>
        <w:t xml:space="preserve">                        </w:t>
      </w:r>
      <w:r w:rsidRPr="005A4C78">
        <w:rPr>
          <w:rFonts w:ascii="Times New Roman" w:hAnsi="Times New Roman"/>
          <w:b/>
          <w:i w:val="0"/>
          <w:sz w:val="36"/>
          <w:szCs w:val="36"/>
          <w:lang w:val="ru-RU"/>
        </w:rPr>
        <w:t>Ромоданово, 2017г.</w:t>
      </w:r>
    </w:p>
    <w:p w:rsidR="00AB485F" w:rsidRDefault="00AB485F" w:rsidP="00B308A9">
      <w:pPr>
        <w:tabs>
          <w:tab w:val="left" w:pos="3615"/>
        </w:tabs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</w:p>
    <w:p w:rsidR="00AB485F" w:rsidRPr="002F37D4" w:rsidRDefault="00AB485F" w:rsidP="00B308A9">
      <w:pPr>
        <w:tabs>
          <w:tab w:val="left" w:pos="3615"/>
        </w:tabs>
        <w:jc w:val="center"/>
        <w:rPr>
          <w:rFonts w:ascii="Times New Roman" w:hAnsi="Times New Roman"/>
          <w:i w:val="0"/>
          <w:sz w:val="72"/>
          <w:szCs w:val="72"/>
          <w:lang w:val="ru-RU"/>
        </w:rPr>
      </w:pPr>
      <w:r w:rsidRPr="002F37D4">
        <w:rPr>
          <w:rFonts w:ascii="Times New Roman" w:hAnsi="Times New Roman"/>
          <w:i w:val="0"/>
          <w:sz w:val="72"/>
          <w:szCs w:val="72"/>
          <w:lang w:val="ru-RU"/>
        </w:rPr>
        <w:t>КЛУБ ПО ИНТЕРЕСАМ</w:t>
      </w:r>
    </w:p>
    <w:p w:rsidR="00AB485F" w:rsidRPr="007B5D82" w:rsidRDefault="00AB485F" w:rsidP="00B308A9">
      <w:pPr>
        <w:tabs>
          <w:tab w:val="left" w:pos="3615"/>
        </w:tabs>
        <w:jc w:val="center"/>
        <w:rPr>
          <w:rFonts w:ascii="Times New Roman" w:hAnsi="Times New Roman"/>
          <w:i w:val="0"/>
          <w:sz w:val="144"/>
          <w:szCs w:val="144"/>
          <w:lang w:val="ru-RU"/>
        </w:rPr>
      </w:pPr>
      <w:r w:rsidRPr="007B5D82">
        <w:rPr>
          <w:rFonts w:ascii="Times New Roman" w:hAnsi="Times New Roman"/>
          <w:i w:val="0"/>
          <w:sz w:val="144"/>
          <w:szCs w:val="144"/>
          <w:lang w:val="ru-RU"/>
        </w:rPr>
        <w:t>«Хозяюшка»</w:t>
      </w:r>
    </w:p>
    <w:p w:rsidR="00AB485F" w:rsidRPr="007B5D82" w:rsidRDefault="00AB485F" w:rsidP="00B308A9">
      <w:pPr>
        <w:tabs>
          <w:tab w:val="left" w:pos="3615"/>
        </w:tabs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sz w:val="28"/>
          <w:szCs w:val="28"/>
          <w:lang w:val="ru-RU"/>
        </w:rPr>
      </w:pPr>
      <w:r w:rsidRPr="00061FB8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545.25pt;height:387pt">
            <v:imagedata r:id="rId7" o:title=""/>
          </v:shape>
        </w:pict>
      </w: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2F37D4">
        <w:rPr>
          <w:rFonts w:ascii="Times New Roman" w:hAnsi="Times New Roman"/>
          <w:b/>
          <w:i w:val="0"/>
          <w:sz w:val="72"/>
          <w:szCs w:val="72"/>
          <w:lang w:val="ru-RU"/>
        </w:rPr>
        <w:t>Руководитель Гусева М.В.</w:t>
      </w: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Pr="007E6C81" w:rsidRDefault="00AB485F" w:rsidP="007E6C81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9"/>
        <w:gridCol w:w="3119"/>
        <w:gridCol w:w="2163"/>
        <w:gridCol w:w="4216"/>
      </w:tblGrid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D44B2F">
        <w:trPr>
          <w:trHeight w:val="764"/>
        </w:trPr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Ладикова М.А.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Белокосава Л.А.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1950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Пенсионерка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Арянова О.Н.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ООО «Ромодановосахар»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Тарасова В.И.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МДОУ «Детский сад «Аленушка»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Асташина Л.В.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1958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Пенсионерка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6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Дикова С.П.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МДОУ «Детский сад «Аленушка»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Тараканова И.А.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Домохозяйка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Косолапова Е.В.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МДОУ «Детский сад «Аленушка»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Макайкина О.Н.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МДОУ «Детский сад «Аленушка»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Смолькина Е.Н.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Ионова Ю.В.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1988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Домохозяйка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12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Пестова Н.Г.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ООО «Ромодановосахар»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13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Панченко Г.А.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1957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Ростехнадзор</w:t>
            </w:r>
          </w:p>
        </w:tc>
      </w:tr>
      <w:tr w:rsidR="00AB485F" w:rsidRPr="00B76F86" w:rsidTr="00D44B2F">
        <w:trPr>
          <w:trHeight w:val="1421"/>
        </w:trPr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14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Клюкина Н.П.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pStyle w:val="NoSpacing"/>
              <w:spacing w:line="276" w:lineRule="auto"/>
              <w:rPr>
                <w:rFonts w:ascii="Arial" w:eastAsia="Arial Unicode MS" w:hAnsi="Arial" w:cs="Arial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МБУК «Ромодановская ЦРБ им. Н. Эркая»</w:t>
            </w:r>
          </w:p>
        </w:tc>
      </w:tr>
    </w:tbl>
    <w:p w:rsidR="00AB485F" w:rsidRDefault="00AB485F" w:rsidP="004516F0">
      <w:pPr>
        <w:tabs>
          <w:tab w:val="left" w:pos="3615"/>
        </w:tabs>
        <w:ind w:left="-1134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7E6C81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>Драматический кружок</w:t>
      </w:r>
    </w:p>
    <w:p w:rsidR="00AB485F" w:rsidRPr="002F37D4" w:rsidRDefault="00AB485F" w:rsidP="002F37D4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2F37D4">
        <w:rPr>
          <w:rFonts w:ascii="Times New Roman" w:hAnsi="Times New Roman"/>
          <w:b/>
          <w:i w:val="0"/>
          <w:sz w:val="144"/>
          <w:szCs w:val="144"/>
          <w:lang w:val="ru-RU"/>
        </w:rPr>
        <w:t>«СКАЗКА»</w:t>
      </w: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061FB8">
        <w:rPr>
          <w:rFonts w:ascii="Times New Roman" w:hAnsi="Times New Roman"/>
          <w:b/>
          <w:i w:val="0"/>
          <w:sz w:val="72"/>
          <w:szCs w:val="72"/>
          <w:lang w:val="ru-RU"/>
        </w:rPr>
        <w:pict>
          <v:shape id="_x0000_i1027" type="#_x0000_t75" style="width:438.75pt;height:408pt">
            <v:imagedata r:id="rId8" o:title=""/>
          </v:shape>
        </w:pict>
      </w:r>
    </w:p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9739D1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>Руководитель Галыгина Е.Н.</w:t>
      </w:r>
    </w:p>
    <w:p w:rsidR="00AB485F" w:rsidRDefault="00AB485F" w:rsidP="009739D1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9739D1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6"/>
        <w:gridCol w:w="3119"/>
        <w:gridCol w:w="2163"/>
        <w:gridCol w:w="4216"/>
      </w:tblGrid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D44B2F">
        <w:trPr>
          <w:trHeight w:val="764"/>
        </w:trPr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Комлев Никита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Суровенков Андрей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Филлипова Елена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1196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МГУ им. Огарева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Стеклянников Владимир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Середина Ольга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МГУ им. Огарева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6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Королева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1998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№3»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Коросева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0"/>
                <w:szCs w:val="40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0"/>
                <w:szCs w:val="40"/>
                <w:lang w:val="ru-RU"/>
              </w:rPr>
              <w:t>МГИП им. Евсеева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Тараканов Евгений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Кусайкина Анастасия 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Сыбачин  Егор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Малкина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12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Ивлева Софья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13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Карасева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</w:tbl>
    <w:p w:rsidR="00AB485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EE3184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EE3184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Pr="00586C2F" w:rsidRDefault="00AB485F" w:rsidP="007B5D82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6"/>
          <w:szCs w:val="56"/>
          <w:lang w:val="ru-RU"/>
        </w:rPr>
      </w:pPr>
      <w:r w:rsidRPr="00586C2F">
        <w:rPr>
          <w:rFonts w:ascii="Times New Roman" w:hAnsi="Times New Roman"/>
          <w:b/>
          <w:i w:val="0"/>
          <w:sz w:val="56"/>
          <w:szCs w:val="56"/>
          <w:lang w:val="ru-RU"/>
        </w:rPr>
        <w:t>Кружок художественного чтения</w:t>
      </w:r>
    </w:p>
    <w:p w:rsidR="00AB485F" w:rsidRDefault="00AB485F" w:rsidP="002F37D4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2F37D4">
        <w:rPr>
          <w:rFonts w:ascii="Times New Roman" w:hAnsi="Times New Roman"/>
          <w:b/>
          <w:i w:val="0"/>
          <w:sz w:val="144"/>
          <w:szCs w:val="144"/>
          <w:lang w:val="ru-RU"/>
        </w:rPr>
        <w:t>«Свеча»</w:t>
      </w:r>
    </w:p>
    <w:p w:rsidR="00AB485F" w:rsidRDefault="00AB485F" w:rsidP="002F37D4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061FB8">
        <w:rPr>
          <w:rFonts w:ascii="Times New Roman" w:hAnsi="Times New Roman"/>
          <w:b/>
          <w:i w:val="0"/>
          <w:sz w:val="144"/>
          <w:szCs w:val="144"/>
          <w:lang w:val="ru-RU"/>
        </w:rPr>
        <w:pict>
          <v:shape id="_x0000_i1028" type="#_x0000_t75" style="width:450.75pt;height:417.75pt">
            <v:imagedata r:id="rId9" o:title=""/>
          </v:shape>
        </w:pict>
      </w: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144"/>
          <w:szCs w:val="144"/>
          <w:lang w:val="ru-RU"/>
        </w:rPr>
        <w:t xml:space="preserve">    </w:t>
      </w:r>
      <w:r w:rsidRPr="00586C2F">
        <w:rPr>
          <w:rFonts w:ascii="Times New Roman" w:hAnsi="Times New Roman"/>
          <w:b/>
          <w:i w:val="0"/>
          <w:sz w:val="72"/>
          <w:szCs w:val="72"/>
          <w:lang w:val="ru-RU"/>
        </w:rPr>
        <w:t>Руководитель</w:t>
      </w: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 xml:space="preserve">             Библиотекарь</w:t>
      </w: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Pr="007E6C81" w:rsidRDefault="00AB485F" w:rsidP="00EE3184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9"/>
        <w:gridCol w:w="3119"/>
        <w:gridCol w:w="2163"/>
        <w:gridCol w:w="4216"/>
      </w:tblGrid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D44B2F">
        <w:trPr>
          <w:trHeight w:val="764"/>
        </w:trPr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Чумакова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Чекашкина Ангелина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Газмигамедова Диана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Курочкина Марина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Никанорова Кристина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6 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Каштанов Иван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Тараканова Ольга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0"/>
                <w:szCs w:val="40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0"/>
                <w:szCs w:val="40"/>
                <w:lang w:val="ru-RU"/>
              </w:rPr>
              <w:t>МГИП им. Евсеева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Комиссарова Алина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Матяева Виолетта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Малкина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</w:t>
            </w:r>
          </w:p>
        </w:tc>
        <w:tc>
          <w:tcPr>
            <w:tcW w:w="3119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Ивлева Софья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</w:tbl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Pr="00586C2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>Ансамбль</w:t>
      </w:r>
    </w:p>
    <w:p w:rsidR="00AB485F" w:rsidRDefault="00AB485F" w:rsidP="0073286F">
      <w:pPr>
        <w:tabs>
          <w:tab w:val="left" w:pos="3615"/>
        </w:tabs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586C2F">
        <w:rPr>
          <w:rFonts w:ascii="Times New Roman" w:hAnsi="Times New Roman"/>
          <w:b/>
          <w:i w:val="0"/>
          <w:sz w:val="144"/>
          <w:szCs w:val="144"/>
          <w:lang w:val="ru-RU"/>
        </w:rPr>
        <w:t>«Сударушка»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</w:p>
    <w:p w:rsidR="00AB485F" w:rsidRDefault="00AB485F" w:rsidP="0073286F">
      <w:pPr>
        <w:tabs>
          <w:tab w:val="left" w:pos="3615"/>
        </w:tabs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 xml:space="preserve">Руководитель  </w:t>
      </w:r>
      <w:r>
        <w:rPr>
          <w:rFonts w:ascii="Times New Roman" w:hAnsi="Times New Roman"/>
          <w:b/>
          <w:i w:val="0"/>
          <w:sz w:val="96"/>
          <w:szCs w:val="96"/>
          <w:lang w:val="ru-RU"/>
        </w:rPr>
        <w:t xml:space="preserve">              </w:t>
      </w: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>Явкин Г.П.</w:t>
      </w:r>
    </w:p>
    <w:p w:rsidR="00AB485F" w:rsidRPr="00586C2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</w:p>
    <w:p w:rsidR="00AB485F" w:rsidRDefault="00AB485F" w:rsidP="00D44B2F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D44B2F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8"/>
        <w:gridCol w:w="3297"/>
        <w:gridCol w:w="2163"/>
        <w:gridCol w:w="4216"/>
      </w:tblGrid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3709CC">
        <w:trPr>
          <w:trHeight w:val="764"/>
        </w:trPr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Меденкова С.В.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Белокосава Л.А.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1950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Пенсионерка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Симишина Н.А.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ООО «Элеком»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Гусева М.В.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Варнина Е.Г.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1955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Росгосстрах</w:t>
            </w:r>
          </w:p>
        </w:tc>
      </w:tr>
      <w:tr w:rsidR="00AB485F" w:rsidRPr="00B76F86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6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Константиновская В.Я.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ДОД «Детская школа искусств»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Арянова О.Н.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ООО «Ромодановосахар»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Ермакова Т.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</w:p>
        </w:tc>
      </w:tr>
      <w:tr w:rsidR="00AB485F" w:rsidRPr="00B76F86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Галыгина Е.Н.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1982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72"/>
                <w:szCs w:val="7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МБУК «КДЦ Ромодановского с/п»</w:t>
            </w:r>
          </w:p>
        </w:tc>
      </w:tr>
      <w:tr w:rsidR="00AB485F" w:rsidRPr="00B76F86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10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Клюкина Н. П.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МБУК «Ромодановская ЦРБ им. Н. Эркая»</w:t>
            </w:r>
          </w:p>
        </w:tc>
      </w:tr>
    </w:tbl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  <w:r w:rsidRPr="00586C2F">
        <w:rPr>
          <w:rFonts w:ascii="Times New Roman" w:hAnsi="Times New Roman"/>
          <w:b/>
          <w:i w:val="0"/>
          <w:sz w:val="56"/>
          <w:szCs w:val="56"/>
          <w:lang w:val="ru-RU"/>
        </w:rPr>
        <w:t>Мужской вокальный квартет</w:t>
      </w: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Pr="00586C2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586C2F">
        <w:rPr>
          <w:rFonts w:ascii="Times New Roman" w:hAnsi="Times New Roman"/>
          <w:b/>
          <w:i w:val="0"/>
          <w:sz w:val="144"/>
          <w:szCs w:val="144"/>
          <w:lang w:val="ru-RU"/>
        </w:rPr>
        <w:t>«Первоцвет»</w:t>
      </w: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D4E04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>
        <w:rPr>
          <w:rFonts w:ascii="Times New Roman" w:hAnsi="Times New Roman"/>
          <w:b/>
          <w:i w:val="0"/>
          <w:sz w:val="96"/>
          <w:szCs w:val="96"/>
          <w:lang w:val="ru-RU"/>
        </w:rPr>
        <w:t>Руководитель</w:t>
      </w:r>
    </w:p>
    <w:p w:rsidR="00AB485F" w:rsidRPr="00586C2F" w:rsidRDefault="00AB485F" w:rsidP="000D4E04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>Явкин Г.П.</w:t>
      </w:r>
    </w:p>
    <w:p w:rsidR="00AB485F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6"/>
        <w:gridCol w:w="3297"/>
        <w:gridCol w:w="2163"/>
        <w:gridCol w:w="4216"/>
      </w:tblGrid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D44B2F">
        <w:trPr>
          <w:trHeight w:val="764"/>
        </w:trPr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Явкин Г.П.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1960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B76F86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Малкин А.Ю.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МБУК «КДЦ Ромодановского с/п»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Семенов Д.В.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РЖД «Востановительный поезд»</w:t>
            </w:r>
          </w:p>
        </w:tc>
      </w:tr>
      <w:tr w:rsidR="00AB485F" w:rsidRPr="003709CC" w:rsidTr="00D44B2F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Тереньтьев С.А.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1978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ВКМ «СТАЛЬ»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</w:tbl>
    <w:p w:rsidR="00AB485F" w:rsidRDefault="00AB485F" w:rsidP="005F35F6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586C2F">
        <w:rPr>
          <w:rFonts w:ascii="Times New Roman" w:hAnsi="Times New Roman"/>
          <w:b/>
          <w:i w:val="0"/>
          <w:sz w:val="72"/>
          <w:szCs w:val="72"/>
          <w:lang w:val="ru-RU"/>
        </w:rPr>
        <w:t>Творческая лаборатория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>«Умелые ручки»</w:t>
      </w:r>
    </w:p>
    <w:p w:rsidR="00AB485F" w:rsidRDefault="00AB485F" w:rsidP="00575226">
      <w:pPr>
        <w:tabs>
          <w:tab w:val="left" w:pos="3615"/>
        </w:tabs>
        <w:rPr>
          <w:rFonts w:ascii="Times New Roman" w:hAnsi="Times New Roman"/>
          <w:b/>
          <w:i w:val="0"/>
          <w:sz w:val="96"/>
          <w:szCs w:val="96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061FB8">
        <w:rPr>
          <w:rFonts w:ascii="Times New Roman" w:hAnsi="Times New Roman"/>
          <w:b/>
          <w:i w:val="0"/>
          <w:sz w:val="96"/>
          <w:szCs w:val="96"/>
          <w:lang w:val="ru-RU"/>
        </w:rPr>
        <w:pict>
          <v:shape id="_x0000_i1029" type="#_x0000_t75" style="width:444pt;height:330.75pt">
            <v:imagedata r:id="rId10" o:title=""/>
          </v:shape>
        </w:pic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586C2F">
        <w:rPr>
          <w:rFonts w:ascii="Times New Roman" w:hAnsi="Times New Roman"/>
          <w:b/>
          <w:i w:val="0"/>
          <w:sz w:val="96"/>
          <w:szCs w:val="96"/>
          <w:lang w:val="ru-RU"/>
        </w:rPr>
        <w:t>Руководитель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>
        <w:rPr>
          <w:rFonts w:ascii="Times New Roman" w:hAnsi="Times New Roman"/>
          <w:b/>
          <w:i w:val="0"/>
          <w:sz w:val="96"/>
          <w:szCs w:val="96"/>
          <w:lang w:val="ru-RU"/>
        </w:rPr>
        <w:t>Библиотекарь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</w:p>
    <w:p w:rsidR="00AB485F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5F35F6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9"/>
        <w:gridCol w:w="3297"/>
        <w:gridCol w:w="2163"/>
        <w:gridCol w:w="4216"/>
      </w:tblGrid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D44B2F">
        <w:trPr>
          <w:trHeight w:val="764"/>
        </w:trPr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Малкина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Никонорова Кристина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Татаров Денис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Чекашкина Алина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Комиссарова Алина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6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Макарова Ангелина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Мамайкин Данил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Шкергина Вика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2005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Черникова Алина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D44B2F">
        <w:tc>
          <w:tcPr>
            <w:tcW w:w="6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Калинина Ксения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2007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</w:tbl>
    <w:p w:rsidR="00AB485F" w:rsidRDefault="00AB485F" w:rsidP="005F35F6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D40BDE">
      <w:pPr>
        <w:tabs>
          <w:tab w:val="left" w:pos="3615"/>
        </w:tabs>
        <w:rPr>
          <w:rFonts w:ascii="Times New Roman" w:hAnsi="Times New Roman"/>
          <w:b/>
          <w:i w:val="0"/>
          <w:sz w:val="96"/>
          <w:szCs w:val="96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575226">
        <w:rPr>
          <w:rFonts w:ascii="Times New Roman" w:hAnsi="Times New Roman"/>
          <w:b/>
          <w:i w:val="0"/>
          <w:sz w:val="72"/>
          <w:szCs w:val="72"/>
          <w:lang w:val="ru-RU"/>
        </w:rPr>
        <w:t>Фольклорный кружок</w:t>
      </w:r>
    </w:p>
    <w:p w:rsidR="00AB485F" w:rsidRDefault="00AB485F" w:rsidP="00575226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575226">
        <w:rPr>
          <w:rFonts w:ascii="Times New Roman" w:hAnsi="Times New Roman"/>
          <w:b/>
          <w:i w:val="0"/>
          <w:sz w:val="144"/>
          <w:szCs w:val="144"/>
          <w:lang w:val="ru-RU"/>
        </w:rPr>
        <w:t>«Яблонька»</w:t>
      </w:r>
    </w:p>
    <w:p w:rsidR="00AB485F" w:rsidRDefault="00AB485F" w:rsidP="00575226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061FB8">
        <w:rPr>
          <w:rFonts w:ascii="Times New Roman" w:hAnsi="Times New Roman"/>
          <w:b/>
          <w:i w:val="0"/>
          <w:sz w:val="72"/>
          <w:szCs w:val="72"/>
          <w:lang w:val="ru-RU"/>
        </w:rPr>
        <w:pict>
          <v:shape id="_x0000_i1030" type="#_x0000_t75" style="width:474.75pt;height:312.75pt">
            <v:imagedata r:id="rId11" o:title=""/>
          </v:shape>
        </w:pic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75226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2F37D4">
        <w:rPr>
          <w:rFonts w:ascii="Times New Roman" w:hAnsi="Times New Roman"/>
          <w:b/>
          <w:i w:val="0"/>
          <w:sz w:val="72"/>
          <w:szCs w:val="72"/>
          <w:lang w:val="ru-RU"/>
        </w:rPr>
        <w:t>Руководитель Гусева М.В.</w:t>
      </w:r>
    </w:p>
    <w:p w:rsidR="00AB485F" w:rsidRDefault="00AB485F" w:rsidP="00D40BDE">
      <w:pPr>
        <w:tabs>
          <w:tab w:val="left" w:pos="3615"/>
        </w:tabs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D40BDE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D40BDE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6"/>
        <w:gridCol w:w="3297"/>
        <w:gridCol w:w="2163"/>
        <w:gridCol w:w="4216"/>
      </w:tblGrid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7B721B">
        <w:trPr>
          <w:trHeight w:val="764"/>
        </w:trPr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Козлова Едвина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Седова Мария 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Татаров Денис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Чекашкина Ангелина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Беспалов Руслан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6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Калинин Сергей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Софьина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Агейчева Надежда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Курочкина Марина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Чумакова Екатерина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Овчинникова Ангелина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Панамарева Снежанна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Федяшина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</w:tbl>
    <w:p w:rsidR="00AB485F" w:rsidRDefault="00AB485F" w:rsidP="00D40BDE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D40BDE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931C1C">
      <w:pPr>
        <w:tabs>
          <w:tab w:val="left" w:pos="3615"/>
        </w:tabs>
        <w:rPr>
          <w:rFonts w:ascii="Times New Roman" w:hAnsi="Times New Roman"/>
          <w:b/>
          <w:i w:val="0"/>
          <w:sz w:val="96"/>
          <w:szCs w:val="96"/>
          <w:lang w:val="ru-RU"/>
        </w:rPr>
      </w:pPr>
      <w:r>
        <w:rPr>
          <w:rFonts w:ascii="Times New Roman" w:hAnsi="Times New Roman"/>
          <w:b/>
          <w:i w:val="0"/>
          <w:sz w:val="96"/>
          <w:szCs w:val="96"/>
          <w:lang w:val="ru-RU"/>
        </w:rPr>
        <w:t xml:space="preserve">        Агитбригада</w:t>
      </w:r>
    </w:p>
    <w:p w:rsidR="00AB485F" w:rsidRDefault="00AB485F" w:rsidP="000D4E04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575226">
        <w:rPr>
          <w:rFonts w:ascii="Times New Roman" w:hAnsi="Times New Roman"/>
          <w:b/>
          <w:i w:val="0"/>
          <w:sz w:val="144"/>
          <w:szCs w:val="144"/>
          <w:lang w:val="ru-RU"/>
        </w:rPr>
        <w:t>«Молодежь 21-го века»</w:t>
      </w:r>
    </w:p>
    <w:p w:rsidR="00AB485F" w:rsidRDefault="00AB485F" w:rsidP="007B721B">
      <w:pPr>
        <w:tabs>
          <w:tab w:val="left" w:pos="3615"/>
        </w:tabs>
        <w:ind w:right="-143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061FB8">
        <w:rPr>
          <w:rFonts w:ascii="Times New Roman" w:hAnsi="Times New Roman"/>
          <w:b/>
          <w:i w:val="0"/>
          <w:sz w:val="72"/>
          <w:szCs w:val="72"/>
          <w:lang w:val="ru-RU"/>
        </w:rPr>
        <w:pict>
          <v:shape id="_x0000_i1031" type="#_x0000_t75" style="width:435.75pt;height:298.5pt">
            <v:imagedata r:id="rId12" o:title=""/>
          </v:shape>
        </w:pict>
      </w:r>
    </w:p>
    <w:p w:rsidR="00AB485F" w:rsidRPr="007B721B" w:rsidRDefault="00AB485F" w:rsidP="007B721B">
      <w:pPr>
        <w:tabs>
          <w:tab w:val="left" w:pos="3615"/>
        </w:tabs>
        <w:ind w:right="-143"/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0D4E04">
        <w:rPr>
          <w:rFonts w:ascii="Times New Roman" w:hAnsi="Times New Roman"/>
          <w:b/>
          <w:i w:val="0"/>
          <w:sz w:val="96"/>
          <w:szCs w:val="96"/>
          <w:lang w:val="ru-RU"/>
        </w:rPr>
        <w:t>Руководитель</w:t>
      </w:r>
    </w:p>
    <w:p w:rsidR="00AB485F" w:rsidRDefault="00AB485F" w:rsidP="005A4C78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>
        <w:rPr>
          <w:rFonts w:ascii="Times New Roman" w:hAnsi="Times New Roman"/>
          <w:b/>
          <w:i w:val="0"/>
          <w:sz w:val="96"/>
          <w:szCs w:val="96"/>
          <w:lang w:val="ru-RU"/>
        </w:rPr>
        <w:t>Галыгина Е.Н.</w:t>
      </w:r>
    </w:p>
    <w:p w:rsidR="00AB485F" w:rsidRDefault="00AB485F" w:rsidP="00931C1C">
      <w:pPr>
        <w:tabs>
          <w:tab w:val="left" w:pos="3615"/>
        </w:tabs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931C1C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8"/>
        <w:gridCol w:w="3297"/>
        <w:gridCol w:w="2163"/>
        <w:gridCol w:w="4216"/>
      </w:tblGrid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3709CC">
        <w:trPr>
          <w:trHeight w:val="764"/>
        </w:trPr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Комлев Нокита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Суровенков Андрей 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Филлипова Елена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МГУ им Огарева.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Стеклянников Владимир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Середина Ольга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МГУ им Огарева.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6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Храмов Михаил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Королева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1998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Батков Николай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МГПИ им. «Евсеева»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Тараканов Евгений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10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Кусайкина Анастасия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3709CC">
        <w:tc>
          <w:tcPr>
            <w:tcW w:w="958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Сыбачин Егор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2000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</w:tbl>
    <w:p w:rsidR="00AB485F" w:rsidRDefault="00AB485F" w:rsidP="00931C1C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 w:rsidRPr="000D4E04">
        <w:rPr>
          <w:rFonts w:ascii="Times New Roman" w:hAnsi="Times New Roman"/>
          <w:b/>
          <w:i w:val="0"/>
          <w:sz w:val="72"/>
          <w:szCs w:val="72"/>
          <w:lang w:val="ru-RU"/>
        </w:rPr>
        <w:t>Танцевальный кружок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0D4E04">
        <w:rPr>
          <w:rFonts w:ascii="Times New Roman" w:hAnsi="Times New Roman"/>
          <w:b/>
          <w:i w:val="0"/>
          <w:sz w:val="144"/>
          <w:szCs w:val="144"/>
          <w:lang w:val="ru-RU"/>
        </w:rPr>
        <w:t>«РИТМ»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144"/>
          <w:szCs w:val="144"/>
          <w:lang w:val="ru-RU"/>
        </w:rPr>
      </w:pPr>
      <w:r w:rsidRPr="00061FB8">
        <w:rPr>
          <w:rFonts w:ascii="Times New Roman" w:hAnsi="Times New Roman"/>
          <w:b/>
          <w:i w:val="0"/>
          <w:sz w:val="144"/>
          <w:szCs w:val="144"/>
          <w:lang w:val="ru-RU"/>
        </w:rPr>
        <w:pict>
          <v:shape id="_x0000_i1032" type="#_x0000_t75" style="width:420pt;height:336pt">
            <v:imagedata r:id="rId13" o:title=""/>
          </v:shape>
        </w:pic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>Руководитель</w:t>
      </w:r>
    </w:p>
    <w:p w:rsidR="00AB485F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>Константиновская В.Я.</w:t>
      </w:r>
    </w:p>
    <w:p w:rsidR="00AB485F" w:rsidRDefault="00AB485F" w:rsidP="00062965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062965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6"/>
        <w:gridCol w:w="3297"/>
        <w:gridCol w:w="2163"/>
        <w:gridCol w:w="4216"/>
      </w:tblGrid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7B721B">
        <w:trPr>
          <w:trHeight w:val="764"/>
        </w:trPr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Малкина Анастасия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Никонорова Кристина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Чумакова Екатерина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Чекашкина Алина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Комиссарова Алина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6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Матяева Виолетта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Кусайкина Анастасия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Шкергина Вика</w:t>
            </w:r>
          </w:p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2006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7B721B">
        <w:tc>
          <w:tcPr>
            <w:tcW w:w="79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Ивлева Софья</w:t>
            </w:r>
          </w:p>
        </w:tc>
        <w:tc>
          <w:tcPr>
            <w:tcW w:w="2163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3709CC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</w:tbl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062965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Default="00AB485F" w:rsidP="00B76F86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8728A9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  <w:r>
        <w:rPr>
          <w:rFonts w:ascii="Times New Roman" w:hAnsi="Times New Roman"/>
          <w:b/>
          <w:i w:val="0"/>
          <w:sz w:val="72"/>
          <w:szCs w:val="72"/>
          <w:lang w:val="ru-RU"/>
        </w:rPr>
        <w:t>Кружок вокального пения</w:t>
      </w:r>
    </w:p>
    <w:p w:rsidR="00AB485F" w:rsidRDefault="00AB485F" w:rsidP="008728A9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8728A9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C02478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Default="00AB485F" w:rsidP="00C02478">
      <w:pPr>
        <w:tabs>
          <w:tab w:val="left" w:pos="3615"/>
        </w:tabs>
        <w:rPr>
          <w:rFonts w:ascii="Times New Roman" w:hAnsi="Times New Roman"/>
          <w:b/>
          <w:i w:val="0"/>
          <w:sz w:val="72"/>
          <w:szCs w:val="72"/>
          <w:lang w:val="ru-RU"/>
        </w:rPr>
      </w:pPr>
    </w:p>
    <w:p w:rsidR="00AB485F" w:rsidRPr="00062965" w:rsidRDefault="00AB485F" w:rsidP="008728A9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062965">
        <w:rPr>
          <w:rFonts w:ascii="Times New Roman" w:hAnsi="Times New Roman"/>
          <w:b/>
          <w:i w:val="0"/>
          <w:sz w:val="96"/>
          <w:szCs w:val="96"/>
          <w:lang w:val="ru-RU"/>
        </w:rPr>
        <w:t>Руководитель</w:t>
      </w:r>
    </w:p>
    <w:p w:rsidR="00AB485F" w:rsidRDefault="00AB485F" w:rsidP="008728A9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  <w:r w:rsidRPr="00062965">
        <w:rPr>
          <w:rFonts w:ascii="Times New Roman" w:hAnsi="Times New Roman"/>
          <w:b/>
          <w:i w:val="0"/>
          <w:sz w:val="96"/>
          <w:szCs w:val="96"/>
          <w:lang w:val="ru-RU"/>
        </w:rPr>
        <w:t>Малкин А.Ю.</w:t>
      </w: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</w:p>
    <w:p w:rsidR="00AB485F" w:rsidRPr="007E6C81" w:rsidRDefault="00AB485F" w:rsidP="008728A9">
      <w:pPr>
        <w:tabs>
          <w:tab w:val="left" w:pos="3615"/>
        </w:tabs>
        <w:ind w:left="-1134"/>
        <w:jc w:val="center"/>
        <w:rPr>
          <w:rFonts w:ascii="Times New Roman" w:hAnsi="Times New Roman"/>
          <w:b/>
          <w:i w:val="0"/>
          <w:sz w:val="52"/>
          <w:szCs w:val="52"/>
          <w:lang w:val="ru-RU"/>
        </w:rPr>
      </w:pPr>
      <w:r w:rsidRPr="007E6C81">
        <w:rPr>
          <w:rFonts w:ascii="Times New Roman" w:hAnsi="Times New Roman"/>
          <w:b/>
          <w:i w:val="0"/>
          <w:sz w:val="52"/>
          <w:szCs w:val="52"/>
          <w:lang w:val="ru-RU"/>
        </w:rPr>
        <w:t>Список участников</w:t>
      </w:r>
    </w:p>
    <w:tbl>
      <w:tblPr>
        <w:tblW w:w="0" w:type="auto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6"/>
        <w:gridCol w:w="3297"/>
        <w:gridCol w:w="2163"/>
        <w:gridCol w:w="4216"/>
      </w:tblGrid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№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Ф.И.О.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Год рождения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44"/>
                <w:szCs w:val="44"/>
                <w:lang w:val="ru-RU"/>
              </w:rPr>
              <w:t>Место работы,  место учебы</w:t>
            </w:r>
          </w:p>
        </w:tc>
      </w:tr>
      <w:tr w:rsidR="00AB485F" w:rsidRPr="003709CC" w:rsidTr="00E0462B">
        <w:trPr>
          <w:trHeight w:val="764"/>
        </w:trPr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2"/>
                <w:szCs w:val="32"/>
                <w:lang w:val="ru-RU"/>
              </w:rPr>
              <w:t>1</w:t>
            </w:r>
          </w:p>
        </w:tc>
        <w:tc>
          <w:tcPr>
            <w:tcW w:w="3297" w:type="dxa"/>
          </w:tcPr>
          <w:p w:rsidR="00AB485F" w:rsidRPr="008728A9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2"/>
                <w:lang w:val="ru-RU"/>
              </w:rPr>
            </w:pPr>
            <w:r w:rsidRPr="008728A9">
              <w:rPr>
                <w:rFonts w:ascii="Times New Roman" w:hAnsi="Times New Roman"/>
                <w:b/>
                <w:i w:val="0"/>
                <w:sz w:val="36"/>
                <w:szCs w:val="32"/>
                <w:lang w:val="ru-RU"/>
              </w:rPr>
              <w:t>Ладикова Анастасия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2003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Королева Екатерина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2004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3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Бикмаев Тимур 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4 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Беспалов Руслан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1999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5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Газмигомедова Диана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2002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3709CC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6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Милова Юля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2001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МБОУ «РСОШ №2»</w:t>
            </w:r>
          </w:p>
        </w:tc>
      </w:tr>
      <w:tr w:rsidR="00AB485F" w:rsidRPr="008728A9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7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Асташина Мария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1997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МГУ им. Огарева</w:t>
            </w:r>
          </w:p>
        </w:tc>
      </w:tr>
      <w:tr w:rsidR="00AB485F" w:rsidRPr="008728A9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8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Ермакова Татьяна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1997</w:t>
            </w:r>
          </w:p>
        </w:tc>
        <w:tc>
          <w:tcPr>
            <w:tcW w:w="421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МГПИ им. Евсевьева</w:t>
            </w:r>
          </w:p>
        </w:tc>
      </w:tr>
      <w:tr w:rsidR="00AB485F" w:rsidRPr="008728A9" w:rsidTr="00E0462B">
        <w:tc>
          <w:tcPr>
            <w:tcW w:w="796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 w:rsidRPr="003709CC"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9</w:t>
            </w:r>
          </w:p>
        </w:tc>
        <w:tc>
          <w:tcPr>
            <w:tcW w:w="3297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 xml:space="preserve">Середина Ольга  </w:t>
            </w:r>
          </w:p>
        </w:tc>
        <w:tc>
          <w:tcPr>
            <w:tcW w:w="2163" w:type="dxa"/>
          </w:tcPr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1996</w:t>
            </w:r>
          </w:p>
        </w:tc>
        <w:tc>
          <w:tcPr>
            <w:tcW w:w="4216" w:type="dxa"/>
          </w:tcPr>
          <w:p w:rsidR="00AB485F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  <w:t>МГУ им Огарева</w:t>
            </w:r>
          </w:p>
          <w:p w:rsidR="00AB485F" w:rsidRPr="003709CC" w:rsidRDefault="00AB485F" w:rsidP="00E0462B">
            <w:pPr>
              <w:tabs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i w:val="0"/>
                <w:sz w:val="36"/>
                <w:szCs w:val="36"/>
                <w:lang w:val="ru-RU"/>
              </w:rPr>
            </w:pPr>
          </w:p>
        </w:tc>
      </w:tr>
    </w:tbl>
    <w:p w:rsidR="00AB485F" w:rsidRDefault="00AB485F" w:rsidP="008728A9">
      <w:pPr>
        <w:tabs>
          <w:tab w:val="left" w:pos="3615"/>
        </w:tabs>
        <w:rPr>
          <w:rFonts w:ascii="Times New Roman" w:hAnsi="Times New Roman"/>
          <w:b/>
          <w:i w:val="0"/>
          <w:sz w:val="56"/>
          <w:szCs w:val="56"/>
          <w:lang w:val="ru-RU"/>
        </w:rPr>
      </w:pPr>
    </w:p>
    <w:p w:rsidR="00AB485F" w:rsidRPr="00062965" w:rsidRDefault="00AB485F" w:rsidP="00586C2F">
      <w:pPr>
        <w:tabs>
          <w:tab w:val="left" w:pos="3615"/>
        </w:tabs>
        <w:jc w:val="center"/>
        <w:rPr>
          <w:rFonts w:ascii="Times New Roman" w:hAnsi="Times New Roman"/>
          <w:b/>
          <w:i w:val="0"/>
          <w:sz w:val="96"/>
          <w:szCs w:val="96"/>
          <w:lang w:val="ru-RU"/>
        </w:rPr>
      </w:pPr>
    </w:p>
    <w:sectPr w:rsidR="00AB485F" w:rsidRPr="00062965" w:rsidSect="00D44B2F">
      <w:pgSz w:w="11906" w:h="16838"/>
      <w:pgMar w:top="284" w:right="850" w:bottom="567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85F" w:rsidRDefault="00AB485F" w:rsidP="000D4E04">
      <w:pPr>
        <w:spacing w:after="0" w:line="240" w:lineRule="auto"/>
      </w:pPr>
      <w:r>
        <w:separator/>
      </w:r>
    </w:p>
  </w:endnote>
  <w:endnote w:type="continuationSeparator" w:id="1">
    <w:p w:rsidR="00AB485F" w:rsidRDefault="00AB485F" w:rsidP="000D4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85F" w:rsidRDefault="00AB485F" w:rsidP="000D4E04">
      <w:pPr>
        <w:spacing w:after="0" w:line="240" w:lineRule="auto"/>
      </w:pPr>
      <w:r>
        <w:separator/>
      </w:r>
    </w:p>
  </w:footnote>
  <w:footnote w:type="continuationSeparator" w:id="1">
    <w:p w:rsidR="00AB485F" w:rsidRDefault="00AB485F" w:rsidP="000D4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8A9"/>
    <w:rsid w:val="00061FB8"/>
    <w:rsid w:val="00062965"/>
    <w:rsid w:val="000804C0"/>
    <w:rsid w:val="000D4E04"/>
    <w:rsid w:val="000E2937"/>
    <w:rsid w:val="00121CCB"/>
    <w:rsid w:val="00163155"/>
    <w:rsid w:val="001D3171"/>
    <w:rsid w:val="00224D49"/>
    <w:rsid w:val="00295A13"/>
    <w:rsid w:val="002F37D4"/>
    <w:rsid w:val="003557FB"/>
    <w:rsid w:val="003709CC"/>
    <w:rsid w:val="003972DE"/>
    <w:rsid w:val="003B1153"/>
    <w:rsid w:val="00403289"/>
    <w:rsid w:val="004516F0"/>
    <w:rsid w:val="00575226"/>
    <w:rsid w:val="00586C2F"/>
    <w:rsid w:val="005A4C78"/>
    <w:rsid w:val="005F35F6"/>
    <w:rsid w:val="006535D7"/>
    <w:rsid w:val="00663644"/>
    <w:rsid w:val="006A39E5"/>
    <w:rsid w:val="0073286F"/>
    <w:rsid w:val="00770D3D"/>
    <w:rsid w:val="00777C55"/>
    <w:rsid w:val="007B5D82"/>
    <w:rsid w:val="007B721B"/>
    <w:rsid w:val="007E6C81"/>
    <w:rsid w:val="008552EC"/>
    <w:rsid w:val="008728A9"/>
    <w:rsid w:val="00907344"/>
    <w:rsid w:val="009241FF"/>
    <w:rsid w:val="00931C1C"/>
    <w:rsid w:val="009739D1"/>
    <w:rsid w:val="00AA1A1C"/>
    <w:rsid w:val="00AB485F"/>
    <w:rsid w:val="00B308A9"/>
    <w:rsid w:val="00B671BA"/>
    <w:rsid w:val="00B76F86"/>
    <w:rsid w:val="00BC1D62"/>
    <w:rsid w:val="00C02478"/>
    <w:rsid w:val="00D40BDE"/>
    <w:rsid w:val="00D439E3"/>
    <w:rsid w:val="00D44B2F"/>
    <w:rsid w:val="00D848A4"/>
    <w:rsid w:val="00DF20E2"/>
    <w:rsid w:val="00E0462B"/>
    <w:rsid w:val="00EE3184"/>
    <w:rsid w:val="00FD1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Verdana" w:hAnsi="Verdana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3B1153"/>
    <w:pPr>
      <w:spacing w:after="200" w:line="288" w:lineRule="auto"/>
    </w:pPr>
    <w:rPr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1153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eastAsia="Times New Roman"/>
      <w:b/>
      <w:bCs/>
      <w:color w:val="622423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1153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eastAsia="Times New Roman"/>
      <w:b/>
      <w:bCs/>
      <w:color w:val="943634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B1153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eastAsia="Times New Roman"/>
      <w:b/>
      <w:bCs/>
      <w:color w:val="943634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1153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eastAsia="Times New Roman"/>
      <w:b/>
      <w:bCs/>
      <w:color w:val="943634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B1153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eastAsia="Times New Roman"/>
      <w:b/>
      <w:bCs/>
      <w:color w:val="943634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B1153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eastAsia="Times New Roman"/>
      <w:color w:val="943634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B1153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eastAsia="Times New Roman"/>
      <w:color w:val="943634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B1153"/>
    <w:pPr>
      <w:spacing w:before="200" w:after="100" w:line="240" w:lineRule="auto"/>
      <w:contextualSpacing/>
      <w:outlineLvl w:val="7"/>
    </w:pPr>
    <w:rPr>
      <w:rFonts w:eastAsia="Times New Roman"/>
      <w:color w:val="C0504D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B1153"/>
    <w:pPr>
      <w:spacing w:before="200" w:after="100" w:line="240" w:lineRule="auto"/>
      <w:contextualSpacing/>
      <w:outlineLvl w:val="8"/>
    </w:pPr>
    <w:rPr>
      <w:rFonts w:eastAsia="Times New Roman"/>
      <w:color w:val="C0504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1153"/>
    <w:rPr>
      <w:rFonts w:ascii="Verdana" w:hAnsi="Verdana" w:cs="Times New Roman"/>
      <w:b/>
      <w:bCs/>
      <w:i/>
      <w:iCs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B1153"/>
    <w:rPr>
      <w:rFonts w:ascii="Verdana" w:hAnsi="Verdana" w:cs="Times New Roman"/>
      <w:b/>
      <w:bCs/>
      <w:i/>
      <w:iCs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153"/>
    <w:rPr>
      <w:rFonts w:ascii="Verdana" w:hAnsi="Verdana" w:cs="Times New Roman"/>
      <w:i/>
      <w:iCs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B1153"/>
    <w:rPr>
      <w:rFonts w:ascii="Verdana" w:hAnsi="Verdana" w:cs="Times New Roman"/>
      <w:i/>
      <w:iCs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B1153"/>
    <w:rPr>
      <w:rFonts w:ascii="Verdana" w:hAnsi="Verdana" w:cs="Times New Roman"/>
      <w:i/>
      <w:iCs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B1153"/>
    <w:rPr>
      <w:rFonts w:ascii="Verdana" w:hAnsi="Verdana" w:cs="Times New Roman"/>
      <w:i/>
      <w:iCs/>
      <w:color w:val="C0504D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3B1153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3B1153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eastAsia="Times New Roman"/>
      <w:color w:val="FFFFFF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3B1153"/>
    <w:rPr>
      <w:rFonts w:ascii="Verdana" w:hAnsi="Verdan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3B1153"/>
    <w:pPr>
      <w:pBdr>
        <w:bottom w:val="dotted" w:sz="8" w:space="10" w:color="C0504D"/>
      </w:pBdr>
      <w:spacing w:before="200" w:after="900" w:line="240" w:lineRule="auto"/>
      <w:jc w:val="center"/>
    </w:pPr>
    <w:rPr>
      <w:rFonts w:eastAsia="Times New Roman"/>
      <w:color w:val="62242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B1153"/>
    <w:rPr>
      <w:rFonts w:ascii="Verdana" w:hAnsi="Verdana" w:cs="Times New Roman"/>
      <w:i/>
      <w:iCs/>
      <w:color w:val="622423"/>
      <w:sz w:val="24"/>
      <w:szCs w:val="24"/>
    </w:rPr>
  </w:style>
  <w:style w:type="character" w:styleId="Strong">
    <w:name w:val="Strong"/>
    <w:basedOn w:val="DefaultParagraphFont"/>
    <w:uiPriority w:val="99"/>
    <w:qFormat/>
    <w:rsid w:val="003B1153"/>
    <w:rPr>
      <w:rFonts w:cs="Times New Roman"/>
      <w:b/>
      <w:spacing w:val="0"/>
    </w:rPr>
  </w:style>
  <w:style w:type="character" w:styleId="Emphasis">
    <w:name w:val="Emphasis"/>
    <w:basedOn w:val="DefaultParagraphFont"/>
    <w:uiPriority w:val="99"/>
    <w:qFormat/>
    <w:rsid w:val="003B1153"/>
    <w:rPr>
      <w:rFonts w:ascii="Verdana" w:hAnsi="Verdan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link w:val="NoSpacingChar"/>
    <w:uiPriority w:val="99"/>
    <w:qFormat/>
    <w:rsid w:val="003B115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3B1153"/>
    <w:rPr>
      <w:rFonts w:cs="Times New Roman"/>
      <w:i/>
      <w:iCs/>
      <w:sz w:val="20"/>
      <w:szCs w:val="20"/>
    </w:rPr>
  </w:style>
  <w:style w:type="paragraph" w:styleId="ListParagraph">
    <w:name w:val="List Paragraph"/>
    <w:basedOn w:val="Normal"/>
    <w:uiPriority w:val="99"/>
    <w:qFormat/>
    <w:rsid w:val="003B11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3B1153"/>
    <w:rPr>
      <w:i w:val="0"/>
      <w:iCs w:val="0"/>
      <w:color w:val="943634"/>
    </w:rPr>
  </w:style>
  <w:style w:type="character" w:customStyle="1" w:styleId="QuoteChar">
    <w:name w:val="Quote Char"/>
    <w:basedOn w:val="DefaultParagraphFont"/>
    <w:link w:val="Quote"/>
    <w:uiPriority w:val="99"/>
    <w:locked/>
    <w:rsid w:val="003B1153"/>
    <w:rPr>
      <w:rFonts w:cs="Times New Roman"/>
      <w:color w:val="943634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3B1153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eastAsia="Times New Roman"/>
      <w:b/>
      <w:bCs/>
      <w:color w:val="C0504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3B1153"/>
    <w:rPr>
      <w:rFonts w:ascii="Verdana" w:hAnsi="Verdana" w:cs="Times New Roman"/>
      <w:b/>
      <w:bCs/>
      <w:i/>
      <w:iCs/>
      <w:color w:val="C0504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3B1153"/>
    <w:rPr>
      <w:rFonts w:ascii="Verdana" w:hAnsi="Verdana" w:cs="Times New Roman"/>
      <w:i/>
      <w:color w:val="C0504D"/>
    </w:rPr>
  </w:style>
  <w:style w:type="character" w:styleId="IntenseEmphasis">
    <w:name w:val="Intense Emphasis"/>
    <w:basedOn w:val="DefaultParagraphFont"/>
    <w:uiPriority w:val="99"/>
    <w:qFormat/>
    <w:rsid w:val="003B1153"/>
    <w:rPr>
      <w:rFonts w:ascii="Verdana" w:hAnsi="Verdana" w:cs="Times New Roman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3B1153"/>
    <w:rPr>
      <w:rFonts w:cs="Times New Roman"/>
      <w:i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3B1153"/>
    <w:rPr>
      <w:rFonts w:cs="Times New Roman"/>
      <w:b/>
      <w:i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3B1153"/>
    <w:rPr>
      <w:rFonts w:ascii="Verdana" w:hAnsi="Verdana" w:cs="Times New Roman"/>
      <w:b/>
      <w:i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3B1153"/>
    <w:pPr>
      <w:outlineLvl w:val="9"/>
    </w:pPr>
  </w:style>
  <w:style w:type="paragraph" w:styleId="Header">
    <w:name w:val="header"/>
    <w:basedOn w:val="Normal"/>
    <w:link w:val="HeaderChar"/>
    <w:uiPriority w:val="99"/>
    <w:semiHidden/>
    <w:rsid w:val="000D4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D4E04"/>
    <w:rPr>
      <w:rFonts w:cs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D4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D4E04"/>
    <w:rPr>
      <w:rFonts w:cs="Times New Roman"/>
      <w:i/>
      <w:iCs/>
      <w:sz w:val="20"/>
      <w:szCs w:val="20"/>
    </w:rPr>
  </w:style>
  <w:style w:type="table" w:styleId="TableGrid">
    <w:name w:val="Table Grid"/>
    <w:basedOn w:val="TableNormal"/>
    <w:uiPriority w:val="99"/>
    <w:rsid w:val="0040328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285</TotalTime>
  <Pages>21</Pages>
  <Words>943</Words>
  <Characters>5377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8</cp:revision>
  <cp:lastPrinted>2017-01-30T09:49:00Z</cp:lastPrinted>
  <dcterms:created xsi:type="dcterms:W3CDTF">2017-01-19T15:57:00Z</dcterms:created>
  <dcterms:modified xsi:type="dcterms:W3CDTF">2017-03-03T06:48:00Z</dcterms:modified>
</cp:coreProperties>
</file>