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2B2" w:rsidRPr="005F494F" w:rsidRDefault="001B02B2" w:rsidP="00495C40">
      <w:pPr>
        <w:rPr>
          <w:b/>
        </w:rPr>
      </w:pPr>
      <w:r w:rsidRPr="005F494F">
        <w:rPr>
          <w:b/>
        </w:rPr>
        <w:t xml:space="preserve">                                                                                    </w:t>
      </w:r>
      <w:r>
        <w:rPr>
          <w:b/>
        </w:rPr>
        <w:t xml:space="preserve">                              </w:t>
      </w:r>
      <w:r w:rsidRPr="005F494F">
        <w:rPr>
          <w:b/>
        </w:rPr>
        <w:t>Утверждаю</w:t>
      </w:r>
    </w:p>
    <w:p w:rsidR="001B02B2" w:rsidRPr="005F494F" w:rsidRDefault="001B02B2" w:rsidP="00495C40">
      <w:pPr>
        <w:jc w:val="right"/>
        <w:rPr>
          <w:b/>
        </w:rPr>
      </w:pPr>
      <w:r>
        <w:rPr>
          <w:b/>
        </w:rPr>
        <w:t xml:space="preserve">Глава </w:t>
      </w:r>
      <w:r w:rsidRPr="005F494F">
        <w:rPr>
          <w:b/>
        </w:rPr>
        <w:t xml:space="preserve"> Ромодановского</w:t>
      </w:r>
    </w:p>
    <w:p w:rsidR="001B02B2" w:rsidRPr="005F494F" w:rsidRDefault="001B02B2" w:rsidP="00495C40">
      <w:pPr>
        <w:rPr>
          <w:b/>
        </w:rPr>
      </w:pPr>
      <w:r w:rsidRPr="005F494F">
        <w:rPr>
          <w:b/>
        </w:rPr>
        <w:t xml:space="preserve">                                                                                                           </w:t>
      </w:r>
      <w:r>
        <w:rPr>
          <w:b/>
        </w:rPr>
        <w:t xml:space="preserve">       </w:t>
      </w:r>
      <w:r w:rsidRPr="005F494F">
        <w:rPr>
          <w:b/>
        </w:rPr>
        <w:t>сельского поселения</w:t>
      </w:r>
    </w:p>
    <w:p w:rsidR="001B02B2" w:rsidRPr="005F494F" w:rsidRDefault="001B02B2" w:rsidP="001A47BE">
      <w:pPr>
        <w:jc w:val="center"/>
        <w:rPr>
          <w:b/>
        </w:rPr>
      </w:pPr>
      <w:r w:rsidRPr="005F494F">
        <w:rPr>
          <w:b/>
        </w:rPr>
        <w:t xml:space="preserve">                                                           </w:t>
      </w:r>
      <w:r>
        <w:rPr>
          <w:b/>
        </w:rPr>
        <w:t xml:space="preserve">                            ___________________</w:t>
      </w:r>
      <w:r w:rsidRPr="005F494F">
        <w:rPr>
          <w:b/>
        </w:rPr>
        <w:t xml:space="preserve"> Т.В. Колмакова</w:t>
      </w:r>
    </w:p>
    <w:p w:rsidR="001B02B2" w:rsidRDefault="001B02B2" w:rsidP="009358A5">
      <w:pPr>
        <w:jc w:val="center"/>
        <w:rPr>
          <w:b/>
        </w:rPr>
      </w:pPr>
    </w:p>
    <w:p w:rsidR="001B02B2" w:rsidRDefault="001B02B2" w:rsidP="009358A5">
      <w:pPr>
        <w:jc w:val="center"/>
      </w:pPr>
      <w:r w:rsidRPr="00495C40">
        <w:rPr>
          <w:b/>
        </w:rPr>
        <w:t xml:space="preserve">План </w:t>
      </w:r>
      <w:r>
        <w:rPr>
          <w:b/>
        </w:rPr>
        <w:t>работы на февраль 2017г.</w:t>
      </w:r>
    </w:p>
    <w:p w:rsidR="001B02B2" w:rsidRPr="000C0F4D" w:rsidRDefault="001B02B2" w:rsidP="000C0F4D">
      <w:pPr>
        <w:jc w:val="center"/>
      </w:pPr>
      <w:r w:rsidRPr="005F494F">
        <w:rPr>
          <w:b/>
        </w:rPr>
        <w:t>МБУК «КДЦ Ромодановского сельского поселения</w:t>
      </w:r>
      <w:bookmarkStart w:id="0" w:name="_GoBack"/>
      <w:bookmarkEnd w:id="0"/>
      <w:r>
        <w:rPr>
          <w:b/>
        </w:rPr>
        <w:t>»</w:t>
      </w:r>
    </w:p>
    <w:tbl>
      <w:tblPr>
        <w:tblpPr w:leftFromText="180" w:rightFromText="180" w:vertAnchor="text" w:horzAnchor="margin" w:tblpY="416"/>
        <w:tblW w:w="9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3592"/>
        <w:gridCol w:w="1518"/>
        <w:gridCol w:w="2050"/>
        <w:gridCol w:w="2094"/>
      </w:tblGrid>
      <w:tr w:rsidR="001B02B2" w:rsidRPr="005F494F" w:rsidTr="001A47BE">
        <w:trPr>
          <w:trHeight w:val="552"/>
        </w:trPr>
        <w:tc>
          <w:tcPr>
            <w:tcW w:w="392" w:type="dxa"/>
          </w:tcPr>
          <w:p w:rsidR="001B02B2" w:rsidRPr="001A47BE" w:rsidRDefault="001B02B2" w:rsidP="00D01EBA">
            <w:pPr>
              <w:jc w:val="center"/>
              <w:rPr>
                <w:b/>
              </w:rPr>
            </w:pPr>
            <w:r w:rsidRPr="001A47BE">
              <w:rPr>
                <w:b/>
              </w:rPr>
              <w:t>№</w:t>
            </w:r>
          </w:p>
        </w:tc>
        <w:tc>
          <w:tcPr>
            <w:tcW w:w="3592" w:type="dxa"/>
          </w:tcPr>
          <w:p w:rsidR="001B02B2" w:rsidRPr="001A47BE" w:rsidRDefault="001B02B2" w:rsidP="00D01EBA">
            <w:pPr>
              <w:jc w:val="center"/>
              <w:rPr>
                <w:b/>
              </w:rPr>
            </w:pPr>
            <w:r w:rsidRPr="001A47BE">
              <w:rPr>
                <w:b/>
              </w:rPr>
              <w:t>Наименование проводимых мероприятий</w:t>
            </w:r>
          </w:p>
        </w:tc>
        <w:tc>
          <w:tcPr>
            <w:tcW w:w="1518" w:type="dxa"/>
          </w:tcPr>
          <w:p w:rsidR="001B02B2" w:rsidRPr="001A47BE" w:rsidRDefault="001B02B2" w:rsidP="00D01EBA">
            <w:pPr>
              <w:jc w:val="center"/>
              <w:rPr>
                <w:b/>
              </w:rPr>
            </w:pPr>
            <w:r w:rsidRPr="001A47BE">
              <w:rPr>
                <w:b/>
              </w:rPr>
              <w:t>Дата</w:t>
            </w:r>
          </w:p>
          <w:p w:rsidR="001B02B2" w:rsidRPr="001A47BE" w:rsidRDefault="001B02B2" w:rsidP="00D01EBA">
            <w:pPr>
              <w:jc w:val="center"/>
              <w:rPr>
                <w:b/>
              </w:rPr>
            </w:pPr>
            <w:r w:rsidRPr="001A47BE">
              <w:rPr>
                <w:b/>
              </w:rPr>
              <w:t>проведения</w:t>
            </w:r>
          </w:p>
        </w:tc>
        <w:tc>
          <w:tcPr>
            <w:tcW w:w="2050" w:type="dxa"/>
          </w:tcPr>
          <w:p w:rsidR="001B02B2" w:rsidRPr="001A47BE" w:rsidRDefault="001B02B2" w:rsidP="00D01EBA">
            <w:pPr>
              <w:jc w:val="center"/>
              <w:rPr>
                <w:b/>
              </w:rPr>
            </w:pPr>
            <w:r w:rsidRPr="001A47BE">
              <w:rPr>
                <w:b/>
              </w:rPr>
              <w:t>Место проведения</w:t>
            </w:r>
          </w:p>
        </w:tc>
        <w:tc>
          <w:tcPr>
            <w:tcW w:w="2094" w:type="dxa"/>
          </w:tcPr>
          <w:p w:rsidR="001B02B2" w:rsidRPr="001A47BE" w:rsidRDefault="001B02B2" w:rsidP="00D01EBA">
            <w:pPr>
              <w:jc w:val="center"/>
              <w:rPr>
                <w:b/>
              </w:rPr>
            </w:pPr>
            <w:r w:rsidRPr="001A47BE">
              <w:rPr>
                <w:b/>
              </w:rPr>
              <w:t>Ответ-</w:t>
            </w:r>
          </w:p>
          <w:p w:rsidR="001B02B2" w:rsidRPr="001A47BE" w:rsidRDefault="001B02B2" w:rsidP="00D01EBA">
            <w:pPr>
              <w:jc w:val="center"/>
              <w:rPr>
                <w:b/>
              </w:rPr>
            </w:pPr>
            <w:r w:rsidRPr="001A47BE">
              <w:rPr>
                <w:b/>
              </w:rPr>
              <w:t>ственный</w:t>
            </w:r>
          </w:p>
        </w:tc>
      </w:tr>
      <w:tr w:rsidR="001B02B2" w:rsidRPr="005F494F" w:rsidTr="009358A5">
        <w:trPr>
          <w:trHeight w:val="843"/>
        </w:trPr>
        <w:tc>
          <w:tcPr>
            <w:tcW w:w="392" w:type="dxa"/>
          </w:tcPr>
          <w:p w:rsidR="001B02B2" w:rsidRPr="005F494F" w:rsidRDefault="001B02B2" w:rsidP="00D01EBA">
            <w:pPr>
              <w:jc w:val="center"/>
            </w:pPr>
            <w:r>
              <w:t>1</w:t>
            </w:r>
          </w:p>
        </w:tc>
        <w:tc>
          <w:tcPr>
            <w:tcW w:w="3592" w:type="dxa"/>
          </w:tcPr>
          <w:p w:rsidR="001B02B2" w:rsidRPr="006F7E57" w:rsidRDefault="001B02B2" w:rsidP="00D01EBA">
            <w:pPr>
              <w:jc w:val="center"/>
            </w:pPr>
            <w:r>
              <w:t>Час информации «Здоровый образ жизни - это круто».</w:t>
            </w:r>
          </w:p>
        </w:tc>
        <w:tc>
          <w:tcPr>
            <w:tcW w:w="1518" w:type="dxa"/>
          </w:tcPr>
          <w:p w:rsidR="001B02B2" w:rsidRPr="005F494F" w:rsidRDefault="001B02B2" w:rsidP="00D01EBA">
            <w:pPr>
              <w:jc w:val="center"/>
            </w:pPr>
            <w:r>
              <w:t>08.02.17</w:t>
            </w:r>
            <w:r w:rsidRPr="005F494F">
              <w:t>г.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  <w:r>
              <w:t>КДЦ</w:t>
            </w:r>
          </w:p>
        </w:tc>
        <w:tc>
          <w:tcPr>
            <w:tcW w:w="2094" w:type="dxa"/>
          </w:tcPr>
          <w:p w:rsidR="001B02B2" w:rsidRDefault="001B02B2" w:rsidP="00D01EBA">
            <w:pPr>
              <w:jc w:val="center"/>
            </w:pPr>
            <w:r w:rsidRPr="005F494F">
              <w:t xml:space="preserve">Директор </w:t>
            </w:r>
          </w:p>
          <w:p w:rsidR="001B02B2" w:rsidRPr="005F494F" w:rsidRDefault="001B02B2" w:rsidP="00D01EBA">
            <w:pPr>
              <w:jc w:val="center"/>
            </w:pPr>
            <w:r>
              <w:t>Библиотекарь</w:t>
            </w:r>
          </w:p>
          <w:p w:rsidR="001B02B2" w:rsidRPr="005F494F" w:rsidRDefault="001B02B2" w:rsidP="00D01EBA">
            <w:pPr>
              <w:jc w:val="center"/>
            </w:pPr>
          </w:p>
        </w:tc>
      </w:tr>
      <w:tr w:rsidR="001B02B2" w:rsidRPr="005F494F" w:rsidTr="001A47BE">
        <w:trPr>
          <w:trHeight w:val="1139"/>
        </w:trPr>
        <w:tc>
          <w:tcPr>
            <w:tcW w:w="392" w:type="dxa"/>
          </w:tcPr>
          <w:p w:rsidR="001B02B2" w:rsidRPr="005F494F" w:rsidRDefault="001B02B2" w:rsidP="00D01EBA">
            <w:pPr>
              <w:jc w:val="center"/>
            </w:pPr>
            <w:r>
              <w:t>2</w:t>
            </w:r>
          </w:p>
        </w:tc>
        <w:tc>
          <w:tcPr>
            <w:tcW w:w="3592" w:type="dxa"/>
          </w:tcPr>
          <w:p w:rsidR="001B02B2" w:rsidRPr="009358A5" w:rsidRDefault="001B02B2" w:rsidP="009358A5">
            <w:pPr>
              <w:pStyle w:val="a"/>
              <w:jc w:val="both"/>
            </w:pPr>
            <w:r w:rsidRPr="009358A5">
              <w:t>Участие в районном мероприятии, посвященном</w:t>
            </w:r>
          </w:p>
          <w:p w:rsidR="001B02B2" w:rsidRPr="009358A5" w:rsidRDefault="001B02B2" w:rsidP="009358A5">
            <w:pPr>
              <w:pStyle w:val="a"/>
              <w:jc w:val="both"/>
            </w:pPr>
            <w:r w:rsidRPr="009358A5">
              <w:t xml:space="preserve"> 28-летию вывода советских войск из Афганистана.</w:t>
            </w:r>
          </w:p>
          <w:p w:rsidR="001B02B2" w:rsidRPr="006F7E57" w:rsidRDefault="001B02B2" w:rsidP="00114D7B">
            <w:pPr>
              <w:pStyle w:val="a"/>
              <w:jc w:val="both"/>
            </w:pPr>
          </w:p>
        </w:tc>
        <w:tc>
          <w:tcPr>
            <w:tcW w:w="1518" w:type="dxa"/>
          </w:tcPr>
          <w:p w:rsidR="001B02B2" w:rsidRPr="005F494F" w:rsidRDefault="001B02B2" w:rsidP="00D01EBA">
            <w:pPr>
              <w:jc w:val="center"/>
            </w:pPr>
            <w:r>
              <w:t>13.02.17</w:t>
            </w:r>
            <w:r w:rsidRPr="005F494F">
              <w:t>г.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  <w:r>
              <w:t>РДК</w:t>
            </w:r>
          </w:p>
        </w:tc>
        <w:tc>
          <w:tcPr>
            <w:tcW w:w="2094" w:type="dxa"/>
          </w:tcPr>
          <w:p w:rsidR="001B02B2" w:rsidRPr="005F494F" w:rsidRDefault="001B02B2" w:rsidP="00D01EBA">
            <w:pPr>
              <w:jc w:val="center"/>
            </w:pPr>
            <w:r>
              <w:t>Директор культ</w:t>
            </w:r>
            <w:r w:rsidRPr="005F494F">
              <w:t>организатор</w:t>
            </w:r>
          </w:p>
          <w:p w:rsidR="001B02B2" w:rsidRPr="005F494F" w:rsidRDefault="001B02B2" w:rsidP="00D01EBA">
            <w:pPr>
              <w:jc w:val="center"/>
            </w:pPr>
          </w:p>
        </w:tc>
      </w:tr>
      <w:tr w:rsidR="001B02B2" w:rsidRPr="005F494F" w:rsidTr="001A47BE">
        <w:trPr>
          <w:trHeight w:val="876"/>
        </w:trPr>
        <w:tc>
          <w:tcPr>
            <w:tcW w:w="392" w:type="dxa"/>
          </w:tcPr>
          <w:p w:rsidR="001B02B2" w:rsidRPr="005F494F" w:rsidRDefault="001B02B2" w:rsidP="00D01EBA">
            <w:pPr>
              <w:jc w:val="center"/>
            </w:pPr>
            <w:r>
              <w:t>3</w:t>
            </w:r>
          </w:p>
        </w:tc>
        <w:tc>
          <w:tcPr>
            <w:tcW w:w="3592" w:type="dxa"/>
          </w:tcPr>
          <w:p w:rsidR="001B02B2" w:rsidRPr="009358A5" w:rsidRDefault="001B02B2" w:rsidP="009358A5">
            <w:pPr>
              <w:pStyle w:val="a"/>
              <w:jc w:val="both"/>
              <w:rPr>
                <w:color w:val="333333"/>
                <w:shd w:val="clear" w:color="auto" w:fill="FFFFFF"/>
              </w:rPr>
            </w:pPr>
            <w:r w:rsidRPr="009358A5">
              <w:rPr>
                <w:color w:val="333333"/>
                <w:shd w:val="clear" w:color="auto" w:fill="FFFFFF"/>
              </w:rPr>
              <w:t>Развлекательная программа «Твоя полов</w:t>
            </w:r>
            <w:r>
              <w:rPr>
                <w:color w:val="333333"/>
                <w:shd w:val="clear" w:color="auto" w:fill="FFFFFF"/>
              </w:rPr>
              <w:t xml:space="preserve">инка + моя половинка = </w:t>
            </w:r>
            <w:r w:rsidRPr="009358A5">
              <w:rPr>
                <w:color w:val="333333"/>
                <w:shd w:val="clear" w:color="auto" w:fill="FFFFFF"/>
              </w:rPr>
              <w:t xml:space="preserve"> Валентинка»</w:t>
            </w:r>
          </w:p>
          <w:p w:rsidR="001B02B2" w:rsidRPr="006F7E57" w:rsidRDefault="001B02B2" w:rsidP="00D01EBA">
            <w:pPr>
              <w:jc w:val="center"/>
            </w:pPr>
          </w:p>
        </w:tc>
        <w:tc>
          <w:tcPr>
            <w:tcW w:w="1518" w:type="dxa"/>
          </w:tcPr>
          <w:p w:rsidR="001B02B2" w:rsidRPr="005F494F" w:rsidRDefault="001B02B2" w:rsidP="00D01EBA">
            <w:pPr>
              <w:jc w:val="center"/>
            </w:pPr>
            <w:r>
              <w:t>14.01.17</w:t>
            </w:r>
            <w:r w:rsidRPr="005F494F">
              <w:t>г.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  <w:r>
              <w:t>КДЦ</w:t>
            </w:r>
          </w:p>
        </w:tc>
        <w:tc>
          <w:tcPr>
            <w:tcW w:w="2094" w:type="dxa"/>
          </w:tcPr>
          <w:p w:rsidR="001B02B2" w:rsidRPr="005F494F" w:rsidRDefault="001B02B2" w:rsidP="00D01EBA">
            <w:pPr>
              <w:jc w:val="center"/>
            </w:pPr>
            <w:r>
              <w:t>Директор культ</w:t>
            </w:r>
            <w:r w:rsidRPr="005F494F">
              <w:t>организатор</w:t>
            </w:r>
          </w:p>
          <w:p w:rsidR="001B02B2" w:rsidRPr="005F494F" w:rsidRDefault="001B02B2" w:rsidP="00D01EBA">
            <w:pPr>
              <w:jc w:val="center"/>
            </w:pPr>
          </w:p>
        </w:tc>
      </w:tr>
      <w:tr w:rsidR="001B02B2" w:rsidRPr="005F494F" w:rsidTr="009358A5">
        <w:trPr>
          <w:trHeight w:val="843"/>
        </w:trPr>
        <w:tc>
          <w:tcPr>
            <w:tcW w:w="392" w:type="dxa"/>
          </w:tcPr>
          <w:p w:rsidR="001B02B2" w:rsidRPr="005F494F" w:rsidRDefault="001B02B2" w:rsidP="00D01EBA">
            <w:pPr>
              <w:jc w:val="center"/>
            </w:pPr>
            <w:r>
              <w:t>4</w:t>
            </w:r>
          </w:p>
        </w:tc>
        <w:tc>
          <w:tcPr>
            <w:tcW w:w="3592" w:type="dxa"/>
          </w:tcPr>
          <w:p w:rsidR="001B02B2" w:rsidRPr="006F7E57" w:rsidRDefault="001B02B2" w:rsidP="009358A5">
            <w:pPr>
              <w:pStyle w:val="a"/>
              <w:jc w:val="both"/>
            </w:pPr>
            <w:r w:rsidRPr="009358A5">
              <w:t>Участие в районном праздничном концерте, посвященный  Дню Защитника Отечества</w:t>
            </w:r>
          </w:p>
        </w:tc>
        <w:tc>
          <w:tcPr>
            <w:tcW w:w="1518" w:type="dxa"/>
          </w:tcPr>
          <w:p w:rsidR="001B02B2" w:rsidRPr="005F494F" w:rsidRDefault="001B02B2" w:rsidP="00D01EBA">
            <w:pPr>
              <w:jc w:val="center"/>
            </w:pPr>
            <w:r>
              <w:t>23.01.17</w:t>
            </w:r>
            <w:r w:rsidRPr="005F494F">
              <w:t>г.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  <w:r>
              <w:t>РДК</w:t>
            </w:r>
          </w:p>
        </w:tc>
        <w:tc>
          <w:tcPr>
            <w:tcW w:w="2094" w:type="dxa"/>
          </w:tcPr>
          <w:p w:rsidR="001B02B2" w:rsidRPr="005F494F" w:rsidRDefault="001B02B2" w:rsidP="00D01EBA">
            <w:pPr>
              <w:jc w:val="center"/>
            </w:pPr>
            <w:r w:rsidRPr="005F494F">
              <w:t>Директор кульлорганизатор</w:t>
            </w:r>
          </w:p>
          <w:p w:rsidR="001B02B2" w:rsidRPr="005F494F" w:rsidRDefault="001B02B2" w:rsidP="00D01EBA">
            <w:pPr>
              <w:jc w:val="center"/>
            </w:pPr>
          </w:p>
        </w:tc>
      </w:tr>
      <w:tr w:rsidR="001B02B2" w:rsidRPr="005F494F" w:rsidTr="000C0F4D">
        <w:trPr>
          <w:trHeight w:val="912"/>
        </w:trPr>
        <w:tc>
          <w:tcPr>
            <w:tcW w:w="392" w:type="dxa"/>
          </w:tcPr>
          <w:p w:rsidR="001B02B2" w:rsidRDefault="001B02B2" w:rsidP="00D01EBA">
            <w:pPr>
              <w:jc w:val="center"/>
            </w:pPr>
          </w:p>
          <w:p w:rsidR="001B02B2" w:rsidRPr="005F494F" w:rsidRDefault="001B02B2" w:rsidP="00D01EBA">
            <w:pPr>
              <w:jc w:val="center"/>
            </w:pPr>
            <w:r>
              <w:t>5</w:t>
            </w:r>
          </w:p>
        </w:tc>
        <w:tc>
          <w:tcPr>
            <w:tcW w:w="3592" w:type="dxa"/>
          </w:tcPr>
          <w:p w:rsidR="001B02B2" w:rsidRPr="009358A5" w:rsidRDefault="001B02B2" w:rsidP="009358A5">
            <w:pPr>
              <w:pStyle w:val="a"/>
              <w:jc w:val="both"/>
            </w:pPr>
            <w:r w:rsidRPr="009358A5">
              <w:t>Концертная программа, посвященная Дню Защитника Отечества «Слава тебе, солдат!»</w:t>
            </w:r>
          </w:p>
          <w:p w:rsidR="001B02B2" w:rsidRPr="006F7E57" w:rsidRDefault="001B02B2" w:rsidP="00114D7B">
            <w:pPr>
              <w:pStyle w:val="a"/>
              <w:jc w:val="both"/>
            </w:pPr>
          </w:p>
        </w:tc>
        <w:tc>
          <w:tcPr>
            <w:tcW w:w="1518" w:type="dxa"/>
          </w:tcPr>
          <w:p w:rsidR="001B02B2" w:rsidRPr="005F494F" w:rsidRDefault="001B02B2" w:rsidP="00D01EBA">
            <w:pPr>
              <w:jc w:val="center"/>
            </w:pPr>
            <w:r>
              <w:t>24.01.17</w:t>
            </w:r>
            <w:r w:rsidRPr="005F494F">
              <w:t>г.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094" w:type="dxa"/>
          </w:tcPr>
          <w:p w:rsidR="001B02B2" w:rsidRPr="005F494F" w:rsidRDefault="001B02B2" w:rsidP="00D01EBA">
            <w:pPr>
              <w:jc w:val="center"/>
            </w:pPr>
            <w:r>
              <w:t>Директор культ</w:t>
            </w:r>
            <w:r w:rsidRPr="005F494F">
              <w:t>организатор</w:t>
            </w:r>
          </w:p>
          <w:p w:rsidR="001B02B2" w:rsidRPr="005F494F" w:rsidRDefault="001B02B2" w:rsidP="00D01EBA">
            <w:pPr>
              <w:jc w:val="center"/>
            </w:pPr>
          </w:p>
        </w:tc>
      </w:tr>
      <w:tr w:rsidR="001B02B2" w:rsidRPr="005F494F" w:rsidTr="001A47BE">
        <w:trPr>
          <w:trHeight w:val="795"/>
        </w:trPr>
        <w:tc>
          <w:tcPr>
            <w:tcW w:w="392" w:type="dxa"/>
          </w:tcPr>
          <w:p w:rsidR="001B02B2" w:rsidRPr="005F494F" w:rsidRDefault="001B02B2" w:rsidP="00D01EBA">
            <w:pPr>
              <w:jc w:val="center"/>
            </w:pPr>
            <w:r>
              <w:t>6</w:t>
            </w:r>
          </w:p>
        </w:tc>
        <w:tc>
          <w:tcPr>
            <w:tcW w:w="3592" w:type="dxa"/>
          </w:tcPr>
          <w:p w:rsidR="001B02B2" w:rsidRPr="009358A5" w:rsidRDefault="001B02B2" w:rsidP="009358A5">
            <w:pPr>
              <w:pStyle w:val="a"/>
              <w:jc w:val="both"/>
            </w:pPr>
            <w:r w:rsidRPr="009358A5">
              <w:t xml:space="preserve">Участие в зональном туре Республиканского </w:t>
            </w:r>
          </w:p>
          <w:p w:rsidR="001B02B2" w:rsidRPr="009358A5" w:rsidRDefault="001B02B2" w:rsidP="009358A5">
            <w:pPr>
              <w:pStyle w:val="a"/>
              <w:jc w:val="both"/>
            </w:pPr>
            <w:r w:rsidRPr="009358A5">
              <w:t>конкурса «Играй гармонь!».</w:t>
            </w:r>
          </w:p>
          <w:p w:rsidR="001B02B2" w:rsidRPr="006F7E57" w:rsidRDefault="001B02B2" w:rsidP="00114D7B">
            <w:pPr>
              <w:pStyle w:val="a"/>
              <w:jc w:val="both"/>
            </w:pPr>
          </w:p>
        </w:tc>
        <w:tc>
          <w:tcPr>
            <w:tcW w:w="1518" w:type="dxa"/>
          </w:tcPr>
          <w:p w:rsidR="001B02B2" w:rsidRPr="005F494F" w:rsidRDefault="001B02B2" w:rsidP="00D01EBA">
            <w:pPr>
              <w:jc w:val="center"/>
            </w:pPr>
            <w:r>
              <w:t>.01.17</w:t>
            </w:r>
            <w:r w:rsidRPr="005F494F">
              <w:t>г.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</w:p>
        </w:tc>
        <w:tc>
          <w:tcPr>
            <w:tcW w:w="2094" w:type="dxa"/>
          </w:tcPr>
          <w:p w:rsidR="001B02B2" w:rsidRPr="005F494F" w:rsidRDefault="001B02B2" w:rsidP="00D01EBA">
            <w:pPr>
              <w:jc w:val="center"/>
            </w:pPr>
            <w:r>
              <w:t>Директор культ</w:t>
            </w:r>
            <w:r w:rsidRPr="005F494F">
              <w:t>организатор</w:t>
            </w:r>
          </w:p>
          <w:p w:rsidR="001B02B2" w:rsidRPr="005F494F" w:rsidRDefault="001B02B2" w:rsidP="00D01EBA">
            <w:pPr>
              <w:jc w:val="center"/>
            </w:pPr>
          </w:p>
        </w:tc>
      </w:tr>
      <w:tr w:rsidR="001B02B2" w:rsidRPr="005F494F" w:rsidTr="001A47BE">
        <w:trPr>
          <w:trHeight w:val="811"/>
        </w:trPr>
        <w:tc>
          <w:tcPr>
            <w:tcW w:w="392" w:type="dxa"/>
          </w:tcPr>
          <w:p w:rsidR="001B02B2" w:rsidRPr="005F494F" w:rsidRDefault="001B02B2" w:rsidP="00D01EBA">
            <w:pPr>
              <w:jc w:val="center"/>
            </w:pPr>
            <w:r>
              <w:t>7</w:t>
            </w:r>
          </w:p>
          <w:p w:rsidR="001B02B2" w:rsidRPr="005F494F" w:rsidRDefault="001B02B2" w:rsidP="00D01EBA">
            <w:pPr>
              <w:jc w:val="center"/>
            </w:pPr>
          </w:p>
          <w:p w:rsidR="001B02B2" w:rsidRPr="005F494F" w:rsidRDefault="001B02B2" w:rsidP="00D01EBA">
            <w:pPr>
              <w:jc w:val="center"/>
            </w:pPr>
          </w:p>
        </w:tc>
        <w:tc>
          <w:tcPr>
            <w:tcW w:w="3592" w:type="dxa"/>
          </w:tcPr>
          <w:p w:rsidR="001B02B2" w:rsidRPr="000C0F4D" w:rsidRDefault="001B02B2" w:rsidP="000C0F4D">
            <w:pPr>
              <w:pStyle w:val="a"/>
              <w:jc w:val="both"/>
            </w:pPr>
            <w:r w:rsidRPr="000C0F4D">
              <w:t>Конкурсная программа для детей «Масленица идет за  собой ведет!»</w:t>
            </w:r>
          </w:p>
          <w:p w:rsidR="001B02B2" w:rsidRPr="006F7E57" w:rsidRDefault="001B02B2" w:rsidP="00D01EBA">
            <w:pPr>
              <w:jc w:val="center"/>
            </w:pPr>
          </w:p>
        </w:tc>
        <w:tc>
          <w:tcPr>
            <w:tcW w:w="1518" w:type="dxa"/>
          </w:tcPr>
          <w:p w:rsidR="001B02B2" w:rsidRPr="005F494F" w:rsidRDefault="001B02B2" w:rsidP="00D01EBA">
            <w:pPr>
              <w:jc w:val="center"/>
            </w:pPr>
            <w:r>
              <w:t>25.01.17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  <w:r>
              <w:t>КДЦ</w:t>
            </w:r>
          </w:p>
        </w:tc>
        <w:tc>
          <w:tcPr>
            <w:tcW w:w="2094" w:type="dxa"/>
          </w:tcPr>
          <w:p w:rsidR="001B02B2" w:rsidRDefault="001B02B2" w:rsidP="000C0F4D">
            <w:pPr>
              <w:jc w:val="center"/>
            </w:pPr>
            <w:r w:rsidRPr="005F494F">
              <w:t xml:space="preserve">Директор </w:t>
            </w:r>
          </w:p>
          <w:p w:rsidR="001B02B2" w:rsidRPr="005F494F" w:rsidRDefault="001B02B2" w:rsidP="000C0F4D">
            <w:pPr>
              <w:jc w:val="center"/>
            </w:pPr>
            <w:r>
              <w:t>Библиотекарь</w:t>
            </w:r>
          </w:p>
          <w:p w:rsidR="001B02B2" w:rsidRPr="005F494F" w:rsidRDefault="001B02B2" w:rsidP="009358A5"/>
        </w:tc>
      </w:tr>
      <w:tr w:rsidR="001B02B2" w:rsidRPr="005F494F" w:rsidTr="001A47BE">
        <w:trPr>
          <w:trHeight w:val="1111"/>
        </w:trPr>
        <w:tc>
          <w:tcPr>
            <w:tcW w:w="392" w:type="dxa"/>
          </w:tcPr>
          <w:p w:rsidR="001B02B2" w:rsidRDefault="001B02B2" w:rsidP="00D01EBA">
            <w:pPr>
              <w:jc w:val="center"/>
            </w:pPr>
            <w:r>
              <w:t>8</w:t>
            </w:r>
          </w:p>
        </w:tc>
        <w:tc>
          <w:tcPr>
            <w:tcW w:w="3592" w:type="dxa"/>
          </w:tcPr>
          <w:p w:rsidR="001B02B2" w:rsidRPr="000C0F4D" w:rsidRDefault="001B02B2" w:rsidP="000C0F4D">
            <w:pPr>
              <w:pStyle w:val="a"/>
              <w:jc w:val="both"/>
            </w:pPr>
            <w:r>
              <w:t xml:space="preserve">Участие </w:t>
            </w:r>
            <w:r w:rsidRPr="000C0F4D">
              <w:t>в районном  театрализованном</w:t>
            </w:r>
            <w:r>
              <w:t xml:space="preserve"> </w:t>
            </w:r>
            <w:r w:rsidRPr="000C0F4D">
              <w:t>представлении «Масленичные гулянья!»</w:t>
            </w:r>
          </w:p>
          <w:p w:rsidR="001B02B2" w:rsidRPr="006F7E57" w:rsidRDefault="001B02B2" w:rsidP="00D01EBA">
            <w:pPr>
              <w:jc w:val="center"/>
            </w:pPr>
          </w:p>
        </w:tc>
        <w:tc>
          <w:tcPr>
            <w:tcW w:w="1518" w:type="dxa"/>
          </w:tcPr>
          <w:p w:rsidR="001B02B2" w:rsidRDefault="001B02B2" w:rsidP="00D01EBA">
            <w:pPr>
              <w:jc w:val="center"/>
            </w:pPr>
            <w:r>
              <w:t>26.01.17</w:t>
            </w:r>
          </w:p>
        </w:tc>
        <w:tc>
          <w:tcPr>
            <w:tcW w:w="2050" w:type="dxa"/>
          </w:tcPr>
          <w:p w:rsidR="001B02B2" w:rsidRPr="005F494F" w:rsidRDefault="001B02B2" w:rsidP="00D01EBA">
            <w:pPr>
              <w:jc w:val="center"/>
            </w:pPr>
            <w:r>
              <w:t>РДК</w:t>
            </w:r>
          </w:p>
        </w:tc>
        <w:tc>
          <w:tcPr>
            <w:tcW w:w="2094" w:type="dxa"/>
          </w:tcPr>
          <w:p w:rsidR="001B02B2" w:rsidRPr="005F494F" w:rsidRDefault="001B02B2" w:rsidP="000C0F4D">
            <w:pPr>
              <w:jc w:val="center"/>
            </w:pPr>
            <w:r>
              <w:t>Директор культ</w:t>
            </w:r>
            <w:r w:rsidRPr="005F494F">
              <w:t>организатор</w:t>
            </w:r>
          </w:p>
          <w:p w:rsidR="001B02B2" w:rsidRPr="005F494F" w:rsidRDefault="001B02B2" w:rsidP="00D01EBA">
            <w:pPr>
              <w:jc w:val="center"/>
            </w:pPr>
          </w:p>
        </w:tc>
      </w:tr>
      <w:tr w:rsidR="001B02B2" w:rsidRPr="005F494F" w:rsidTr="009358A5">
        <w:trPr>
          <w:trHeight w:val="1426"/>
        </w:trPr>
        <w:tc>
          <w:tcPr>
            <w:tcW w:w="392" w:type="dxa"/>
          </w:tcPr>
          <w:p w:rsidR="001B02B2" w:rsidRPr="006F7E57" w:rsidRDefault="001B02B2" w:rsidP="000C0F4D">
            <w:pPr>
              <w:jc w:val="center"/>
            </w:pPr>
            <w:r>
              <w:t>9</w:t>
            </w:r>
          </w:p>
        </w:tc>
        <w:tc>
          <w:tcPr>
            <w:tcW w:w="3592" w:type="dxa"/>
          </w:tcPr>
          <w:p w:rsidR="001B02B2" w:rsidRPr="006F7E57" w:rsidRDefault="001B02B2" w:rsidP="000C0F4D">
            <w:pPr>
              <w:jc w:val="center"/>
            </w:pPr>
            <w:r w:rsidRPr="006F7E57">
              <w:t>Молодежные дискотеки</w:t>
            </w:r>
          </w:p>
        </w:tc>
        <w:tc>
          <w:tcPr>
            <w:tcW w:w="1518" w:type="dxa"/>
          </w:tcPr>
          <w:p w:rsidR="001B02B2" w:rsidRDefault="001B02B2" w:rsidP="000C0F4D">
            <w:pPr>
              <w:jc w:val="center"/>
            </w:pPr>
            <w:r>
              <w:t>04.02.17</w:t>
            </w:r>
          </w:p>
          <w:p w:rsidR="001B02B2" w:rsidRDefault="001B02B2" w:rsidP="000C0F4D">
            <w:pPr>
              <w:jc w:val="center"/>
            </w:pPr>
            <w:r>
              <w:t>11.02.17</w:t>
            </w:r>
          </w:p>
          <w:p w:rsidR="001B02B2" w:rsidRDefault="001B02B2" w:rsidP="000C0F4D">
            <w:pPr>
              <w:jc w:val="center"/>
            </w:pPr>
            <w:r>
              <w:t>18.02.17</w:t>
            </w:r>
          </w:p>
          <w:p w:rsidR="001B02B2" w:rsidRDefault="001B02B2" w:rsidP="000C0F4D">
            <w:pPr>
              <w:jc w:val="center"/>
            </w:pPr>
            <w:r>
              <w:t>23.02.17</w:t>
            </w:r>
          </w:p>
          <w:p w:rsidR="001B02B2" w:rsidRPr="005F494F" w:rsidRDefault="001B02B2" w:rsidP="000C0F4D">
            <w:pPr>
              <w:jc w:val="center"/>
            </w:pPr>
            <w:r>
              <w:t>25.02.17</w:t>
            </w:r>
          </w:p>
        </w:tc>
        <w:tc>
          <w:tcPr>
            <w:tcW w:w="2050" w:type="dxa"/>
          </w:tcPr>
          <w:p w:rsidR="001B02B2" w:rsidRPr="005F494F" w:rsidRDefault="001B02B2" w:rsidP="000C0F4D">
            <w:pPr>
              <w:jc w:val="center"/>
            </w:pPr>
            <w:r w:rsidRPr="005F494F">
              <w:t>КДЦ</w:t>
            </w:r>
          </w:p>
        </w:tc>
        <w:tc>
          <w:tcPr>
            <w:tcW w:w="2094" w:type="dxa"/>
          </w:tcPr>
          <w:p w:rsidR="001B02B2" w:rsidRPr="005F494F" w:rsidRDefault="001B02B2" w:rsidP="000C0F4D">
            <w:pPr>
              <w:jc w:val="center"/>
            </w:pPr>
            <w:r w:rsidRPr="005F494F">
              <w:t>Директор кульлорганизатор</w:t>
            </w:r>
          </w:p>
          <w:p w:rsidR="001B02B2" w:rsidRDefault="001B02B2" w:rsidP="000C0F4D">
            <w:pPr>
              <w:jc w:val="center"/>
            </w:pPr>
          </w:p>
          <w:p w:rsidR="001B02B2" w:rsidRDefault="001B02B2" w:rsidP="000C0F4D">
            <w:pPr>
              <w:jc w:val="center"/>
            </w:pPr>
          </w:p>
          <w:p w:rsidR="001B02B2" w:rsidRPr="005F494F" w:rsidRDefault="001B02B2" w:rsidP="000C0F4D">
            <w:r>
              <w:t xml:space="preserve"> </w:t>
            </w:r>
          </w:p>
        </w:tc>
      </w:tr>
    </w:tbl>
    <w:p w:rsidR="001B02B2" w:rsidRDefault="001B02B2" w:rsidP="001A47BE">
      <w:pPr>
        <w:tabs>
          <w:tab w:val="left" w:pos="7290"/>
        </w:tabs>
        <w:rPr>
          <w:b/>
        </w:rPr>
      </w:pPr>
    </w:p>
    <w:p w:rsidR="001B02B2" w:rsidRPr="001A47BE" w:rsidRDefault="001B02B2" w:rsidP="001A47BE">
      <w:pPr>
        <w:rPr>
          <w:b/>
        </w:rPr>
      </w:pPr>
      <w:r w:rsidRPr="001A47BE">
        <w:rPr>
          <w:b/>
        </w:rPr>
        <w:t>Обязательное количество мероприятий сог</w:t>
      </w:r>
      <w:r>
        <w:rPr>
          <w:b/>
        </w:rPr>
        <w:t>ласно муниципальному заданию- 10</w:t>
      </w:r>
    </w:p>
    <w:p w:rsidR="001B02B2" w:rsidRPr="001A47BE" w:rsidRDefault="001B02B2" w:rsidP="001A47BE">
      <w:pPr>
        <w:rPr>
          <w:b/>
        </w:rPr>
      </w:pPr>
      <w:r>
        <w:rPr>
          <w:b/>
        </w:rPr>
        <w:t>Запланировано-13</w:t>
      </w:r>
    </w:p>
    <w:p w:rsidR="001B02B2" w:rsidRPr="001A47BE" w:rsidRDefault="001B02B2" w:rsidP="001A47BE">
      <w:pPr>
        <w:rPr>
          <w:b/>
        </w:rPr>
      </w:pPr>
    </w:p>
    <w:p w:rsidR="001B02B2" w:rsidRPr="001A47BE" w:rsidRDefault="001B02B2" w:rsidP="001A47BE">
      <w:pPr>
        <w:rPr>
          <w:b/>
        </w:rPr>
      </w:pPr>
      <w:r w:rsidRPr="001A47BE">
        <w:rPr>
          <w:b/>
        </w:rPr>
        <w:t xml:space="preserve">Директор МБУК «КДЦ Ромодановского </w:t>
      </w:r>
    </w:p>
    <w:p w:rsidR="001B02B2" w:rsidRPr="001A47BE" w:rsidRDefault="001B02B2" w:rsidP="001A47BE">
      <w:pPr>
        <w:rPr>
          <w:b/>
        </w:rPr>
      </w:pPr>
      <w:r w:rsidRPr="001A47BE">
        <w:rPr>
          <w:b/>
        </w:rPr>
        <w:t>сельского поселения»                                                                             Е.Н.Галыгина.</w:t>
      </w:r>
    </w:p>
    <w:p w:rsidR="001B02B2" w:rsidRPr="001A47BE" w:rsidRDefault="001B02B2" w:rsidP="005F494F"/>
    <w:sectPr w:rsidR="001B02B2" w:rsidRPr="001A47BE" w:rsidSect="001A47BE">
      <w:pgSz w:w="11906" w:h="16838"/>
      <w:pgMar w:top="426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2B2" w:rsidRDefault="001B02B2" w:rsidP="000C0F4D">
      <w:r>
        <w:separator/>
      </w:r>
    </w:p>
  </w:endnote>
  <w:endnote w:type="continuationSeparator" w:id="1">
    <w:p w:rsidR="001B02B2" w:rsidRDefault="001B02B2" w:rsidP="000C0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2B2" w:rsidRDefault="001B02B2" w:rsidP="000C0F4D">
      <w:r>
        <w:separator/>
      </w:r>
    </w:p>
  </w:footnote>
  <w:footnote w:type="continuationSeparator" w:id="1">
    <w:p w:rsidR="001B02B2" w:rsidRDefault="001B02B2" w:rsidP="000C0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CC8"/>
    <w:rsid w:val="0009002E"/>
    <w:rsid w:val="000C0F4D"/>
    <w:rsid w:val="00114D7B"/>
    <w:rsid w:val="00127113"/>
    <w:rsid w:val="001A04AB"/>
    <w:rsid w:val="001A47BE"/>
    <w:rsid w:val="001B02B2"/>
    <w:rsid w:val="002960A7"/>
    <w:rsid w:val="002D6338"/>
    <w:rsid w:val="00435FEF"/>
    <w:rsid w:val="00441F4F"/>
    <w:rsid w:val="004536E3"/>
    <w:rsid w:val="00462CC8"/>
    <w:rsid w:val="00495C40"/>
    <w:rsid w:val="004C743A"/>
    <w:rsid w:val="0050491B"/>
    <w:rsid w:val="005208D5"/>
    <w:rsid w:val="005F494F"/>
    <w:rsid w:val="006F7E57"/>
    <w:rsid w:val="00806242"/>
    <w:rsid w:val="00807A3D"/>
    <w:rsid w:val="008E72E4"/>
    <w:rsid w:val="00915752"/>
    <w:rsid w:val="009358A5"/>
    <w:rsid w:val="00B9080A"/>
    <w:rsid w:val="00BB1100"/>
    <w:rsid w:val="00C17C91"/>
    <w:rsid w:val="00D01EBA"/>
    <w:rsid w:val="00D228D6"/>
    <w:rsid w:val="00DD216A"/>
    <w:rsid w:val="00F968AA"/>
    <w:rsid w:val="00FF0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2E4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E72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E72E4"/>
    <w:rPr>
      <w:rFonts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99"/>
    <w:qFormat/>
    <w:rsid w:val="008E72E4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E72E4"/>
    <w:rPr>
      <w:rFonts w:cs="Times New Roman"/>
      <w:i/>
      <w:iCs/>
    </w:rPr>
  </w:style>
  <w:style w:type="table" w:styleId="TableGrid">
    <w:name w:val="Table Grid"/>
    <w:basedOn w:val="TableNormal"/>
    <w:uiPriority w:val="99"/>
    <w:rsid w:val="00495C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одержимое таблицы"/>
    <w:basedOn w:val="Normal"/>
    <w:uiPriority w:val="99"/>
    <w:rsid w:val="00807A3D"/>
    <w:pPr>
      <w:widowControl w:val="0"/>
      <w:suppressLineNumbers/>
      <w:suppressAutoHyphens/>
    </w:pPr>
    <w:rPr>
      <w:kern w:val="1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0C0F4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C0F4D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0C0F4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C0F4D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</TotalTime>
  <Pages>2</Pages>
  <Words>275</Words>
  <Characters>1571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2016-12-26T09:40:00Z</cp:lastPrinted>
  <dcterms:created xsi:type="dcterms:W3CDTF">2016-08-05T08:11:00Z</dcterms:created>
  <dcterms:modified xsi:type="dcterms:W3CDTF">2017-03-03T06:44:00Z</dcterms:modified>
</cp:coreProperties>
</file>