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D25" w:rsidRDefault="00CC6D25" w:rsidP="007E6E24">
      <w:pPr>
        <w:ind w:left="15"/>
        <w:jc w:val="right"/>
        <w:rPr>
          <w:b/>
          <w:sz w:val="36"/>
          <w:szCs w:val="36"/>
        </w:rPr>
      </w:pPr>
      <w:r>
        <w:rPr>
          <w:b/>
          <w:sz w:val="36"/>
          <w:szCs w:val="36"/>
        </w:rPr>
        <w:t>Утверждаю:</w:t>
      </w:r>
    </w:p>
    <w:p w:rsidR="00CC6D25" w:rsidRDefault="00CC6D25" w:rsidP="007E6E24">
      <w:pPr>
        <w:ind w:left="15"/>
        <w:jc w:val="right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Глава Ромодановского </w:t>
      </w:r>
    </w:p>
    <w:p w:rsidR="00CC6D25" w:rsidRDefault="00CC6D25" w:rsidP="007E6E24">
      <w:pPr>
        <w:ind w:left="15"/>
        <w:jc w:val="right"/>
        <w:rPr>
          <w:b/>
          <w:sz w:val="36"/>
          <w:szCs w:val="36"/>
        </w:rPr>
      </w:pPr>
      <w:r>
        <w:rPr>
          <w:b/>
          <w:sz w:val="36"/>
          <w:szCs w:val="36"/>
        </w:rPr>
        <w:t>сельского поселения:</w:t>
      </w:r>
    </w:p>
    <w:p w:rsidR="00CC6D25" w:rsidRPr="007E6E24" w:rsidRDefault="00CC6D25" w:rsidP="007E6E24">
      <w:pPr>
        <w:ind w:left="15"/>
        <w:jc w:val="right"/>
        <w:rPr>
          <w:b/>
          <w:sz w:val="36"/>
          <w:szCs w:val="36"/>
        </w:rPr>
      </w:pPr>
      <w:r>
        <w:rPr>
          <w:b/>
          <w:sz w:val="36"/>
          <w:szCs w:val="36"/>
        </w:rPr>
        <w:t>___________Т.В.Колмакова.</w:t>
      </w:r>
    </w:p>
    <w:p w:rsidR="00CC6D25" w:rsidRDefault="00CC6D25" w:rsidP="007E6E24">
      <w:pPr>
        <w:ind w:left="15"/>
        <w:jc w:val="right"/>
        <w:rPr>
          <w:b/>
          <w:sz w:val="72"/>
          <w:szCs w:val="72"/>
        </w:rPr>
      </w:pPr>
    </w:p>
    <w:p w:rsidR="00CC6D25" w:rsidRDefault="00CC6D25" w:rsidP="00AA394E">
      <w:pPr>
        <w:ind w:left="15"/>
        <w:jc w:val="center"/>
        <w:rPr>
          <w:b/>
          <w:sz w:val="72"/>
          <w:szCs w:val="72"/>
        </w:rPr>
      </w:pPr>
    </w:p>
    <w:p w:rsidR="00CC6D25" w:rsidRDefault="00CC6D25" w:rsidP="00AA394E">
      <w:pPr>
        <w:ind w:left="15"/>
        <w:jc w:val="center"/>
        <w:rPr>
          <w:b/>
          <w:sz w:val="72"/>
          <w:szCs w:val="72"/>
        </w:rPr>
      </w:pPr>
    </w:p>
    <w:p w:rsidR="00CC6D25" w:rsidRDefault="00CC6D25" w:rsidP="00AA394E">
      <w:pPr>
        <w:jc w:val="center"/>
        <w:rPr>
          <w:b/>
          <w:sz w:val="96"/>
          <w:szCs w:val="96"/>
        </w:rPr>
      </w:pPr>
      <w:r w:rsidRPr="00AA394E">
        <w:rPr>
          <w:b/>
          <w:sz w:val="96"/>
          <w:szCs w:val="96"/>
        </w:rPr>
        <w:t>План работы</w:t>
      </w:r>
    </w:p>
    <w:p w:rsidR="00CC6D25" w:rsidRDefault="00CC6D25" w:rsidP="00AA394E">
      <w:pPr>
        <w:jc w:val="center"/>
        <w:rPr>
          <w:b/>
          <w:sz w:val="96"/>
          <w:szCs w:val="96"/>
        </w:rPr>
      </w:pPr>
    </w:p>
    <w:p w:rsidR="00CC6D25" w:rsidRDefault="00CC6D25" w:rsidP="00AA394E">
      <w:pPr>
        <w:ind w:left="-1134"/>
        <w:jc w:val="center"/>
        <w:rPr>
          <w:b/>
          <w:sz w:val="72"/>
          <w:szCs w:val="72"/>
        </w:rPr>
      </w:pPr>
      <w:r w:rsidRPr="00AA394E">
        <w:rPr>
          <w:b/>
          <w:sz w:val="72"/>
          <w:szCs w:val="72"/>
        </w:rPr>
        <w:t xml:space="preserve">МБУК «Культурно-досуговый центр Ромодановского </w:t>
      </w:r>
      <w:r>
        <w:rPr>
          <w:b/>
          <w:sz w:val="72"/>
          <w:szCs w:val="72"/>
        </w:rPr>
        <w:t xml:space="preserve">  </w:t>
      </w:r>
      <w:r w:rsidRPr="00AA394E">
        <w:rPr>
          <w:b/>
          <w:sz w:val="72"/>
          <w:szCs w:val="72"/>
        </w:rPr>
        <w:t xml:space="preserve">сельского поселения»   Ромодановского муниципального района </w:t>
      </w:r>
      <w:r>
        <w:rPr>
          <w:b/>
          <w:sz w:val="72"/>
          <w:szCs w:val="72"/>
        </w:rPr>
        <w:t>Республики Мордовия</w:t>
      </w:r>
    </w:p>
    <w:p w:rsidR="00CC6D25" w:rsidRPr="00AA394E" w:rsidRDefault="00CC6D25" w:rsidP="00AA394E">
      <w:pPr>
        <w:ind w:left="-1134"/>
        <w:jc w:val="center"/>
        <w:rPr>
          <w:b/>
          <w:sz w:val="72"/>
          <w:szCs w:val="72"/>
        </w:rPr>
      </w:pPr>
      <w:r w:rsidRPr="00AA394E">
        <w:rPr>
          <w:b/>
          <w:sz w:val="72"/>
          <w:szCs w:val="72"/>
        </w:rPr>
        <w:t>на 2017 год</w:t>
      </w:r>
    </w:p>
    <w:p w:rsidR="00CC6D25" w:rsidRPr="00FE7652" w:rsidRDefault="00CC6D25" w:rsidP="00AA394E">
      <w:pPr>
        <w:ind w:left="15"/>
        <w:jc w:val="center"/>
        <w:rPr>
          <w:b/>
          <w:sz w:val="96"/>
          <w:szCs w:val="96"/>
        </w:rPr>
      </w:pPr>
    </w:p>
    <w:p w:rsidR="00CC6D25" w:rsidRDefault="00CC6D25" w:rsidP="003B000C">
      <w:pPr>
        <w:ind w:left="15"/>
        <w:jc w:val="center"/>
        <w:rPr>
          <w:b/>
          <w:sz w:val="28"/>
          <w:szCs w:val="34"/>
        </w:rPr>
      </w:pPr>
    </w:p>
    <w:p w:rsidR="00CC6D25" w:rsidRDefault="00CC6D25" w:rsidP="003B000C">
      <w:pPr>
        <w:ind w:left="15"/>
        <w:jc w:val="center"/>
        <w:rPr>
          <w:b/>
          <w:sz w:val="28"/>
          <w:szCs w:val="34"/>
        </w:rPr>
      </w:pPr>
    </w:p>
    <w:p w:rsidR="00CC6D25" w:rsidRDefault="00CC6D25" w:rsidP="003B000C">
      <w:pPr>
        <w:ind w:left="15"/>
        <w:jc w:val="center"/>
        <w:rPr>
          <w:b/>
          <w:sz w:val="28"/>
          <w:szCs w:val="34"/>
        </w:rPr>
      </w:pPr>
    </w:p>
    <w:p w:rsidR="00CC6D25" w:rsidRDefault="00CC6D25" w:rsidP="007E6E24">
      <w:pPr>
        <w:rPr>
          <w:b/>
          <w:sz w:val="28"/>
          <w:szCs w:val="34"/>
        </w:rPr>
      </w:pPr>
    </w:p>
    <w:p w:rsidR="00CC6D25" w:rsidRDefault="00CC6D25" w:rsidP="00FE7652">
      <w:pPr>
        <w:rPr>
          <w:b/>
          <w:sz w:val="28"/>
          <w:szCs w:val="34"/>
        </w:rPr>
      </w:pPr>
    </w:p>
    <w:p w:rsidR="00CC6D25" w:rsidRDefault="00CC6D25" w:rsidP="00D04B5B">
      <w:pPr>
        <w:jc w:val="center"/>
        <w:rPr>
          <w:b/>
          <w:sz w:val="28"/>
          <w:szCs w:val="34"/>
        </w:rPr>
      </w:pPr>
      <w:r>
        <w:rPr>
          <w:b/>
          <w:sz w:val="28"/>
          <w:szCs w:val="34"/>
        </w:rPr>
        <w:t>п. Ромоданово, 2017год.</w:t>
      </w:r>
    </w:p>
    <w:p w:rsidR="00CC6D25" w:rsidRDefault="00CC6D25" w:rsidP="007E6E24">
      <w:pPr>
        <w:rPr>
          <w:b/>
          <w:sz w:val="28"/>
          <w:szCs w:val="34"/>
        </w:rPr>
      </w:pPr>
    </w:p>
    <w:p w:rsidR="00CC6D25" w:rsidRPr="007E6E24" w:rsidRDefault="00CC6D25" w:rsidP="00D04B5B">
      <w:pPr>
        <w:jc w:val="center"/>
        <w:rPr>
          <w:b/>
          <w:sz w:val="32"/>
          <w:szCs w:val="32"/>
        </w:rPr>
      </w:pPr>
    </w:p>
    <w:p w:rsidR="00CC6D25" w:rsidRPr="007E6E24" w:rsidRDefault="00CC6D25" w:rsidP="00D04B5B">
      <w:pPr>
        <w:rPr>
          <w:b/>
          <w:sz w:val="32"/>
          <w:szCs w:val="32"/>
        </w:rPr>
      </w:pPr>
      <w:r w:rsidRPr="007E6E24">
        <w:rPr>
          <w:b/>
          <w:sz w:val="32"/>
          <w:szCs w:val="32"/>
        </w:rPr>
        <w:t xml:space="preserve">Работа МБУК «КДЦ Ромодановского сельского поселения» в 2017 году будет направлена на дальнейшее совершенствование культурно-массовой работы: </w:t>
      </w:r>
    </w:p>
    <w:p w:rsidR="00CC6D25" w:rsidRPr="007E6E24" w:rsidRDefault="00CC6D25" w:rsidP="00D04B5B">
      <w:pPr>
        <w:rPr>
          <w:b/>
          <w:sz w:val="32"/>
          <w:szCs w:val="32"/>
        </w:rPr>
      </w:pPr>
    </w:p>
    <w:p w:rsidR="00CC6D25" w:rsidRPr="007E6E24" w:rsidRDefault="00CC6D25" w:rsidP="00D04B5B">
      <w:pPr>
        <w:rPr>
          <w:b/>
          <w:sz w:val="32"/>
          <w:szCs w:val="32"/>
        </w:rPr>
      </w:pPr>
      <w:r w:rsidRPr="007E6E24">
        <w:rPr>
          <w:b/>
          <w:sz w:val="32"/>
          <w:szCs w:val="32"/>
        </w:rPr>
        <w:t>-    Организацию содержательного, интересного досуга в поселке, чтобы любому посетителю, независимо от возраста, социального положения, материального достатка, убеждений предоставить максимум возможности для творческого и интересного отдыха, самовыражения, не нарушающего права и свободу других;</w:t>
      </w:r>
    </w:p>
    <w:p w:rsidR="00CC6D25" w:rsidRPr="007E6E24" w:rsidRDefault="00CC6D25" w:rsidP="00D04B5B">
      <w:pPr>
        <w:rPr>
          <w:b/>
          <w:sz w:val="32"/>
          <w:szCs w:val="32"/>
        </w:rPr>
      </w:pPr>
    </w:p>
    <w:p w:rsidR="00CC6D25" w:rsidRPr="007E6E24" w:rsidRDefault="00CC6D25" w:rsidP="00D04B5B">
      <w:pPr>
        <w:rPr>
          <w:b/>
          <w:sz w:val="32"/>
          <w:szCs w:val="32"/>
        </w:rPr>
      </w:pPr>
      <w:r w:rsidRPr="007E6E24">
        <w:rPr>
          <w:b/>
          <w:sz w:val="32"/>
          <w:szCs w:val="32"/>
        </w:rPr>
        <w:t>-    Развитие самодеятельного народного творчества;</w:t>
      </w:r>
    </w:p>
    <w:p w:rsidR="00CC6D25" w:rsidRPr="007E6E24" w:rsidRDefault="00CC6D25" w:rsidP="00D04B5B">
      <w:pPr>
        <w:rPr>
          <w:b/>
          <w:sz w:val="32"/>
          <w:szCs w:val="32"/>
        </w:rPr>
      </w:pPr>
    </w:p>
    <w:p w:rsidR="00CC6D25" w:rsidRPr="007E6E24" w:rsidRDefault="00CC6D25" w:rsidP="00D04B5B">
      <w:pPr>
        <w:rPr>
          <w:b/>
          <w:sz w:val="32"/>
          <w:szCs w:val="32"/>
        </w:rPr>
      </w:pPr>
    </w:p>
    <w:p w:rsidR="00CC6D25" w:rsidRPr="007E6E24" w:rsidRDefault="00CC6D25" w:rsidP="00D04B5B">
      <w:pPr>
        <w:rPr>
          <w:b/>
          <w:sz w:val="32"/>
          <w:szCs w:val="32"/>
        </w:rPr>
      </w:pPr>
      <w:r w:rsidRPr="007E6E24">
        <w:rPr>
          <w:b/>
          <w:sz w:val="32"/>
          <w:szCs w:val="32"/>
        </w:rPr>
        <w:t>-    Удовлетворение культурного запроса населения и развитие его активности;</w:t>
      </w:r>
    </w:p>
    <w:p w:rsidR="00CC6D25" w:rsidRPr="007E6E24" w:rsidRDefault="00CC6D25" w:rsidP="00D04B5B">
      <w:pPr>
        <w:rPr>
          <w:b/>
          <w:sz w:val="32"/>
          <w:szCs w:val="32"/>
        </w:rPr>
      </w:pPr>
    </w:p>
    <w:p w:rsidR="00CC6D25" w:rsidRPr="007E6E24" w:rsidRDefault="00CC6D25" w:rsidP="00D04B5B">
      <w:pPr>
        <w:rPr>
          <w:b/>
          <w:sz w:val="32"/>
          <w:szCs w:val="32"/>
        </w:rPr>
      </w:pPr>
    </w:p>
    <w:p w:rsidR="00CC6D25" w:rsidRPr="007E6E24" w:rsidRDefault="00CC6D25" w:rsidP="00D04B5B">
      <w:pPr>
        <w:rPr>
          <w:b/>
          <w:sz w:val="32"/>
          <w:szCs w:val="32"/>
        </w:rPr>
      </w:pPr>
      <w:r w:rsidRPr="007E6E24">
        <w:rPr>
          <w:b/>
          <w:sz w:val="32"/>
          <w:szCs w:val="32"/>
        </w:rPr>
        <w:t>-   Разработка и реализация актуальных программ по воспитанию у молодежи и детей духовно-нравственных ценностей, по формированию здорового образа жизни;</w:t>
      </w:r>
    </w:p>
    <w:p w:rsidR="00CC6D25" w:rsidRPr="007E6E24" w:rsidRDefault="00CC6D25" w:rsidP="00D04B5B">
      <w:pPr>
        <w:rPr>
          <w:b/>
          <w:sz w:val="32"/>
          <w:szCs w:val="32"/>
        </w:rPr>
      </w:pPr>
    </w:p>
    <w:p w:rsidR="00CC6D25" w:rsidRPr="007E6E24" w:rsidRDefault="00CC6D25" w:rsidP="00D04B5B">
      <w:pPr>
        <w:rPr>
          <w:b/>
          <w:sz w:val="32"/>
          <w:szCs w:val="32"/>
        </w:rPr>
      </w:pPr>
    </w:p>
    <w:p w:rsidR="00CC6D25" w:rsidRPr="007E6E24" w:rsidRDefault="00CC6D25" w:rsidP="00D04B5B">
      <w:pPr>
        <w:rPr>
          <w:b/>
          <w:sz w:val="32"/>
          <w:szCs w:val="32"/>
        </w:rPr>
      </w:pPr>
      <w:r w:rsidRPr="007E6E24">
        <w:rPr>
          <w:b/>
          <w:sz w:val="32"/>
          <w:szCs w:val="32"/>
        </w:rPr>
        <w:t>-   Оказание платных услуг населению;</w:t>
      </w:r>
    </w:p>
    <w:p w:rsidR="00CC6D25" w:rsidRPr="007E6E24" w:rsidRDefault="00CC6D25" w:rsidP="00D04B5B">
      <w:pPr>
        <w:rPr>
          <w:b/>
          <w:sz w:val="32"/>
          <w:szCs w:val="32"/>
        </w:rPr>
      </w:pPr>
    </w:p>
    <w:p w:rsidR="00CC6D25" w:rsidRPr="007E6E24" w:rsidRDefault="00CC6D25" w:rsidP="00D04B5B">
      <w:pPr>
        <w:rPr>
          <w:b/>
          <w:sz w:val="32"/>
          <w:szCs w:val="32"/>
        </w:rPr>
      </w:pPr>
    </w:p>
    <w:p w:rsidR="00CC6D25" w:rsidRPr="007E6E24" w:rsidRDefault="00CC6D25" w:rsidP="00D04B5B">
      <w:pPr>
        <w:rPr>
          <w:b/>
          <w:sz w:val="32"/>
          <w:szCs w:val="32"/>
        </w:rPr>
      </w:pPr>
      <w:r w:rsidRPr="007E6E24">
        <w:rPr>
          <w:b/>
          <w:sz w:val="32"/>
          <w:szCs w:val="32"/>
        </w:rPr>
        <w:t>-   Участие в районных конкурсах и мероприятиях;</w:t>
      </w:r>
    </w:p>
    <w:p w:rsidR="00CC6D25" w:rsidRPr="007E6E24" w:rsidRDefault="00CC6D25" w:rsidP="00D04B5B">
      <w:pPr>
        <w:rPr>
          <w:b/>
          <w:sz w:val="32"/>
          <w:szCs w:val="32"/>
        </w:rPr>
      </w:pPr>
    </w:p>
    <w:p w:rsidR="00CC6D25" w:rsidRPr="007E6E24" w:rsidRDefault="00CC6D25" w:rsidP="00D04B5B">
      <w:pPr>
        <w:rPr>
          <w:b/>
          <w:sz w:val="32"/>
          <w:szCs w:val="32"/>
        </w:rPr>
      </w:pPr>
    </w:p>
    <w:p w:rsidR="00CC6D25" w:rsidRPr="007E6E24" w:rsidRDefault="00CC6D25" w:rsidP="00D04B5B">
      <w:pPr>
        <w:rPr>
          <w:b/>
          <w:sz w:val="32"/>
          <w:szCs w:val="32"/>
        </w:rPr>
      </w:pPr>
      <w:r w:rsidRPr="007E6E24">
        <w:rPr>
          <w:b/>
          <w:sz w:val="32"/>
          <w:szCs w:val="32"/>
        </w:rPr>
        <w:t>-   Участие в 21-ом республиканском фестивале народного творчества «Шумбрат</w:t>
      </w:r>
      <w:r>
        <w:rPr>
          <w:b/>
          <w:sz w:val="32"/>
          <w:szCs w:val="32"/>
        </w:rPr>
        <w:t xml:space="preserve">, </w:t>
      </w:r>
      <w:r w:rsidRPr="007E6E24">
        <w:rPr>
          <w:b/>
          <w:sz w:val="32"/>
          <w:szCs w:val="32"/>
        </w:rPr>
        <w:t>Мордовия!»</w:t>
      </w:r>
    </w:p>
    <w:p w:rsidR="00CC6D25" w:rsidRPr="007E6E24" w:rsidRDefault="00CC6D25" w:rsidP="00D04B5B">
      <w:pPr>
        <w:rPr>
          <w:b/>
          <w:sz w:val="32"/>
          <w:szCs w:val="32"/>
        </w:rPr>
      </w:pPr>
    </w:p>
    <w:p w:rsidR="00CC6D25" w:rsidRPr="007E6E24" w:rsidRDefault="00CC6D25" w:rsidP="00D04B5B">
      <w:pPr>
        <w:rPr>
          <w:b/>
          <w:sz w:val="32"/>
          <w:szCs w:val="32"/>
        </w:rPr>
      </w:pPr>
    </w:p>
    <w:p w:rsidR="00CC6D25" w:rsidRPr="007E6E24" w:rsidRDefault="00CC6D25" w:rsidP="00D04B5B">
      <w:pPr>
        <w:rPr>
          <w:b/>
          <w:sz w:val="32"/>
          <w:szCs w:val="32"/>
        </w:rPr>
      </w:pPr>
    </w:p>
    <w:p w:rsidR="00CC6D25" w:rsidRPr="007E6E24" w:rsidRDefault="00CC6D25" w:rsidP="00D04B5B">
      <w:pPr>
        <w:rPr>
          <w:b/>
          <w:sz w:val="32"/>
          <w:szCs w:val="32"/>
        </w:rPr>
      </w:pPr>
    </w:p>
    <w:p w:rsidR="00CC6D25" w:rsidRPr="007E6E24" w:rsidRDefault="00CC6D25" w:rsidP="00D04B5B">
      <w:pPr>
        <w:rPr>
          <w:b/>
          <w:sz w:val="32"/>
          <w:szCs w:val="32"/>
        </w:rPr>
      </w:pPr>
    </w:p>
    <w:p w:rsidR="00CC6D25" w:rsidRPr="007E6E24" w:rsidRDefault="00CC6D25" w:rsidP="00D04B5B">
      <w:pPr>
        <w:rPr>
          <w:b/>
          <w:sz w:val="32"/>
          <w:szCs w:val="32"/>
        </w:rPr>
      </w:pPr>
    </w:p>
    <w:p w:rsidR="00CC6D25" w:rsidRPr="007E6E24" w:rsidRDefault="00CC6D25" w:rsidP="00D04B5B">
      <w:pPr>
        <w:rPr>
          <w:b/>
          <w:sz w:val="32"/>
          <w:szCs w:val="32"/>
        </w:rPr>
      </w:pPr>
    </w:p>
    <w:p w:rsidR="00CC6D25" w:rsidRDefault="00CC6D25" w:rsidP="00D04B5B">
      <w:pPr>
        <w:rPr>
          <w:b/>
          <w:sz w:val="28"/>
          <w:szCs w:val="34"/>
        </w:rPr>
      </w:pPr>
    </w:p>
    <w:p w:rsidR="00CC6D25" w:rsidRDefault="00CC6D25" w:rsidP="00D04B5B">
      <w:pPr>
        <w:rPr>
          <w:b/>
          <w:sz w:val="28"/>
          <w:szCs w:val="34"/>
        </w:rPr>
      </w:pPr>
    </w:p>
    <w:p w:rsidR="00CC6D25" w:rsidRPr="00FC27EE" w:rsidRDefault="00CC6D25" w:rsidP="00FC27EE">
      <w:pPr>
        <w:ind w:left="-1080"/>
        <w:rPr>
          <w:kern w:val="28"/>
          <w:sz w:val="36"/>
          <w:szCs w:val="34"/>
        </w:rPr>
      </w:pPr>
      <w:r w:rsidRPr="00FC27EE">
        <w:rPr>
          <w:kern w:val="28"/>
          <w:sz w:val="36"/>
          <w:szCs w:val="34"/>
        </w:rPr>
        <w:t>Годовой план работы МБУК К</w:t>
      </w:r>
      <w:r>
        <w:rPr>
          <w:kern w:val="28"/>
          <w:sz w:val="36"/>
          <w:szCs w:val="34"/>
        </w:rPr>
        <w:t>ультурно-Досуговый центр Ромодановского сельского поселения Ромодановского муниципального района Республики Мордовия на 2017 год.</w:t>
      </w:r>
    </w:p>
    <w:p w:rsidR="00CC6D25" w:rsidRDefault="00CC6D25" w:rsidP="00FC27EE">
      <w:pPr>
        <w:ind w:left="15"/>
        <w:rPr>
          <w:sz w:val="28"/>
          <w:szCs w:val="34"/>
        </w:rPr>
      </w:pPr>
    </w:p>
    <w:tbl>
      <w:tblPr>
        <w:tblW w:w="11199" w:type="dxa"/>
        <w:tblInd w:w="-122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6805"/>
        <w:gridCol w:w="283"/>
        <w:gridCol w:w="1134"/>
        <w:gridCol w:w="142"/>
        <w:gridCol w:w="1134"/>
        <w:gridCol w:w="1701"/>
      </w:tblGrid>
      <w:tr w:rsidR="00CC6D25" w:rsidTr="00F006B3"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6D25" w:rsidRDefault="00CC6D25" w:rsidP="00FE7652">
            <w:pPr>
              <w:pStyle w:val="a"/>
              <w:ind w:left="170" w:right="5" w:firstLine="59"/>
              <w:jc w:val="center"/>
              <w:rPr>
                <w:b/>
                <w:bCs/>
                <w:sz w:val="28"/>
                <w:szCs w:val="34"/>
              </w:rPr>
            </w:pPr>
            <w:r>
              <w:rPr>
                <w:b/>
                <w:bCs/>
                <w:sz w:val="28"/>
                <w:szCs w:val="34"/>
              </w:rPr>
              <w:t xml:space="preserve">Наименование мероприятий 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6D25" w:rsidRDefault="00CC6D25" w:rsidP="00FE7652">
            <w:pPr>
              <w:pStyle w:val="a"/>
              <w:ind w:left="170" w:right="-10" w:hanging="170"/>
              <w:jc w:val="center"/>
              <w:rPr>
                <w:b/>
                <w:bCs/>
                <w:sz w:val="28"/>
                <w:szCs w:val="34"/>
              </w:rPr>
            </w:pPr>
            <w:r>
              <w:rPr>
                <w:b/>
                <w:bCs/>
                <w:sz w:val="28"/>
                <w:szCs w:val="34"/>
              </w:rPr>
              <w:t xml:space="preserve">Сроки проведе-ния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6D25" w:rsidRDefault="00CC6D25" w:rsidP="00FE7652">
            <w:pPr>
              <w:pStyle w:val="a"/>
              <w:ind w:left="185" w:right="5" w:hanging="185"/>
              <w:jc w:val="center"/>
              <w:rPr>
                <w:b/>
                <w:bCs/>
                <w:sz w:val="28"/>
                <w:szCs w:val="34"/>
              </w:rPr>
            </w:pPr>
            <w:r>
              <w:rPr>
                <w:b/>
                <w:bCs/>
                <w:sz w:val="28"/>
                <w:szCs w:val="34"/>
              </w:rPr>
              <w:t xml:space="preserve">Место проведения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D25" w:rsidRDefault="00CC6D25" w:rsidP="00FE7652">
            <w:pPr>
              <w:pStyle w:val="a"/>
              <w:ind w:left="65" w:right="-10" w:hanging="116"/>
              <w:jc w:val="center"/>
              <w:rPr>
                <w:b/>
                <w:bCs/>
                <w:sz w:val="28"/>
                <w:szCs w:val="34"/>
              </w:rPr>
            </w:pPr>
            <w:r>
              <w:rPr>
                <w:b/>
                <w:bCs/>
                <w:sz w:val="28"/>
                <w:szCs w:val="34"/>
              </w:rPr>
              <w:t>Ответственные за мероприятие</w:t>
            </w:r>
          </w:p>
        </w:tc>
      </w:tr>
      <w:tr w:rsidR="00CC6D25" w:rsidTr="00F006B3">
        <w:tc>
          <w:tcPr>
            <w:tcW w:w="1119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D25" w:rsidRDefault="00CC6D25" w:rsidP="00FE7652">
            <w:pPr>
              <w:jc w:val="center"/>
              <w:rPr>
                <w:b/>
                <w:sz w:val="32"/>
                <w:szCs w:val="32"/>
              </w:rPr>
            </w:pPr>
          </w:p>
          <w:p w:rsidR="00CC6D25" w:rsidRDefault="00CC6D25" w:rsidP="00FE7652">
            <w:pPr>
              <w:jc w:val="center"/>
              <w:rPr>
                <w:b/>
                <w:sz w:val="28"/>
                <w:szCs w:val="28"/>
              </w:rPr>
            </w:pPr>
            <w:r w:rsidRPr="003A5E75">
              <w:rPr>
                <w:b/>
                <w:sz w:val="32"/>
                <w:szCs w:val="32"/>
              </w:rPr>
              <w:t>Возрождение национальных обрядов и традиций, народных праздников, художественных промыслов и ремесел</w:t>
            </w:r>
            <w:r>
              <w:rPr>
                <w:b/>
                <w:sz w:val="28"/>
                <w:szCs w:val="28"/>
              </w:rPr>
              <w:t>.</w:t>
            </w:r>
          </w:p>
          <w:p w:rsidR="00CC6D25" w:rsidRPr="007245EF" w:rsidRDefault="00CC6D25" w:rsidP="00FE7652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CC6D25" w:rsidTr="00F006B3">
        <w:tc>
          <w:tcPr>
            <w:tcW w:w="6805" w:type="dxa"/>
            <w:tcBorders>
              <w:left w:val="single" w:sz="4" w:space="0" w:color="000000"/>
              <w:bottom w:val="single" w:sz="4" w:space="0" w:color="000000"/>
            </w:tcBorders>
          </w:tcPr>
          <w:p w:rsidR="00CC6D25" w:rsidRDefault="00CC6D25" w:rsidP="00E83402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Литературно- музыкальная композиция </w:t>
            </w:r>
          </w:p>
          <w:p w:rsidR="00CC6D25" w:rsidRDefault="00CC6D25" w:rsidP="00E83402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«Свет небесного чуда!»</w:t>
            </w:r>
            <w:bookmarkStart w:id="0" w:name="_GoBack"/>
            <w:bookmarkEnd w:id="0"/>
            <w:r>
              <w:rPr>
                <w:sz w:val="28"/>
                <w:szCs w:val="28"/>
              </w:rPr>
              <w:t>, посвященная</w:t>
            </w:r>
          </w:p>
          <w:p w:rsidR="00CC6D25" w:rsidRDefault="00CC6D25" w:rsidP="00E83402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празднованию Рождества Христова.</w:t>
            </w:r>
          </w:p>
          <w:p w:rsidR="00CC6D25" w:rsidRDefault="00CC6D25" w:rsidP="00E8340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E83402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Участие в зональном туре Республиканского </w:t>
            </w:r>
          </w:p>
          <w:p w:rsidR="00CC6D25" w:rsidRDefault="00CC6D25" w:rsidP="00E83402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конкурса «Играй гармонь!».</w:t>
            </w:r>
          </w:p>
          <w:p w:rsidR="00CC6D25" w:rsidRDefault="00CC6D25" w:rsidP="00E8340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E83402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в районном  театрализованном</w:t>
            </w:r>
          </w:p>
          <w:p w:rsidR="00CC6D25" w:rsidRDefault="00CC6D25" w:rsidP="00E83402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представлении «Масленичные гулянья!»</w:t>
            </w:r>
          </w:p>
          <w:p w:rsidR="00CC6D25" w:rsidRDefault="00CC6D25" w:rsidP="00E8340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E8340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7245EF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Конкурсная программа для детей</w:t>
            </w:r>
          </w:p>
          <w:p w:rsidR="00CC6D25" w:rsidRDefault="00CC6D25" w:rsidP="007245EF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«Масленица идет за  собой ведет!»</w:t>
            </w:r>
          </w:p>
          <w:p w:rsidR="00CC6D25" w:rsidRDefault="00CC6D25" w:rsidP="007245EF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7245EF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в ежегодном районном конкурсе,</w:t>
            </w:r>
          </w:p>
          <w:p w:rsidR="00CC6D25" w:rsidRDefault="00CC6D25" w:rsidP="007245EF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посвященном Светлому Воскресенью Христову </w:t>
            </w:r>
          </w:p>
          <w:p w:rsidR="00CC6D25" w:rsidRDefault="00CC6D25" w:rsidP="007245EF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«Нам поет пасхальный звон песнь о жизни новой!»</w:t>
            </w:r>
          </w:p>
          <w:p w:rsidR="00CC6D25" w:rsidRDefault="00CC6D25" w:rsidP="007245EF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7245EF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 «Пасхальный благовест» посвященная</w:t>
            </w:r>
          </w:p>
          <w:p w:rsidR="00CC6D25" w:rsidRDefault="00CC6D25" w:rsidP="007245EF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Светлой Пасхе.</w:t>
            </w:r>
          </w:p>
          <w:p w:rsidR="00CC6D25" w:rsidRDefault="00CC6D25" w:rsidP="007245EF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7245EF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Pr="00AA394E" w:rsidRDefault="00CC6D25" w:rsidP="007245EF">
            <w:pPr>
              <w:pStyle w:val="a"/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  <w:r w:rsidRPr="00AA394E">
              <w:rPr>
                <w:color w:val="333333"/>
                <w:sz w:val="28"/>
                <w:szCs w:val="28"/>
                <w:shd w:val="clear" w:color="auto" w:fill="FFFFFF"/>
              </w:rPr>
              <w:t>Концертная программа «Березку наряжаем</w:t>
            </w:r>
            <w:r>
              <w:rPr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Pr="00AA394E">
              <w:rPr>
                <w:color w:val="333333"/>
                <w:sz w:val="28"/>
                <w:szCs w:val="28"/>
                <w:shd w:val="clear" w:color="auto" w:fill="FFFFFF"/>
              </w:rPr>
              <w:t>-Троицу встречаем!»</w:t>
            </w:r>
          </w:p>
          <w:p w:rsidR="00CC6D25" w:rsidRPr="00AA394E" w:rsidRDefault="00CC6D25" w:rsidP="007245EF">
            <w:pPr>
              <w:pStyle w:val="a"/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</w:p>
          <w:p w:rsidR="00CC6D25" w:rsidRDefault="00CC6D25" w:rsidP="007245EF">
            <w:pPr>
              <w:pStyle w:val="a"/>
              <w:jc w:val="both"/>
              <w:rPr>
                <w:rFonts w:ascii="Trebuchet MS" w:hAnsi="Trebuchet MS"/>
                <w:color w:val="333333"/>
                <w:sz w:val="19"/>
                <w:szCs w:val="19"/>
                <w:shd w:val="clear" w:color="auto" w:fill="FFFFFF"/>
              </w:rPr>
            </w:pPr>
          </w:p>
          <w:p w:rsidR="00CC6D25" w:rsidRDefault="00CC6D25" w:rsidP="007245EF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7245EF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Православный час «О любви и верности слова»</w:t>
            </w:r>
          </w:p>
          <w:p w:rsidR="00CC6D25" w:rsidRDefault="00CC6D25" w:rsidP="007245EF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ко Дню Святых Перта и Февронии.</w:t>
            </w:r>
          </w:p>
          <w:p w:rsidR="00CC6D25" w:rsidRDefault="00CC6D25" w:rsidP="007245EF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7245EF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7245EF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Pr="00EB5DF3" w:rsidRDefault="00CC6D25" w:rsidP="007245EF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Pr="00EB5DF3" w:rsidRDefault="00CC6D25" w:rsidP="007245EF">
            <w:pPr>
              <w:pStyle w:val="a"/>
              <w:jc w:val="both"/>
              <w:rPr>
                <w:sz w:val="28"/>
                <w:szCs w:val="28"/>
              </w:rPr>
            </w:pPr>
            <w:r w:rsidRPr="00EB5DF3">
              <w:rPr>
                <w:color w:val="333333"/>
                <w:sz w:val="28"/>
                <w:szCs w:val="28"/>
                <w:shd w:val="clear" w:color="auto" w:fill="FFFFFF"/>
              </w:rPr>
              <w:t xml:space="preserve">Театрализованная игровая программа «Эх, яблочко, да на тарелочке…» </w:t>
            </w:r>
            <w:r>
              <w:rPr>
                <w:color w:val="333333"/>
                <w:sz w:val="28"/>
                <w:szCs w:val="28"/>
                <w:shd w:val="clear" w:color="auto" w:fill="FFFFFF"/>
              </w:rPr>
              <w:t xml:space="preserve"> посвященная  яблочному </w:t>
            </w:r>
            <w:r w:rsidRPr="00EB5DF3">
              <w:rPr>
                <w:color w:val="333333"/>
                <w:sz w:val="28"/>
                <w:szCs w:val="28"/>
                <w:shd w:val="clear" w:color="auto" w:fill="FFFFFF"/>
              </w:rPr>
              <w:t xml:space="preserve"> спас</w:t>
            </w:r>
            <w:r>
              <w:rPr>
                <w:color w:val="333333"/>
                <w:sz w:val="28"/>
                <w:szCs w:val="28"/>
                <w:shd w:val="clear" w:color="auto" w:fill="FFFFFF"/>
              </w:rPr>
              <w:t>у.</w:t>
            </w:r>
          </w:p>
          <w:p w:rsidR="00CC6D25" w:rsidRPr="00EB5DF3" w:rsidRDefault="00CC6D25" w:rsidP="007245EF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7245EF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7245EF">
            <w:pPr>
              <w:pStyle w:val="a"/>
              <w:jc w:val="both"/>
              <w:rPr>
                <w:sz w:val="12"/>
                <w:szCs w:val="12"/>
              </w:rPr>
            </w:pPr>
          </w:p>
        </w:tc>
        <w:tc>
          <w:tcPr>
            <w:tcW w:w="1559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  <w:p w:rsidR="00CC6D25" w:rsidRPr="00E83402" w:rsidRDefault="00CC6D25" w:rsidP="00E83402"/>
          <w:p w:rsidR="00CC6D25" w:rsidRPr="00E83402" w:rsidRDefault="00CC6D25" w:rsidP="00E83402"/>
          <w:p w:rsidR="00CC6D25" w:rsidRPr="00E83402" w:rsidRDefault="00CC6D25" w:rsidP="00E83402"/>
          <w:p w:rsidR="00CC6D25" w:rsidRDefault="00CC6D25" w:rsidP="00E83402"/>
          <w:p w:rsidR="00CC6D25" w:rsidRDefault="00CC6D25" w:rsidP="00E83402">
            <w:pPr>
              <w:rPr>
                <w:sz w:val="28"/>
                <w:szCs w:val="28"/>
              </w:rPr>
            </w:pPr>
            <w:r w:rsidRPr="007245EF">
              <w:rPr>
                <w:sz w:val="28"/>
                <w:szCs w:val="28"/>
              </w:rPr>
              <w:t>Февраль</w:t>
            </w:r>
          </w:p>
          <w:p w:rsidR="00CC6D25" w:rsidRPr="007245EF" w:rsidRDefault="00CC6D25" w:rsidP="007245EF">
            <w:pPr>
              <w:rPr>
                <w:sz w:val="28"/>
                <w:szCs w:val="28"/>
              </w:rPr>
            </w:pPr>
          </w:p>
          <w:p w:rsidR="00CC6D25" w:rsidRDefault="00CC6D25" w:rsidP="007245EF">
            <w:pPr>
              <w:rPr>
                <w:sz w:val="28"/>
                <w:szCs w:val="28"/>
              </w:rPr>
            </w:pPr>
          </w:p>
          <w:p w:rsidR="00CC6D25" w:rsidRDefault="00CC6D25" w:rsidP="007245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  <w:p w:rsidR="00CC6D25" w:rsidRPr="007245EF" w:rsidRDefault="00CC6D25" w:rsidP="007245EF">
            <w:pPr>
              <w:rPr>
                <w:sz w:val="28"/>
                <w:szCs w:val="28"/>
              </w:rPr>
            </w:pPr>
          </w:p>
          <w:p w:rsidR="00CC6D25" w:rsidRDefault="00CC6D25" w:rsidP="007245EF">
            <w:pPr>
              <w:rPr>
                <w:sz w:val="28"/>
                <w:szCs w:val="28"/>
              </w:rPr>
            </w:pPr>
          </w:p>
          <w:p w:rsidR="00CC6D25" w:rsidRDefault="00CC6D25" w:rsidP="007245EF">
            <w:pPr>
              <w:rPr>
                <w:sz w:val="28"/>
                <w:szCs w:val="28"/>
              </w:rPr>
            </w:pPr>
          </w:p>
          <w:p w:rsidR="00CC6D25" w:rsidRDefault="00CC6D25" w:rsidP="007245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  <w:p w:rsidR="00CC6D25" w:rsidRPr="007245EF" w:rsidRDefault="00CC6D25" w:rsidP="007245EF">
            <w:pPr>
              <w:rPr>
                <w:sz w:val="28"/>
                <w:szCs w:val="28"/>
              </w:rPr>
            </w:pPr>
          </w:p>
          <w:p w:rsidR="00CC6D25" w:rsidRDefault="00CC6D25" w:rsidP="007245EF">
            <w:pPr>
              <w:rPr>
                <w:sz w:val="28"/>
                <w:szCs w:val="28"/>
              </w:rPr>
            </w:pPr>
          </w:p>
          <w:p w:rsidR="00CC6D25" w:rsidRDefault="00CC6D25" w:rsidP="007245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  <w:p w:rsidR="00CC6D25" w:rsidRPr="00E418A8" w:rsidRDefault="00CC6D25" w:rsidP="00E418A8">
            <w:pPr>
              <w:rPr>
                <w:sz w:val="28"/>
                <w:szCs w:val="28"/>
              </w:rPr>
            </w:pPr>
          </w:p>
          <w:p w:rsidR="00CC6D25" w:rsidRPr="00E418A8" w:rsidRDefault="00CC6D25" w:rsidP="00E418A8">
            <w:pPr>
              <w:rPr>
                <w:sz w:val="28"/>
                <w:szCs w:val="28"/>
              </w:rPr>
            </w:pPr>
          </w:p>
          <w:p w:rsidR="00CC6D25" w:rsidRDefault="00CC6D25" w:rsidP="00E418A8">
            <w:pPr>
              <w:rPr>
                <w:sz w:val="28"/>
                <w:szCs w:val="28"/>
              </w:rPr>
            </w:pPr>
          </w:p>
          <w:p w:rsidR="00CC6D25" w:rsidRDefault="00CC6D25" w:rsidP="00E418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  <w:p w:rsidR="00CC6D25" w:rsidRDefault="00CC6D25" w:rsidP="00E418A8">
            <w:pPr>
              <w:rPr>
                <w:sz w:val="28"/>
                <w:szCs w:val="28"/>
              </w:rPr>
            </w:pPr>
          </w:p>
          <w:p w:rsidR="00CC6D25" w:rsidRDefault="00CC6D25" w:rsidP="00E418A8">
            <w:pPr>
              <w:rPr>
                <w:sz w:val="28"/>
                <w:szCs w:val="28"/>
              </w:rPr>
            </w:pPr>
          </w:p>
          <w:p w:rsidR="00CC6D25" w:rsidRDefault="00CC6D25" w:rsidP="00E418A8">
            <w:pPr>
              <w:rPr>
                <w:sz w:val="28"/>
                <w:szCs w:val="28"/>
              </w:rPr>
            </w:pPr>
          </w:p>
          <w:p w:rsidR="00CC6D25" w:rsidRDefault="00CC6D25" w:rsidP="00E418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  <w:p w:rsidR="00CC6D25" w:rsidRPr="00E418A8" w:rsidRDefault="00CC6D25" w:rsidP="00E418A8">
            <w:pPr>
              <w:rPr>
                <w:sz w:val="28"/>
                <w:szCs w:val="28"/>
              </w:rPr>
            </w:pPr>
          </w:p>
          <w:p w:rsidR="00CC6D25" w:rsidRDefault="00CC6D25" w:rsidP="00E418A8">
            <w:pPr>
              <w:rPr>
                <w:sz w:val="28"/>
                <w:szCs w:val="28"/>
              </w:rPr>
            </w:pPr>
          </w:p>
          <w:p w:rsidR="00CC6D25" w:rsidRDefault="00CC6D25" w:rsidP="00E418A8">
            <w:pPr>
              <w:rPr>
                <w:sz w:val="28"/>
                <w:szCs w:val="28"/>
              </w:rPr>
            </w:pPr>
          </w:p>
          <w:p w:rsidR="00CC6D25" w:rsidRDefault="00CC6D25" w:rsidP="00E418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</w:t>
            </w:r>
          </w:p>
          <w:p w:rsidR="00CC6D25" w:rsidRPr="00EB5DF3" w:rsidRDefault="00CC6D25" w:rsidP="00EB5DF3">
            <w:pPr>
              <w:rPr>
                <w:sz w:val="28"/>
                <w:szCs w:val="28"/>
              </w:rPr>
            </w:pPr>
          </w:p>
          <w:p w:rsidR="00CC6D25" w:rsidRPr="00EB5DF3" w:rsidRDefault="00CC6D25" w:rsidP="00EB5DF3">
            <w:pPr>
              <w:rPr>
                <w:sz w:val="28"/>
                <w:szCs w:val="28"/>
              </w:rPr>
            </w:pPr>
          </w:p>
          <w:p w:rsidR="00CC6D25" w:rsidRDefault="00CC6D25" w:rsidP="00EB5DF3">
            <w:pPr>
              <w:rPr>
                <w:sz w:val="28"/>
                <w:szCs w:val="28"/>
              </w:rPr>
            </w:pPr>
          </w:p>
          <w:p w:rsidR="00CC6D25" w:rsidRDefault="00CC6D25" w:rsidP="00EB5DF3">
            <w:pPr>
              <w:rPr>
                <w:sz w:val="28"/>
                <w:szCs w:val="28"/>
              </w:rPr>
            </w:pPr>
          </w:p>
          <w:p w:rsidR="00CC6D25" w:rsidRDefault="00CC6D25" w:rsidP="00EB5DF3">
            <w:pPr>
              <w:rPr>
                <w:sz w:val="28"/>
                <w:szCs w:val="28"/>
              </w:rPr>
            </w:pPr>
          </w:p>
          <w:p w:rsidR="00CC6D25" w:rsidRDefault="00CC6D25" w:rsidP="00EB5DF3">
            <w:pPr>
              <w:rPr>
                <w:sz w:val="28"/>
                <w:szCs w:val="28"/>
              </w:rPr>
            </w:pPr>
          </w:p>
          <w:p w:rsidR="00CC6D25" w:rsidRPr="00EB5DF3" w:rsidRDefault="00CC6D25" w:rsidP="00EB5D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КДЦ</w:t>
            </w:r>
          </w:p>
          <w:p w:rsidR="00CC6D25" w:rsidRPr="00E83402" w:rsidRDefault="00CC6D25" w:rsidP="00E83402"/>
          <w:p w:rsidR="00CC6D25" w:rsidRPr="00E83402" w:rsidRDefault="00CC6D25" w:rsidP="00E83402"/>
          <w:p w:rsidR="00CC6D25" w:rsidRPr="00E83402" w:rsidRDefault="00CC6D25" w:rsidP="00E83402"/>
          <w:p w:rsidR="00CC6D25" w:rsidRDefault="00CC6D25" w:rsidP="00E83402"/>
          <w:p w:rsidR="00CC6D25" w:rsidRPr="00E418A8" w:rsidRDefault="00CC6D25" w:rsidP="00E83402">
            <w:pPr>
              <w:rPr>
                <w:sz w:val="28"/>
                <w:szCs w:val="28"/>
              </w:rPr>
            </w:pPr>
            <w:r w:rsidRPr="00E418A8">
              <w:rPr>
                <w:sz w:val="28"/>
                <w:szCs w:val="28"/>
              </w:rPr>
              <w:t>РДК</w:t>
            </w:r>
          </w:p>
          <w:p w:rsidR="00CC6D25" w:rsidRPr="007245EF" w:rsidRDefault="00CC6D25" w:rsidP="007245EF"/>
          <w:p w:rsidR="00CC6D25" w:rsidRDefault="00CC6D25" w:rsidP="007245EF"/>
          <w:p w:rsidR="00CC6D25" w:rsidRDefault="00CC6D25" w:rsidP="007245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п.</w:t>
            </w:r>
            <w:r w:rsidRPr="007245EF">
              <w:rPr>
                <w:sz w:val="28"/>
                <w:szCs w:val="28"/>
              </w:rPr>
              <w:t xml:space="preserve"> Ромода</w:t>
            </w:r>
          </w:p>
          <w:p w:rsidR="00CC6D25" w:rsidRDefault="00CC6D25" w:rsidP="007245EF">
            <w:pPr>
              <w:rPr>
                <w:sz w:val="28"/>
                <w:szCs w:val="28"/>
              </w:rPr>
            </w:pPr>
            <w:r w:rsidRPr="007245EF">
              <w:rPr>
                <w:sz w:val="28"/>
                <w:szCs w:val="28"/>
              </w:rPr>
              <w:t xml:space="preserve">ново </w:t>
            </w:r>
          </w:p>
          <w:p w:rsidR="00CC6D25" w:rsidRDefault="00CC6D25" w:rsidP="007245EF">
            <w:pPr>
              <w:rPr>
                <w:sz w:val="28"/>
                <w:szCs w:val="28"/>
              </w:rPr>
            </w:pPr>
          </w:p>
          <w:p w:rsidR="00CC6D25" w:rsidRDefault="00CC6D25" w:rsidP="007245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КДЦ</w:t>
            </w:r>
          </w:p>
          <w:p w:rsidR="00CC6D25" w:rsidRPr="00E418A8" w:rsidRDefault="00CC6D25" w:rsidP="00E418A8">
            <w:pPr>
              <w:rPr>
                <w:sz w:val="28"/>
                <w:szCs w:val="28"/>
              </w:rPr>
            </w:pPr>
          </w:p>
          <w:p w:rsidR="00CC6D25" w:rsidRDefault="00CC6D25" w:rsidP="00E418A8">
            <w:pPr>
              <w:rPr>
                <w:sz w:val="28"/>
                <w:szCs w:val="28"/>
              </w:rPr>
            </w:pPr>
          </w:p>
          <w:p w:rsidR="00CC6D25" w:rsidRDefault="00CC6D25" w:rsidP="00E418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РДК</w:t>
            </w:r>
          </w:p>
          <w:p w:rsidR="00CC6D25" w:rsidRPr="00E418A8" w:rsidRDefault="00CC6D25" w:rsidP="00E418A8">
            <w:pPr>
              <w:rPr>
                <w:sz w:val="28"/>
                <w:szCs w:val="28"/>
              </w:rPr>
            </w:pPr>
          </w:p>
          <w:p w:rsidR="00CC6D25" w:rsidRPr="00E418A8" w:rsidRDefault="00CC6D25" w:rsidP="00E418A8">
            <w:pPr>
              <w:rPr>
                <w:sz w:val="28"/>
                <w:szCs w:val="28"/>
              </w:rPr>
            </w:pPr>
          </w:p>
          <w:p w:rsidR="00CC6D25" w:rsidRDefault="00CC6D25" w:rsidP="00E418A8">
            <w:pPr>
              <w:rPr>
                <w:sz w:val="28"/>
                <w:szCs w:val="28"/>
              </w:rPr>
            </w:pPr>
          </w:p>
          <w:p w:rsidR="00CC6D25" w:rsidRDefault="00CC6D25" w:rsidP="00E418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КДЦ</w:t>
            </w:r>
          </w:p>
          <w:p w:rsidR="00CC6D25" w:rsidRPr="00E418A8" w:rsidRDefault="00CC6D25" w:rsidP="00E418A8">
            <w:pPr>
              <w:rPr>
                <w:sz w:val="28"/>
                <w:szCs w:val="28"/>
              </w:rPr>
            </w:pPr>
          </w:p>
          <w:p w:rsidR="00CC6D25" w:rsidRDefault="00CC6D25" w:rsidP="00E418A8">
            <w:pPr>
              <w:rPr>
                <w:sz w:val="28"/>
                <w:szCs w:val="28"/>
              </w:rPr>
            </w:pPr>
          </w:p>
          <w:p w:rsidR="00CC6D25" w:rsidRDefault="00CC6D25" w:rsidP="00E418A8">
            <w:pPr>
              <w:rPr>
                <w:sz w:val="28"/>
                <w:szCs w:val="28"/>
              </w:rPr>
            </w:pPr>
          </w:p>
          <w:p w:rsidR="00CC6D25" w:rsidRDefault="00CC6D25" w:rsidP="00E418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КДЦ</w:t>
            </w:r>
          </w:p>
          <w:p w:rsidR="00CC6D25" w:rsidRPr="00E418A8" w:rsidRDefault="00CC6D25" w:rsidP="00E418A8">
            <w:pPr>
              <w:rPr>
                <w:sz w:val="28"/>
                <w:szCs w:val="28"/>
              </w:rPr>
            </w:pPr>
          </w:p>
          <w:p w:rsidR="00CC6D25" w:rsidRDefault="00CC6D25" w:rsidP="00E418A8">
            <w:pPr>
              <w:rPr>
                <w:sz w:val="28"/>
                <w:szCs w:val="28"/>
              </w:rPr>
            </w:pPr>
          </w:p>
          <w:p w:rsidR="00CC6D25" w:rsidRDefault="00CC6D25" w:rsidP="00E418A8">
            <w:pPr>
              <w:rPr>
                <w:sz w:val="28"/>
                <w:szCs w:val="28"/>
              </w:rPr>
            </w:pPr>
          </w:p>
          <w:p w:rsidR="00CC6D25" w:rsidRDefault="00CC6D25" w:rsidP="00E418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КДЦ</w:t>
            </w:r>
          </w:p>
          <w:p w:rsidR="00CC6D25" w:rsidRPr="00EB5DF3" w:rsidRDefault="00CC6D25" w:rsidP="00EB5DF3">
            <w:pPr>
              <w:rPr>
                <w:sz w:val="28"/>
                <w:szCs w:val="28"/>
              </w:rPr>
            </w:pPr>
          </w:p>
          <w:p w:rsidR="00CC6D25" w:rsidRPr="00EB5DF3" w:rsidRDefault="00CC6D25" w:rsidP="00EB5DF3">
            <w:pPr>
              <w:rPr>
                <w:sz w:val="28"/>
                <w:szCs w:val="28"/>
              </w:rPr>
            </w:pPr>
          </w:p>
          <w:p w:rsidR="00CC6D25" w:rsidRDefault="00CC6D25" w:rsidP="00EB5DF3">
            <w:pPr>
              <w:rPr>
                <w:sz w:val="28"/>
                <w:szCs w:val="28"/>
              </w:rPr>
            </w:pPr>
          </w:p>
          <w:p w:rsidR="00CC6D25" w:rsidRDefault="00CC6D25" w:rsidP="00EB5DF3">
            <w:pPr>
              <w:rPr>
                <w:sz w:val="28"/>
                <w:szCs w:val="28"/>
              </w:rPr>
            </w:pPr>
          </w:p>
          <w:p w:rsidR="00CC6D25" w:rsidRPr="00EB5DF3" w:rsidRDefault="00CC6D25" w:rsidP="00EB5DF3">
            <w:pPr>
              <w:rPr>
                <w:sz w:val="28"/>
                <w:szCs w:val="28"/>
              </w:rPr>
            </w:pPr>
          </w:p>
          <w:p w:rsidR="00CC6D25" w:rsidRDefault="00CC6D25" w:rsidP="00EB5DF3">
            <w:pPr>
              <w:rPr>
                <w:sz w:val="28"/>
                <w:szCs w:val="28"/>
              </w:rPr>
            </w:pPr>
          </w:p>
          <w:p w:rsidR="00CC6D25" w:rsidRPr="00EB5DF3" w:rsidRDefault="00CC6D25" w:rsidP="00EB5D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КДЦ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D25" w:rsidRPr="00E83402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Директор, культ-</w:t>
            </w:r>
            <w:r w:rsidRPr="00E83402">
              <w:rPr>
                <w:sz w:val="28"/>
                <w:szCs w:val="28"/>
              </w:rPr>
              <w:t>тор</w:t>
            </w:r>
          </w:p>
          <w:p w:rsidR="00CC6D25" w:rsidRPr="00E83402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Pr="00E83402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 w:rsidRPr="00E83402">
              <w:rPr>
                <w:sz w:val="28"/>
                <w:szCs w:val="28"/>
              </w:rPr>
              <w:t xml:space="preserve">Директор, </w:t>
            </w:r>
          </w:p>
          <w:p w:rsidR="00CC6D25" w:rsidRDefault="00CC6D25" w:rsidP="00E834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Культ-</w:t>
            </w:r>
            <w:r w:rsidRPr="00E83402">
              <w:rPr>
                <w:sz w:val="28"/>
                <w:szCs w:val="28"/>
              </w:rPr>
              <w:t>тор</w:t>
            </w:r>
          </w:p>
          <w:p w:rsidR="00CC6D25" w:rsidRPr="007245EF" w:rsidRDefault="00CC6D25" w:rsidP="007245EF">
            <w:pPr>
              <w:rPr>
                <w:sz w:val="28"/>
                <w:szCs w:val="28"/>
              </w:rPr>
            </w:pPr>
          </w:p>
          <w:p w:rsidR="00CC6D25" w:rsidRDefault="00CC6D25" w:rsidP="007245EF">
            <w:pPr>
              <w:rPr>
                <w:sz w:val="28"/>
                <w:szCs w:val="28"/>
              </w:rPr>
            </w:pPr>
          </w:p>
          <w:p w:rsidR="00CC6D25" w:rsidRDefault="00CC6D25" w:rsidP="007245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Директор, культ-ор</w:t>
            </w:r>
          </w:p>
          <w:p w:rsidR="00CC6D25" w:rsidRDefault="00CC6D25" w:rsidP="007245EF">
            <w:pPr>
              <w:rPr>
                <w:sz w:val="28"/>
                <w:szCs w:val="28"/>
              </w:rPr>
            </w:pPr>
          </w:p>
          <w:p w:rsidR="00CC6D25" w:rsidRDefault="00CC6D25" w:rsidP="007245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Директор,</w:t>
            </w:r>
          </w:p>
          <w:p w:rsidR="00CC6D25" w:rsidRDefault="00CC6D25" w:rsidP="007245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Культ-тор</w:t>
            </w:r>
          </w:p>
          <w:p w:rsidR="00CC6D25" w:rsidRPr="00E418A8" w:rsidRDefault="00CC6D25" w:rsidP="00E418A8">
            <w:pPr>
              <w:rPr>
                <w:sz w:val="28"/>
                <w:szCs w:val="28"/>
              </w:rPr>
            </w:pPr>
          </w:p>
          <w:p w:rsidR="00CC6D25" w:rsidRDefault="00CC6D25" w:rsidP="00E418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Директор, Культ-тор</w:t>
            </w:r>
          </w:p>
          <w:p w:rsidR="00CC6D25" w:rsidRPr="00E418A8" w:rsidRDefault="00CC6D25" w:rsidP="00E418A8">
            <w:pPr>
              <w:rPr>
                <w:sz w:val="28"/>
                <w:szCs w:val="28"/>
              </w:rPr>
            </w:pPr>
          </w:p>
          <w:p w:rsidR="00CC6D25" w:rsidRDefault="00CC6D25" w:rsidP="00E418A8">
            <w:pPr>
              <w:rPr>
                <w:sz w:val="28"/>
                <w:szCs w:val="28"/>
              </w:rPr>
            </w:pPr>
          </w:p>
          <w:p w:rsidR="00CC6D25" w:rsidRDefault="00CC6D25" w:rsidP="00E418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Директор, Культ-тор</w:t>
            </w:r>
          </w:p>
          <w:p w:rsidR="00CC6D25" w:rsidRDefault="00CC6D25" w:rsidP="00E418A8">
            <w:pPr>
              <w:rPr>
                <w:sz w:val="28"/>
                <w:szCs w:val="28"/>
              </w:rPr>
            </w:pPr>
          </w:p>
          <w:p w:rsidR="00CC6D25" w:rsidRDefault="00CC6D25" w:rsidP="00E418A8">
            <w:pPr>
              <w:rPr>
                <w:sz w:val="28"/>
                <w:szCs w:val="28"/>
              </w:rPr>
            </w:pPr>
          </w:p>
          <w:p w:rsidR="00CC6D25" w:rsidRDefault="00CC6D25" w:rsidP="00E418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Директор, Культ-тор</w:t>
            </w:r>
          </w:p>
          <w:p w:rsidR="00CC6D25" w:rsidRDefault="00CC6D25" w:rsidP="00E418A8">
            <w:pPr>
              <w:rPr>
                <w:sz w:val="28"/>
                <w:szCs w:val="28"/>
              </w:rPr>
            </w:pPr>
          </w:p>
          <w:p w:rsidR="00CC6D25" w:rsidRDefault="00CC6D25" w:rsidP="00E418A8">
            <w:pPr>
              <w:rPr>
                <w:sz w:val="28"/>
                <w:szCs w:val="28"/>
              </w:rPr>
            </w:pPr>
          </w:p>
          <w:p w:rsidR="00CC6D25" w:rsidRDefault="00CC6D25" w:rsidP="00E418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Директор, Культ-тор</w:t>
            </w:r>
          </w:p>
          <w:p w:rsidR="00CC6D25" w:rsidRPr="00EB5DF3" w:rsidRDefault="00CC6D25" w:rsidP="00EB5DF3">
            <w:pPr>
              <w:rPr>
                <w:sz w:val="28"/>
                <w:szCs w:val="28"/>
              </w:rPr>
            </w:pPr>
          </w:p>
          <w:p w:rsidR="00CC6D25" w:rsidRPr="00EB5DF3" w:rsidRDefault="00CC6D25" w:rsidP="00EB5DF3">
            <w:pPr>
              <w:rPr>
                <w:sz w:val="28"/>
                <w:szCs w:val="28"/>
              </w:rPr>
            </w:pPr>
          </w:p>
          <w:p w:rsidR="00CC6D25" w:rsidRDefault="00CC6D25" w:rsidP="00EB5DF3">
            <w:pPr>
              <w:rPr>
                <w:sz w:val="28"/>
                <w:szCs w:val="28"/>
              </w:rPr>
            </w:pPr>
          </w:p>
          <w:p w:rsidR="00CC6D25" w:rsidRDefault="00CC6D25" w:rsidP="00EB5DF3">
            <w:pPr>
              <w:rPr>
                <w:sz w:val="28"/>
                <w:szCs w:val="28"/>
              </w:rPr>
            </w:pPr>
          </w:p>
          <w:p w:rsidR="00CC6D25" w:rsidRDefault="00CC6D25" w:rsidP="00EB5DF3">
            <w:pPr>
              <w:rPr>
                <w:sz w:val="28"/>
                <w:szCs w:val="28"/>
              </w:rPr>
            </w:pPr>
          </w:p>
          <w:p w:rsidR="00CC6D25" w:rsidRPr="00EB5DF3" w:rsidRDefault="00CC6D25" w:rsidP="00EB5D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Директор, Культ-тор</w:t>
            </w:r>
          </w:p>
        </w:tc>
      </w:tr>
      <w:tr w:rsidR="00CC6D25" w:rsidTr="00F006B3">
        <w:trPr>
          <w:trHeight w:val="1078"/>
        </w:trPr>
        <w:tc>
          <w:tcPr>
            <w:tcW w:w="1119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D25" w:rsidRDefault="00CC6D25" w:rsidP="001C190B">
            <w:pPr>
              <w:rPr>
                <w:b/>
                <w:sz w:val="32"/>
                <w:szCs w:val="32"/>
              </w:rPr>
            </w:pPr>
            <w:r w:rsidRPr="003A5E75">
              <w:rPr>
                <w:b/>
                <w:sz w:val="32"/>
                <w:szCs w:val="32"/>
              </w:rPr>
              <w:t xml:space="preserve">       </w:t>
            </w:r>
          </w:p>
          <w:p w:rsidR="00CC6D25" w:rsidRPr="003A5E75" w:rsidRDefault="00CC6D25" w:rsidP="001C190B">
            <w:pPr>
              <w:rPr>
                <w:b/>
                <w:sz w:val="32"/>
                <w:szCs w:val="32"/>
              </w:rPr>
            </w:pPr>
            <w:r w:rsidRPr="003A5E75">
              <w:rPr>
                <w:b/>
                <w:sz w:val="32"/>
                <w:szCs w:val="32"/>
              </w:rPr>
              <w:t xml:space="preserve">  Развитие культурно-массовой и досуговой деятельности.</w:t>
            </w:r>
          </w:p>
        </w:tc>
      </w:tr>
      <w:tr w:rsidR="00CC6D25" w:rsidTr="00F006B3">
        <w:tc>
          <w:tcPr>
            <w:tcW w:w="6805" w:type="dxa"/>
            <w:tcBorders>
              <w:left w:val="single" w:sz="4" w:space="0" w:color="000000"/>
              <w:bottom w:val="single" w:sz="4" w:space="0" w:color="000000"/>
            </w:tcBorders>
          </w:tcPr>
          <w:p w:rsidR="00CC6D25" w:rsidRDefault="00CC6D25" w:rsidP="00FE7652">
            <w:pPr>
              <w:pStyle w:val="a"/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  <w:r w:rsidRPr="001D71EB">
              <w:rPr>
                <w:color w:val="333333"/>
                <w:sz w:val="28"/>
                <w:szCs w:val="28"/>
                <w:shd w:val="clear" w:color="auto" w:fill="FFFFFF"/>
              </w:rPr>
              <w:t>Развлекательная программа «Твоя половинка+ моя половинка = получилась Валентинка»</w:t>
            </w:r>
          </w:p>
          <w:p w:rsidR="00CC6D25" w:rsidRPr="001D71EB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 w:rsidRPr="001C190B">
              <w:rPr>
                <w:sz w:val="28"/>
                <w:szCs w:val="28"/>
              </w:rPr>
              <w:t>Участие в районном п</w:t>
            </w:r>
            <w:r>
              <w:rPr>
                <w:sz w:val="28"/>
                <w:szCs w:val="28"/>
              </w:rPr>
              <w:t xml:space="preserve">раздничном </w:t>
            </w: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концерте, посвященный </w:t>
            </w:r>
            <w:r w:rsidRPr="001C190B">
              <w:rPr>
                <w:sz w:val="28"/>
                <w:szCs w:val="28"/>
              </w:rPr>
              <w:t xml:space="preserve"> Дню Защитника Отечества</w:t>
            </w:r>
            <w:r>
              <w:rPr>
                <w:sz w:val="28"/>
                <w:szCs w:val="28"/>
              </w:rPr>
              <w:t>.</w:t>
            </w: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Концертная программа, посвященная Дню Защитника Отечества «Слава тебе, солдат!»</w:t>
            </w: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в районном праздничном концерте, посвященном Международному Дню 8 Марта.</w:t>
            </w: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Концертная программа, посвященная</w:t>
            </w: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Международному женскому Дню 8 марта </w:t>
            </w:r>
          </w:p>
          <w:p w:rsidR="00CC6D25" w:rsidRDefault="00CC6D25" w:rsidP="00FE7652">
            <w:pPr>
              <w:pStyle w:val="a"/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Style w:val="apple-converted-space"/>
                <w:rFonts w:ascii="Trebuchet MS" w:hAnsi="Trebuchet MS"/>
                <w:color w:val="333333"/>
                <w:sz w:val="19"/>
                <w:szCs w:val="19"/>
                <w:shd w:val="clear" w:color="auto" w:fill="FFFFFF"/>
              </w:rPr>
              <w:t> </w:t>
            </w:r>
            <w:r w:rsidRPr="001D71EB">
              <w:rPr>
                <w:color w:val="333333"/>
                <w:sz w:val="28"/>
                <w:szCs w:val="28"/>
                <w:shd w:val="clear" w:color="auto" w:fill="FFFFFF"/>
              </w:rPr>
              <w:t>«Дарите женщинам цветы»</w:t>
            </w: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в проведении районного</w:t>
            </w: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мероприятия, посвященного Дню работника культуры.</w:t>
            </w: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Участие в районном смотре конкурсов </w:t>
            </w: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драматических кружков.</w:t>
            </w: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в районной концертной программе, посвященной Дню молодежи.</w:t>
            </w: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в районном фестивале Вкусной Еды</w:t>
            </w: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«Вкус- Фест!»</w:t>
            </w: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Концертная программа  к Дню Учителя</w:t>
            </w: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«Высокое звание-Учитель!»</w:t>
            </w: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в районной концертной программе, посвященной Дню учителя.</w:t>
            </w: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Концертная программа, посвященная Дню сельского хозяйства и перерабатывающей промышленности «Щедрость земли нашей!»</w:t>
            </w: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в районной концертной программе, посвященной декаднику инвалидов.</w:t>
            </w: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в республиканском фестивале</w:t>
            </w: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народного творчества «Шумбрат, Мордовия!»</w:t>
            </w: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Новогодние развлечения для взрослых</w:t>
            </w:r>
          </w:p>
          <w:p w:rsidR="00CC6D25" w:rsidRPr="001C190B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«Приходит Новый Год!»</w:t>
            </w:r>
          </w:p>
        </w:tc>
        <w:tc>
          <w:tcPr>
            <w:tcW w:w="141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Февраль </w:t>
            </w: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Pr="00B9291D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Pr="00B9291D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 w:rsidRPr="00B9291D">
              <w:rPr>
                <w:sz w:val="28"/>
                <w:szCs w:val="28"/>
              </w:rPr>
              <w:t>Февраль</w:t>
            </w:r>
          </w:p>
          <w:p w:rsidR="00CC6D25" w:rsidRPr="00B9291D" w:rsidRDefault="00CC6D25" w:rsidP="001C190B">
            <w:pPr>
              <w:rPr>
                <w:sz w:val="28"/>
                <w:szCs w:val="28"/>
              </w:rPr>
            </w:pPr>
          </w:p>
          <w:p w:rsidR="00CC6D25" w:rsidRPr="00B9291D" w:rsidRDefault="00CC6D25" w:rsidP="001C190B">
            <w:pPr>
              <w:rPr>
                <w:sz w:val="28"/>
                <w:szCs w:val="28"/>
              </w:rPr>
            </w:pPr>
          </w:p>
          <w:p w:rsidR="00CC6D25" w:rsidRPr="00B9291D" w:rsidRDefault="00CC6D25" w:rsidP="001C190B">
            <w:pPr>
              <w:rPr>
                <w:sz w:val="28"/>
                <w:szCs w:val="28"/>
              </w:rPr>
            </w:pPr>
            <w:r w:rsidRPr="00B9291D">
              <w:rPr>
                <w:sz w:val="28"/>
                <w:szCs w:val="28"/>
              </w:rPr>
              <w:t>Февраль</w:t>
            </w:r>
          </w:p>
          <w:p w:rsidR="00CC6D25" w:rsidRPr="00B9291D" w:rsidRDefault="00CC6D25" w:rsidP="001C190B">
            <w:pPr>
              <w:rPr>
                <w:sz w:val="28"/>
                <w:szCs w:val="28"/>
              </w:rPr>
            </w:pPr>
          </w:p>
          <w:p w:rsidR="00CC6D25" w:rsidRPr="00B9291D" w:rsidRDefault="00CC6D25" w:rsidP="001C190B">
            <w:pPr>
              <w:rPr>
                <w:sz w:val="28"/>
                <w:szCs w:val="28"/>
              </w:rPr>
            </w:pPr>
          </w:p>
          <w:p w:rsidR="00CC6D25" w:rsidRDefault="00CC6D25" w:rsidP="001C190B">
            <w:pPr>
              <w:rPr>
                <w:sz w:val="28"/>
                <w:szCs w:val="28"/>
              </w:rPr>
            </w:pPr>
            <w:r w:rsidRPr="00B9291D">
              <w:rPr>
                <w:sz w:val="28"/>
                <w:szCs w:val="28"/>
              </w:rPr>
              <w:t>Март</w:t>
            </w:r>
          </w:p>
          <w:p w:rsidR="00CC6D25" w:rsidRPr="00B9291D" w:rsidRDefault="00CC6D25" w:rsidP="00B9291D">
            <w:pPr>
              <w:rPr>
                <w:sz w:val="28"/>
                <w:szCs w:val="28"/>
              </w:rPr>
            </w:pPr>
          </w:p>
          <w:p w:rsidR="00CC6D25" w:rsidRPr="00B9291D" w:rsidRDefault="00CC6D25" w:rsidP="00B9291D">
            <w:pPr>
              <w:rPr>
                <w:sz w:val="28"/>
                <w:szCs w:val="28"/>
              </w:rPr>
            </w:pPr>
          </w:p>
          <w:p w:rsidR="00CC6D25" w:rsidRDefault="00CC6D25" w:rsidP="00B929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  <w:p w:rsidR="00CC6D25" w:rsidRPr="00B9291D" w:rsidRDefault="00CC6D25" w:rsidP="00B9291D">
            <w:pPr>
              <w:rPr>
                <w:sz w:val="28"/>
                <w:szCs w:val="28"/>
              </w:rPr>
            </w:pPr>
          </w:p>
          <w:p w:rsidR="00CC6D25" w:rsidRDefault="00CC6D25" w:rsidP="00B9291D">
            <w:pPr>
              <w:rPr>
                <w:sz w:val="28"/>
                <w:szCs w:val="28"/>
              </w:rPr>
            </w:pPr>
          </w:p>
          <w:p w:rsidR="00CC6D25" w:rsidRDefault="00CC6D25" w:rsidP="00B9291D">
            <w:pPr>
              <w:rPr>
                <w:sz w:val="28"/>
                <w:szCs w:val="28"/>
              </w:rPr>
            </w:pPr>
          </w:p>
          <w:p w:rsidR="00CC6D25" w:rsidRDefault="00CC6D25" w:rsidP="00B929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  <w:p w:rsidR="00CC6D25" w:rsidRDefault="00CC6D25" w:rsidP="00B9291D">
            <w:pPr>
              <w:rPr>
                <w:sz w:val="28"/>
                <w:szCs w:val="28"/>
              </w:rPr>
            </w:pPr>
          </w:p>
          <w:p w:rsidR="00CC6D25" w:rsidRDefault="00CC6D25" w:rsidP="00B9291D">
            <w:pPr>
              <w:rPr>
                <w:sz w:val="28"/>
                <w:szCs w:val="28"/>
              </w:rPr>
            </w:pPr>
          </w:p>
          <w:p w:rsidR="00CC6D25" w:rsidRDefault="00CC6D25" w:rsidP="00B929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  <w:p w:rsidR="00CC6D25" w:rsidRPr="0024706F" w:rsidRDefault="00CC6D25" w:rsidP="0024706F">
            <w:pPr>
              <w:rPr>
                <w:sz w:val="28"/>
                <w:szCs w:val="28"/>
              </w:rPr>
            </w:pPr>
          </w:p>
          <w:p w:rsidR="00CC6D25" w:rsidRDefault="00CC6D25" w:rsidP="0024706F">
            <w:pPr>
              <w:rPr>
                <w:sz w:val="28"/>
                <w:szCs w:val="28"/>
              </w:rPr>
            </w:pPr>
          </w:p>
          <w:p w:rsidR="00CC6D25" w:rsidRPr="0024706F" w:rsidRDefault="00CC6D25" w:rsidP="0024706F">
            <w:pPr>
              <w:rPr>
                <w:sz w:val="28"/>
                <w:szCs w:val="28"/>
              </w:rPr>
            </w:pPr>
          </w:p>
          <w:p w:rsidR="00CC6D25" w:rsidRDefault="00CC6D25" w:rsidP="002470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  <w:p w:rsidR="00CC6D25" w:rsidRPr="004A203D" w:rsidRDefault="00CC6D25" w:rsidP="004A203D">
            <w:pPr>
              <w:rPr>
                <w:sz w:val="28"/>
                <w:szCs w:val="28"/>
              </w:rPr>
            </w:pPr>
          </w:p>
          <w:p w:rsidR="00CC6D25" w:rsidRDefault="00CC6D25" w:rsidP="004A203D">
            <w:pPr>
              <w:rPr>
                <w:sz w:val="28"/>
                <w:szCs w:val="28"/>
              </w:rPr>
            </w:pPr>
          </w:p>
          <w:p w:rsidR="00CC6D25" w:rsidRPr="004A203D" w:rsidRDefault="00CC6D25" w:rsidP="004A203D">
            <w:pPr>
              <w:rPr>
                <w:sz w:val="28"/>
                <w:szCs w:val="28"/>
              </w:rPr>
            </w:pPr>
          </w:p>
          <w:p w:rsidR="00CC6D25" w:rsidRDefault="00CC6D25" w:rsidP="004A203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  <w:p w:rsidR="00CC6D25" w:rsidRDefault="00CC6D25" w:rsidP="004A203D">
            <w:pPr>
              <w:rPr>
                <w:sz w:val="28"/>
                <w:szCs w:val="28"/>
              </w:rPr>
            </w:pPr>
          </w:p>
          <w:p w:rsidR="00CC6D25" w:rsidRDefault="00CC6D25" w:rsidP="004A203D">
            <w:pPr>
              <w:rPr>
                <w:sz w:val="28"/>
                <w:szCs w:val="28"/>
              </w:rPr>
            </w:pPr>
          </w:p>
          <w:p w:rsidR="00CC6D25" w:rsidRDefault="00CC6D25" w:rsidP="004A203D">
            <w:pPr>
              <w:rPr>
                <w:sz w:val="28"/>
                <w:szCs w:val="28"/>
              </w:rPr>
            </w:pPr>
          </w:p>
          <w:p w:rsidR="00CC6D25" w:rsidRDefault="00CC6D25" w:rsidP="004A203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  <w:p w:rsidR="00CC6D25" w:rsidRPr="004A203D" w:rsidRDefault="00CC6D25" w:rsidP="004A203D">
            <w:pPr>
              <w:rPr>
                <w:sz w:val="28"/>
                <w:szCs w:val="28"/>
              </w:rPr>
            </w:pPr>
          </w:p>
          <w:p w:rsidR="00CC6D25" w:rsidRDefault="00CC6D25" w:rsidP="004A203D">
            <w:pPr>
              <w:rPr>
                <w:sz w:val="28"/>
                <w:szCs w:val="28"/>
              </w:rPr>
            </w:pPr>
          </w:p>
          <w:p w:rsidR="00CC6D25" w:rsidRDefault="00CC6D25" w:rsidP="004A203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  <w:p w:rsidR="00CC6D25" w:rsidRPr="000F53E7" w:rsidRDefault="00CC6D25" w:rsidP="000F53E7">
            <w:pPr>
              <w:rPr>
                <w:sz w:val="28"/>
                <w:szCs w:val="28"/>
              </w:rPr>
            </w:pPr>
          </w:p>
          <w:p w:rsidR="00CC6D25" w:rsidRDefault="00CC6D25" w:rsidP="000F53E7">
            <w:pPr>
              <w:rPr>
                <w:sz w:val="28"/>
                <w:szCs w:val="28"/>
              </w:rPr>
            </w:pPr>
          </w:p>
          <w:p w:rsidR="00CC6D25" w:rsidRDefault="00CC6D25" w:rsidP="000F53E7">
            <w:pPr>
              <w:rPr>
                <w:sz w:val="28"/>
                <w:szCs w:val="28"/>
              </w:rPr>
            </w:pPr>
          </w:p>
          <w:p w:rsidR="00CC6D25" w:rsidRDefault="00CC6D25" w:rsidP="000F53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  <w:p w:rsidR="00CC6D25" w:rsidRPr="000F53E7" w:rsidRDefault="00CC6D25" w:rsidP="000F53E7">
            <w:pPr>
              <w:rPr>
                <w:sz w:val="28"/>
                <w:szCs w:val="28"/>
              </w:rPr>
            </w:pPr>
          </w:p>
          <w:p w:rsidR="00CC6D25" w:rsidRPr="000F53E7" w:rsidRDefault="00CC6D25" w:rsidP="000F53E7">
            <w:pPr>
              <w:rPr>
                <w:sz w:val="28"/>
                <w:szCs w:val="28"/>
              </w:rPr>
            </w:pPr>
          </w:p>
          <w:p w:rsidR="00CC6D25" w:rsidRDefault="00CC6D25" w:rsidP="000F53E7">
            <w:pPr>
              <w:rPr>
                <w:sz w:val="28"/>
                <w:szCs w:val="28"/>
              </w:rPr>
            </w:pPr>
          </w:p>
          <w:p w:rsidR="00CC6D25" w:rsidRDefault="00CC6D25" w:rsidP="000F53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  <w:p w:rsidR="00CC6D25" w:rsidRPr="000F53E7" w:rsidRDefault="00CC6D25" w:rsidP="000F53E7">
            <w:pPr>
              <w:rPr>
                <w:sz w:val="28"/>
                <w:szCs w:val="28"/>
              </w:rPr>
            </w:pPr>
          </w:p>
          <w:p w:rsidR="00CC6D25" w:rsidRDefault="00CC6D25" w:rsidP="000F53E7">
            <w:pPr>
              <w:rPr>
                <w:sz w:val="28"/>
                <w:szCs w:val="28"/>
              </w:rPr>
            </w:pPr>
          </w:p>
          <w:p w:rsidR="00CC6D25" w:rsidRDefault="00CC6D25" w:rsidP="000F53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Август- Декабрь</w:t>
            </w:r>
          </w:p>
          <w:p w:rsidR="00CC6D25" w:rsidRDefault="00CC6D25" w:rsidP="000F53E7">
            <w:pPr>
              <w:rPr>
                <w:sz w:val="28"/>
                <w:szCs w:val="28"/>
              </w:rPr>
            </w:pPr>
          </w:p>
          <w:p w:rsidR="00CC6D25" w:rsidRPr="000F53E7" w:rsidRDefault="00CC6D25" w:rsidP="000F53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127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КДЦ</w:t>
            </w: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Pr="00B9291D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Pr="00B9291D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 w:rsidRPr="00B9291D">
              <w:rPr>
                <w:sz w:val="28"/>
                <w:szCs w:val="28"/>
              </w:rPr>
              <w:t>РДК</w:t>
            </w:r>
          </w:p>
          <w:p w:rsidR="00CC6D25" w:rsidRPr="00B9291D" w:rsidRDefault="00CC6D25" w:rsidP="001C190B">
            <w:pPr>
              <w:rPr>
                <w:sz w:val="28"/>
                <w:szCs w:val="28"/>
              </w:rPr>
            </w:pPr>
          </w:p>
          <w:p w:rsidR="00CC6D25" w:rsidRPr="00B9291D" w:rsidRDefault="00CC6D25" w:rsidP="001C190B">
            <w:pPr>
              <w:rPr>
                <w:sz w:val="28"/>
                <w:szCs w:val="28"/>
              </w:rPr>
            </w:pPr>
          </w:p>
          <w:p w:rsidR="00CC6D25" w:rsidRPr="00B9291D" w:rsidRDefault="00CC6D25" w:rsidP="001C190B">
            <w:pPr>
              <w:rPr>
                <w:sz w:val="28"/>
                <w:szCs w:val="28"/>
              </w:rPr>
            </w:pPr>
            <w:r w:rsidRPr="00B9291D">
              <w:rPr>
                <w:sz w:val="28"/>
                <w:szCs w:val="28"/>
              </w:rPr>
              <w:t>КДЦ</w:t>
            </w:r>
          </w:p>
          <w:p w:rsidR="00CC6D25" w:rsidRPr="00B9291D" w:rsidRDefault="00CC6D25" w:rsidP="00B9291D">
            <w:pPr>
              <w:rPr>
                <w:sz w:val="28"/>
                <w:szCs w:val="28"/>
              </w:rPr>
            </w:pPr>
          </w:p>
          <w:p w:rsidR="00CC6D25" w:rsidRPr="00B9291D" w:rsidRDefault="00CC6D25" w:rsidP="00B9291D">
            <w:pPr>
              <w:rPr>
                <w:sz w:val="28"/>
                <w:szCs w:val="28"/>
              </w:rPr>
            </w:pPr>
          </w:p>
          <w:p w:rsidR="00CC6D25" w:rsidRDefault="00CC6D25" w:rsidP="00B9291D">
            <w:pPr>
              <w:rPr>
                <w:sz w:val="28"/>
                <w:szCs w:val="28"/>
              </w:rPr>
            </w:pPr>
            <w:r w:rsidRPr="00B9291D">
              <w:rPr>
                <w:sz w:val="28"/>
                <w:szCs w:val="28"/>
              </w:rPr>
              <w:t>РДК</w:t>
            </w:r>
          </w:p>
          <w:p w:rsidR="00CC6D25" w:rsidRPr="00B9291D" w:rsidRDefault="00CC6D25" w:rsidP="00B9291D">
            <w:pPr>
              <w:rPr>
                <w:sz w:val="28"/>
                <w:szCs w:val="28"/>
              </w:rPr>
            </w:pPr>
          </w:p>
          <w:p w:rsidR="00CC6D25" w:rsidRPr="00B9291D" w:rsidRDefault="00CC6D25" w:rsidP="00B9291D">
            <w:pPr>
              <w:rPr>
                <w:sz w:val="28"/>
                <w:szCs w:val="28"/>
              </w:rPr>
            </w:pPr>
          </w:p>
          <w:p w:rsidR="00CC6D25" w:rsidRDefault="00CC6D25" w:rsidP="00B929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КДЦ</w:t>
            </w:r>
          </w:p>
          <w:p w:rsidR="00CC6D25" w:rsidRPr="00B9291D" w:rsidRDefault="00CC6D25" w:rsidP="00B9291D">
            <w:pPr>
              <w:rPr>
                <w:sz w:val="28"/>
                <w:szCs w:val="28"/>
              </w:rPr>
            </w:pPr>
          </w:p>
          <w:p w:rsidR="00CC6D25" w:rsidRDefault="00CC6D25" w:rsidP="00B9291D">
            <w:pPr>
              <w:rPr>
                <w:sz w:val="28"/>
                <w:szCs w:val="28"/>
              </w:rPr>
            </w:pPr>
          </w:p>
          <w:p w:rsidR="00CC6D25" w:rsidRDefault="00CC6D25" w:rsidP="00B9291D">
            <w:pPr>
              <w:rPr>
                <w:sz w:val="28"/>
                <w:szCs w:val="28"/>
              </w:rPr>
            </w:pPr>
          </w:p>
          <w:p w:rsidR="00CC6D25" w:rsidRDefault="00CC6D25" w:rsidP="00B929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РДК</w:t>
            </w:r>
          </w:p>
          <w:p w:rsidR="00CC6D25" w:rsidRDefault="00CC6D25" w:rsidP="00B9291D">
            <w:pPr>
              <w:rPr>
                <w:sz w:val="28"/>
                <w:szCs w:val="28"/>
              </w:rPr>
            </w:pPr>
          </w:p>
          <w:p w:rsidR="00CC6D25" w:rsidRDefault="00CC6D25" w:rsidP="00B9291D">
            <w:pPr>
              <w:rPr>
                <w:sz w:val="28"/>
                <w:szCs w:val="28"/>
              </w:rPr>
            </w:pPr>
          </w:p>
          <w:p w:rsidR="00CC6D25" w:rsidRDefault="00CC6D25" w:rsidP="00B929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РДК</w:t>
            </w:r>
          </w:p>
          <w:p w:rsidR="00CC6D25" w:rsidRPr="0024706F" w:rsidRDefault="00CC6D25" w:rsidP="0024706F">
            <w:pPr>
              <w:rPr>
                <w:sz w:val="28"/>
                <w:szCs w:val="28"/>
              </w:rPr>
            </w:pPr>
          </w:p>
          <w:p w:rsidR="00CC6D25" w:rsidRPr="0024706F" w:rsidRDefault="00CC6D25" w:rsidP="0024706F">
            <w:pPr>
              <w:rPr>
                <w:sz w:val="28"/>
                <w:szCs w:val="28"/>
              </w:rPr>
            </w:pPr>
          </w:p>
          <w:p w:rsidR="00CC6D25" w:rsidRPr="0024706F" w:rsidRDefault="00CC6D25" w:rsidP="0024706F">
            <w:pPr>
              <w:rPr>
                <w:sz w:val="28"/>
                <w:szCs w:val="28"/>
              </w:rPr>
            </w:pPr>
          </w:p>
          <w:p w:rsidR="00CC6D25" w:rsidRDefault="00CC6D25" w:rsidP="002470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Парк к. и о. им. Филатова</w:t>
            </w:r>
          </w:p>
          <w:p w:rsidR="00CC6D25" w:rsidRDefault="00CC6D25" w:rsidP="004A203D">
            <w:pPr>
              <w:rPr>
                <w:sz w:val="28"/>
                <w:szCs w:val="28"/>
              </w:rPr>
            </w:pPr>
          </w:p>
          <w:p w:rsidR="00CC6D25" w:rsidRDefault="00CC6D25" w:rsidP="004A203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Парк к.и о. им. Филатова</w:t>
            </w:r>
          </w:p>
          <w:p w:rsidR="00CC6D25" w:rsidRDefault="00CC6D25" w:rsidP="004A203D">
            <w:pPr>
              <w:rPr>
                <w:sz w:val="28"/>
                <w:szCs w:val="28"/>
              </w:rPr>
            </w:pPr>
          </w:p>
          <w:p w:rsidR="00CC6D25" w:rsidRDefault="00CC6D25" w:rsidP="004A203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КДЦ</w:t>
            </w:r>
          </w:p>
          <w:p w:rsidR="00CC6D25" w:rsidRPr="004A203D" w:rsidRDefault="00CC6D25" w:rsidP="004A203D">
            <w:pPr>
              <w:rPr>
                <w:sz w:val="28"/>
                <w:szCs w:val="28"/>
              </w:rPr>
            </w:pPr>
          </w:p>
          <w:p w:rsidR="00CC6D25" w:rsidRDefault="00CC6D25" w:rsidP="004A203D">
            <w:pPr>
              <w:rPr>
                <w:sz w:val="28"/>
                <w:szCs w:val="28"/>
              </w:rPr>
            </w:pPr>
          </w:p>
          <w:p w:rsidR="00CC6D25" w:rsidRDefault="00CC6D25" w:rsidP="004A203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РДК</w:t>
            </w:r>
          </w:p>
          <w:p w:rsidR="00CC6D25" w:rsidRPr="000F53E7" w:rsidRDefault="00CC6D25" w:rsidP="000F53E7">
            <w:pPr>
              <w:rPr>
                <w:sz w:val="28"/>
                <w:szCs w:val="28"/>
              </w:rPr>
            </w:pPr>
          </w:p>
          <w:p w:rsidR="00CC6D25" w:rsidRDefault="00CC6D25" w:rsidP="000F53E7">
            <w:pPr>
              <w:rPr>
                <w:sz w:val="28"/>
                <w:szCs w:val="28"/>
              </w:rPr>
            </w:pPr>
          </w:p>
          <w:p w:rsidR="00CC6D25" w:rsidRDefault="00CC6D25" w:rsidP="000F53E7">
            <w:pPr>
              <w:rPr>
                <w:sz w:val="28"/>
                <w:szCs w:val="28"/>
              </w:rPr>
            </w:pPr>
          </w:p>
          <w:p w:rsidR="00CC6D25" w:rsidRDefault="00CC6D25" w:rsidP="000F53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КДЦ</w:t>
            </w:r>
          </w:p>
          <w:p w:rsidR="00CC6D25" w:rsidRPr="000F53E7" w:rsidRDefault="00CC6D25" w:rsidP="000F53E7">
            <w:pPr>
              <w:rPr>
                <w:sz w:val="28"/>
                <w:szCs w:val="28"/>
              </w:rPr>
            </w:pPr>
          </w:p>
          <w:p w:rsidR="00CC6D25" w:rsidRPr="000F53E7" w:rsidRDefault="00CC6D25" w:rsidP="000F53E7">
            <w:pPr>
              <w:rPr>
                <w:sz w:val="28"/>
                <w:szCs w:val="28"/>
              </w:rPr>
            </w:pPr>
          </w:p>
          <w:p w:rsidR="00CC6D25" w:rsidRDefault="00CC6D25" w:rsidP="000F53E7">
            <w:pPr>
              <w:rPr>
                <w:sz w:val="28"/>
                <w:szCs w:val="28"/>
              </w:rPr>
            </w:pPr>
          </w:p>
          <w:p w:rsidR="00CC6D25" w:rsidRDefault="00CC6D25" w:rsidP="000F53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РДК</w:t>
            </w:r>
          </w:p>
          <w:p w:rsidR="00CC6D25" w:rsidRPr="000F53E7" w:rsidRDefault="00CC6D25" w:rsidP="000F53E7">
            <w:pPr>
              <w:rPr>
                <w:sz w:val="28"/>
                <w:szCs w:val="28"/>
              </w:rPr>
            </w:pPr>
          </w:p>
          <w:p w:rsidR="00CC6D25" w:rsidRDefault="00CC6D25" w:rsidP="000F53E7">
            <w:pPr>
              <w:rPr>
                <w:sz w:val="28"/>
                <w:szCs w:val="28"/>
              </w:rPr>
            </w:pPr>
          </w:p>
          <w:p w:rsidR="00CC6D25" w:rsidRDefault="00CC6D25" w:rsidP="000F53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РДК</w:t>
            </w:r>
          </w:p>
          <w:p w:rsidR="00CC6D25" w:rsidRPr="000F53E7" w:rsidRDefault="00CC6D25" w:rsidP="000F53E7">
            <w:pPr>
              <w:rPr>
                <w:sz w:val="28"/>
                <w:szCs w:val="28"/>
              </w:rPr>
            </w:pPr>
          </w:p>
          <w:p w:rsidR="00CC6D25" w:rsidRDefault="00CC6D25" w:rsidP="000F53E7">
            <w:pPr>
              <w:rPr>
                <w:sz w:val="28"/>
                <w:szCs w:val="28"/>
              </w:rPr>
            </w:pPr>
          </w:p>
          <w:p w:rsidR="00CC6D25" w:rsidRPr="000F53E7" w:rsidRDefault="00CC6D25" w:rsidP="000F53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КДЦ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Директор, Культ-тор</w:t>
            </w: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Pr="00B9291D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Pr="00B9291D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 w:rsidRPr="00B9291D">
              <w:rPr>
                <w:sz w:val="28"/>
                <w:szCs w:val="28"/>
              </w:rPr>
              <w:t>Директор, Культ-тор</w:t>
            </w:r>
          </w:p>
          <w:p w:rsidR="00CC6D25" w:rsidRPr="00B9291D" w:rsidRDefault="00CC6D25" w:rsidP="001C190B">
            <w:pPr>
              <w:rPr>
                <w:sz w:val="28"/>
                <w:szCs w:val="28"/>
              </w:rPr>
            </w:pPr>
          </w:p>
          <w:p w:rsidR="00CC6D25" w:rsidRPr="00B9291D" w:rsidRDefault="00CC6D25" w:rsidP="001C190B">
            <w:pPr>
              <w:rPr>
                <w:sz w:val="28"/>
                <w:szCs w:val="28"/>
              </w:rPr>
            </w:pPr>
            <w:r w:rsidRPr="00B9291D">
              <w:rPr>
                <w:sz w:val="28"/>
                <w:szCs w:val="28"/>
              </w:rPr>
              <w:t>Директор, Культ-тор</w:t>
            </w:r>
          </w:p>
          <w:p w:rsidR="00CC6D25" w:rsidRPr="00B9291D" w:rsidRDefault="00CC6D25" w:rsidP="00B9291D">
            <w:pPr>
              <w:rPr>
                <w:sz w:val="28"/>
                <w:szCs w:val="28"/>
              </w:rPr>
            </w:pPr>
          </w:p>
          <w:p w:rsidR="00CC6D25" w:rsidRDefault="00CC6D25" w:rsidP="00B9291D">
            <w:pPr>
              <w:rPr>
                <w:sz w:val="28"/>
                <w:szCs w:val="28"/>
              </w:rPr>
            </w:pPr>
            <w:r w:rsidRPr="00B9291D">
              <w:rPr>
                <w:sz w:val="28"/>
                <w:szCs w:val="28"/>
              </w:rPr>
              <w:t>Директор, Культ-тор</w:t>
            </w:r>
          </w:p>
          <w:p w:rsidR="00CC6D25" w:rsidRPr="00B9291D" w:rsidRDefault="00CC6D25" w:rsidP="00B9291D">
            <w:pPr>
              <w:rPr>
                <w:sz w:val="28"/>
                <w:szCs w:val="28"/>
              </w:rPr>
            </w:pPr>
          </w:p>
          <w:p w:rsidR="00CC6D25" w:rsidRDefault="00CC6D25" w:rsidP="00B929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Директор, Культ-тор</w:t>
            </w:r>
          </w:p>
          <w:p w:rsidR="00CC6D25" w:rsidRDefault="00CC6D25" w:rsidP="00B9291D">
            <w:pPr>
              <w:rPr>
                <w:sz w:val="28"/>
                <w:szCs w:val="28"/>
              </w:rPr>
            </w:pPr>
          </w:p>
          <w:p w:rsidR="00CC6D25" w:rsidRDefault="00CC6D25" w:rsidP="00B9291D">
            <w:pPr>
              <w:rPr>
                <w:sz w:val="28"/>
                <w:szCs w:val="28"/>
              </w:rPr>
            </w:pPr>
          </w:p>
          <w:p w:rsidR="00CC6D25" w:rsidRDefault="00CC6D25" w:rsidP="00B929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Директор, Куль-тор</w:t>
            </w:r>
          </w:p>
          <w:p w:rsidR="00CC6D25" w:rsidRDefault="00CC6D25" w:rsidP="00B9291D">
            <w:pPr>
              <w:rPr>
                <w:sz w:val="28"/>
                <w:szCs w:val="28"/>
              </w:rPr>
            </w:pPr>
          </w:p>
          <w:p w:rsidR="00CC6D25" w:rsidRDefault="00CC6D25" w:rsidP="00B929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Директор, Культ-тор</w:t>
            </w:r>
          </w:p>
          <w:p w:rsidR="00CC6D25" w:rsidRDefault="00CC6D25" w:rsidP="0024706F">
            <w:pPr>
              <w:rPr>
                <w:sz w:val="28"/>
                <w:szCs w:val="28"/>
              </w:rPr>
            </w:pPr>
          </w:p>
          <w:p w:rsidR="00CC6D25" w:rsidRDefault="00CC6D25" w:rsidP="004A203D">
            <w:pPr>
              <w:rPr>
                <w:sz w:val="28"/>
                <w:szCs w:val="28"/>
              </w:rPr>
            </w:pPr>
          </w:p>
          <w:p w:rsidR="00CC6D25" w:rsidRDefault="00CC6D25" w:rsidP="004A203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Директор, Культ-тор</w:t>
            </w:r>
          </w:p>
          <w:p w:rsidR="00CC6D25" w:rsidRPr="004A203D" w:rsidRDefault="00CC6D25" w:rsidP="004A203D">
            <w:pPr>
              <w:rPr>
                <w:sz w:val="28"/>
                <w:szCs w:val="28"/>
              </w:rPr>
            </w:pPr>
          </w:p>
          <w:p w:rsidR="00CC6D25" w:rsidRDefault="00CC6D25" w:rsidP="004A203D">
            <w:pPr>
              <w:rPr>
                <w:sz w:val="28"/>
                <w:szCs w:val="28"/>
              </w:rPr>
            </w:pPr>
          </w:p>
          <w:p w:rsidR="00CC6D25" w:rsidRDefault="00CC6D25" w:rsidP="004A203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Директор, Культ-тор</w:t>
            </w:r>
          </w:p>
          <w:p w:rsidR="00CC6D25" w:rsidRDefault="00CC6D25" w:rsidP="004A203D">
            <w:pPr>
              <w:rPr>
                <w:sz w:val="28"/>
                <w:szCs w:val="28"/>
              </w:rPr>
            </w:pPr>
          </w:p>
          <w:p w:rsidR="00CC6D25" w:rsidRDefault="00CC6D25" w:rsidP="004A203D">
            <w:pPr>
              <w:rPr>
                <w:sz w:val="28"/>
                <w:szCs w:val="28"/>
              </w:rPr>
            </w:pPr>
          </w:p>
          <w:p w:rsidR="00CC6D25" w:rsidRDefault="00CC6D25" w:rsidP="004A203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Директор, Культ-тор</w:t>
            </w:r>
          </w:p>
          <w:p w:rsidR="00CC6D25" w:rsidRDefault="00CC6D25" w:rsidP="004A203D">
            <w:pPr>
              <w:rPr>
                <w:sz w:val="28"/>
                <w:szCs w:val="28"/>
              </w:rPr>
            </w:pPr>
          </w:p>
          <w:p w:rsidR="00CC6D25" w:rsidRDefault="00CC6D25" w:rsidP="004A203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Директор, Культ-тор</w:t>
            </w:r>
          </w:p>
          <w:p w:rsidR="00CC6D25" w:rsidRDefault="00CC6D25" w:rsidP="000F53E7">
            <w:pPr>
              <w:rPr>
                <w:sz w:val="28"/>
                <w:szCs w:val="28"/>
              </w:rPr>
            </w:pPr>
          </w:p>
          <w:p w:rsidR="00CC6D25" w:rsidRDefault="00CC6D25" w:rsidP="000F53E7">
            <w:pPr>
              <w:rPr>
                <w:sz w:val="28"/>
                <w:szCs w:val="28"/>
              </w:rPr>
            </w:pPr>
          </w:p>
          <w:p w:rsidR="00CC6D25" w:rsidRDefault="00CC6D25" w:rsidP="000F53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Директор, Культ-тор</w:t>
            </w:r>
          </w:p>
          <w:p w:rsidR="00CC6D25" w:rsidRPr="000F53E7" w:rsidRDefault="00CC6D25" w:rsidP="000F53E7">
            <w:pPr>
              <w:rPr>
                <w:sz w:val="28"/>
                <w:szCs w:val="28"/>
              </w:rPr>
            </w:pPr>
          </w:p>
          <w:p w:rsidR="00CC6D25" w:rsidRDefault="00CC6D25" w:rsidP="000F53E7">
            <w:pPr>
              <w:rPr>
                <w:sz w:val="28"/>
                <w:szCs w:val="28"/>
              </w:rPr>
            </w:pPr>
          </w:p>
          <w:p w:rsidR="00CC6D25" w:rsidRDefault="00CC6D25" w:rsidP="000F53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Директор, Культ-тор</w:t>
            </w:r>
          </w:p>
          <w:p w:rsidR="00CC6D25" w:rsidRDefault="00CC6D25" w:rsidP="000F53E7">
            <w:pPr>
              <w:rPr>
                <w:sz w:val="28"/>
                <w:szCs w:val="28"/>
              </w:rPr>
            </w:pPr>
          </w:p>
          <w:p w:rsidR="00CC6D25" w:rsidRDefault="00CC6D25" w:rsidP="000F53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Директор, Культ-тор</w:t>
            </w:r>
          </w:p>
          <w:p w:rsidR="00CC6D25" w:rsidRDefault="00CC6D25" w:rsidP="000F53E7">
            <w:pPr>
              <w:rPr>
                <w:sz w:val="28"/>
                <w:szCs w:val="28"/>
              </w:rPr>
            </w:pPr>
          </w:p>
          <w:p w:rsidR="00CC6D25" w:rsidRPr="000F53E7" w:rsidRDefault="00CC6D25" w:rsidP="000F53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Директор, Культ-тор</w:t>
            </w:r>
          </w:p>
        </w:tc>
      </w:tr>
      <w:tr w:rsidR="00CC6D25" w:rsidTr="00F006B3">
        <w:tc>
          <w:tcPr>
            <w:tcW w:w="1119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D25" w:rsidRDefault="00CC6D25" w:rsidP="00FE7652">
            <w:pPr>
              <w:jc w:val="center"/>
              <w:rPr>
                <w:b/>
                <w:sz w:val="32"/>
                <w:szCs w:val="32"/>
              </w:rPr>
            </w:pPr>
          </w:p>
          <w:p w:rsidR="00CC6D25" w:rsidRDefault="00CC6D25" w:rsidP="00FE7652">
            <w:pPr>
              <w:jc w:val="center"/>
              <w:rPr>
                <w:b/>
                <w:sz w:val="32"/>
                <w:szCs w:val="32"/>
              </w:rPr>
            </w:pPr>
            <w:r w:rsidRPr="0031081F">
              <w:rPr>
                <w:b/>
                <w:sz w:val="32"/>
                <w:szCs w:val="32"/>
              </w:rPr>
              <w:t>Героико-патриотическое воспитание</w:t>
            </w:r>
          </w:p>
          <w:p w:rsidR="00CC6D25" w:rsidRPr="0031081F" w:rsidRDefault="00CC6D25" w:rsidP="00FE7652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CC6D25" w:rsidTr="00F006B3">
        <w:tc>
          <w:tcPr>
            <w:tcW w:w="7088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 w:rsidRPr="003A5E75">
              <w:rPr>
                <w:sz w:val="28"/>
                <w:szCs w:val="28"/>
              </w:rPr>
              <w:t xml:space="preserve">Вечер поэзии поэтов блокадников </w:t>
            </w: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 w:rsidRPr="003A5E75">
              <w:rPr>
                <w:sz w:val="28"/>
                <w:szCs w:val="28"/>
              </w:rPr>
              <w:t>«Непобедимый Ленинград» ко дню снятия блокады</w:t>
            </w: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 w:rsidRPr="003A5E75">
              <w:rPr>
                <w:sz w:val="28"/>
                <w:szCs w:val="28"/>
              </w:rPr>
              <w:t xml:space="preserve"> г. Ленинграда (1944) 27 января</w:t>
            </w:r>
            <w:r>
              <w:rPr>
                <w:sz w:val="28"/>
                <w:szCs w:val="28"/>
              </w:rPr>
              <w:t>.</w:t>
            </w: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в районном мероприятии, посвященном</w:t>
            </w: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28-летию вывода советских войск из Афганистана.</w:t>
            </w:r>
          </w:p>
          <w:p w:rsidR="00CC6D25" w:rsidRDefault="00CC6D25" w:rsidP="0083107F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83107F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Праздничный концерт, посвященный </w:t>
            </w:r>
          </w:p>
          <w:p w:rsidR="00CC6D25" w:rsidRDefault="00CC6D25" w:rsidP="0083107F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72 годовщине Великой Победы </w:t>
            </w:r>
          </w:p>
          <w:p w:rsidR="00CC6D25" w:rsidRDefault="00CC6D25" w:rsidP="0083107F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«Подвиг народа будет жить в веках!»</w:t>
            </w:r>
          </w:p>
          <w:p w:rsidR="00CC6D25" w:rsidRDefault="00CC6D25" w:rsidP="0083107F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83107F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в проведении районного мероприятия, посвященного  Дню Победы</w:t>
            </w: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Вечер фронтовой песни «Листая прошлого страницы».</w:t>
            </w: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FE7652">
            <w:pPr>
              <w:pStyle w:val="a"/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  <w:r w:rsidRPr="009C3FD9">
              <w:rPr>
                <w:color w:val="333333"/>
                <w:sz w:val="28"/>
                <w:szCs w:val="28"/>
                <w:shd w:val="clear" w:color="auto" w:fill="FFFFFF"/>
              </w:rPr>
              <w:t>Поздравление ветеранов на дому мини-концерт: «Неугасима память поколений», акция Георгиевская лента</w:t>
            </w:r>
            <w:r>
              <w:rPr>
                <w:color w:val="333333"/>
                <w:sz w:val="28"/>
                <w:szCs w:val="28"/>
                <w:shd w:val="clear" w:color="auto" w:fill="FFFFFF"/>
              </w:rPr>
              <w:t>.</w:t>
            </w:r>
          </w:p>
          <w:p w:rsidR="00CC6D25" w:rsidRPr="009C3FD9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Вечер поэзии, посвященный поэтам военной поры «Навеки в памяти людской».</w:t>
            </w: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66097C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в районном мероприятии, посвященном</w:t>
            </w:r>
          </w:p>
          <w:p w:rsidR="00CC6D25" w:rsidRDefault="00CC6D25" w:rsidP="0066097C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Дню России.</w:t>
            </w:r>
          </w:p>
          <w:p w:rsidR="00CC6D25" w:rsidRDefault="00CC6D25" w:rsidP="0066097C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66097C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Pr="00476928" w:rsidRDefault="00CC6D25" w:rsidP="00476928">
            <w:pPr>
              <w:pStyle w:val="a"/>
              <w:jc w:val="both"/>
              <w:rPr>
                <w:sz w:val="28"/>
                <w:szCs w:val="28"/>
              </w:rPr>
            </w:pPr>
            <w:r w:rsidRPr="00476928">
              <w:rPr>
                <w:color w:val="333333"/>
                <w:sz w:val="28"/>
                <w:szCs w:val="28"/>
                <w:shd w:val="clear" w:color="auto" w:fill="FFFFFF"/>
              </w:rPr>
              <w:t>Митинг, посвященный Дню памяти и скорби «Память должна говорить»</w:t>
            </w:r>
          </w:p>
          <w:p w:rsidR="00CC6D25" w:rsidRDefault="00CC6D25" w:rsidP="0066097C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66097C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Pr="00EB5DF3" w:rsidRDefault="00CC6D25" w:rsidP="0066097C">
            <w:pPr>
              <w:pStyle w:val="a"/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  <w:r w:rsidRPr="00EB5DF3">
              <w:rPr>
                <w:color w:val="333333"/>
                <w:sz w:val="28"/>
                <w:szCs w:val="28"/>
                <w:shd w:val="clear" w:color="auto" w:fill="FFFFFF"/>
              </w:rPr>
              <w:t>Викторина «Гордо реет флаг России»,</w:t>
            </w:r>
          </w:p>
          <w:p w:rsidR="00CC6D25" w:rsidRPr="00EB5DF3" w:rsidRDefault="00CC6D25" w:rsidP="0066097C">
            <w:pPr>
              <w:pStyle w:val="a"/>
              <w:jc w:val="both"/>
              <w:rPr>
                <w:sz w:val="28"/>
                <w:szCs w:val="28"/>
              </w:rPr>
            </w:pPr>
            <w:r w:rsidRPr="00EB5DF3">
              <w:rPr>
                <w:color w:val="333333"/>
                <w:sz w:val="28"/>
                <w:szCs w:val="28"/>
                <w:shd w:val="clear" w:color="auto" w:fill="FFFFFF"/>
              </w:rPr>
              <w:t xml:space="preserve"> Посвященная ко  Дню Российского флага.</w:t>
            </w:r>
          </w:p>
          <w:p w:rsidR="00CC6D25" w:rsidRDefault="00CC6D25" w:rsidP="0066097C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66097C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 ко Дню народного единства</w:t>
            </w:r>
          </w:p>
          <w:p w:rsidR="00CC6D25" w:rsidRDefault="00CC6D25" w:rsidP="0066097C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«Победа сохранившая Русь!».</w:t>
            </w:r>
          </w:p>
          <w:p w:rsidR="00CC6D25" w:rsidRDefault="00CC6D25" w:rsidP="0066097C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66097C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66097C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Pr="003A5E75" w:rsidRDefault="00CC6D25" w:rsidP="0066097C">
            <w:pPr>
              <w:pStyle w:val="a"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CC6D25" w:rsidRPr="0066097C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 w:rsidRPr="0066097C">
              <w:rPr>
                <w:sz w:val="28"/>
                <w:szCs w:val="28"/>
              </w:rPr>
              <w:t>Январь</w:t>
            </w:r>
          </w:p>
          <w:p w:rsidR="00CC6D25" w:rsidRPr="0066097C" w:rsidRDefault="00CC6D25" w:rsidP="003A5E75">
            <w:pPr>
              <w:rPr>
                <w:sz w:val="28"/>
                <w:szCs w:val="28"/>
              </w:rPr>
            </w:pPr>
          </w:p>
          <w:p w:rsidR="00CC6D25" w:rsidRPr="0066097C" w:rsidRDefault="00CC6D25" w:rsidP="003A5E75">
            <w:pPr>
              <w:rPr>
                <w:sz w:val="28"/>
                <w:szCs w:val="28"/>
              </w:rPr>
            </w:pPr>
          </w:p>
          <w:p w:rsidR="00CC6D25" w:rsidRPr="0066097C" w:rsidRDefault="00CC6D25" w:rsidP="003A5E75">
            <w:pPr>
              <w:rPr>
                <w:sz w:val="28"/>
                <w:szCs w:val="28"/>
              </w:rPr>
            </w:pPr>
          </w:p>
          <w:p w:rsidR="00CC6D25" w:rsidRPr="0066097C" w:rsidRDefault="00CC6D25" w:rsidP="003A5E75">
            <w:pPr>
              <w:rPr>
                <w:sz w:val="28"/>
                <w:szCs w:val="28"/>
              </w:rPr>
            </w:pPr>
            <w:r w:rsidRPr="0066097C">
              <w:rPr>
                <w:sz w:val="28"/>
                <w:szCs w:val="28"/>
              </w:rPr>
              <w:t>Февраль</w:t>
            </w:r>
          </w:p>
          <w:p w:rsidR="00CC6D25" w:rsidRPr="0066097C" w:rsidRDefault="00CC6D25" w:rsidP="0066097C">
            <w:pPr>
              <w:rPr>
                <w:sz w:val="28"/>
                <w:szCs w:val="28"/>
              </w:rPr>
            </w:pPr>
          </w:p>
          <w:p w:rsidR="00CC6D25" w:rsidRPr="0066097C" w:rsidRDefault="00CC6D25" w:rsidP="0066097C">
            <w:pPr>
              <w:rPr>
                <w:sz w:val="28"/>
                <w:szCs w:val="28"/>
              </w:rPr>
            </w:pPr>
          </w:p>
          <w:p w:rsidR="00CC6D25" w:rsidRPr="0066097C" w:rsidRDefault="00CC6D25" w:rsidP="0066097C">
            <w:pPr>
              <w:rPr>
                <w:sz w:val="28"/>
                <w:szCs w:val="28"/>
              </w:rPr>
            </w:pPr>
            <w:r w:rsidRPr="0066097C">
              <w:rPr>
                <w:sz w:val="28"/>
                <w:szCs w:val="28"/>
              </w:rPr>
              <w:t>Май</w:t>
            </w:r>
          </w:p>
          <w:p w:rsidR="00CC6D25" w:rsidRPr="0066097C" w:rsidRDefault="00CC6D25" w:rsidP="0066097C">
            <w:pPr>
              <w:rPr>
                <w:sz w:val="28"/>
                <w:szCs w:val="28"/>
              </w:rPr>
            </w:pPr>
          </w:p>
          <w:p w:rsidR="00CC6D25" w:rsidRDefault="00CC6D25" w:rsidP="0066097C">
            <w:pPr>
              <w:rPr>
                <w:sz w:val="28"/>
                <w:szCs w:val="28"/>
              </w:rPr>
            </w:pPr>
          </w:p>
          <w:p w:rsidR="00CC6D25" w:rsidRDefault="00CC6D25" w:rsidP="0066097C">
            <w:pPr>
              <w:rPr>
                <w:sz w:val="28"/>
                <w:szCs w:val="28"/>
              </w:rPr>
            </w:pPr>
          </w:p>
          <w:p w:rsidR="00CC6D25" w:rsidRDefault="00CC6D25" w:rsidP="006609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  <w:p w:rsidR="00CC6D25" w:rsidRDefault="00CC6D25" w:rsidP="0066097C">
            <w:pPr>
              <w:rPr>
                <w:sz w:val="28"/>
                <w:szCs w:val="28"/>
              </w:rPr>
            </w:pPr>
          </w:p>
          <w:p w:rsidR="00CC6D25" w:rsidRDefault="00CC6D25" w:rsidP="0066097C">
            <w:pPr>
              <w:rPr>
                <w:sz w:val="28"/>
                <w:szCs w:val="28"/>
              </w:rPr>
            </w:pPr>
          </w:p>
          <w:p w:rsidR="00CC6D25" w:rsidRDefault="00CC6D25" w:rsidP="0066097C">
            <w:pPr>
              <w:rPr>
                <w:sz w:val="28"/>
                <w:szCs w:val="28"/>
              </w:rPr>
            </w:pPr>
          </w:p>
          <w:p w:rsidR="00CC6D25" w:rsidRPr="0066097C" w:rsidRDefault="00CC6D25" w:rsidP="0066097C">
            <w:pPr>
              <w:rPr>
                <w:sz w:val="28"/>
                <w:szCs w:val="28"/>
              </w:rPr>
            </w:pPr>
            <w:r w:rsidRPr="0066097C">
              <w:rPr>
                <w:sz w:val="28"/>
                <w:szCs w:val="28"/>
              </w:rPr>
              <w:t>Май</w:t>
            </w:r>
          </w:p>
          <w:p w:rsidR="00CC6D25" w:rsidRPr="0066097C" w:rsidRDefault="00CC6D25" w:rsidP="0066097C">
            <w:pPr>
              <w:rPr>
                <w:sz w:val="28"/>
                <w:szCs w:val="28"/>
              </w:rPr>
            </w:pPr>
          </w:p>
          <w:p w:rsidR="00CC6D25" w:rsidRPr="0066097C" w:rsidRDefault="00CC6D25" w:rsidP="0066097C">
            <w:pPr>
              <w:rPr>
                <w:sz w:val="28"/>
                <w:szCs w:val="28"/>
              </w:rPr>
            </w:pPr>
          </w:p>
          <w:p w:rsidR="00CC6D25" w:rsidRPr="0066097C" w:rsidRDefault="00CC6D25" w:rsidP="0066097C">
            <w:pPr>
              <w:rPr>
                <w:sz w:val="28"/>
                <w:szCs w:val="28"/>
              </w:rPr>
            </w:pPr>
          </w:p>
          <w:p w:rsidR="00CC6D25" w:rsidRPr="0066097C" w:rsidRDefault="00CC6D25" w:rsidP="006609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  <w:p w:rsidR="00CC6D25" w:rsidRDefault="00CC6D25" w:rsidP="0066097C">
            <w:pPr>
              <w:rPr>
                <w:sz w:val="28"/>
                <w:szCs w:val="28"/>
              </w:rPr>
            </w:pPr>
          </w:p>
          <w:p w:rsidR="00CC6D25" w:rsidRDefault="00CC6D25" w:rsidP="0066097C">
            <w:pPr>
              <w:rPr>
                <w:sz w:val="28"/>
                <w:szCs w:val="28"/>
              </w:rPr>
            </w:pPr>
          </w:p>
          <w:p w:rsidR="00CC6D25" w:rsidRDefault="00CC6D25" w:rsidP="0066097C">
            <w:pPr>
              <w:rPr>
                <w:sz w:val="28"/>
                <w:szCs w:val="28"/>
              </w:rPr>
            </w:pPr>
          </w:p>
          <w:p w:rsidR="00CC6D25" w:rsidRDefault="00CC6D25" w:rsidP="006609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  <w:p w:rsidR="00CC6D25" w:rsidRDefault="00CC6D25" w:rsidP="0066097C">
            <w:pPr>
              <w:rPr>
                <w:sz w:val="28"/>
                <w:szCs w:val="28"/>
              </w:rPr>
            </w:pPr>
          </w:p>
          <w:p w:rsidR="00CC6D25" w:rsidRDefault="00CC6D25" w:rsidP="0066097C">
            <w:pPr>
              <w:rPr>
                <w:sz w:val="28"/>
                <w:szCs w:val="28"/>
              </w:rPr>
            </w:pPr>
          </w:p>
          <w:p w:rsidR="00CC6D25" w:rsidRDefault="00CC6D25" w:rsidP="0066097C">
            <w:pPr>
              <w:rPr>
                <w:sz w:val="28"/>
                <w:szCs w:val="28"/>
              </w:rPr>
            </w:pPr>
          </w:p>
          <w:p w:rsidR="00CC6D25" w:rsidRDefault="00CC6D25" w:rsidP="006609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  <w:p w:rsidR="00CC6D25" w:rsidRDefault="00CC6D25" w:rsidP="0066097C">
            <w:pPr>
              <w:rPr>
                <w:sz w:val="28"/>
                <w:szCs w:val="28"/>
              </w:rPr>
            </w:pPr>
          </w:p>
          <w:p w:rsidR="00CC6D25" w:rsidRDefault="00CC6D25" w:rsidP="0066097C">
            <w:pPr>
              <w:rPr>
                <w:sz w:val="28"/>
                <w:szCs w:val="28"/>
              </w:rPr>
            </w:pPr>
          </w:p>
          <w:p w:rsidR="00CC6D25" w:rsidRDefault="00CC6D25" w:rsidP="0066097C">
            <w:pPr>
              <w:rPr>
                <w:sz w:val="28"/>
                <w:szCs w:val="28"/>
              </w:rPr>
            </w:pPr>
          </w:p>
          <w:p w:rsidR="00CC6D25" w:rsidRDefault="00CC6D25" w:rsidP="006609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  <w:p w:rsidR="00CC6D25" w:rsidRDefault="00CC6D25" w:rsidP="0066097C">
            <w:pPr>
              <w:rPr>
                <w:sz w:val="28"/>
                <w:szCs w:val="28"/>
              </w:rPr>
            </w:pPr>
          </w:p>
          <w:p w:rsidR="00CC6D25" w:rsidRDefault="00CC6D25" w:rsidP="0066097C">
            <w:pPr>
              <w:rPr>
                <w:sz w:val="28"/>
                <w:szCs w:val="28"/>
              </w:rPr>
            </w:pPr>
          </w:p>
          <w:p w:rsidR="00CC6D25" w:rsidRDefault="00CC6D25" w:rsidP="0066097C">
            <w:pPr>
              <w:rPr>
                <w:sz w:val="28"/>
                <w:szCs w:val="28"/>
              </w:rPr>
            </w:pPr>
          </w:p>
          <w:p w:rsidR="00CC6D25" w:rsidRDefault="00CC6D25" w:rsidP="006609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  <w:p w:rsidR="00CC6D25" w:rsidRDefault="00CC6D25" w:rsidP="0066097C">
            <w:pPr>
              <w:rPr>
                <w:sz w:val="28"/>
                <w:szCs w:val="28"/>
              </w:rPr>
            </w:pPr>
          </w:p>
          <w:p w:rsidR="00CC6D25" w:rsidRPr="0066097C" w:rsidRDefault="00CC6D25" w:rsidP="0066097C">
            <w:pPr>
              <w:rPr>
                <w:sz w:val="28"/>
                <w:szCs w:val="28"/>
              </w:rPr>
            </w:pPr>
          </w:p>
          <w:p w:rsidR="00CC6D25" w:rsidRPr="0066097C" w:rsidRDefault="00CC6D25" w:rsidP="0066097C">
            <w:pPr>
              <w:rPr>
                <w:sz w:val="28"/>
                <w:szCs w:val="28"/>
              </w:rPr>
            </w:pPr>
            <w:r w:rsidRPr="0066097C">
              <w:rPr>
                <w:sz w:val="28"/>
                <w:szCs w:val="28"/>
              </w:rPr>
              <w:t>Ноябрь</w:t>
            </w:r>
          </w:p>
        </w:tc>
        <w:tc>
          <w:tcPr>
            <w:tcW w:w="127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CC6D25" w:rsidRPr="0066097C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 w:rsidRPr="0066097C">
              <w:rPr>
                <w:sz w:val="28"/>
                <w:szCs w:val="28"/>
              </w:rPr>
              <w:t>КДЦ</w:t>
            </w:r>
          </w:p>
          <w:p w:rsidR="00CC6D25" w:rsidRPr="0066097C" w:rsidRDefault="00CC6D25" w:rsidP="003A5E75">
            <w:pPr>
              <w:rPr>
                <w:sz w:val="28"/>
                <w:szCs w:val="28"/>
              </w:rPr>
            </w:pPr>
          </w:p>
          <w:p w:rsidR="00CC6D25" w:rsidRPr="0066097C" w:rsidRDefault="00CC6D25" w:rsidP="003A5E75">
            <w:pPr>
              <w:rPr>
                <w:sz w:val="28"/>
                <w:szCs w:val="28"/>
              </w:rPr>
            </w:pPr>
          </w:p>
          <w:p w:rsidR="00CC6D25" w:rsidRPr="0066097C" w:rsidRDefault="00CC6D25" w:rsidP="003A5E75">
            <w:pPr>
              <w:rPr>
                <w:sz w:val="28"/>
                <w:szCs w:val="28"/>
              </w:rPr>
            </w:pPr>
          </w:p>
          <w:p w:rsidR="00CC6D25" w:rsidRPr="0066097C" w:rsidRDefault="00CC6D25" w:rsidP="003A5E75">
            <w:pPr>
              <w:rPr>
                <w:sz w:val="28"/>
                <w:szCs w:val="28"/>
              </w:rPr>
            </w:pPr>
            <w:r w:rsidRPr="0066097C">
              <w:rPr>
                <w:sz w:val="28"/>
                <w:szCs w:val="28"/>
              </w:rPr>
              <w:t>КДЦ</w:t>
            </w:r>
          </w:p>
          <w:p w:rsidR="00CC6D25" w:rsidRPr="0066097C" w:rsidRDefault="00CC6D25" w:rsidP="0066097C">
            <w:pPr>
              <w:rPr>
                <w:sz w:val="28"/>
                <w:szCs w:val="28"/>
              </w:rPr>
            </w:pPr>
          </w:p>
          <w:p w:rsidR="00CC6D25" w:rsidRPr="0066097C" w:rsidRDefault="00CC6D25" w:rsidP="0066097C">
            <w:pPr>
              <w:rPr>
                <w:sz w:val="28"/>
                <w:szCs w:val="28"/>
              </w:rPr>
            </w:pPr>
          </w:p>
          <w:p w:rsidR="00CC6D25" w:rsidRPr="0066097C" w:rsidRDefault="00CC6D25" w:rsidP="0066097C">
            <w:pPr>
              <w:rPr>
                <w:sz w:val="28"/>
                <w:szCs w:val="28"/>
              </w:rPr>
            </w:pPr>
            <w:r w:rsidRPr="0066097C">
              <w:rPr>
                <w:sz w:val="28"/>
                <w:szCs w:val="28"/>
              </w:rPr>
              <w:t>КДЦ</w:t>
            </w:r>
          </w:p>
          <w:p w:rsidR="00CC6D25" w:rsidRPr="0066097C" w:rsidRDefault="00CC6D25" w:rsidP="0066097C">
            <w:pPr>
              <w:rPr>
                <w:sz w:val="28"/>
                <w:szCs w:val="28"/>
              </w:rPr>
            </w:pPr>
          </w:p>
          <w:p w:rsidR="00CC6D25" w:rsidRDefault="00CC6D25" w:rsidP="0066097C">
            <w:pPr>
              <w:rPr>
                <w:sz w:val="28"/>
                <w:szCs w:val="28"/>
              </w:rPr>
            </w:pPr>
          </w:p>
          <w:p w:rsidR="00CC6D25" w:rsidRDefault="00CC6D25" w:rsidP="0066097C">
            <w:pPr>
              <w:rPr>
                <w:sz w:val="28"/>
                <w:szCs w:val="28"/>
              </w:rPr>
            </w:pPr>
          </w:p>
          <w:p w:rsidR="00CC6D25" w:rsidRDefault="00CC6D25" w:rsidP="006609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РДК</w:t>
            </w:r>
          </w:p>
          <w:p w:rsidR="00CC6D25" w:rsidRDefault="00CC6D25" w:rsidP="0066097C">
            <w:pPr>
              <w:rPr>
                <w:sz w:val="28"/>
                <w:szCs w:val="28"/>
              </w:rPr>
            </w:pPr>
          </w:p>
          <w:p w:rsidR="00CC6D25" w:rsidRDefault="00CC6D25" w:rsidP="0066097C">
            <w:pPr>
              <w:rPr>
                <w:sz w:val="28"/>
                <w:szCs w:val="28"/>
              </w:rPr>
            </w:pPr>
          </w:p>
          <w:p w:rsidR="00CC6D25" w:rsidRPr="0066097C" w:rsidRDefault="00CC6D25" w:rsidP="0066097C">
            <w:pPr>
              <w:rPr>
                <w:sz w:val="28"/>
                <w:szCs w:val="28"/>
              </w:rPr>
            </w:pPr>
          </w:p>
          <w:p w:rsidR="00CC6D25" w:rsidRPr="0066097C" w:rsidRDefault="00CC6D25" w:rsidP="0066097C">
            <w:pPr>
              <w:rPr>
                <w:sz w:val="28"/>
                <w:szCs w:val="28"/>
              </w:rPr>
            </w:pPr>
            <w:r w:rsidRPr="0066097C">
              <w:rPr>
                <w:sz w:val="28"/>
                <w:szCs w:val="28"/>
              </w:rPr>
              <w:t>КДЦ</w:t>
            </w:r>
          </w:p>
          <w:p w:rsidR="00CC6D25" w:rsidRPr="0066097C" w:rsidRDefault="00CC6D25" w:rsidP="0066097C">
            <w:pPr>
              <w:rPr>
                <w:sz w:val="28"/>
                <w:szCs w:val="28"/>
              </w:rPr>
            </w:pPr>
          </w:p>
          <w:p w:rsidR="00CC6D25" w:rsidRPr="0066097C" w:rsidRDefault="00CC6D25" w:rsidP="0066097C">
            <w:pPr>
              <w:rPr>
                <w:sz w:val="28"/>
                <w:szCs w:val="28"/>
              </w:rPr>
            </w:pPr>
          </w:p>
          <w:p w:rsidR="00CC6D25" w:rsidRPr="0066097C" w:rsidRDefault="00CC6D25" w:rsidP="0066097C">
            <w:pPr>
              <w:rPr>
                <w:sz w:val="28"/>
                <w:szCs w:val="28"/>
              </w:rPr>
            </w:pPr>
          </w:p>
          <w:p w:rsidR="00CC6D25" w:rsidRDefault="00CC6D25" w:rsidP="006609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КДЦ</w:t>
            </w:r>
          </w:p>
          <w:p w:rsidR="00CC6D25" w:rsidRDefault="00CC6D25" w:rsidP="0066097C">
            <w:pPr>
              <w:rPr>
                <w:sz w:val="28"/>
                <w:szCs w:val="28"/>
              </w:rPr>
            </w:pPr>
          </w:p>
          <w:p w:rsidR="00CC6D25" w:rsidRDefault="00CC6D25" w:rsidP="0066097C">
            <w:pPr>
              <w:rPr>
                <w:sz w:val="28"/>
                <w:szCs w:val="28"/>
              </w:rPr>
            </w:pPr>
          </w:p>
          <w:p w:rsidR="00CC6D25" w:rsidRDefault="00CC6D25" w:rsidP="0066097C">
            <w:pPr>
              <w:rPr>
                <w:sz w:val="28"/>
                <w:szCs w:val="28"/>
              </w:rPr>
            </w:pPr>
          </w:p>
          <w:p w:rsidR="00CC6D25" w:rsidRDefault="00CC6D25" w:rsidP="006609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КДЦ</w:t>
            </w:r>
          </w:p>
          <w:p w:rsidR="00CC6D25" w:rsidRDefault="00CC6D25" w:rsidP="0066097C">
            <w:pPr>
              <w:rPr>
                <w:sz w:val="28"/>
                <w:szCs w:val="28"/>
              </w:rPr>
            </w:pPr>
          </w:p>
          <w:p w:rsidR="00CC6D25" w:rsidRDefault="00CC6D25" w:rsidP="0066097C">
            <w:pPr>
              <w:rPr>
                <w:sz w:val="28"/>
                <w:szCs w:val="28"/>
              </w:rPr>
            </w:pPr>
          </w:p>
          <w:p w:rsidR="00CC6D25" w:rsidRDefault="00CC6D25" w:rsidP="0066097C">
            <w:pPr>
              <w:rPr>
                <w:sz w:val="28"/>
                <w:szCs w:val="28"/>
              </w:rPr>
            </w:pPr>
          </w:p>
          <w:p w:rsidR="00CC6D25" w:rsidRDefault="00CC6D25" w:rsidP="006609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РДК</w:t>
            </w:r>
          </w:p>
          <w:p w:rsidR="00CC6D25" w:rsidRDefault="00CC6D25" w:rsidP="0066097C">
            <w:pPr>
              <w:rPr>
                <w:sz w:val="28"/>
                <w:szCs w:val="28"/>
              </w:rPr>
            </w:pPr>
          </w:p>
          <w:p w:rsidR="00CC6D25" w:rsidRDefault="00CC6D25" w:rsidP="0066097C">
            <w:pPr>
              <w:rPr>
                <w:sz w:val="28"/>
                <w:szCs w:val="28"/>
              </w:rPr>
            </w:pPr>
          </w:p>
          <w:p w:rsidR="00CC6D25" w:rsidRDefault="00CC6D25" w:rsidP="0066097C">
            <w:pPr>
              <w:rPr>
                <w:sz w:val="28"/>
                <w:szCs w:val="28"/>
              </w:rPr>
            </w:pPr>
          </w:p>
          <w:p w:rsidR="00CC6D25" w:rsidRDefault="00CC6D25" w:rsidP="006609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КДЦ</w:t>
            </w:r>
          </w:p>
          <w:p w:rsidR="00CC6D25" w:rsidRDefault="00CC6D25" w:rsidP="0066097C">
            <w:pPr>
              <w:rPr>
                <w:sz w:val="28"/>
                <w:szCs w:val="28"/>
              </w:rPr>
            </w:pPr>
          </w:p>
          <w:p w:rsidR="00CC6D25" w:rsidRDefault="00CC6D25" w:rsidP="0066097C">
            <w:pPr>
              <w:rPr>
                <w:sz w:val="28"/>
                <w:szCs w:val="28"/>
              </w:rPr>
            </w:pPr>
          </w:p>
          <w:p w:rsidR="00CC6D25" w:rsidRDefault="00CC6D25" w:rsidP="0066097C">
            <w:pPr>
              <w:rPr>
                <w:sz w:val="28"/>
                <w:szCs w:val="28"/>
              </w:rPr>
            </w:pPr>
          </w:p>
          <w:p w:rsidR="00CC6D25" w:rsidRDefault="00CC6D25" w:rsidP="006609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КДЦ</w:t>
            </w:r>
          </w:p>
          <w:p w:rsidR="00CC6D25" w:rsidRPr="0066097C" w:rsidRDefault="00CC6D25" w:rsidP="0066097C">
            <w:pPr>
              <w:rPr>
                <w:sz w:val="28"/>
                <w:szCs w:val="28"/>
              </w:rPr>
            </w:pPr>
          </w:p>
          <w:p w:rsidR="00CC6D25" w:rsidRPr="0066097C" w:rsidRDefault="00CC6D25" w:rsidP="0066097C">
            <w:pPr>
              <w:rPr>
                <w:sz w:val="28"/>
                <w:szCs w:val="28"/>
              </w:rPr>
            </w:pPr>
          </w:p>
          <w:p w:rsidR="00CC6D25" w:rsidRPr="0066097C" w:rsidRDefault="00CC6D25" w:rsidP="0066097C">
            <w:pPr>
              <w:rPr>
                <w:sz w:val="28"/>
                <w:szCs w:val="28"/>
              </w:rPr>
            </w:pPr>
            <w:r w:rsidRPr="0066097C">
              <w:rPr>
                <w:sz w:val="28"/>
                <w:szCs w:val="28"/>
              </w:rPr>
              <w:t>КДЦ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D25" w:rsidRPr="0066097C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 w:rsidRPr="0066097C">
              <w:rPr>
                <w:sz w:val="28"/>
                <w:szCs w:val="28"/>
              </w:rPr>
              <w:t>Директор,</w:t>
            </w:r>
          </w:p>
          <w:p w:rsidR="00CC6D25" w:rsidRPr="0066097C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 w:rsidRPr="0066097C">
              <w:rPr>
                <w:sz w:val="28"/>
                <w:szCs w:val="28"/>
              </w:rPr>
              <w:t>Культ-тор</w:t>
            </w:r>
          </w:p>
          <w:p w:rsidR="00CC6D25" w:rsidRPr="0066097C" w:rsidRDefault="00CC6D25" w:rsidP="003A5E75">
            <w:pPr>
              <w:rPr>
                <w:sz w:val="28"/>
                <w:szCs w:val="28"/>
              </w:rPr>
            </w:pPr>
          </w:p>
          <w:p w:rsidR="00CC6D25" w:rsidRPr="0066097C" w:rsidRDefault="00CC6D25" w:rsidP="003A5E75">
            <w:pPr>
              <w:rPr>
                <w:sz w:val="28"/>
                <w:szCs w:val="28"/>
              </w:rPr>
            </w:pPr>
          </w:p>
          <w:p w:rsidR="00CC6D25" w:rsidRPr="0066097C" w:rsidRDefault="00CC6D25" w:rsidP="003A5E75">
            <w:pPr>
              <w:rPr>
                <w:sz w:val="28"/>
                <w:szCs w:val="28"/>
              </w:rPr>
            </w:pPr>
            <w:r w:rsidRPr="0066097C">
              <w:rPr>
                <w:sz w:val="28"/>
                <w:szCs w:val="28"/>
              </w:rPr>
              <w:t>Директор, Куль-тор</w:t>
            </w:r>
          </w:p>
          <w:p w:rsidR="00CC6D25" w:rsidRPr="0066097C" w:rsidRDefault="00CC6D25" w:rsidP="0066097C">
            <w:pPr>
              <w:rPr>
                <w:sz w:val="28"/>
                <w:szCs w:val="28"/>
              </w:rPr>
            </w:pPr>
          </w:p>
          <w:p w:rsidR="00CC6D25" w:rsidRPr="0066097C" w:rsidRDefault="00CC6D25" w:rsidP="006609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Pr="0066097C">
              <w:rPr>
                <w:sz w:val="28"/>
                <w:szCs w:val="28"/>
              </w:rPr>
              <w:t>иректор, Культ-тор</w:t>
            </w:r>
          </w:p>
          <w:p w:rsidR="00CC6D25" w:rsidRDefault="00CC6D25" w:rsidP="0066097C">
            <w:pPr>
              <w:rPr>
                <w:sz w:val="28"/>
                <w:szCs w:val="28"/>
              </w:rPr>
            </w:pPr>
          </w:p>
          <w:p w:rsidR="00CC6D25" w:rsidRDefault="00CC6D25" w:rsidP="0066097C">
            <w:pPr>
              <w:rPr>
                <w:sz w:val="28"/>
                <w:szCs w:val="28"/>
              </w:rPr>
            </w:pPr>
          </w:p>
          <w:p w:rsidR="00CC6D25" w:rsidRDefault="00CC6D25" w:rsidP="006609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Директор, Культ-тор</w:t>
            </w:r>
          </w:p>
          <w:p w:rsidR="00CC6D25" w:rsidRDefault="00CC6D25" w:rsidP="0066097C">
            <w:pPr>
              <w:rPr>
                <w:sz w:val="28"/>
                <w:szCs w:val="28"/>
              </w:rPr>
            </w:pPr>
          </w:p>
          <w:p w:rsidR="00CC6D25" w:rsidRPr="0066097C" w:rsidRDefault="00CC6D25" w:rsidP="0066097C">
            <w:pPr>
              <w:rPr>
                <w:sz w:val="28"/>
                <w:szCs w:val="28"/>
              </w:rPr>
            </w:pPr>
          </w:p>
          <w:p w:rsidR="00CC6D25" w:rsidRPr="0066097C" w:rsidRDefault="00CC6D25" w:rsidP="0066097C">
            <w:pPr>
              <w:rPr>
                <w:sz w:val="28"/>
                <w:szCs w:val="28"/>
              </w:rPr>
            </w:pPr>
            <w:r w:rsidRPr="0066097C">
              <w:rPr>
                <w:sz w:val="28"/>
                <w:szCs w:val="28"/>
              </w:rPr>
              <w:t>Директор, Культ-тор</w:t>
            </w:r>
          </w:p>
          <w:p w:rsidR="00CC6D25" w:rsidRDefault="00CC6D25" w:rsidP="0066097C">
            <w:pPr>
              <w:rPr>
                <w:sz w:val="28"/>
                <w:szCs w:val="28"/>
              </w:rPr>
            </w:pPr>
          </w:p>
          <w:p w:rsidR="00CC6D25" w:rsidRPr="0066097C" w:rsidRDefault="00CC6D25" w:rsidP="0066097C">
            <w:pPr>
              <w:rPr>
                <w:sz w:val="28"/>
                <w:szCs w:val="28"/>
              </w:rPr>
            </w:pPr>
          </w:p>
          <w:p w:rsidR="00CC6D25" w:rsidRPr="0066097C" w:rsidRDefault="00CC6D25" w:rsidP="0066097C">
            <w:pPr>
              <w:rPr>
                <w:sz w:val="28"/>
                <w:szCs w:val="28"/>
              </w:rPr>
            </w:pPr>
            <w:r w:rsidRPr="0066097C">
              <w:rPr>
                <w:sz w:val="28"/>
                <w:szCs w:val="28"/>
              </w:rPr>
              <w:t>Директор, Культ-тор</w:t>
            </w:r>
          </w:p>
          <w:p w:rsidR="00CC6D25" w:rsidRDefault="00CC6D25" w:rsidP="0066097C">
            <w:pPr>
              <w:rPr>
                <w:sz w:val="28"/>
                <w:szCs w:val="28"/>
              </w:rPr>
            </w:pPr>
          </w:p>
          <w:p w:rsidR="00CC6D25" w:rsidRDefault="00CC6D25" w:rsidP="0066097C">
            <w:pPr>
              <w:rPr>
                <w:sz w:val="28"/>
                <w:szCs w:val="28"/>
              </w:rPr>
            </w:pPr>
          </w:p>
          <w:p w:rsidR="00CC6D25" w:rsidRDefault="00CC6D25" w:rsidP="006609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Директор, Культ-тор</w:t>
            </w:r>
          </w:p>
          <w:p w:rsidR="00CC6D25" w:rsidRDefault="00CC6D25" w:rsidP="0066097C">
            <w:pPr>
              <w:rPr>
                <w:sz w:val="28"/>
                <w:szCs w:val="28"/>
              </w:rPr>
            </w:pPr>
          </w:p>
          <w:p w:rsidR="00CC6D25" w:rsidRDefault="00CC6D25" w:rsidP="0066097C">
            <w:pPr>
              <w:rPr>
                <w:sz w:val="28"/>
                <w:szCs w:val="28"/>
              </w:rPr>
            </w:pPr>
          </w:p>
          <w:p w:rsidR="00CC6D25" w:rsidRDefault="00CC6D25" w:rsidP="006609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Директор, Культ-тор</w:t>
            </w:r>
          </w:p>
          <w:p w:rsidR="00CC6D25" w:rsidRDefault="00CC6D25" w:rsidP="0066097C">
            <w:pPr>
              <w:rPr>
                <w:sz w:val="28"/>
                <w:szCs w:val="28"/>
              </w:rPr>
            </w:pPr>
          </w:p>
          <w:p w:rsidR="00CC6D25" w:rsidRDefault="00CC6D25" w:rsidP="0066097C">
            <w:pPr>
              <w:rPr>
                <w:sz w:val="28"/>
                <w:szCs w:val="28"/>
              </w:rPr>
            </w:pPr>
          </w:p>
          <w:p w:rsidR="00CC6D25" w:rsidRDefault="00CC6D25" w:rsidP="006609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Директор, Культ-тор</w:t>
            </w:r>
          </w:p>
          <w:p w:rsidR="00CC6D25" w:rsidRDefault="00CC6D25" w:rsidP="0066097C">
            <w:pPr>
              <w:rPr>
                <w:sz w:val="28"/>
                <w:szCs w:val="28"/>
              </w:rPr>
            </w:pPr>
          </w:p>
          <w:p w:rsidR="00CC6D25" w:rsidRDefault="00CC6D25" w:rsidP="0066097C">
            <w:pPr>
              <w:rPr>
                <w:sz w:val="28"/>
                <w:szCs w:val="28"/>
              </w:rPr>
            </w:pPr>
          </w:p>
          <w:p w:rsidR="00CC6D25" w:rsidRDefault="00CC6D25" w:rsidP="006609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Директор, Культ-тор</w:t>
            </w:r>
          </w:p>
          <w:p w:rsidR="00CC6D25" w:rsidRPr="0066097C" w:rsidRDefault="00CC6D25" w:rsidP="0066097C">
            <w:pPr>
              <w:rPr>
                <w:sz w:val="28"/>
                <w:szCs w:val="28"/>
              </w:rPr>
            </w:pPr>
          </w:p>
          <w:p w:rsidR="00CC6D25" w:rsidRPr="0066097C" w:rsidRDefault="00CC6D25" w:rsidP="0066097C">
            <w:pPr>
              <w:rPr>
                <w:sz w:val="28"/>
                <w:szCs w:val="28"/>
              </w:rPr>
            </w:pPr>
            <w:r w:rsidRPr="0066097C">
              <w:rPr>
                <w:sz w:val="28"/>
                <w:szCs w:val="28"/>
              </w:rPr>
              <w:t>Директор, Культ-тор</w:t>
            </w:r>
          </w:p>
        </w:tc>
      </w:tr>
      <w:tr w:rsidR="00CC6D25" w:rsidTr="00F006B3">
        <w:tc>
          <w:tcPr>
            <w:tcW w:w="1119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D25" w:rsidRDefault="00CC6D25" w:rsidP="006A1733">
            <w:pPr>
              <w:rPr>
                <w:b/>
                <w:sz w:val="32"/>
                <w:szCs w:val="32"/>
              </w:rPr>
            </w:pPr>
          </w:p>
          <w:p w:rsidR="00CC6D25" w:rsidRDefault="00CC6D25" w:rsidP="006A1733">
            <w:pPr>
              <w:rPr>
                <w:b/>
                <w:sz w:val="32"/>
                <w:szCs w:val="32"/>
              </w:rPr>
            </w:pPr>
          </w:p>
          <w:p w:rsidR="00CC6D25" w:rsidRDefault="00CC6D25" w:rsidP="00FE7652">
            <w:pPr>
              <w:jc w:val="center"/>
              <w:rPr>
                <w:b/>
                <w:sz w:val="32"/>
                <w:szCs w:val="32"/>
              </w:rPr>
            </w:pPr>
            <w:r w:rsidRPr="0066097C">
              <w:rPr>
                <w:b/>
                <w:sz w:val="32"/>
                <w:szCs w:val="32"/>
              </w:rPr>
              <w:t>Воспитание семейно-бытовой культуры</w:t>
            </w:r>
          </w:p>
          <w:p w:rsidR="00CC6D25" w:rsidRPr="0066097C" w:rsidRDefault="00CC6D25" w:rsidP="006A1733">
            <w:pPr>
              <w:rPr>
                <w:b/>
                <w:sz w:val="32"/>
                <w:szCs w:val="32"/>
              </w:rPr>
            </w:pPr>
          </w:p>
        </w:tc>
      </w:tr>
      <w:tr w:rsidR="00CC6D25" w:rsidTr="00F006B3">
        <w:tc>
          <w:tcPr>
            <w:tcW w:w="7088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CC6D25" w:rsidRPr="00476928" w:rsidRDefault="00CC6D25" w:rsidP="00FE7652">
            <w:pPr>
              <w:pStyle w:val="a"/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  <w:r w:rsidRPr="00476928">
              <w:rPr>
                <w:color w:val="333333"/>
                <w:sz w:val="28"/>
                <w:szCs w:val="28"/>
                <w:shd w:val="clear" w:color="auto" w:fill="FFFFFF"/>
              </w:rPr>
              <w:t>Семейно-конкурсная программа «Добрые дети – дому венец»</w:t>
            </w:r>
            <w:r>
              <w:rPr>
                <w:color w:val="333333"/>
                <w:sz w:val="28"/>
                <w:szCs w:val="28"/>
                <w:shd w:val="clear" w:color="auto" w:fill="FFFFFF"/>
              </w:rPr>
              <w:t>, посвященная к  Международному Дню семьи.</w:t>
            </w:r>
          </w:p>
          <w:p w:rsidR="00CC6D25" w:rsidRPr="00476928" w:rsidRDefault="00CC6D25" w:rsidP="00FE7652">
            <w:pPr>
              <w:pStyle w:val="a"/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Познавательный час «Роль этикета в воспитании детей»,</w:t>
            </w: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посвященный  к Международному Дню защиты Детей.</w:t>
            </w: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Музыкально- литературная композиция</w:t>
            </w: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«Мир семьи - мир в котором мы живем», </w:t>
            </w: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Посвященная  Дню Семьи, Любви и Верности.</w:t>
            </w: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Вечер - отдыха «В кругу семьи!»</w:t>
            </w: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Концертная программа «Ласково тебя обниму», посвященная  ко Дню Матери.</w:t>
            </w:r>
          </w:p>
          <w:p w:rsidR="00CC6D25" w:rsidRPr="0066097C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CC6D25" w:rsidRPr="00667EE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 w:rsidRPr="00667EE5">
              <w:rPr>
                <w:sz w:val="28"/>
                <w:szCs w:val="28"/>
              </w:rPr>
              <w:t>Май</w:t>
            </w:r>
          </w:p>
          <w:p w:rsidR="00CC6D25" w:rsidRPr="00667EE5" w:rsidRDefault="00CC6D25" w:rsidP="00667EE5">
            <w:pPr>
              <w:rPr>
                <w:sz w:val="28"/>
                <w:szCs w:val="28"/>
              </w:rPr>
            </w:pPr>
          </w:p>
          <w:p w:rsidR="00CC6D25" w:rsidRPr="00667EE5" w:rsidRDefault="00CC6D25" w:rsidP="00667EE5">
            <w:pPr>
              <w:rPr>
                <w:sz w:val="28"/>
                <w:szCs w:val="28"/>
              </w:rPr>
            </w:pPr>
          </w:p>
          <w:p w:rsidR="00CC6D25" w:rsidRPr="00667EE5" w:rsidRDefault="00CC6D25" w:rsidP="00667EE5">
            <w:pPr>
              <w:rPr>
                <w:sz w:val="28"/>
                <w:szCs w:val="28"/>
              </w:rPr>
            </w:pPr>
          </w:p>
          <w:p w:rsidR="00CC6D25" w:rsidRPr="00667EE5" w:rsidRDefault="00CC6D25" w:rsidP="00667EE5">
            <w:pPr>
              <w:rPr>
                <w:sz w:val="28"/>
                <w:szCs w:val="28"/>
              </w:rPr>
            </w:pPr>
            <w:r w:rsidRPr="00667EE5">
              <w:rPr>
                <w:sz w:val="28"/>
                <w:szCs w:val="28"/>
              </w:rPr>
              <w:t>Июнь</w:t>
            </w:r>
          </w:p>
          <w:p w:rsidR="00CC6D25" w:rsidRPr="00667EE5" w:rsidRDefault="00CC6D25" w:rsidP="00667EE5">
            <w:pPr>
              <w:rPr>
                <w:sz w:val="28"/>
                <w:szCs w:val="28"/>
              </w:rPr>
            </w:pPr>
          </w:p>
          <w:p w:rsidR="00CC6D25" w:rsidRPr="00667EE5" w:rsidRDefault="00CC6D25" w:rsidP="00667EE5">
            <w:pPr>
              <w:rPr>
                <w:sz w:val="28"/>
                <w:szCs w:val="28"/>
              </w:rPr>
            </w:pPr>
          </w:p>
          <w:p w:rsidR="00CC6D25" w:rsidRPr="00667EE5" w:rsidRDefault="00CC6D25" w:rsidP="00667EE5">
            <w:pPr>
              <w:rPr>
                <w:sz w:val="28"/>
                <w:szCs w:val="28"/>
              </w:rPr>
            </w:pPr>
          </w:p>
          <w:p w:rsidR="00CC6D25" w:rsidRPr="00667EE5" w:rsidRDefault="00CC6D25" w:rsidP="00667EE5">
            <w:pPr>
              <w:rPr>
                <w:sz w:val="28"/>
                <w:szCs w:val="28"/>
              </w:rPr>
            </w:pPr>
            <w:r w:rsidRPr="00667EE5">
              <w:rPr>
                <w:sz w:val="28"/>
                <w:szCs w:val="28"/>
              </w:rPr>
              <w:t>Июль</w:t>
            </w:r>
          </w:p>
          <w:p w:rsidR="00CC6D25" w:rsidRPr="00667EE5" w:rsidRDefault="00CC6D25" w:rsidP="00667EE5">
            <w:pPr>
              <w:rPr>
                <w:sz w:val="28"/>
                <w:szCs w:val="28"/>
              </w:rPr>
            </w:pPr>
          </w:p>
          <w:p w:rsidR="00CC6D25" w:rsidRDefault="00CC6D25" w:rsidP="00667EE5">
            <w:pPr>
              <w:rPr>
                <w:sz w:val="28"/>
                <w:szCs w:val="28"/>
              </w:rPr>
            </w:pPr>
          </w:p>
          <w:p w:rsidR="00CC6D25" w:rsidRDefault="00CC6D25" w:rsidP="00667EE5">
            <w:pPr>
              <w:rPr>
                <w:sz w:val="28"/>
                <w:szCs w:val="28"/>
              </w:rPr>
            </w:pPr>
          </w:p>
          <w:p w:rsidR="00CC6D25" w:rsidRDefault="00CC6D25" w:rsidP="00667EE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  <w:p w:rsidR="00CC6D25" w:rsidRDefault="00CC6D25" w:rsidP="00667EE5">
            <w:pPr>
              <w:rPr>
                <w:sz w:val="28"/>
                <w:szCs w:val="28"/>
              </w:rPr>
            </w:pPr>
          </w:p>
          <w:p w:rsidR="00CC6D25" w:rsidRPr="00667EE5" w:rsidRDefault="00CC6D25" w:rsidP="00667EE5">
            <w:pPr>
              <w:rPr>
                <w:sz w:val="28"/>
                <w:szCs w:val="28"/>
              </w:rPr>
            </w:pPr>
          </w:p>
          <w:p w:rsidR="00CC6D25" w:rsidRPr="00667EE5" w:rsidRDefault="00CC6D25" w:rsidP="00667EE5">
            <w:pPr>
              <w:rPr>
                <w:sz w:val="28"/>
                <w:szCs w:val="28"/>
              </w:rPr>
            </w:pPr>
            <w:r w:rsidRPr="00667EE5">
              <w:rPr>
                <w:sz w:val="28"/>
                <w:szCs w:val="28"/>
              </w:rPr>
              <w:t>Ноябрь</w:t>
            </w:r>
          </w:p>
        </w:tc>
        <w:tc>
          <w:tcPr>
            <w:tcW w:w="127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CC6D25" w:rsidRPr="00667EE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 w:rsidRPr="00667EE5">
              <w:rPr>
                <w:sz w:val="28"/>
                <w:szCs w:val="28"/>
              </w:rPr>
              <w:t>КДЦ</w:t>
            </w:r>
          </w:p>
          <w:p w:rsidR="00CC6D25" w:rsidRPr="00667EE5" w:rsidRDefault="00CC6D25" w:rsidP="00667EE5">
            <w:pPr>
              <w:rPr>
                <w:sz w:val="28"/>
                <w:szCs w:val="28"/>
              </w:rPr>
            </w:pPr>
          </w:p>
          <w:p w:rsidR="00CC6D25" w:rsidRPr="00667EE5" w:rsidRDefault="00CC6D25" w:rsidP="00667EE5">
            <w:pPr>
              <w:rPr>
                <w:sz w:val="28"/>
                <w:szCs w:val="28"/>
              </w:rPr>
            </w:pPr>
          </w:p>
          <w:p w:rsidR="00CC6D25" w:rsidRPr="00667EE5" w:rsidRDefault="00CC6D25" w:rsidP="00667EE5">
            <w:pPr>
              <w:rPr>
                <w:sz w:val="28"/>
                <w:szCs w:val="28"/>
              </w:rPr>
            </w:pPr>
          </w:p>
          <w:p w:rsidR="00CC6D25" w:rsidRPr="00667EE5" w:rsidRDefault="00CC6D25" w:rsidP="00667EE5">
            <w:pPr>
              <w:rPr>
                <w:sz w:val="28"/>
                <w:szCs w:val="28"/>
              </w:rPr>
            </w:pPr>
            <w:r w:rsidRPr="00667EE5">
              <w:rPr>
                <w:sz w:val="28"/>
                <w:szCs w:val="28"/>
              </w:rPr>
              <w:t>КДЦ</w:t>
            </w:r>
          </w:p>
          <w:p w:rsidR="00CC6D25" w:rsidRPr="00667EE5" w:rsidRDefault="00CC6D25" w:rsidP="00667EE5">
            <w:pPr>
              <w:rPr>
                <w:sz w:val="28"/>
                <w:szCs w:val="28"/>
              </w:rPr>
            </w:pPr>
          </w:p>
          <w:p w:rsidR="00CC6D25" w:rsidRPr="00667EE5" w:rsidRDefault="00CC6D25" w:rsidP="00667EE5">
            <w:pPr>
              <w:rPr>
                <w:sz w:val="28"/>
                <w:szCs w:val="28"/>
              </w:rPr>
            </w:pPr>
          </w:p>
          <w:p w:rsidR="00CC6D25" w:rsidRPr="00667EE5" w:rsidRDefault="00CC6D25" w:rsidP="00667EE5">
            <w:pPr>
              <w:rPr>
                <w:sz w:val="28"/>
                <w:szCs w:val="28"/>
              </w:rPr>
            </w:pPr>
          </w:p>
          <w:p w:rsidR="00CC6D25" w:rsidRPr="00667EE5" w:rsidRDefault="00CC6D25" w:rsidP="00667EE5">
            <w:pPr>
              <w:rPr>
                <w:sz w:val="28"/>
                <w:szCs w:val="28"/>
              </w:rPr>
            </w:pPr>
            <w:r w:rsidRPr="00667EE5">
              <w:rPr>
                <w:sz w:val="28"/>
                <w:szCs w:val="28"/>
              </w:rPr>
              <w:t>КДЦ</w:t>
            </w:r>
          </w:p>
          <w:p w:rsidR="00CC6D25" w:rsidRPr="00667EE5" w:rsidRDefault="00CC6D25" w:rsidP="00667EE5">
            <w:pPr>
              <w:rPr>
                <w:sz w:val="28"/>
                <w:szCs w:val="28"/>
              </w:rPr>
            </w:pPr>
          </w:p>
          <w:p w:rsidR="00CC6D25" w:rsidRDefault="00CC6D25" w:rsidP="00667EE5">
            <w:pPr>
              <w:rPr>
                <w:sz w:val="28"/>
                <w:szCs w:val="28"/>
              </w:rPr>
            </w:pPr>
          </w:p>
          <w:p w:rsidR="00CC6D25" w:rsidRDefault="00CC6D25" w:rsidP="00667EE5">
            <w:pPr>
              <w:jc w:val="center"/>
              <w:rPr>
                <w:sz w:val="28"/>
                <w:szCs w:val="28"/>
              </w:rPr>
            </w:pPr>
          </w:p>
          <w:p w:rsidR="00CC6D25" w:rsidRDefault="00CC6D25" w:rsidP="00667EE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КДЦ</w:t>
            </w:r>
          </w:p>
          <w:p w:rsidR="00CC6D25" w:rsidRDefault="00CC6D25" w:rsidP="00667EE5">
            <w:pPr>
              <w:jc w:val="center"/>
              <w:rPr>
                <w:sz w:val="28"/>
                <w:szCs w:val="28"/>
              </w:rPr>
            </w:pPr>
          </w:p>
          <w:p w:rsidR="00CC6D25" w:rsidRDefault="00CC6D25" w:rsidP="00667EE5">
            <w:pPr>
              <w:jc w:val="center"/>
              <w:rPr>
                <w:sz w:val="28"/>
                <w:szCs w:val="28"/>
              </w:rPr>
            </w:pPr>
          </w:p>
          <w:p w:rsidR="00CC6D25" w:rsidRPr="00667EE5" w:rsidRDefault="00CC6D25" w:rsidP="00667EE5">
            <w:pPr>
              <w:jc w:val="center"/>
              <w:rPr>
                <w:sz w:val="28"/>
                <w:szCs w:val="28"/>
              </w:rPr>
            </w:pPr>
            <w:r w:rsidRPr="00667EE5">
              <w:rPr>
                <w:sz w:val="28"/>
                <w:szCs w:val="28"/>
              </w:rPr>
              <w:t>КДЦ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D25" w:rsidRPr="00667EE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 w:rsidRPr="00667EE5">
              <w:rPr>
                <w:sz w:val="28"/>
                <w:szCs w:val="28"/>
              </w:rPr>
              <w:t>Директор, Культ-тор.</w:t>
            </w:r>
          </w:p>
          <w:p w:rsidR="00CC6D25" w:rsidRPr="00667EE5" w:rsidRDefault="00CC6D25" w:rsidP="00667EE5">
            <w:pPr>
              <w:rPr>
                <w:sz w:val="28"/>
                <w:szCs w:val="28"/>
              </w:rPr>
            </w:pPr>
          </w:p>
          <w:p w:rsidR="00CC6D25" w:rsidRPr="00667EE5" w:rsidRDefault="00CC6D25" w:rsidP="00667EE5">
            <w:pPr>
              <w:rPr>
                <w:sz w:val="28"/>
                <w:szCs w:val="28"/>
              </w:rPr>
            </w:pPr>
          </w:p>
          <w:p w:rsidR="00CC6D25" w:rsidRPr="00667EE5" w:rsidRDefault="00CC6D25" w:rsidP="00667EE5">
            <w:pPr>
              <w:rPr>
                <w:sz w:val="28"/>
                <w:szCs w:val="28"/>
              </w:rPr>
            </w:pPr>
            <w:r w:rsidRPr="00667EE5">
              <w:rPr>
                <w:sz w:val="28"/>
                <w:szCs w:val="28"/>
              </w:rPr>
              <w:t>Директор, Культ-тор.</w:t>
            </w:r>
          </w:p>
          <w:p w:rsidR="00CC6D25" w:rsidRDefault="00CC6D25" w:rsidP="00667EE5">
            <w:pPr>
              <w:rPr>
                <w:sz w:val="28"/>
                <w:szCs w:val="28"/>
              </w:rPr>
            </w:pPr>
          </w:p>
          <w:p w:rsidR="00CC6D25" w:rsidRPr="00667EE5" w:rsidRDefault="00CC6D25" w:rsidP="00667EE5">
            <w:pPr>
              <w:rPr>
                <w:sz w:val="28"/>
                <w:szCs w:val="28"/>
              </w:rPr>
            </w:pPr>
          </w:p>
          <w:p w:rsidR="00CC6D25" w:rsidRPr="00667EE5" w:rsidRDefault="00CC6D25" w:rsidP="00667EE5">
            <w:pPr>
              <w:rPr>
                <w:sz w:val="28"/>
                <w:szCs w:val="28"/>
              </w:rPr>
            </w:pPr>
            <w:r w:rsidRPr="00667EE5">
              <w:rPr>
                <w:sz w:val="28"/>
                <w:szCs w:val="28"/>
              </w:rPr>
              <w:t>Директор, Культ-тор</w:t>
            </w:r>
          </w:p>
          <w:p w:rsidR="00CC6D25" w:rsidRPr="00667EE5" w:rsidRDefault="00CC6D25" w:rsidP="00667EE5">
            <w:pPr>
              <w:rPr>
                <w:sz w:val="28"/>
                <w:szCs w:val="28"/>
              </w:rPr>
            </w:pPr>
          </w:p>
          <w:p w:rsidR="00CC6D25" w:rsidRDefault="00CC6D25" w:rsidP="00667EE5">
            <w:pPr>
              <w:rPr>
                <w:sz w:val="28"/>
                <w:szCs w:val="28"/>
              </w:rPr>
            </w:pPr>
          </w:p>
          <w:p w:rsidR="00CC6D25" w:rsidRDefault="00CC6D25" w:rsidP="00667EE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Директор, Культ-тор</w:t>
            </w:r>
          </w:p>
          <w:p w:rsidR="00CC6D25" w:rsidRPr="00667EE5" w:rsidRDefault="00CC6D25" w:rsidP="00667EE5">
            <w:pPr>
              <w:rPr>
                <w:sz w:val="28"/>
                <w:szCs w:val="28"/>
              </w:rPr>
            </w:pPr>
          </w:p>
          <w:p w:rsidR="00CC6D25" w:rsidRPr="00667EE5" w:rsidRDefault="00CC6D25" w:rsidP="00667EE5">
            <w:pPr>
              <w:rPr>
                <w:sz w:val="28"/>
                <w:szCs w:val="28"/>
              </w:rPr>
            </w:pPr>
            <w:r w:rsidRPr="00667EE5">
              <w:rPr>
                <w:sz w:val="28"/>
                <w:szCs w:val="28"/>
              </w:rPr>
              <w:t>Директор, Культ-тор</w:t>
            </w:r>
          </w:p>
        </w:tc>
      </w:tr>
      <w:tr w:rsidR="00CC6D25" w:rsidTr="00F006B3">
        <w:tc>
          <w:tcPr>
            <w:tcW w:w="1119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D25" w:rsidRDefault="00CC6D25" w:rsidP="007911CE">
            <w:pPr>
              <w:pStyle w:val="a"/>
              <w:jc w:val="center"/>
              <w:rPr>
                <w:b/>
                <w:sz w:val="32"/>
                <w:szCs w:val="32"/>
              </w:rPr>
            </w:pPr>
          </w:p>
          <w:p w:rsidR="00CC6D25" w:rsidRDefault="00CC6D25" w:rsidP="007911CE">
            <w:pPr>
              <w:pStyle w:val="a"/>
              <w:jc w:val="center"/>
              <w:rPr>
                <w:b/>
                <w:sz w:val="32"/>
                <w:szCs w:val="32"/>
              </w:rPr>
            </w:pPr>
          </w:p>
          <w:p w:rsidR="00CC6D25" w:rsidRDefault="00CC6D25" w:rsidP="007911CE">
            <w:pPr>
              <w:pStyle w:val="a"/>
              <w:jc w:val="center"/>
              <w:rPr>
                <w:b/>
                <w:sz w:val="32"/>
                <w:szCs w:val="32"/>
              </w:rPr>
            </w:pPr>
            <w:r w:rsidRPr="00406900">
              <w:rPr>
                <w:b/>
                <w:sz w:val="32"/>
                <w:szCs w:val="32"/>
              </w:rPr>
              <w:t>Мероприятия, посвященные Году экологии</w:t>
            </w:r>
          </w:p>
          <w:p w:rsidR="00CC6D25" w:rsidRPr="00406900" w:rsidRDefault="00CC6D25" w:rsidP="007911CE">
            <w:pPr>
              <w:pStyle w:val="a"/>
              <w:jc w:val="center"/>
              <w:rPr>
                <w:b/>
                <w:sz w:val="32"/>
                <w:szCs w:val="32"/>
              </w:rPr>
            </w:pPr>
          </w:p>
        </w:tc>
      </w:tr>
      <w:tr w:rsidR="00CC6D25" w:rsidTr="00E639B3">
        <w:tc>
          <w:tcPr>
            <w:tcW w:w="7088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CC6D25" w:rsidRPr="00D225A9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FE7652">
            <w:pPr>
              <w:pStyle w:val="a"/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  <w:r w:rsidRPr="00D225A9">
              <w:rPr>
                <w:color w:val="333333"/>
                <w:sz w:val="28"/>
                <w:szCs w:val="28"/>
                <w:shd w:val="clear" w:color="auto" w:fill="FFFFFF"/>
              </w:rPr>
              <w:t xml:space="preserve">Конкурсная программа, посвященная </w:t>
            </w:r>
          </w:p>
          <w:p w:rsidR="00CC6D25" w:rsidRDefault="00CC6D25" w:rsidP="00FE7652">
            <w:pPr>
              <w:pStyle w:val="a"/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  <w:r w:rsidRPr="00D225A9">
              <w:rPr>
                <w:color w:val="333333"/>
                <w:sz w:val="28"/>
                <w:szCs w:val="28"/>
                <w:shd w:val="clear" w:color="auto" w:fill="FFFFFF"/>
              </w:rPr>
              <w:t>Всемирному Дню Земли</w:t>
            </w:r>
          </w:p>
          <w:p w:rsidR="00CC6D25" w:rsidRPr="00D225A9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 w:rsidRPr="00D225A9">
              <w:rPr>
                <w:color w:val="333333"/>
                <w:sz w:val="28"/>
                <w:szCs w:val="28"/>
                <w:shd w:val="clear" w:color="auto" w:fill="FFFFFF"/>
              </w:rPr>
              <w:t xml:space="preserve"> «Чтоб повсюду зеленели сосны, вязы, клены, ели»</w:t>
            </w:r>
          </w:p>
          <w:p w:rsidR="00CC6D25" w:rsidRPr="00D225A9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12"/>
                <w:szCs w:val="12"/>
              </w:rPr>
            </w:pPr>
          </w:p>
          <w:p w:rsidR="00CC6D25" w:rsidRPr="00D225A9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 w:rsidRPr="00D225A9">
              <w:rPr>
                <w:sz w:val="28"/>
                <w:szCs w:val="28"/>
              </w:rPr>
              <w:t>Экологическое путешествие</w:t>
            </w:r>
            <w:r>
              <w:rPr>
                <w:sz w:val="28"/>
                <w:szCs w:val="28"/>
              </w:rPr>
              <w:t xml:space="preserve">  «На солнечной полянке» </w:t>
            </w:r>
          </w:p>
          <w:p w:rsidR="00CC6D25" w:rsidRPr="00D225A9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 Всемирному Дню охраны окружающей среды</w:t>
            </w:r>
          </w:p>
          <w:p w:rsidR="00CC6D25" w:rsidRDefault="00CC6D25" w:rsidP="00FE7652">
            <w:pPr>
              <w:pStyle w:val="a"/>
              <w:jc w:val="both"/>
              <w:rPr>
                <w:sz w:val="12"/>
                <w:szCs w:val="12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12"/>
                <w:szCs w:val="12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12"/>
                <w:szCs w:val="12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12"/>
                <w:szCs w:val="12"/>
              </w:rPr>
            </w:pPr>
          </w:p>
          <w:p w:rsidR="00CC6D25" w:rsidRPr="00D225A9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 w:rsidRPr="00D225A9">
              <w:rPr>
                <w:color w:val="333333"/>
                <w:sz w:val="28"/>
                <w:szCs w:val="28"/>
                <w:shd w:val="clear" w:color="auto" w:fill="FFFFFF"/>
              </w:rPr>
              <w:t>Познавательная игра по экологии «Там, на неведомых дорожках</w:t>
            </w:r>
            <w:r>
              <w:rPr>
                <w:color w:val="333333"/>
                <w:sz w:val="28"/>
                <w:szCs w:val="28"/>
                <w:shd w:val="clear" w:color="auto" w:fill="FFFFFF"/>
              </w:rPr>
              <w:t>»</w:t>
            </w:r>
          </w:p>
          <w:p w:rsidR="00CC6D25" w:rsidRPr="00D225A9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Pr="001646E7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Экологический конкурс «Жили- были рыбы, птицы, звери», посвященный к Всемирному дню защиты животных.</w:t>
            </w:r>
          </w:p>
          <w:p w:rsidR="00CC6D25" w:rsidRDefault="00CC6D25" w:rsidP="00FE7652">
            <w:pPr>
              <w:pStyle w:val="a"/>
              <w:jc w:val="both"/>
              <w:rPr>
                <w:sz w:val="12"/>
                <w:szCs w:val="12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CC6D25" w:rsidRPr="001646E7" w:rsidRDefault="00CC6D25" w:rsidP="009828A8">
            <w:pPr>
              <w:rPr>
                <w:sz w:val="28"/>
                <w:szCs w:val="28"/>
              </w:rPr>
            </w:pPr>
          </w:p>
          <w:p w:rsidR="00CC6D25" w:rsidRPr="001646E7" w:rsidRDefault="00CC6D25" w:rsidP="009828A8">
            <w:pPr>
              <w:rPr>
                <w:sz w:val="28"/>
                <w:szCs w:val="28"/>
              </w:rPr>
            </w:pPr>
            <w:r w:rsidRPr="001646E7">
              <w:rPr>
                <w:sz w:val="28"/>
                <w:szCs w:val="28"/>
              </w:rPr>
              <w:t>Апрель</w:t>
            </w:r>
          </w:p>
          <w:p w:rsidR="00CC6D25" w:rsidRPr="001646E7" w:rsidRDefault="00CC6D25" w:rsidP="009828A8">
            <w:pPr>
              <w:rPr>
                <w:sz w:val="28"/>
                <w:szCs w:val="28"/>
              </w:rPr>
            </w:pPr>
          </w:p>
          <w:p w:rsidR="00CC6D25" w:rsidRPr="001646E7" w:rsidRDefault="00CC6D25" w:rsidP="009828A8">
            <w:pPr>
              <w:rPr>
                <w:sz w:val="28"/>
                <w:szCs w:val="28"/>
              </w:rPr>
            </w:pPr>
          </w:p>
          <w:p w:rsidR="00CC6D25" w:rsidRDefault="00CC6D25" w:rsidP="009828A8">
            <w:pPr>
              <w:rPr>
                <w:sz w:val="28"/>
                <w:szCs w:val="28"/>
              </w:rPr>
            </w:pPr>
          </w:p>
          <w:p w:rsidR="00CC6D25" w:rsidRPr="001646E7" w:rsidRDefault="00CC6D25" w:rsidP="009828A8">
            <w:pPr>
              <w:rPr>
                <w:sz w:val="28"/>
                <w:szCs w:val="28"/>
              </w:rPr>
            </w:pPr>
          </w:p>
          <w:p w:rsidR="00CC6D25" w:rsidRPr="001646E7" w:rsidRDefault="00CC6D25" w:rsidP="009828A8">
            <w:pPr>
              <w:rPr>
                <w:sz w:val="28"/>
                <w:szCs w:val="28"/>
              </w:rPr>
            </w:pPr>
            <w:r w:rsidRPr="001646E7">
              <w:rPr>
                <w:sz w:val="28"/>
                <w:szCs w:val="28"/>
              </w:rPr>
              <w:t>Июнь</w:t>
            </w:r>
          </w:p>
          <w:p w:rsidR="00CC6D25" w:rsidRPr="001646E7" w:rsidRDefault="00CC6D25" w:rsidP="009828A8">
            <w:pPr>
              <w:rPr>
                <w:sz w:val="28"/>
                <w:szCs w:val="28"/>
              </w:rPr>
            </w:pPr>
          </w:p>
          <w:p w:rsidR="00CC6D25" w:rsidRPr="001646E7" w:rsidRDefault="00CC6D25" w:rsidP="009828A8">
            <w:pPr>
              <w:rPr>
                <w:sz w:val="28"/>
                <w:szCs w:val="28"/>
              </w:rPr>
            </w:pPr>
          </w:p>
          <w:p w:rsidR="00CC6D25" w:rsidRPr="001646E7" w:rsidRDefault="00CC6D25" w:rsidP="00D225A9">
            <w:pPr>
              <w:rPr>
                <w:sz w:val="28"/>
                <w:szCs w:val="28"/>
              </w:rPr>
            </w:pPr>
          </w:p>
          <w:p w:rsidR="00CC6D25" w:rsidRPr="001646E7" w:rsidRDefault="00CC6D25" w:rsidP="00D225A9">
            <w:pPr>
              <w:rPr>
                <w:sz w:val="28"/>
                <w:szCs w:val="28"/>
              </w:rPr>
            </w:pPr>
            <w:r w:rsidRPr="001646E7">
              <w:rPr>
                <w:sz w:val="28"/>
                <w:szCs w:val="28"/>
              </w:rPr>
              <w:t>Август</w:t>
            </w:r>
          </w:p>
          <w:p w:rsidR="00CC6D25" w:rsidRDefault="00CC6D25" w:rsidP="001646E7">
            <w:pPr>
              <w:rPr>
                <w:sz w:val="28"/>
                <w:szCs w:val="28"/>
              </w:rPr>
            </w:pPr>
          </w:p>
          <w:p w:rsidR="00CC6D25" w:rsidRDefault="00CC6D25" w:rsidP="001646E7">
            <w:pPr>
              <w:rPr>
                <w:sz w:val="28"/>
                <w:szCs w:val="28"/>
              </w:rPr>
            </w:pPr>
          </w:p>
          <w:p w:rsidR="00CC6D25" w:rsidRPr="001646E7" w:rsidRDefault="00CC6D25" w:rsidP="001646E7">
            <w:pPr>
              <w:rPr>
                <w:sz w:val="28"/>
                <w:szCs w:val="28"/>
              </w:rPr>
            </w:pPr>
          </w:p>
          <w:p w:rsidR="00CC6D25" w:rsidRPr="001646E7" w:rsidRDefault="00CC6D25" w:rsidP="001646E7">
            <w:pPr>
              <w:rPr>
                <w:sz w:val="28"/>
                <w:szCs w:val="28"/>
              </w:rPr>
            </w:pPr>
            <w:r w:rsidRPr="001646E7">
              <w:rPr>
                <w:sz w:val="28"/>
                <w:szCs w:val="28"/>
              </w:rPr>
              <w:t>Октябрь</w:t>
            </w:r>
          </w:p>
          <w:p w:rsidR="00CC6D25" w:rsidRPr="001646E7" w:rsidRDefault="00CC6D25" w:rsidP="001646E7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CC6D25" w:rsidRPr="001646E7" w:rsidRDefault="00CC6D25" w:rsidP="001646E7">
            <w:pPr>
              <w:rPr>
                <w:sz w:val="28"/>
                <w:szCs w:val="28"/>
              </w:rPr>
            </w:pPr>
          </w:p>
          <w:p w:rsidR="00CC6D25" w:rsidRPr="001646E7" w:rsidRDefault="00CC6D25" w:rsidP="001646E7">
            <w:pPr>
              <w:rPr>
                <w:sz w:val="28"/>
                <w:szCs w:val="28"/>
              </w:rPr>
            </w:pPr>
            <w:r w:rsidRPr="001646E7">
              <w:rPr>
                <w:sz w:val="28"/>
                <w:szCs w:val="28"/>
              </w:rPr>
              <w:t>КДЦ</w:t>
            </w:r>
          </w:p>
          <w:p w:rsidR="00CC6D25" w:rsidRPr="001646E7" w:rsidRDefault="00CC6D25" w:rsidP="001646E7">
            <w:pPr>
              <w:rPr>
                <w:sz w:val="28"/>
                <w:szCs w:val="28"/>
              </w:rPr>
            </w:pPr>
          </w:p>
          <w:p w:rsidR="00CC6D25" w:rsidRPr="001646E7" w:rsidRDefault="00CC6D25" w:rsidP="001646E7">
            <w:pPr>
              <w:rPr>
                <w:sz w:val="28"/>
                <w:szCs w:val="28"/>
              </w:rPr>
            </w:pPr>
          </w:p>
          <w:p w:rsidR="00CC6D25" w:rsidRPr="001646E7" w:rsidRDefault="00CC6D25" w:rsidP="001646E7">
            <w:pPr>
              <w:rPr>
                <w:sz w:val="28"/>
                <w:szCs w:val="28"/>
              </w:rPr>
            </w:pPr>
          </w:p>
          <w:p w:rsidR="00CC6D25" w:rsidRPr="001646E7" w:rsidRDefault="00CC6D25" w:rsidP="001646E7">
            <w:pPr>
              <w:rPr>
                <w:sz w:val="28"/>
                <w:szCs w:val="28"/>
              </w:rPr>
            </w:pPr>
          </w:p>
          <w:p w:rsidR="00CC6D25" w:rsidRPr="001646E7" w:rsidRDefault="00CC6D25" w:rsidP="001646E7">
            <w:pPr>
              <w:rPr>
                <w:sz w:val="28"/>
                <w:szCs w:val="28"/>
              </w:rPr>
            </w:pPr>
            <w:r w:rsidRPr="001646E7">
              <w:rPr>
                <w:sz w:val="28"/>
                <w:szCs w:val="28"/>
              </w:rPr>
              <w:t>КДЦ</w:t>
            </w:r>
          </w:p>
          <w:p w:rsidR="00CC6D25" w:rsidRPr="001646E7" w:rsidRDefault="00CC6D25" w:rsidP="001646E7">
            <w:pPr>
              <w:rPr>
                <w:sz w:val="28"/>
                <w:szCs w:val="28"/>
              </w:rPr>
            </w:pPr>
          </w:p>
          <w:p w:rsidR="00CC6D25" w:rsidRDefault="00CC6D25" w:rsidP="001646E7">
            <w:pPr>
              <w:rPr>
                <w:sz w:val="28"/>
                <w:szCs w:val="28"/>
              </w:rPr>
            </w:pPr>
          </w:p>
          <w:p w:rsidR="00CC6D25" w:rsidRPr="001646E7" w:rsidRDefault="00CC6D25" w:rsidP="001646E7">
            <w:pPr>
              <w:rPr>
                <w:sz w:val="28"/>
                <w:szCs w:val="28"/>
              </w:rPr>
            </w:pPr>
          </w:p>
          <w:p w:rsidR="00CC6D25" w:rsidRPr="001646E7" w:rsidRDefault="00CC6D25" w:rsidP="001646E7">
            <w:pPr>
              <w:rPr>
                <w:sz w:val="28"/>
                <w:szCs w:val="28"/>
              </w:rPr>
            </w:pPr>
            <w:r w:rsidRPr="001646E7">
              <w:rPr>
                <w:sz w:val="28"/>
                <w:szCs w:val="28"/>
              </w:rPr>
              <w:t>КДЦ</w:t>
            </w:r>
          </w:p>
          <w:p w:rsidR="00CC6D25" w:rsidRPr="001646E7" w:rsidRDefault="00CC6D25" w:rsidP="001646E7">
            <w:pPr>
              <w:rPr>
                <w:sz w:val="28"/>
                <w:szCs w:val="28"/>
              </w:rPr>
            </w:pPr>
          </w:p>
          <w:p w:rsidR="00CC6D25" w:rsidRPr="001646E7" w:rsidRDefault="00CC6D25" w:rsidP="001646E7">
            <w:pPr>
              <w:rPr>
                <w:sz w:val="28"/>
                <w:szCs w:val="28"/>
              </w:rPr>
            </w:pPr>
          </w:p>
          <w:p w:rsidR="00CC6D25" w:rsidRPr="001646E7" w:rsidRDefault="00CC6D25" w:rsidP="001646E7">
            <w:pPr>
              <w:rPr>
                <w:sz w:val="28"/>
                <w:szCs w:val="28"/>
              </w:rPr>
            </w:pPr>
          </w:p>
          <w:p w:rsidR="00CC6D25" w:rsidRPr="001646E7" w:rsidRDefault="00CC6D25" w:rsidP="001646E7">
            <w:pPr>
              <w:rPr>
                <w:sz w:val="28"/>
                <w:szCs w:val="28"/>
              </w:rPr>
            </w:pPr>
            <w:r w:rsidRPr="001646E7">
              <w:rPr>
                <w:sz w:val="28"/>
                <w:szCs w:val="28"/>
              </w:rPr>
              <w:t>КДЦ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D25" w:rsidRPr="001646E7" w:rsidRDefault="00CC6D25" w:rsidP="001646E7">
            <w:pPr>
              <w:rPr>
                <w:sz w:val="28"/>
                <w:szCs w:val="28"/>
              </w:rPr>
            </w:pPr>
          </w:p>
          <w:p w:rsidR="00CC6D25" w:rsidRPr="001646E7" w:rsidRDefault="00CC6D25" w:rsidP="001646E7">
            <w:pPr>
              <w:rPr>
                <w:sz w:val="28"/>
                <w:szCs w:val="28"/>
              </w:rPr>
            </w:pPr>
            <w:r w:rsidRPr="001646E7">
              <w:rPr>
                <w:sz w:val="28"/>
                <w:szCs w:val="28"/>
              </w:rPr>
              <w:t>Директор, Культ-тор</w:t>
            </w:r>
          </w:p>
          <w:p w:rsidR="00CC6D25" w:rsidRPr="001646E7" w:rsidRDefault="00CC6D25" w:rsidP="001646E7">
            <w:pPr>
              <w:rPr>
                <w:sz w:val="28"/>
                <w:szCs w:val="28"/>
              </w:rPr>
            </w:pPr>
          </w:p>
          <w:p w:rsidR="00CC6D25" w:rsidRDefault="00CC6D25" w:rsidP="001646E7">
            <w:pPr>
              <w:rPr>
                <w:sz w:val="28"/>
                <w:szCs w:val="28"/>
              </w:rPr>
            </w:pPr>
          </w:p>
          <w:p w:rsidR="00CC6D25" w:rsidRPr="001646E7" w:rsidRDefault="00CC6D25" w:rsidP="001646E7">
            <w:pPr>
              <w:rPr>
                <w:sz w:val="28"/>
                <w:szCs w:val="28"/>
              </w:rPr>
            </w:pPr>
          </w:p>
          <w:p w:rsidR="00CC6D25" w:rsidRPr="001646E7" w:rsidRDefault="00CC6D25" w:rsidP="001646E7">
            <w:pPr>
              <w:rPr>
                <w:sz w:val="28"/>
                <w:szCs w:val="28"/>
              </w:rPr>
            </w:pPr>
            <w:r w:rsidRPr="001646E7">
              <w:rPr>
                <w:sz w:val="28"/>
                <w:szCs w:val="28"/>
              </w:rPr>
              <w:t>Директор, Культ-тор</w:t>
            </w:r>
          </w:p>
          <w:p w:rsidR="00CC6D25" w:rsidRPr="001646E7" w:rsidRDefault="00CC6D25" w:rsidP="001646E7">
            <w:pPr>
              <w:rPr>
                <w:sz w:val="28"/>
                <w:szCs w:val="28"/>
              </w:rPr>
            </w:pPr>
          </w:p>
          <w:p w:rsidR="00CC6D25" w:rsidRPr="001646E7" w:rsidRDefault="00CC6D25" w:rsidP="001646E7">
            <w:pPr>
              <w:rPr>
                <w:sz w:val="28"/>
                <w:szCs w:val="28"/>
              </w:rPr>
            </w:pPr>
          </w:p>
          <w:p w:rsidR="00CC6D25" w:rsidRPr="001646E7" w:rsidRDefault="00CC6D25" w:rsidP="001646E7">
            <w:pPr>
              <w:rPr>
                <w:sz w:val="28"/>
                <w:szCs w:val="28"/>
              </w:rPr>
            </w:pPr>
            <w:r w:rsidRPr="001646E7">
              <w:rPr>
                <w:sz w:val="28"/>
                <w:szCs w:val="28"/>
              </w:rPr>
              <w:t>Директор, Культ-тор</w:t>
            </w:r>
          </w:p>
          <w:p w:rsidR="00CC6D25" w:rsidRPr="001646E7" w:rsidRDefault="00CC6D25" w:rsidP="001646E7">
            <w:pPr>
              <w:rPr>
                <w:sz w:val="28"/>
                <w:szCs w:val="28"/>
              </w:rPr>
            </w:pPr>
          </w:p>
          <w:p w:rsidR="00CC6D25" w:rsidRPr="001646E7" w:rsidRDefault="00CC6D25" w:rsidP="001646E7">
            <w:pPr>
              <w:rPr>
                <w:sz w:val="28"/>
                <w:szCs w:val="28"/>
              </w:rPr>
            </w:pPr>
          </w:p>
          <w:p w:rsidR="00CC6D25" w:rsidRPr="001646E7" w:rsidRDefault="00CC6D25" w:rsidP="001646E7">
            <w:pPr>
              <w:rPr>
                <w:sz w:val="28"/>
                <w:szCs w:val="28"/>
              </w:rPr>
            </w:pPr>
            <w:r w:rsidRPr="001646E7">
              <w:rPr>
                <w:sz w:val="28"/>
                <w:szCs w:val="28"/>
              </w:rPr>
              <w:t>Директор, Культ-тор</w:t>
            </w:r>
          </w:p>
        </w:tc>
      </w:tr>
      <w:tr w:rsidR="00CC6D25" w:rsidTr="00F006B3">
        <w:tc>
          <w:tcPr>
            <w:tcW w:w="1119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D25" w:rsidRDefault="00CC6D25" w:rsidP="006A1733">
            <w:pPr>
              <w:rPr>
                <w:b/>
                <w:sz w:val="32"/>
                <w:szCs w:val="32"/>
              </w:rPr>
            </w:pPr>
          </w:p>
          <w:p w:rsidR="00CC6D25" w:rsidRDefault="00CC6D25" w:rsidP="00FE7652">
            <w:pPr>
              <w:jc w:val="center"/>
              <w:rPr>
                <w:b/>
                <w:sz w:val="32"/>
                <w:szCs w:val="32"/>
              </w:rPr>
            </w:pPr>
            <w:r w:rsidRPr="00406900">
              <w:rPr>
                <w:b/>
                <w:sz w:val="32"/>
                <w:szCs w:val="32"/>
              </w:rPr>
              <w:t>Работа с детьми и подростками</w:t>
            </w:r>
          </w:p>
          <w:p w:rsidR="00CC6D25" w:rsidRPr="00406900" w:rsidRDefault="00CC6D25" w:rsidP="00FE7652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CC6D25" w:rsidTr="00F006B3">
        <w:tc>
          <w:tcPr>
            <w:tcW w:w="7088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 w:rsidRPr="0031081F">
              <w:rPr>
                <w:sz w:val="28"/>
                <w:szCs w:val="28"/>
              </w:rPr>
              <w:t>Новогоднее представление для детей</w:t>
            </w:r>
          </w:p>
          <w:p w:rsidR="00CC6D25" w:rsidRPr="0031081F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«Снежная карусель</w:t>
            </w:r>
            <w:r w:rsidRPr="0031081F">
              <w:rPr>
                <w:sz w:val="28"/>
                <w:szCs w:val="28"/>
              </w:rPr>
              <w:t>».</w:t>
            </w: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Pr="0031081F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Pr="0031081F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Рождественские колядки </w:t>
            </w:r>
            <w:r w:rsidRPr="0031081F">
              <w:rPr>
                <w:sz w:val="28"/>
                <w:szCs w:val="28"/>
              </w:rPr>
              <w:t xml:space="preserve"> </w:t>
            </w:r>
          </w:p>
          <w:p w:rsidR="00CC6D25" w:rsidRPr="0031081F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Pr="0031081F">
              <w:rPr>
                <w:sz w:val="28"/>
                <w:szCs w:val="28"/>
              </w:rPr>
              <w:t>Рождество, Рождество много снега нанесло</w:t>
            </w:r>
            <w:r>
              <w:rPr>
                <w:sz w:val="28"/>
                <w:szCs w:val="28"/>
              </w:rPr>
              <w:t>!</w:t>
            </w:r>
            <w:r w:rsidRPr="0031081F">
              <w:rPr>
                <w:sz w:val="28"/>
                <w:szCs w:val="28"/>
              </w:rPr>
              <w:t>».</w:t>
            </w: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Pr="0031081F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 w:rsidRPr="0031081F">
              <w:rPr>
                <w:sz w:val="28"/>
                <w:szCs w:val="28"/>
              </w:rPr>
              <w:t>Конкурсно  - развлекательная программа</w:t>
            </w:r>
          </w:p>
          <w:p w:rsidR="00CC6D25" w:rsidRPr="0031081F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 w:rsidRPr="0031081F">
              <w:rPr>
                <w:sz w:val="28"/>
                <w:szCs w:val="28"/>
              </w:rPr>
              <w:t xml:space="preserve"> « Я студент и я горжусь!»</w:t>
            </w:r>
          </w:p>
          <w:p w:rsidR="00CC6D25" w:rsidRDefault="00CC6D25" w:rsidP="00406900">
            <w:pPr>
              <w:rPr>
                <w:sz w:val="28"/>
                <w:szCs w:val="28"/>
              </w:rPr>
            </w:pPr>
          </w:p>
          <w:p w:rsidR="00CC6D25" w:rsidRPr="0031081F" w:rsidRDefault="00CC6D25" w:rsidP="00406900">
            <w:pPr>
              <w:rPr>
                <w:sz w:val="28"/>
                <w:szCs w:val="28"/>
              </w:rPr>
            </w:pPr>
          </w:p>
          <w:p w:rsidR="00CC6D25" w:rsidRDefault="00CC6D25" w:rsidP="00406900">
            <w:pPr>
              <w:rPr>
                <w:color w:val="333333"/>
                <w:sz w:val="28"/>
                <w:szCs w:val="28"/>
                <w:shd w:val="clear" w:color="auto" w:fill="FFFFFF"/>
              </w:rPr>
            </w:pPr>
            <w:r w:rsidRPr="001D71EB">
              <w:rPr>
                <w:color w:val="333333"/>
                <w:sz w:val="28"/>
                <w:szCs w:val="28"/>
                <w:shd w:val="clear" w:color="auto" w:fill="FFFFFF"/>
              </w:rPr>
              <w:t>Тематический вечер</w:t>
            </w:r>
            <w:r>
              <w:rPr>
                <w:color w:val="333333"/>
                <w:sz w:val="28"/>
                <w:szCs w:val="28"/>
                <w:shd w:val="clear" w:color="auto" w:fill="FFFFFF"/>
              </w:rPr>
              <w:t xml:space="preserve"> «</w:t>
            </w:r>
            <w:r w:rsidRPr="001D71EB">
              <w:rPr>
                <w:color w:val="333333"/>
                <w:sz w:val="28"/>
                <w:szCs w:val="28"/>
                <w:shd w:val="clear" w:color="auto" w:fill="FFFFFF"/>
              </w:rPr>
              <w:t xml:space="preserve"> Юмор, шутки, прибаутки</w:t>
            </w:r>
            <w:r>
              <w:rPr>
                <w:color w:val="333333"/>
                <w:sz w:val="28"/>
                <w:szCs w:val="28"/>
                <w:shd w:val="clear" w:color="auto" w:fill="FFFFFF"/>
              </w:rPr>
              <w:t>».</w:t>
            </w:r>
          </w:p>
          <w:p w:rsidR="00CC6D25" w:rsidRDefault="00CC6D25" w:rsidP="00406900">
            <w:pPr>
              <w:rPr>
                <w:color w:val="333333"/>
                <w:sz w:val="28"/>
                <w:szCs w:val="28"/>
                <w:shd w:val="clear" w:color="auto" w:fill="FFFFFF"/>
              </w:rPr>
            </w:pPr>
          </w:p>
          <w:p w:rsidR="00CC6D25" w:rsidRDefault="00CC6D25" w:rsidP="00406900">
            <w:pPr>
              <w:rPr>
                <w:color w:val="333333"/>
                <w:sz w:val="28"/>
                <w:szCs w:val="28"/>
                <w:shd w:val="clear" w:color="auto" w:fill="FFFFFF"/>
              </w:rPr>
            </w:pPr>
          </w:p>
          <w:p w:rsidR="00CC6D25" w:rsidRPr="001D71EB" w:rsidRDefault="00CC6D25" w:rsidP="00406900">
            <w:pPr>
              <w:rPr>
                <w:sz w:val="28"/>
                <w:szCs w:val="28"/>
              </w:rPr>
            </w:pPr>
          </w:p>
          <w:p w:rsidR="00CC6D25" w:rsidRDefault="00CC6D25" w:rsidP="00406900">
            <w:pPr>
              <w:rPr>
                <w:sz w:val="28"/>
                <w:szCs w:val="28"/>
              </w:rPr>
            </w:pPr>
            <w:r w:rsidRPr="0031081F">
              <w:rPr>
                <w:sz w:val="28"/>
                <w:szCs w:val="28"/>
              </w:rPr>
              <w:t>Спорти</w:t>
            </w:r>
            <w:r>
              <w:rPr>
                <w:sz w:val="28"/>
                <w:szCs w:val="28"/>
              </w:rPr>
              <w:t>вный праздник для детей</w:t>
            </w:r>
          </w:p>
          <w:p w:rsidR="00CC6D25" w:rsidRPr="0031081F" w:rsidRDefault="00CC6D25" w:rsidP="0040690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«Будь здо</w:t>
            </w:r>
            <w:r w:rsidRPr="0031081F">
              <w:rPr>
                <w:sz w:val="28"/>
                <w:szCs w:val="28"/>
              </w:rPr>
              <w:t xml:space="preserve">ров, </w:t>
            </w:r>
            <w:r>
              <w:rPr>
                <w:sz w:val="28"/>
                <w:szCs w:val="28"/>
              </w:rPr>
              <w:t xml:space="preserve"> </w:t>
            </w:r>
            <w:r w:rsidRPr="0031081F">
              <w:rPr>
                <w:sz w:val="28"/>
                <w:szCs w:val="28"/>
              </w:rPr>
              <w:t>без докторов!»</w:t>
            </w:r>
          </w:p>
          <w:p w:rsidR="00CC6D25" w:rsidRPr="0031081F" w:rsidRDefault="00CC6D25" w:rsidP="00406900">
            <w:pPr>
              <w:rPr>
                <w:sz w:val="28"/>
                <w:szCs w:val="28"/>
              </w:rPr>
            </w:pPr>
          </w:p>
          <w:p w:rsidR="00CC6D25" w:rsidRPr="0031081F" w:rsidRDefault="00CC6D25" w:rsidP="00406900">
            <w:pPr>
              <w:rPr>
                <w:sz w:val="28"/>
                <w:szCs w:val="28"/>
              </w:rPr>
            </w:pPr>
          </w:p>
          <w:p w:rsidR="00CC6D25" w:rsidRDefault="00CC6D25" w:rsidP="00406900">
            <w:pPr>
              <w:rPr>
                <w:sz w:val="28"/>
                <w:szCs w:val="28"/>
              </w:rPr>
            </w:pPr>
            <w:r w:rsidRPr="0031081F">
              <w:rPr>
                <w:sz w:val="28"/>
                <w:szCs w:val="28"/>
              </w:rPr>
              <w:t xml:space="preserve">Развлекательная программа для </w:t>
            </w:r>
            <w:r w:rsidRPr="009828A8">
              <w:rPr>
                <w:sz w:val="28"/>
                <w:szCs w:val="28"/>
              </w:rPr>
              <w:t xml:space="preserve">детей </w:t>
            </w:r>
            <w:r>
              <w:rPr>
                <w:rFonts w:ascii="Trebuchet MS" w:hAnsi="Trebuchet MS"/>
                <w:color w:val="333333"/>
                <w:sz w:val="19"/>
                <w:szCs w:val="19"/>
                <w:shd w:val="clear" w:color="auto" w:fill="FFFFFF"/>
              </w:rPr>
              <w:t xml:space="preserve"> </w:t>
            </w:r>
            <w:r w:rsidRPr="00476928">
              <w:rPr>
                <w:color w:val="333333"/>
                <w:sz w:val="28"/>
                <w:szCs w:val="28"/>
                <w:shd w:val="clear" w:color="auto" w:fill="FFFFFF"/>
              </w:rPr>
              <w:t>«День непослушания!»</w:t>
            </w:r>
            <w:r>
              <w:rPr>
                <w:sz w:val="28"/>
                <w:szCs w:val="28"/>
              </w:rPr>
              <w:t xml:space="preserve"> </w:t>
            </w:r>
            <w:r w:rsidRPr="0031081F">
              <w:rPr>
                <w:sz w:val="28"/>
                <w:szCs w:val="28"/>
              </w:rPr>
              <w:t xml:space="preserve">с привлечением участников </w:t>
            </w:r>
          </w:p>
          <w:p w:rsidR="00CC6D25" w:rsidRPr="0031081F" w:rsidRDefault="00CC6D25" w:rsidP="00406900">
            <w:pPr>
              <w:rPr>
                <w:sz w:val="28"/>
                <w:szCs w:val="28"/>
              </w:rPr>
            </w:pPr>
            <w:r w:rsidRPr="0031081F">
              <w:rPr>
                <w:sz w:val="28"/>
                <w:szCs w:val="28"/>
              </w:rPr>
              <w:t>из детского сада школьного лагеря.</w:t>
            </w:r>
          </w:p>
          <w:p w:rsidR="00CC6D25" w:rsidRDefault="00CC6D25" w:rsidP="00406900">
            <w:pPr>
              <w:rPr>
                <w:sz w:val="28"/>
                <w:szCs w:val="28"/>
              </w:rPr>
            </w:pPr>
          </w:p>
          <w:p w:rsidR="00CC6D25" w:rsidRPr="001D71EB" w:rsidRDefault="00CC6D25" w:rsidP="00406900">
            <w:pPr>
              <w:rPr>
                <w:sz w:val="28"/>
                <w:szCs w:val="28"/>
              </w:rPr>
            </w:pPr>
          </w:p>
          <w:p w:rsidR="00CC6D25" w:rsidRDefault="00CC6D25" w:rsidP="00406900">
            <w:pPr>
              <w:rPr>
                <w:color w:val="333333"/>
                <w:sz w:val="28"/>
                <w:szCs w:val="28"/>
                <w:shd w:val="clear" w:color="auto" w:fill="FFFFFF"/>
              </w:rPr>
            </w:pPr>
            <w:r w:rsidRPr="001D71EB">
              <w:rPr>
                <w:color w:val="333333"/>
                <w:sz w:val="28"/>
                <w:szCs w:val="28"/>
                <w:shd w:val="clear" w:color="auto" w:fill="FFFFFF"/>
              </w:rPr>
              <w:t>Круглый стол о вреде курения, употребления алкоголя, психоактивных</w:t>
            </w:r>
            <w:r>
              <w:rPr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Pr="001D71EB">
              <w:rPr>
                <w:color w:val="333333"/>
                <w:sz w:val="28"/>
                <w:szCs w:val="28"/>
                <w:shd w:val="clear" w:color="auto" w:fill="FFFFFF"/>
              </w:rPr>
              <w:t xml:space="preserve"> веществ «Внимание! Опасность!»</w:t>
            </w:r>
          </w:p>
          <w:p w:rsidR="00CC6D25" w:rsidRDefault="00CC6D25" w:rsidP="00406900">
            <w:pPr>
              <w:rPr>
                <w:color w:val="333333"/>
                <w:sz w:val="28"/>
                <w:szCs w:val="28"/>
                <w:shd w:val="clear" w:color="auto" w:fill="FFFFFF"/>
              </w:rPr>
            </w:pPr>
          </w:p>
          <w:p w:rsidR="00CC6D25" w:rsidRDefault="00CC6D25" w:rsidP="00406900">
            <w:pPr>
              <w:rPr>
                <w:rFonts w:ascii="Trebuchet MS" w:hAnsi="Trebuchet MS"/>
                <w:color w:val="333333"/>
                <w:sz w:val="19"/>
                <w:szCs w:val="19"/>
                <w:shd w:val="clear" w:color="auto" w:fill="FFFFFF"/>
              </w:rPr>
            </w:pPr>
          </w:p>
          <w:p w:rsidR="00CC6D25" w:rsidRDefault="00CC6D25" w:rsidP="00406900">
            <w:pPr>
              <w:rPr>
                <w:sz w:val="28"/>
                <w:szCs w:val="28"/>
              </w:rPr>
            </w:pPr>
            <w:r w:rsidRPr="0031081F">
              <w:rPr>
                <w:sz w:val="28"/>
                <w:szCs w:val="28"/>
              </w:rPr>
              <w:t>Игровая программа ко Дню знаний</w:t>
            </w:r>
          </w:p>
          <w:p w:rsidR="00CC6D25" w:rsidRPr="0031081F" w:rsidRDefault="00CC6D25" w:rsidP="00406900">
            <w:pPr>
              <w:rPr>
                <w:sz w:val="28"/>
                <w:szCs w:val="28"/>
              </w:rPr>
            </w:pPr>
            <w:r w:rsidRPr="0031081F">
              <w:rPr>
                <w:sz w:val="28"/>
                <w:szCs w:val="28"/>
              </w:rPr>
              <w:t xml:space="preserve"> «Мальвина</w:t>
            </w:r>
            <w:r>
              <w:rPr>
                <w:sz w:val="28"/>
                <w:szCs w:val="28"/>
              </w:rPr>
              <w:t>-</w:t>
            </w:r>
            <w:r w:rsidRPr="0031081F">
              <w:rPr>
                <w:sz w:val="28"/>
                <w:szCs w:val="28"/>
              </w:rPr>
              <w:t xml:space="preserve"> ведет в страну знаний!»</w:t>
            </w:r>
          </w:p>
          <w:p w:rsidR="00CC6D25" w:rsidRPr="0031081F" w:rsidRDefault="00CC6D25" w:rsidP="00406900">
            <w:pPr>
              <w:rPr>
                <w:sz w:val="28"/>
                <w:szCs w:val="28"/>
              </w:rPr>
            </w:pPr>
          </w:p>
          <w:p w:rsidR="00CC6D25" w:rsidRPr="0031081F" w:rsidRDefault="00CC6D25" w:rsidP="00406900">
            <w:pPr>
              <w:rPr>
                <w:sz w:val="28"/>
                <w:szCs w:val="28"/>
              </w:rPr>
            </w:pPr>
          </w:p>
          <w:p w:rsidR="00CC6D25" w:rsidRDefault="00CC6D25" w:rsidP="00406900">
            <w:pPr>
              <w:rPr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Trebuchet MS" w:hAnsi="Trebuchet MS"/>
                <w:color w:val="333333"/>
                <w:sz w:val="19"/>
                <w:szCs w:val="19"/>
                <w:shd w:val="clear" w:color="auto" w:fill="FFFFFF"/>
              </w:rPr>
              <w:t xml:space="preserve"> </w:t>
            </w:r>
            <w:r w:rsidRPr="00EB5DF3">
              <w:rPr>
                <w:color w:val="333333"/>
                <w:sz w:val="28"/>
                <w:szCs w:val="28"/>
                <w:shd w:val="clear" w:color="auto" w:fill="FFFFFF"/>
              </w:rPr>
              <w:t>Конкурсно-игровая программа «Осень в гости к нам пришла-развлечения принесла»</w:t>
            </w:r>
          </w:p>
          <w:p w:rsidR="00CC6D25" w:rsidRDefault="00CC6D25" w:rsidP="00406900">
            <w:pPr>
              <w:rPr>
                <w:color w:val="333333"/>
                <w:sz w:val="28"/>
                <w:szCs w:val="28"/>
                <w:shd w:val="clear" w:color="auto" w:fill="FFFFFF"/>
              </w:rPr>
            </w:pPr>
          </w:p>
          <w:p w:rsidR="00CC6D25" w:rsidRPr="00EB5DF3" w:rsidRDefault="00CC6D25" w:rsidP="00406900">
            <w:pPr>
              <w:rPr>
                <w:sz w:val="28"/>
                <w:szCs w:val="28"/>
              </w:rPr>
            </w:pPr>
          </w:p>
          <w:p w:rsidR="00CC6D25" w:rsidRPr="00EB5DF3" w:rsidRDefault="00CC6D25" w:rsidP="00200A10">
            <w:pPr>
              <w:rPr>
                <w:color w:val="333333"/>
                <w:sz w:val="28"/>
                <w:szCs w:val="28"/>
                <w:shd w:val="clear" w:color="auto" w:fill="FFFFFF"/>
              </w:rPr>
            </w:pPr>
            <w:r w:rsidRPr="00EB5DF3">
              <w:rPr>
                <w:color w:val="333333"/>
                <w:sz w:val="28"/>
                <w:szCs w:val="28"/>
                <w:shd w:val="clear" w:color="auto" w:fill="FFFFFF"/>
              </w:rPr>
              <w:t xml:space="preserve">Торжественные проводы в </w:t>
            </w:r>
            <w:r>
              <w:rPr>
                <w:color w:val="333333"/>
                <w:sz w:val="28"/>
                <w:szCs w:val="28"/>
                <w:shd w:val="clear" w:color="auto" w:fill="FFFFFF"/>
              </w:rPr>
              <w:t xml:space="preserve">  </w:t>
            </w:r>
            <w:r w:rsidRPr="00EB5DF3">
              <w:rPr>
                <w:color w:val="333333"/>
                <w:sz w:val="28"/>
                <w:szCs w:val="28"/>
                <w:shd w:val="clear" w:color="auto" w:fill="FFFFFF"/>
              </w:rPr>
              <w:t>ВС</w:t>
            </w:r>
            <w:r>
              <w:rPr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Pr="00EB5DF3">
              <w:rPr>
                <w:color w:val="333333"/>
                <w:sz w:val="28"/>
                <w:szCs w:val="28"/>
                <w:shd w:val="clear" w:color="auto" w:fill="FFFFFF"/>
              </w:rPr>
              <w:t xml:space="preserve"> РФ</w:t>
            </w:r>
          </w:p>
          <w:p w:rsidR="00CC6D25" w:rsidRPr="00EB5DF3" w:rsidRDefault="00CC6D25" w:rsidP="00200A10">
            <w:pPr>
              <w:rPr>
                <w:color w:val="333333"/>
                <w:sz w:val="28"/>
                <w:szCs w:val="28"/>
                <w:shd w:val="clear" w:color="auto" w:fill="FFFFFF"/>
              </w:rPr>
            </w:pPr>
          </w:p>
          <w:p w:rsidR="00CC6D25" w:rsidRPr="0031081F" w:rsidRDefault="00CC6D25" w:rsidP="00200A10">
            <w:pPr>
              <w:rPr>
                <w:sz w:val="28"/>
                <w:szCs w:val="28"/>
              </w:rPr>
            </w:pPr>
          </w:p>
          <w:p w:rsidR="00CC6D25" w:rsidRPr="0031081F" w:rsidRDefault="00CC6D25" w:rsidP="00200A10">
            <w:pPr>
              <w:rPr>
                <w:sz w:val="28"/>
                <w:szCs w:val="28"/>
              </w:rPr>
            </w:pPr>
            <w:r w:rsidRPr="0031081F">
              <w:rPr>
                <w:sz w:val="28"/>
                <w:szCs w:val="28"/>
              </w:rPr>
              <w:t>Беседа, посвященная международному Дню борьбы со СПИДом  «Игла - жестокая игра!»</w:t>
            </w:r>
          </w:p>
          <w:p w:rsidR="00CC6D25" w:rsidRPr="00AA394E" w:rsidRDefault="00CC6D25" w:rsidP="00200A10">
            <w:pPr>
              <w:rPr>
                <w:sz w:val="28"/>
                <w:szCs w:val="28"/>
              </w:rPr>
            </w:pPr>
          </w:p>
          <w:p w:rsidR="00CC6D25" w:rsidRPr="0031081F" w:rsidRDefault="00CC6D25" w:rsidP="00200A10">
            <w:pPr>
              <w:rPr>
                <w:sz w:val="28"/>
                <w:szCs w:val="28"/>
              </w:rPr>
            </w:pPr>
            <w:r w:rsidRPr="00AA394E">
              <w:rPr>
                <w:color w:val="333333"/>
                <w:sz w:val="28"/>
                <w:szCs w:val="28"/>
                <w:shd w:val="clear" w:color="auto" w:fill="FFFFFF"/>
              </w:rPr>
              <w:t>Театрализованное представление «Новогоднее путешествие по сказочному царству</w:t>
            </w:r>
            <w:r>
              <w:rPr>
                <w:rFonts w:ascii="Trebuchet MS" w:hAnsi="Trebuchet MS"/>
                <w:color w:val="333333"/>
                <w:sz w:val="19"/>
                <w:szCs w:val="19"/>
                <w:shd w:val="clear" w:color="auto" w:fill="FFFFFF"/>
              </w:rPr>
              <w:t>»</w:t>
            </w:r>
          </w:p>
          <w:p w:rsidR="00CC6D25" w:rsidRPr="0031081F" w:rsidRDefault="00CC6D25" w:rsidP="00200A10">
            <w:pPr>
              <w:rPr>
                <w:sz w:val="28"/>
                <w:szCs w:val="28"/>
              </w:rPr>
            </w:pPr>
          </w:p>
          <w:p w:rsidR="00CC6D25" w:rsidRDefault="00CC6D25" w:rsidP="00200A10">
            <w:pPr>
              <w:rPr>
                <w:sz w:val="28"/>
                <w:szCs w:val="28"/>
              </w:rPr>
            </w:pPr>
            <w:r w:rsidRPr="0031081F">
              <w:rPr>
                <w:sz w:val="28"/>
                <w:szCs w:val="28"/>
              </w:rPr>
              <w:t>Детская новогодняя елка «Новый год</w:t>
            </w:r>
            <w:r>
              <w:rPr>
                <w:sz w:val="28"/>
                <w:szCs w:val="28"/>
              </w:rPr>
              <w:t xml:space="preserve"> </w:t>
            </w:r>
            <w:r w:rsidRPr="0031081F">
              <w:rPr>
                <w:sz w:val="28"/>
                <w:szCs w:val="28"/>
              </w:rPr>
              <w:t>- возле елки хоровод!»</w:t>
            </w:r>
          </w:p>
          <w:p w:rsidR="00CC6D25" w:rsidRPr="0031081F" w:rsidRDefault="00CC6D25" w:rsidP="00200A10">
            <w:pPr>
              <w:rPr>
                <w:sz w:val="28"/>
                <w:szCs w:val="28"/>
              </w:rPr>
            </w:pPr>
          </w:p>
          <w:p w:rsidR="00CC6D25" w:rsidRPr="0031081F" w:rsidRDefault="00CC6D25" w:rsidP="00200A10">
            <w:pPr>
              <w:rPr>
                <w:sz w:val="28"/>
                <w:szCs w:val="28"/>
              </w:rPr>
            </w:pPr>
          </w:p>
          <w:p w:rsidR="00CC6D25" w:rsidRPr="0031081F" w:rsidRDefault="00CC6D25" w:rsidP="00200A10">
            <w:pPr>
              <w:rPr>
                <w:sz w:val="28"/>
                <w:szCs w:val="28"/>
              </w:rPr>
            </w:pPr>
            <w:r w:rsidRPr="0031081F">
              <w:rPr>
                <w:sz w:val="28"/>
                <w:szCs w:val="28"/>
              </w:rPr>
              <w:t>Детская дискотека «Звездочка»</w:t>
            </w:r>
          </w:p>
          <w:p w:rsidR="00CC6D25" w:rsidRPr="0031081F" w:rsidRDefault="00CC6D25" w:rsidP="00200A10">
            <w:pPr>
              <w:rPr>
                <w:sz w:val="28"/>
                <w:szCs w:val="28"/>
              </w:rPr>
            </w:pPr>
          </w:p>
          <w:p w:rsidR="00CC6D25" w:rsidRDefault="00CC6D25" w:rsidP="00200A10">
            <w:pPr>
              <w:rPr>
                <w:sz w:val="28"/>
                <w:szCs w:val="28"/>
              </w:rPr>
            </w:pPr>
          </w:p>
          <w:p w:rsidR="00CC6D25" w:rsidRPr="0031081F" w:rsidRDefault="00CC6D25" w:rsidP="00200A10">
            <w:pPr>
              <w:rPr>
                <w:sz w:val="28"/>
                <w:szCs w:val="28"/>
              </w:rPr>
            </w:pPr>
          </w:p>
          <w:p w:rsidR="00CC6D25" w:rsidRPr="0031081F" w:rsidRDefault="00CC6D25" w:rsidP="00200A10">
            <w:pPr>
              <w:rPr>
                <w:sz w:val="28"/>
                <w:szCs w:val="28"/>
              </w:rPr>
            </w:pPr>
            <w:r w:rsidRPr="0031081F">
              <w:rPr>
                <w:sz w:val="28"/>
                <w:szCs w:val="28"/>
              </w:rPr>
              <w:t>Молодежная дискотека «Звездная»</w:t>
            </w:r>
          </w:p>
          <w:p w:rsidR="00CC6D25" w:rsidRPr="0031081F" w:rsidRDefault="00CC6D25" w:rsidP="00200A10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CC6D25" w:rsidRPr="0031081F" w:rsidRDefault="00CC6D25" w:rsidP="00852CAF">
            <w:pPr>
              <w:pStyle w:val="a"/>
              <w:jc w:val="center"/>
              <w:rPr>
                <w:sz w:val="28"/>
                <w:szCs w:val="28"/>
              </w:rPr>
            </w:pPr>
            <w:r w:rsidRPr="0031081F">
              <w:rPr>
                <w:sz w:val="28"/>
                <w:szCs w:val="28"/>
              </w:rPr>
              <w:t>Январь</w:t>
            </w: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  <w:r w:rsidRPr="0031081F">
              <w:rPr>
                <w:sz w:val="28"/>
                <w:szCs w:val="28"/>
              </w:rPr>
              <w:t>Январь</w:t>
            </w:r>
          </w:p>
          <w:p w:rsidR="00CC6D25" w:rsidRDefault="00CC6D25" w:rsidP="00852CAF">
            <w:pPr>
              <w:jc w:val="center"/>
              <w:rPr>
                <w:sz w:val="28"/>
                <w:szCs w:val="28"/>
              </w:rPr>
            </w:pP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  <w:r w:rsidRPr="0031081F">
              <w:rPr>
                <w:sz w:val="28"/>
                <w:szCs w:val="28"/>
              </w:rPr>
              <w:t>Январь</w:t>
            </w: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  <w:r w:rsidRPr="0031081F">
              <w:rPr>
                <w:sz w:val="28"/>
                <w:szCs w:val="28"/>
              </w:rPr>
              <w:t>Апрель</w:t>
            </w: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</w:p>
          <w:p w:rsidR="00CC6D25" w:rsidRDefault="00CC6D25" w:rsidP="00852CAF">
            <w:pPr>
              <w:jc w:val="center"/>
              <w:rPr>
                <w:sz w:val="28"/>
                <w:szCs w:val="28"/>
              </w:rPr>
            </w:pP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  <w:r w:rsidRPr="0031081F">
              <w:rPr>
                <w:sz w:val="28"/>
                <w:szCs w:val="28"/>
              </w:rPr>
              <w:t>Май</w:t>
            </w: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  <w:r w:rsidRPr="0031081F">
              <w:rPr>
                <w:sz w:val="28"/>
                <w:szCs w:val="28"/>
              </w:rPr>
              <w:t>Июнь</w:t>
            </w: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</w:p>
          <w:p w:rsidR="00CC6D25" w:rsidRDefault="00CC6D25" w:rsidP="00852CAF">
            <w:pPr>
              <w:jc w:val="center"/>
              <w:rPr>
                <w:sz w:val="28"/>
                <w:szCs w:val="28"/>
              </w:rPr>
            </w:pP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  <w:r w:rsidRPr="0031081F">
              <w:rPr>
                <w:sz w:val="28"/>
                <w:szCs w:val="28"/>
              </w:rPr>
              <w:t>Июль</w:t>
            </w: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</w:p>
          <w:p w:rsidR="00CC6D25" w:rsidRPr="0031081F" w:rsidRDefault="00CC6D25" w:rsidP="0031081F">
            <w:pPr>
              <w:rPr>
                <w:sz w:val="28"/>
                <w:szCs w:val="28"/>
              </w:rPr>
            </w:pP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  <w:r w:rsidRPr="0031081F">
              <w:rPr>
                <w:sz w:val="28"/>
                <w:szCs w:val="28"/>
              </w:rPr>
              <w:t>Сентябрь</w:t>
            </w: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</w:p>
          <w:p w:rsidR="00CC6D25" w:rsidRPr="0031081F" w:rsidRDefault="00CC6D25" w:rsidP="0031081F">
            <w:pPr>
              <w:rPr>
                <w:sz w:val="28"/>
                <w:szCs w:val="28"/>
              </w:rPr>
            </w:pP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  <w:r w:rsidRPr="0031081F">
              <w:rPr>
                <w:sz w:val="28"/>
                <w:szCs w:val="28"/>
              </w:rPr>
              <w:t>Октябрь</w:t>
            </w: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</w:p>
          <w:p w:rsidR="00CC6D25" w:rsidRDefault="00CC6D25" w:rsidP="00852CAF">
            <w:pPr>
              <w:jc w:val="center"/>
              <w:rPr>
                <w:sz w:val="28"/>
                <w:szCs w:val="28"/>
              </w:rPr>
            </w:pPr>
          </w:p>
          <w:p w:rsidR="00CC6D25" w:rsidRDefault="00CC6D25" w:rsidP="00EB5D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  <w:p w:rsidR="00CC6D25" w:rsidRDefault="00CC6D25" w:rsidP="00852CAF">
            <w:pPr>
              <w:jc w:val="center"/>
              <w:rPr>
                <w:sz w:val="28"/>
                <w:szCs w:val="28"/>
              </w:rPr>
            </w:pP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  <w:r w:rsidRPr="0031081F">
              <w:rPr>
                <w:sz w:val="28"/>
                <w:szCs w:val="28"/>
              </w:rPr>
              <w:t>Декабрь</w:t>
            </w: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  <w:r w:rsidRPr="0031081F">
              <w:rPr>
                <w:sz w:val="28"/>
                <w:szCs w:val="28"/>
              </w:rPr>
              <w:t>Декабрь</w:t>
            </w: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</w:p>
          <w:p w:rsidR="00CC6D25" w:rsidRPr="0031081F" w:rsidRDefault="00CC6D25" w:rsidP="0031081F">
            <w:pPr>
              <w:rPr>
                <w:sz w:val="28"/>
                <w:szCs w:val="28"/>
              </w:rPr>
            </w:pPr>
            <w:r w:rsidRPr="0031081F">
              <w:rPr>
                <w:sz w:val="28"/>
                <w:szCs w:val="28"/>
              </w:rPr>
              <w:t>Декабрь</w:t>
            </w: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  <w:r w:rsidRPr="0031081F">
              <w:rPr>
                <w:sz w:val="28"/>
                <w:szCs w:val="28"/>
              </w:rPr>
              <w:t>В течении года</w:t>
            </w: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  <w:r w:rsidRPr="0031081F">
              <w:rPr>
                <w:sz w:val="28"/>
                <w:szCs w:val="28"/>
              </w:rPr>
              <w:t>В течении года</w:t>
            </w:r>
          </w:p>
        </w:tc>
        <w:tc>
          <w:tcPr>
            <w:tcW w:w="127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CC6D25" w:rsidRPr="0031081F" w:rsidRDefault="00CC6D25" w:rsidP="00852CAF">
            <w:pPr>
              <w:pStyle w:val="a"/>
              <w:jc w:val="center"/>
              <w:rPr>
                <w:sz w:val="28"/>
                <w:szCs w:val="28"/>
              </w:rPr>
            </w:pPr>
            <w:r w:rsidRPr="0031081F">
              <w:rPr>
                <w:sz w:val="28"/>
                <w:szCs w:val="28"/>
              </w:rPr>
              <w:t>КДЦ</w:t>
            </w: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  <w:r w:rsidRPr="0031081F">
              <w:rPr>
                <w:sz w:val="28"/>
                <w:szCs w:val="28"/>
              </w:rPr>
              <w:t>КДЦ</w:t>
            </w: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</w:p>
          <w:p w:rsidR="00CC6D25" w:rsidRDefault="00CC6D25" w:rsidP="00852CAF">
            <w:pPr>
              <w:jc w:val="center"/>
              <w:rPr>
                <w:sz w:val="28"/>
                <w:szCs w:val="28"/>
              </w:rPr>
            </w:pP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  <w:r w:rsidRPr="0031081F">
              <w:rPr>
                <w:sz w:val="28"/>
                <w:szCs w:val="28"/>
              </w:rPr>
              <w:t>КДЦ</w:t>
            </w: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  <w:r w:rsidRPr="0031081F">
              <w:rPr>
                <w:sz w:val="28"/>
                <w:szCs w:val="28"/>
              </w:rPr>
              <w:t>КДЦ</w:t>
            </w: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</w:p>
          <w:p w:rsidR="00CC6D25" w:rsidRDefault="00CC6D25" w:rsidP="00852CAF">
            <w:pPr>
              <w:jc w:val="center"/>
              <w:rPr>
                <w:sz w:val="28"/>
                <w:szCs w:val="28"/>
              </w:rPr>
            </w:pP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  <w:r w:rsidRPr="0031081F">
              <w:rPr>
                <w:sz w:val="28"/>
                <w:szCs w:val="28"/>
              </w:rPr>
              <w:t>КДЦ</w:t>
            </w: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  <w:r w:rsidRPr="0031081F">
              <w:rPr>
                <w:sz w:val="28"/>
                <w:szCs w:val="28"/>
              </w:rPr>
              <w:t>КДЦ</w:t>
            </w: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</w:p>
          <w:p w:rsidR="00CC6D25" w:rsidRDefault="00CC6D25" w:rsidP="00852CAF">
            <w:pPr>
              <w:jc w:val="center"/>
              <w:rPr>
                <w:sz w:val="28"/>
                <w:szCs w:val="28"/>
              </w:rPr>
            </w:pP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  <w:r w:rsidRPr="0031081F">
              <w:rPr>
                <w:sz w:val="28"/>
                <w:szCs w:val="28"/>
              </w:rPr>
              <w:t>КДЦ</w:t>
            </w: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  <w:r w:rsidRPr="0031081F">
              <w:rPr>
                <w:sz w:val="28"/>
                <w:szCs w:val="28"/>
              </w:rPr>
              <w:t>КДЦ</w:t>
            </w: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  <w:r w:rsidRPr="0031081F">
              <w:rPr>
                <w:sz w:val="28"/>
                <w:szCs w:val="28"/>
              </w:rPr>
              <w:t>КДЦ</w:t>
            </w: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</w:p>
          <w:p w:rsidR="00CC6D25" w:rsidRDefault="00CC6D25" w:rsidP="0031081F">
            <w:pPr>
              <w:rPr>
                <w:sz w:val="28"/>
                <w:szCs w:val="28"/>
              </w:rPr>
            </w:pPr>
          </w:p>
          <w:p w:rsidR="00CC6D25" w:rsidRDefault="00CC6D25" w:rsidP="003108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КДЦ</w:t>
            </w:r>
          </w:p>
          <w:p w:rsidR="00CC6D25" w:rsidRDefault="00CC6D25" w:rsidP="0031081F">
            <w:pPr>
              <w:rPr>
                <w:sz w:val="28"/>
                <w:szCs w:val="28"/>
              </w:rPr>
            </w:pPr>
          </w:p>
          <w:p w:rsidR="00CC6D25" w:rsidRDefault="00CC6D25" w:rsidP="0031081F">
            <w:pPr>
              <w:rPr>
                <w:sz w:val="28"/>
                <w:szCs w:val="28"/>
              </w:rPr>
            </w:pP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  <w:r w:rsidRPr="0031081F">
              <w:rPr>
                <w:sz w:val="28"/>
                <w:szCs w:val="28"/>
              </w:rPr>
              <w:t>КДЦ</w:t>
            </w: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</w:p>
          <w:p w:rsidR="00CC6D25" w:rsidRDefault="00CC6D25" w:rsidP="0031081F">
            <w:pPr>
              <w:rPr>
                <w:sz w:val="28"/>
                <w:szCs w:val="28"/>
              </w:rPr>
            </w:pP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  <w:r w:rsidRPr="0031081F">
              <w:rPr>
                <w:sz w:val="28"/>
                <w:szCs w:val="28"/>
              </w:rPr>
              <w:t>КДЦ</w:t>
            </w: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</w:p>
          <w:p w:rsidR="00CC6D25" w:rsidRPr="0031081F" w:rsidRDefault="00CC6D25" w:rsidP="0031081F">
            <w:pPr>
              <w:rPr>
                <w:sz w:val="28"/>
                <w:szCs w:val="28"/>
              </w:rPr>
            </w:pP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  <w:r w:rsidRPr="0031081F">
              <w:rPr>
                <w:sz w:val="28"/>
                <w:szCs w:val="28"/>
              </w:rPr>
              <w:t>КДЦ</w:t>
            </w:r>
          </w:p>
          <w:p w:rsidR="00CC6D25" w:rsidRDefault="00CC6D25" w:rsidP="0031081F">
            <w:pPr>
              <w:rPr>
                <w:sz w:val="28"/>
                <w:szCs w:val="28"/>
              </w:rPr>
            </w:pPr>
          </w:p>
          <w:p w:rsidR="00CC6D25" w:rsidRDefault="00CC6D25" w:rsidP="0031081F">
            <w:pPr>
              <w:rPr>
                <w:sz w:val="28"/>
                <w:szCs w:val="28"/>
              </w:rPr>
            </w:pPr>
          </w:p>
          <w:p w:rsidR="00CC6D25" w:rsidRPr="0031081F" w:rsidRDefault="00CC6D25" w:rsidP="0031081F">
            <w:pPr>
              <w:rPr>
                <w:sz w:val="28"/>
                <w:szCs w:val="28"/>
              </w:rPr>
            </w:pP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  <w:r w:rsidRPr="0031081F">
              <w:rPr>
                <w:sz w:val="28"/>
                <w:szCs w:val="28"/>
              </w:rPr>
              <w:t>КДЦ</w:t>
            </w:r>
          </w:p>
          <w:p w:rsidR="00CC6D25" w:rsidRPr="0031081F" w:rsidRDefault="00CC6D25" w:rsidP="0031081F">
            <w:pPr>
              <w:rPr>
                <w:sz w:val="28"/>
                <w:szCs w:val="28"/>
              </w:rPr>
            </w:pPr>
          </w:p>
          <w:p w:rsidR="00CC6D25" w:rsidRDefault="00CC6D25" w:rsidP="00852CAF">
            <w:pPr>
              <w:jc w:val="center"/>
              <w:rPr>
                <w:sz w:val="28"/>
                <w:szCs w:val="28"/>
              </w:rPr>
            </w:pPr>
          </w:p>
          <w:p w:rsidR="00CC6D25" w:rsidRDefault="00CC6D25" w:rsidP="00852CAF">
            <w:pPr>
              <w:jc w:val="center"/>
              <w:rPr>
                <w:sz w:val="28"/>
                <w:szCs w:val="28"/>
              </w:rPr>
            </w:pP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  <w:r w:rsidRPr="0031081F">
              <w:rPr>
                <w:sz w:val="28"/>
                <w:szCs w:val="28"/>
              </w:rPr>
              <w:t>КДЦ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D25" w:rsidRPr="0031081F" w:rsidRDefault="00CC6D25" w:rsidP="00852CAF">
            <w:pPr>
              <w:pStyle w:val="a"/>
              <w:jc w:val="center"/>
              <w:rPr>
                <w:sz w:val="28"/>
                <w:szCs w:val="28"/>
              </w:rPr>
            </w:pPr>
            <w:r w:rsidRPr="0031081F">
              <w:rPr>
                <w:sz w:val="28"/>
                <w:szCs w:val="28"/>
              </w:rPr>
              <w:t>Директор, Культ-тор</w:t>
            </w:r>
          </w:p>
          <w:p w:rsidR="00CC6D25" w:rsidRDefault="00CC6D25" w:rsidP="00852CAF">
            <w:pPr>
              <w:jc w:val="center"/>
              <w:rPr>
                <w:sz w:val="28"/>
                <w:szCs w:val="28"/>
              </w:rPr>
            </w:pP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  <w:r w:rsidRPr="0031081F">
              <w:rPr>
                <w:sz w:val="28"/>
                <w:szCs w:val="28"/>
              </w:rPr>
              <w:t>Директор, Культ-тор</w:t>
            </w: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  <w:r w:rsidRPr="0031081F">
              <w:rPr>
                <w:sz w:val="28"/>
                <w:szCs w:val="28"/>
              </w:rPr>
              <w:t>Директор, Культ-тор</w:t>
            </w: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Директор, Культ-</w:t>
            </w:r>
            <w:r w:rsidRPr="0031081F">
              <w:rPr>
                <w:sz w:val="28"/>
                <w:szCs w:val="28"/>
              </w:rPr>
              <w:t>тор</w:t>
            </w:r>
          </w:p>
          <w:p w:rsidR="00CC6D25" w:rsidRDefault="00CC6D25" w:rsidP="00852CAF">
            <w:pPr>
              <w:jc w:val="center"/>
              <w:rPr>
                <w:sz w:val="28"/>
                <w:szCs w:val="28"/>
              </w:rPr>
            </w:pP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  <w:r w:rsidRPr="0031081F">
              <w:rPr>
                <w:sz w:val="28"/>
                <w:szCs w:val="28"/>
              </w:rPr>
              <w:t>Директор, Культ-тор</w:t>
            </w: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  <w:r w:rsidRPr="0031081F">
              <w:rPr>
                <w:sz w:val="28"/>
                <w:szCs w:val="28"/>
              </w:rPr>
              <w:t>Директор, Культ-тор</w:t>
            </w: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</w:p>
          <w:p w:rsidR="00CC6D25" w:rsidRDefault="00CC6D25" w:rsidP="00852CAF">
            <w:pPr>
              <w:jc w:val="center"/>
              <w:rPr>
                <w:sz w:val="28"/>
                <w:szCs w:val="28"/>
              </w:rPr>
            </w:pP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  <w:r w:rsidRPr="0031081F">
              <w:rPr>
                <w:sz w:val="28"/>
                <w:szCs w:val="28"/>
              </w:rPr>
              <w:t>Директор, Культ-тор</w:t>
            </w: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  <w:r w:rsidRPr="0031081F">
              <w:rPr>
                <w:sz w:val="28"/>
                <w:szCs w:val="28"/>
              </w:rPr>
              <w:t>Директор, Культ-тор</w:t>
            </w: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  <w:r w:rsidRPr="0031081F">
              <w:rPr>
                <w:sz w:val="28"/>
                <w:szCs w:val="28"/>
              </w:rPr>
              <w:t>Директор,</w:t>
            </w: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  <w:r w:rsidRPr="0031081F">
              <w:rPr>
                <w:sz w:val="28"/>
                <w:szCs w:val="28"/>
              </w:rPr>
              <w:t>Куль-тор</w:t>
            </w:r>
          </w:p>
          <w:p w:rsidR="00CC6D25" w:rsidRDefault="00CC6D25" w:rsidP="00852CAF">
            <w:pPr>
              <w:jc w:val="center"/>
              <w:rPr>
                <w:sz w:val="28"/>
                <w:szCs w:val="28"/>
              </w:rPr>
            </w:pPr>
          </w:p>
          <w:p w:rsidR="00CC6D25" w:rsidRDefault="00CC6D25" w:rsidP="00852C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Директор, Культ-тор</w:t>
            </w: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  <w:r w:rsidRPr="0031081F">
              <w:rPr>
                <w:sz w:val="28"/>
                <w:szCs w:val="28"/>
              </w:rPr>
              <w:t>Директор, Культ-тор</w:t>
            </w: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  <w:r w:rsidRPr="0031081F">
              <w:rPr>
                <w:sz w:val="28"/>
                <w:szCs w:val="28"/>
              </w:rPr>
              <w:t>Директор, Культ-тор</w:t>
            </w:r>
          </w:p>
          <w:p w:rsidR="00CC6D25" w:rsidRPr="0031081F" w:rsidRDefault="00CC6D25" w:rsidP="0031081F">
            <w:pPr>
              <w:rPr>
                <w:sz w:val="28"/>
                <w:szCs w:val="28"/>
              </w:rPr>
            </w:pP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  <w:r w:rsidRPr="0031081F">
              <w:rPr>
                <w:sz w:val="28"/>
                <w:szCs w:val="28"/>
              </w:rPr>
              <w:t>Директор, Культ-тор</w:t>
            </w:r>
          </w:p>
          <w:p w:rsidR="00CC6D25" w:rsidRDefault="00CC6D25" w:rsidP="00852CAF">
            <w:pPr>
              <w:jc w:val="center"/>
              <w:rPr>
                <w:sz w:val="28"/>
                <w:szCs w:val="28"/>
              </w:rPr>
            </w:pP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  <w:r w:rsidRPr="0031081F">
              <w:rPr>
                <w:sz w:val="28"/>
                <w:szCs w:val="28"/>
              </w:rPr>
              <w:t>Директор, Культ-тор</w:t>
            </w: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</w:p>
          <w:p w:rsidR="00CC6D25" w:rsidRPr="0031081F" w:rsidRDefault="00CC6D25" w:rsidP="00110E93">
            <w:pPr>
              <w:rPr>
                <w:sz w:val="28"/>
                <w:szCs w:val="28"/>
              </w:rPr>
            </w:pPr>
          </w:p>
          <w:p w:rsidR="00CC6D25" w:rsidRPr="0031081F" w:rsidRDefault="00CC6D25" w:rsidP="00852CAF">
            <w:pPr>
              <w:jc w:val="center"/>
              <w:rPr>
                <w:sz w:val="28"/>
                <w:szCs w:val="28"/>
              </w:rPr>
            </w:pPr>
            <w:r w:rsidRPr="0031081F">
              <w:rPr>
                <w:sz w:val="28"/>
                <w:szCs w:val="28"/>
              </w:rPr>
              <w:t>Директор, Культ-тор</w:t>
            </w:r>
          </w:p>
        </w:tc>
      </w:tr>
      <w:tr w:rsidR="00CC6D25" w:rsidTr="00F006B3">
        <w:tc>
          <w:tcPr>
            <w:tcW w:w="1119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D25" w:rsidRDefault="00CC6D25" w:rsidP="00FE7652">
            <w:pPr>
              <w:pStyle w:val="a"/>
              <w:ind w:left="-25" w:right="-10" w:hanging="360"/>
              <w:jc w:val="center"/>
              <w:rPr>
                <w:b/>
                <w:sz w:val="32"/>
                <w:szCs w:val="32"/>
              </w:rPr>
            </w:pPr>
            <w:r w:rsidRPr="0031081F">
              <w:rPr>
                <w:b/>
                <w:sz w:val="32"/>
                <w:szCs w:val="32"/>
              </w:rPr>
              <w:t>Работа с пожилыми людьми, инвалидами и другими социально-незащищенными группами населения</w:t>
            </w:r>
          </w:p>
          <w:p w:rsidR="00CC6D25" w:rsidRPr="0031081F" w:rsidRDefault="00CC6D25" w:rsidP="00FE7652">
            <w:pPr>
              <w:pStyle w:val="a"/>
              <w:ind w:left="-25" w:right="-10" w:hanging="360"/>
              <w:jc w:val="center"/>
              <w:rPr>
                <w:b/>
                <w:sz w:val="32"/>
                <w:szCs w:val="32"/>
              </w:rPr>
            </w:pPr>
          </w:p>
        </w:tc>
      </w:tr>
      <w:tr w:rsidR="00CC6D25" w:rsidTr="00F006B3">
        <w:tc>
          <w:tcPr>
            <w:tcW w:w="7088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 w:rsidRPr="0031081F">
              <w:rPr>
                <w:sz w:val="28"/>
                <w:szCs w:val="28"/>
              </w:rPr>
              <w:t>Участие в районной концертной программе,</w:t>
            </w: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31081F">
              <w:rPr>
                <w:sz w:val="28"/>
                <w:szCs w:val="28"/>
              </w:rPr>
              <w:t>посвященной международному Дню пожилого человека</w:t>
            </w:r>
            <w:r>
              <w:rPr>
                <w:sz w:val="28"/>
                <w:szCs w:val="28"/>
              </w:rPr>
              <w:t>.</w:t>
            </w: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31081F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Концертная программа, посвященная международному Дню пожилого человека</w:t>
            </w:r>
          </w:p>
          <w:p w:rsidR="00CC6D25" w:rsidRDefault="00CC6D25" w:rsidP="0031081F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«Мои года – мое богатство!»</w:t>
            </w:r>
          </w:p>
          <w:p w:rsidR="00CC6D25" w:rsidRDefault="00CC6D25" w:rsidP="0031081F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31081F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Выездной концерт в Пансионат для пожилых людей</w:t>
            </w:r>
          </w:p>
          <w:p w:rsidR="00CC6D25" w:rsidRDefault="00CC6D25" w:rsidP="0031081F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в п. Октябрьский   Ичалковского   района </w:t>
            </w:r>
          </w:p>
          <w:p w:rsidR="00CC6D25" w:rsidRDefault="00CC6D25" w:rsidP="0031081F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«Радость встречи!»</w:t>
            </w:r>
          </w:p>
          <w:p w:rsidR="00CC6D25" w:rsidRDefault="00CC6D25" w:rsidP="0031081F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31081F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Участие в районном мероприятии, </w:t>
            </w:r>
          </w:p>
          <w:p w:rsidR="00CC6D25" w:rsidRDefault="00CC6D25" w:rsidP="0031081F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посвященном декаднику инвалидов.</w:t>
            </w:r>
          </w:p>
          <w:p w:rsidR="00CC6D25" w:rsidRDefault="00CC6D25" w:rsidP="0031081F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31081F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31081F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31081F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31081F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31081F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Pr="0031081F" w:rsidRDefault="00CC6D25" w:rsidP="0031081F">
            <w:pPr>
              <w:pStyle w:val="a"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CC6D25" w:rsidRPr="005565F9" w:rsidRDefault="00CC6D25" w:rsidP="005565F9">
            <w:pPr>
              <w:pStyle w:val="a"/>
              <w:jc w:val="center"/>
              <w:rPr>
                <w:sz w:val="28"/>
                <w:szCs w:val="28"/>
              </w:rPr>
            </w:pPr>
            <w:r w:rsidRPr="005565F9">
              <w:rPr>
                <w:sz w:val="28"/>
                <w:szCs w:val="28"/>
              </w:rPr>
              <w:t>Октябрь</w:t>
            </w:r>
          </w:p>
          <w:p w:rsidR="00CC6D25" w:rsidRPr="005565F9" w:rsidRDefault="00CC6D25" w:rsidP="005565F9">
            <w:pPr>
              <w:jc w:val="center"/>
              <w:rPr>
                <w:sz w:val="28"/>
                <w:szCs w:val="28"/>
              </w:rPr>
            </w:pPr>
          </w:p>
          <w:p w:rsidR="00CC6D25" w:rsidRPr="005565F9" w:rsidRDefault="00CC6D25" w:rsidP="006A1733">
            <w:pPr>
              <w:rPr>
                <w:sz w:val="28"/>
                <w:szCs w:val="28"/>
              </w:rPr>
            </w:pPr>
          </w:p>
          <w:p w:rsidR="00CC6D25" w:rsidRPr="005565F9" w:rsidRDefault="00CC6D25" w:rsidP="005565F9">
            <w:pPr>
              <w:jc w:val="center"/>
              <w:rPr>
                <w:sz w:val="28"/>
                <w:szCs w:val="28"/>
              </w:rPr>
            </w:pPr>
            <w:r w:rsidRPr="005565F9">
              <w:rPr>
                <w:sz w:val="28"/>
                <w:szCs w:val="28"/>
              </w:rPr>
              <w:t>Октябрь</w:t>
            </w:r>
          </w:p>
          <w:p w:rsidR="00CC6D25" w:rsidRPr="005565F9" w:rsidRDefault="00CC6D25" w:rsidP="005565F9">
            <w:pPr>
              <w:jc w:val="center"/>
              <w:rPr>
                <w:sz w:val="28"/>
                <w:szCs w:val="28"/>
              </w:rPr>
            </w:pPr>
          </w:p>
          <w:p w:rsidR="00CC6D25" w:rsidRDefault="00CC6D25" w:rsidP="005565F9">
            <w:pPr>
              <w:rPr>
                <w:sz w:val="28"/>
                <w:szCs w:val="28"/>
              </w:rPr>
            </w:pPr>
          </w:p>
          <w:p w:rsidR="00CC6D25" w:rsidRPr="005565F9" w:rsidRDefault="00CC6D25" w:rsidP="005565F9">
            <w:pPr>
              <w:rPr>
                <w:sz w:val="28"/>
                <w:szCs w:val="28"/>
              </w:rPr>
            </w:pPr>
          </w:p>
          <w:p w:rsidR="00CC6D25" w:rsidRPr="005565F9" w:rsidRDefault="00CC6D25" w:rsidP="005565F9">
            <w:pPr>
              <w:jc w:val="center"/>
              <w:rPr>
                <w:sz w:val="28"/>
                <w:szCs w:val="28"/>
              </w:rPr>
            </w:pPr>
            <w:r w:rsidRPr="005565F9">
              <w:rPr>
                <w:sz w:val="28"/>
                <w:szCs w:val="28"/>
              </w:rPr>
              <w:t>Октябрь</w:t>
            </w:r>
          </w:p>
          <w:p w:rsidR="00CC6D25" w:rsidRPr="005565F9" w:rsidRDefault="00CC6D25" w:rsidP="005565F9">
            <w:pPr>
              <w:jc w:val="center"/>
              <w:rPr>
                <w:sz w:val="28"/>
                <w:szCs w:val="28"/>
              </w:rPr>
            </w:pPr>
          </w:p>
          <w:p w:rsidR="00CC6D25" w:rsidRPr="005565F9" w:rsidRDefault="00CC6D25" w:rsidP="005565F9">
            <w:pPr>
              <w:jc w:val="center"/>
              <w:rPr>
                <w:sz w:val="28"/>
                <w:szCs w:val="28"/>
              </w:rPr>
            </w:pPr>
          </w:p>
          <w:p w:rsidR="00CC6D25" w:rsidRPr="005565F9" w:rsidRDefault="00CC6D25" w:rsidP="005565F9">
            <w:pPr>
              <w:jc w:val="center"/>
              <w:rPr>
                <w:sz w:val="28"/>
                <w:szCs w:val="28"/>
              </w:rPr>
            </w:pPr>
          </w:p>
          <w:p w:rsidR="00CC6D25" w:rsidRPr="005565F9" w:rsidRDefault="00CC6D25" w:rsidP="005565F9">
            <w:pPr>
              <w:jc w:val="center"/>
              <w:rPr>
                <w:sz w:val="28"/>
                <w:szCs w:val="28"/>
              </w:rPr>
            </w:pPr>
            <w:r w:rsidRPr="005565F9">
              <w:rPr>
                <w:sz w:val="28"/>
                <w:szCs w:val="28"/>
              </w:rPr>
              <w:t>Декабрь</w:t>
            </w:r>
          </w:p>
        </w:tc>
        <w:tc>
          <w:tcPr>
            <w:tcW w:w="127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CC6D25" w:rsidRPr="005565F9" w:rsidRDefault="00CC6D25" w:rsidP="005565F9">
            <w:pPr>
              <w:pStyle w:val="a"/>
              <w:jc w:val="center"/>
              <w:rPr>
                <w:sz w:val="28"/>
                <w:szCs w:val="28"/>
              </w:rPr>
            </w:pPr>
            <w:r w:rsidRPr="005565F9">
              <w:rPr>
                <w:sz w:val="28"/>
                <w:szCs w:val="28"/>
              </w:rPr>
              <w:t>РДК</w:t>
            </w:r>
          </w:p>
          <w:p w:rsidR="00CC6D25" w:rsidRPr="005565F9" w:rsidRDefault="00CC6D25" w:rsidP="006A1733">
            <w:pPr>
              <w:rPr>
                <w:sz w:val="28"/>
                <w:szCs w:val="28"/>
              </w:rPr>
            </w:pPr>
          </w:p>
          <w:p w:rsidR="00CC6D25" w:rsidRPr="005565F9" w:rsidRDefault="00CC6D25" w:rsidP="005565F9">
            <w:pPr>
              <w:jc w:val="center"/>
              <w:rPr>
                <w:sz w:val="28"/>
                <w:szCs w:val="28"/>
              </w:rPr>
            </w:pPr>
          </w:p>
          <w:p w:rsidR="00CC6D25" w:rsidRPr="005565F9" w:rsidRDefault="00CC6D25" w:rsidP="005565F9">
            <w:pPr>
              <w:jc w:val="center"/>
              <w:rPr>
                <w:sz w:val="28"/>
                <w:szCs w:val="28"/>
              </w:rPr>
            </w:pPr>
            <w:r w:rsidRPr="005565F9">
              <w:rPr>
                <w:sz w:val="28"/>
                <w:szCs w:val="28"/>
              </w:rPr>
              <w:t>КДЦ</w:t>
            </w:r>
          </w:p>
          <w:p w:rsidR="00CC6D25" w:rsidRPr="005565F9" w:rsidRDefault="00CC6D25" w:rsidP="005565F9">
            <w:pPr>
              <w:jc w:val="center"/>
              <w:rPr>
                <w:sz w:val="28"/>
                <w:szCs w:val="28"/>
              </w:rPr>
            </w:pPr>
          </w:p>
          <w:p w:rsidR="00CC6D25" w:rsidRDefault="00CC6D25" w:rsidP="005565F9">
            <w:pPr>
              <w:rPr>
                <w:sz w:val="28"/>
                <w:szCs w:val="28"/>
              </w:rPr>
            </w:pPr>
          </w:p>
          <w:p w:rsidR="00CC6D25" w:rsidRPr="005565F9" w:rsidRDefault="00CC6D25" w:rsidP="005565F9">
            <w:pPr>
              <w:rPr>
                <w:sz w:val="28"/>
                <w:szCs w:val="28"/>
              </w:rPr>
            </w:pPr>
          </w:p>
          <w:p w:rsidR="00CC6D25" w:rsidRPr="005565F9" w:rsidRDefault="00CC6D25" w:rsidP="005565F9">
            <w:pPr>
              <w:jc w:val="center"/>
              <w:rPr>
                <w:sz w:val="28"/>
                <w:szCs w:val="28"/>
              </w:rPr>
            </w:pPr>
            <w:r w:rsidRPr="005565F9">
              <w:rPr>
                <w:sz w:val="28"/>
                <w:szCs w:val="28"/>
              </w:rPr>
              <w:t>Ичалковский р-н.</w:t>
            </w:r>
          </w:p>
          <w:p w:rsidR="00CC6D25" w:rsidRPr="005565F9" w:rsidRDefault="00CC6D25" w:rsidP="005565F9">
            <w:pPr>
              <w:jc w:val="center"/>
              <w:rPr>
                <w:sz w:val="28"/>
                <w:szCs w:val="28"/>
              </w:rPr>
            </w:pPr>
          </w:p>
          <w:p w:rsidR="00CC6D25" w:rsidRPr="005565F9" w:rsidRDefault="00CC6D25" w:rsidP="005565F9">
            <w:pPr>
              <w:jc w:val="center"/>
              <w:rPr>
                <w:sz w:val="28"/>
                <w:szCs w:val="28"/>
              </w:rPr>
            </w:pPr>
          </w:p>
          <w:p w:rsidR="00CC6D25" w:rsidRPr="005565F9" w:rsidRDefault="00CC6D25" w:rsidP="005565F9">
            <w:pPr>
              <w:jc w:val="center"/>
              <w:rPr>
                <w:sz w:val="28"/>
                <w:szCs w:val="28"/>
              </w:rPr>
            </w:pPr>
            <w:r w:rsidRPr="005565F9">
              <w:rPr>
                <w:sz w:val="28"/>
                <w:szCs w:val="28"/>
              </w:rPr>
              <w:t>РДК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D25" w:rsidRPr="005565F9" w:rsidRDefault="00CC6D25" w:rsidP="005565F9">
            <w:pPr>
              <w:pStyle w:val="a"/>
              <w:jc w:val="center"/>
              <w:rPr>
                <w:sz w:val="28"/>
                <w:szCs w:val="28"/>
              </w:rPr>
            </w:pPr>
            <w:r w:rsidRPr="005565F9">
              <w:rPr>
                <w:sz w:val="28"/>
                <w:szCs w:val="28"/>
              </w:rPr>
              <w:t>Директор Культ-тор</w:t>
            </w:r>
          </w:p>
          <w:p w:rsidR="00CC6D25" w:rsidRPr="005565F9" w:rsidRDefault="00CC6D25" w:rsidP="006A1733">
            <w:pPr>
              <w:rPr>
                <w:sz w:val="28"/>
                <w:szCs w:val="28"/>
              </w:rPr>
            </w:pPr>
          </w:p>
          <w:p w:rsidR="00CC6D25" w:rsidRPr="005565F9" w:rsidRDefault="00CC6D25" w:rsidP="005565F9">
            <w:pPr>
              <w:jc w:val="center"/>
              <w:rPr>
                <w:sz w:val="28"/>
                <w:szCs w:val="28"/>
              </w:rPr>
            </w:pPr>
            <w:r w:rsidRPr="005565F9">
              <w:rPr>
                <w:sz w:val="28"/>
                <w:szCs w:val="28"/>
              </w:rPr>
              <w:t>Директор, Культ-тор</w:t>
            </w:r>
          </w:p>
          <w:p w:rsidR="00CC6D25" w:rsidRDefault="00CC6D25" w:rsidP="005565F9">
            <w:pPr>
              <w:jc w:val="center"/>
              <w:rPr>
                <w:sz w:val="28"/>
                <w:szCs w:val="28"/>
              </w:rPr>
            </w:pPr>
          </w:p>
          <w:p w:rsidR="00CC6D25" w:rsidRPr="005565F9" w:rsidRDefault="00CC6D25" w:rsidP="005565F9">
            <w:pPr>
              <w:jc w:val="center"/>
              <w:rPr>
                <w:sz w:val="28"/>
                <w:szCs w:val="28"/>
              </w:rPr>
            </w:pPr>
          </w:p>
          <w:p w:rsidR="00CC6D25" w:rsidRPr="005565F9" w:rsidRDefault="00CC6D25" w:rsidP="005565F9">
            <w:pPr>
              <w:rPr>
                <w:sz w:val="28"/>
                <w:szCs w:val="28"/>
              </w:rPr>
            </w:pPr>
            <w:r w:rsidRPr="005565F9">
              <w:rPr>
                <w:sz w:val="28"/>
                <w:szCs w:val="28"/>
              </w:rPr>
              <w:t>Директор, Культ-тор</w:t>
            </w:r>
          </w:p>
          <w:p w:rsidR="00CC6D25" w:rsidRPr="005565F9" w:rsidRDefault="00CC6D25" w:rsidP="005565F9">
            <w:pPr>
              <w:jc w:val="center"/>
              <w:rPr>
                <w:sz w:val="28"/>
                <w:szCs w:val="28"/>
              </w:rPr>
            </w:pPr>
          </w:p>
          <w:p w:rsidR="00CC6D25" w:rsidRPr="005565F9" w:rsidRDefault="00CC6D25" w:rsidP="005565F9">
            <w:pPr>
              <w:jc w:val="center"/>
              <w:rPr>
                <w:sz w:val="28"/>
                <w:szCs w:val="28"/>
              </w:rPr>
            </w:pPr>
          </w:p>
          <w:p w:rsidR="00CC6D25" w:rsidRPr="005565F9" w:rsidRDefault="00CC6D25" w:rsidP="005565F9">
            <w:pPr>
              <w:jc w:val="center"/>
              <w:rPr>
                <w:sz w:val="28"/>
                <w:szCs w:val="28"/>
              </w:rPr>
            </w:pPr>
            <w:r w:rsidRPr="005565F9">
              <w:rPr>
                <w:sz w:val="28"/>
                <w:szCs w:val="28"/>
              </w:rPr>
              <w:t>Директор, Культ-тор</w:t>
            </w:r>
          </w:p>
        </w:tc>
      </w:tr>
      <w:tr w:rsidR="00CC6D25" w:rsidTr="00F006B3">
        <w:tc>
          <w:tcPr>
            <w:tcW w:w="1119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D25" w:rsidRDefault="00CC6D25" w:rsidP="00D225A9">
            <w:pPr>
              <w:rPr>
                <w:b/>
                <w:sz w:val="32"/>
                <w:szCs w:val="32"/>
              </w:rPr>
            </w:pPr>
          </w:p>
          <w:p w:rsidR="00CC6D25" w:rsidRDefault="00CC6D25" w:rsidP="00FE7652">
            <w:pPr>
              <w:jc w:val="center"/>
              <w:rPr>
                <w:b/>
                <w:sz w:val="32"/>
                <w:szCs w:val="32"/>
              </w:rPr>
            </w:pPr>
            <w:r w:rsidRPr="005565F9">
              <w:rPr>
                <w:b/>
                <w:sz w:val="32"/>
                <w:szCs w:val="32"/>
              </w:rPr>
              <w:t>Работа любительских объединений, клубов по интересам</w:t>
            </w:r>
          </w:p>
          <w:p w:rsidR="00CC6D25" w:rsidRPr="005565F9" w:rsidRDefault="00CC6D25" w:rsidP="00FE7652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CC6D25" w:rsidTr="00F006B3">
        <w:tc>
          <w:tcPr>
            <w:tcW w:w="7088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 w:rsidRPr="005565F9">
              <w:rPr>
                <w:sz w:val="28"/>
                <w:szCs w:val="28"/>
              </w:rPr>
              <w:t>Драм</w:t>
            </w:r>
            <w:r>
              <w:rPr>
                <w:sz w:val="28"/>
                <w:szCs w:val="28"/>
              </w:rPr>
              <w:t xml:space="preserve">атический </w:t>
            </w:r>
            <w:r w:rsidRPr="005565F9">
              <w:rPr>
                <w:sz w:val="28"/>
                <w:szCs w:val="28"/>
              </w:rPr>
              <w:t xml:space="preserve"> кружок «Сказка»</w:t>
            </w: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Вокальный кружок «Колокольчик»</w:t>
            </w: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Литературный кружок «Литературная свеча»</w:t>
            </w: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Танцевальный кружок «Ритм»</w:t>
            </w: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Кружок «Умелые руки»</w:t>
            </w: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Фольклорный кружек «Яблонька»</w:t>
            </w: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Клуб по интересам «Хозяюшка»</w:t>
            </w: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Ансамбль «Сударушка»</w:t>
            </w: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Детский ансамбль «Домисолька»</w:t>
            </w: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Pr="005565F9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Агитбригада «Молодежь21 века»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CC6D25" w:rsidRPr="005F7E64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Pr="005F7E64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 w:rsidRPr="005F7E64">
              <w:rPr>
                <w:sz w:val="28"/>
                <w:szCs w:val="28"/>
              </w:rPr>
              <w:t xml:space="preserve">В течении года </w:t>
            </w:r>
          </w:p>
          <w:p w:rsidR="00CC6D25" w:rsidRPr="005F7E64" w:rsidRDefault="00CC6D25" w:rsidP="005F7E64">
            <w:pPr>
              <w:rPr>
                <w:sz w:val="28"/>
                <w:szCs w:val="28"/>
              </w:rPr>
            </w:pPr>
          </w:p>
          <w:p w:rsidR="00CC6D25" w:rsidRPr="005F7E64" w:rsidRDefault="00CC6D25" w:rsidP="005F7E64">
            <w:pPr>
              <w:rPr>
                <w:sz w:val="28"/>
                <w:szCs w:val="28"/>
              </w:rPr>
            </w:pPr>
            <w:r w:rsidRPr="005F7E64">
              <w:rPr>
                <w:sz w:val="28"/>
                <w:szCs w:val="28"/>
              </w:rPr>
              <w:t>В течении года</w:t>
            </w:r>
          </w:p>
          <w:p w:rsidR="00CC6D25" w:rsidRPr="005F7E64" w:rsidRDefault="00CC6D25" w:rsidP="005F7E64">
            <w:pPr>
              <w:rPr>
                <w:sz w:val="28"/>
                <w:szCs w:val="28"/>
              </w:rPr>
            </w:pPr>
          </w:p>
          <w:p w:rsidR="00CC6D25" w:rsidRPr="005F7E64" w:rsidRDefault="00CC6D25" w:rsidP="005F7E64">
            <w:pPr>
              <w:rPr>
                <w:sz w:val="28"/>
                <w:szCs w:val="28"/>
              </w:rPr>
            </w:pPr>
            <w:r w:rsidRPr="005F7E64">
              <w:rPr>
                <w:sz w:val="28"/>
                <w:szCs w:val="28"/>
              </w:rPr>
              <w:t>В течении года</w:t>
            </w:r>
          </w:p>
          <w:p w:rsidR="00CC6D25" w:rsidRPr="005F7E64" w:rsidRDefault="00CC6D25" w:rsidP="005F7E64">
            <w:pPr>
              <w:rPr>
                <w:sz w:val="28"/>
                <w:szCs w:val="28"/>
              </w:rPr>
            </w:pPr>
          </w:p>
          <w:p w:rsidR="00CC6D25" w:rsidRPr="005F7E64" w:rsidRDefault="00CC6D25" w:rsidP="005F7E64">
            <w:pPr>
              <w:rPr>
                <w:sz w:val="28"/>
                <w:szCs w:val="28"/>
              </w:rPr>
            </w:pPr>
            <w:r w:rsidRPr="005F7E64">
              <w:rPr>
                <w:sz w:val="28"/>
                <w:szCs w:val="28"/>
              </w:rPr>
              <w:t>В течении года</w:t>
            </w:r>
          </w:p>
          <w:p w:rsidR="00CC6D25" w:rsidRPr="005F7E64" w:rsidRDefault="00CC6D25" w:rsidP="005F7E64">
            <w:pPr>
              <w:rPr>
                <w:sz w:val="28"/>
                <w:szCs w:val="28"/>
              </w:rPr>
            </w:pPr>
          </w:p>
          <w:p w:rsidR="00CC6D25" w:rsidRPr="005F7E64" w:rsidRDefault="00CC6D25" w:rsidP="005F7E64">
            <w:pPr>
              <w:rPr>
                <w:sz w:val="28"/>
                <w:szCs w:val="28"/>
              </w:rPr>
            </w:pPr>
            <w:r w:rsidRPr="005F7E64">
              <w:rPr>
                <w:sz w:val="28"/>
                <w:szCs w:val="28"/>
              </w:rPr>
              <w:t>В течении года</w:t>
            </w:r>
          </w:p>
          <w:p w:rsidR="00CC6D25" w:rsidRPr="005F7E64" w:rsidRDefault="00CC6D25" w:rsidP="005F7E64">
            <w:pPr>
              <w:rPr>
                <w:sz w:val="28"/>
                <w:szCs w:val="28"/>
              </w:rPr>
            </w:pPr>
          </w:p>
          <w:p w:rsidR="00CC6D25" w:rsidRPr="005F7E64" w:rsidRDefault="00CC6D25" w:rsidP="005F7E64">
            <w:pPr>
              <w:rPr>
                <w:sz w:val="28"/>
                <w:szCs w:val="28"/>
              </w:rPr>
            </w:pPr>
            <w:r w:rsidRPr="005F7E64">
              <w:rPr>
                <w:sz w:val="28"/>
                <w:szCs w:val="28"/>
              </w:rPr>
              <w:t>В течении года</w:t>
            </w:r>
          </w:p>
          <w:p w:rsidR="00CC6D25" w:rsidRPr="005F7E64" w:rsidRDefault="00CC6D25" w:rsidP="005F7E64">
            <w:pPr>
              <w:rPr>
                <w:sz w:val="28"/>
                <w:szCs w:val="28"/>
              </w:rPr>
            </w:pPr>
          </w:p>
          <w:p w:rsidR="00CC6D25" w:rsidRPr="005F7E64" w:rsidRDefault="00CC6D25" w:rsidP="005F7E64">
            <w:pPr>
              <w:rPr>
                <w:sz w:val="28"/>
                <w:szCs w:val="28"/>
              </w:rPr>
            </w:pPr>
            <w:r w:rsidRPr="005F7E64">
              <w:rPr>
                <w:sz w:val="28"/>
                <w:szCs w:val="28"/>
              </w:rPr>
              <w:t>В течении года</w:t>
            </w:r>
          </w:p>
          <w:p w:rsidR="00CC6D25" w:rsidRPr="005F7E64" w:rsidRDefault="00CC6D25" w:rsidP="005F7E64">
            <w:pPr>
              <w:rPr>
                <w:sz w:val="28"/>
                <w:szCs w:val="28"/>
              </w:rPr>
            </w:pPr>
          </w:p>
          <w:p w:rsidR="00CC6D25" w:rsidRDefault="00CC6D25" w:rsidP="005F7E64">
            <w:pPr>
              <w:rPr>
                <w:sz w:val="28"/>
                <w:szCs w:val="28"/>
              </w:rPr>
            </w:pPr>
            <w:r w:rsidRPr="005F7E64">
              <w:rPr>
                <w:sz w:val="28"/>
                <w:szCs w:val="28"/>
              </w:rPr>
              <w:t>В течении года</w:t>
            </w:r>
          </w:p>
          <w:p w:rsidR="00CC6D25" w:rsidRDefault="00CC6D25" w:rsidP="005F7E64">
            <w:pPr>
              <w:rPr>
                <w:sz w:val="28"/>
                <w:szCs w:val="28"/>
              </w:rPr>
            </w:pPr>
          </w:p>
          <w:p w:rsidR="00CC6D25" w:rsidRDefault="00CC6D25" w:rsidP="005F7E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течении года</w:t>
            </w:r>
          </w:p>
          <w:p w:rsidR="00CC6D25" w:rsidRPr="005F7E64" w:rsidRDefault="00CC6D25" w:rsidP="005F7E64">
            <w:r>
              <w:rPr>
                <w:sz w:val="28"/>
                <w:szCs w:val="28"/>
              </w:rPr>
              <w:t>В течении года</w:t>
            </w:r>
          </w:p>
        </w:tc>
        <w:tc>
          <w:tcPr>
            <w:tcW w:w="127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 w:rsidRPr="005565F9">
              <w:rPr>
                <w:sz w:val="28"/>
                <w:szCs w:val="28"/>
              </w:rPr>
              <w:t>КДЦ</w:t>
            </w: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Pr="005F7E64" w:rsidRDefault="00CC6D25" w:rsidP="005F7E64"/>
          <w:p w:rsidR="00CC6D25" w:rsidRPr="005F7E64" w:rsidRDefault="00CC6D25" w:rsidP="005F7E64"/>
          <w:p w:rsidR="00CC6D25" w:rsidRDefault="00CC6D25" w:rsidP="005F7E64"/>
          <w:p w:rsidR="00CC6D25" w:rsidRDefault="00CC6D25" w:rsidP="005F7E64">
            <w:pPr>
              <w:jc w:val="center"/>
            </w:pPr>
            <w:r>
              <w:t>КДЦ</w:t>
            </w:r>
          </w:p>
          <w:p w:rsidR="00CC6D25" w:rsidRPr="005F7E64" w:rsidRDefault="00CC6D25" w:rsidP="005F7E64"/>
          <w:p w:rsidR="00CC6D25" w:rsidRPr="005F7E64" w:rsidRDefault="00CC6D25" w:rsidP="005F7E64"/>
          <w:p w:rsidR="00CC6D25" w:rsidRDefault="00CC6D25" w:rsidP="005F7E64"/>
          <w:p w:rsidR="00CC6D25" w:rsidRDefault="00CC6D25" w:rsidP="005F7E64"/>
          <w:p w:rsidR="00CC6D25" w:rsidRDefault="00CC6D25" w:rsidP="005F7E64">
            <w:pPr>
              <w:jc w:val="center"/>
            </w:pPr>
            <w:r>
              <w:t>КДЦ</w:t>
            </w:r>
          </w:p>
          <w:p w:rsidR="00CC6D25" w:rsidRDefault="00CC6D25" w:rsidP="005F7E64">
            <w:pPr>
              <w:jc w:val="center"/>
            </w:pPr>
          </w:p>
          <w:p w:rsidR="00CC6D25" w:rsidRDefault="00CC6D25" w:rsidP="005F7E64">
            <w:pPr>
              <w:jc w:val="center"/>
            </w:pPr>
          </w:p>
          <w:p w:rsidR="00CC6D25" w:rsidRDefault="00CC6D25" w:rsidP="005F7E64">
            <w:pPr>
              <w:jc w:val="center"/>
            </w:pPr>
          </w:p>
          <w:p w:rsidR="00CC6D25" w:rsidRDefault="00CC6D25" w:rsidP="005F7E64">
            <w:pPr>
              <w:jc w:val="center"/>
            </w:pPr>
            <w:r>
              <w:t>КДЦ</w:t>
            </w:r>
          </w:p>
          <w:p w:rsidR="00CC6D25" w:rsidRDefault="00CC6D25" w:rsidP="005F7E64">
            <w:pPr>
              <w:jc w:val="center"/>
            </w:pPr>
          </w:p>
          <w:p w:rsidR="00CC6D25" w:rsidRDefault="00CC6D25" w:rsidP="005F7E64">
            <w:pPr>
              <w:jc w:val="center"/>
            </w:pPr>
          </w:p>
          <w:p w:rsidR="00CC6D25" w:rsidRDefault="00CC6D25" w:rsidP="005F7E64">
            <w:pPr>
              <w:jc w:val="center"/>
            </w:pPr>
          </w:p>
          <w:p w:rsidR="00CC6D25" w:rsidRDefault="00CC6D25" w:rsidP="005F7E64">
            <w:pPr>
              <w:jc w:val="center"/>
            </w:pPr>
          </w:p>
          <w:p w:rsidR="00CC6D25" w:rsidRDefault="00CC6D25" w:rsidP="005F7E64">
            <w:pPr>
              <w:jc w:val="center"/>
            </w:pPr>
            <w:r>
              <w:t>КДЦ</w:t>
            </w:r>
          </w:p>
          <w:p w:rsidR="00CC6D25" w:rsidRDefault="00CC6D25" w:rsidP="005F7E64">
            <w:pPr>
              <w:jc w:val="center"/>
            </w:pPr>
          </w:p>
          <w:p w:rsidR="00CC6D25" w:rsidRDefault="00CC6D25" w:rsidP="005F7E64">
            <w:pPr>
              <w:jc w:val="center"/>
            </w:pPr>
          </w:p>
          <w:p w:rsidR="00CC6D25" w:rsidRDefault="00CC6D25" w:rsidP="005F7E64">
            <w:pPr>
              <w:jc w:val="center"/>
            </w:pPr>
          </w:p>
          <w:p w:rsidR="00CC6D25" w:rsidRDefault="00CC6D25" w:rsidP="005F7E64">
            <w:pPr>
              <w:jc w:val="center"/>
            </w:pPr>
          </w:p>
          <w:p w:rsidR="00CC6D25" w:rsidRDefault="00CC6D25" w:rsidP="005F7E64">
            <w:pPr>
              <w:jc w:val="center"/>
            </w:pPr>
            <w:r>
              <w:t>КДЦ</w:t>
            </w:r>
          </w:p>
          <w:p w:rsidR="00CC6D25" w:rsidRDefault="00CC6D25" w:rsidP="005F7E64">
            <w:pPr>
              <w:jc w:val="center"/>
            </w:pPr>
          </w:p>
          <w:p w:rsidR="00CC6D25" w:rsidRDefault="00CC6D25" w:rsidP="005F7E64">
            <w:pPr>
              <w:jc w:val="center"/>
            </w:pPr>
          </w:p>
          <w:p w:rsidR="00CC6D25" w:rsidRDefault="00CC6D25" w:rsidP="005F7E64">
            <w:pPr>
              <w:jc w:val="center"/>
            </w:pPr>
          </w:p>
          <w:p w:rsidR="00CC6D25" w:rsidRDefault="00CC6D25" w:rsidP="005F7E64">
            <w:pPr>
              <w:jc w:val="center"/>
            </w:pPr>
            <w:r>
              <w:t>КДЦ</w:t>
            </w:r>
          </w:p>
          <w:p w:rsidR="00CC6D25" w:rsidRDefault="00CC6D25" w:rsidP="005F7E64">
            <w:pPr>
              <w:jc w:val="center"/>
            </w:pPr>
          </w:p>
          <w:p w:rsidR="00CC6D25" w:rsidRDefault="00CC6D25" w:rsidP="005F7E64">
            <w:pPr>
              <w:jc w:val="center"/>
            </w:pPr>
          </w:p>
          <w:p w:rsidR="00CC6D25" w:rsidRDefault="00CC6D25" w:rsidP="005F7E64">
            <w:pPr>
              <w:jc w:val="center"/>
            </w:pPr>
          </w:p>
          <w:p w:rsidR="00CC6D25" w:rsidRDefault="00CC6D25" w:rsidP="005F7E64">
            <w:pPr>
              <w:jc w:val="center"/>
            </w:pPr>
          </w:p>
          <w:p w:rsidR="00CC6D25" w:rsidRDefault="00CC6D25" w:rsidP="005F7E64">
            <w:pPr>
              <w:jc w:val="center"/>
            </w:pPr>
            <w:r>
              <w:t>КДЦ</w:t>
            </w:r>
          </w:p>
          <w:p w:rsidR="00CC6D25" w:rsidRDefault="00CC6D25" w:rsidP="005F7E64">
            <w:pPr>
              <w:jc w:val="center"/>
            </w:pPr>
          </w:p>
          <w:p w:rsidR="00CC6D25" w:rsidRDefault="00CC6D25" w:rsidP="005F7E64">
            <w:pPr>
              <w:jc w:val="center"/>
            </w:pPr>
          </w:p>
          <w:p w:rsidR="00CC6D25" w:rsidRDefault="00CC6D25" w:rsidP="005F7E64">
            <w:pPr>
              <w:jc w:val="center"/>
            </w:pPr>
          </w:p>
          <w:p w:rsidR="00CC6D25" w:rsidRDefault="00CC6D25" w:rsidP="005F7E64">
            <w:pPr>
              <w:jc w:val="center"/>
            </w:pPr>
          </w:p>
          <w:p w:rsidR="00CC6D25" w:rsidRDefault="00CC6D25" w:rsidP="005F7E64">
            <w:pPr>
              <w:jc w:val="center"/>
            </w:pPr>
            <w:r>
              <w:t>КДЦ</w:t>
            </w:r>
          </w:p>
          <w:p w:rsidR="00CC6D25" w:rsidRPr="005F7E64" w:rsidRDefault="00CC6D25" w:rsidP="005F7E64"/>
          <w:p w:rsidR="00CC6D25" w:rsidRPr="005F7E64" w:rsidRDefault="00CC6D25" w:rsidP="005F7E64"/>
          <w:p w:rsidR="00CC6D25" w:rsidRDefault="00CC6D25" w:rsidP="005F7E64"/>
          <w:p w:rsidR="00CC6D25" w:rsidRPr="005F7E64" w:rsidRDefault="00CC6D25" w:rsidP="005F7E64">
            <w:pPr>
              <w:jc w:val="center"/>
            </w:pPr>
            <w:r>
              <w:t>КДЦ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D25" w:rsidRPr="005F7E64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Pr="005F7E64" w:rsidRDefault="00CC6D25" w:rsidP="005F7E64">
            <w:pPr>
              <w:jc w:val="center"/>
              <w:rPr>
                <w:sz w:val="28"/>
                <w:szCs w:val="28"/>
              </w:rPr>
            </w:pPr>
            <w:r w:rsidRPr="005F7E64">
              <w:rPr>
                <w:sz w:val="28"/>
                <w:szCs w:val="28"/>
              </w:rPr>
              <w:t>Директор, Культ-тор</w:t>
            </w:r>
          </w:p>
          <w:p w:rsidR="00CC6D25" w:rsidRPr="005F7E64" w:rsidRDefault="00CC6D25" w:rsidP="005F7E64">
            <w:pPr>
              <w:rPr>
                <w:sz w:val="28"/>
                <w:szCs w:val="28"/>
              </w:rPr>
            </w:pPr>
          </w:p>
          <w:p w:rsidR="00CC6D25" w:rsidRPr="005F7E64" w:rsidRDefault="00CC6D25" w:rsidP="005F7E64">
            <w:pPr>
              <w:jc w:val="center"/>
              <w:rPr>
                <w:sz w:val="28"/>
                <w:szCs w:val="28"/>
              </w:rPr>
            </w:pPr>
          </w:p>
          <w:p w:rsidR="00CC6D25" w:rsidRPr="005F7E64" w:rsidRDefault="00CC6D25" w:rsidP="005F7E64">
            <w:pPr>
              <w:jc w:val="center"/>
              <w:rPr>
                <w:sz w:val="28"/>
                <w:szCs w:val="28"/>
              </w:rPr>
            </w:pPr>
            <w:r w:rsidRPr="005F7E64">
              <w:rPr>
                <w:sz w:val="28"/>
                <w:szCs w:val="28"/>
              </w:rPr>
              <w:t>Директор, Культ-тор</w:t>
            </w:r>
          </w:p>
          <w:p w:rsidR="00CC6D25" w:rsidRPr="005F7E64" w:rsidRDefault="00CC6D25" w:rsidP="005F7E64">
            <w:pPr>
              <w:rPr>
                <w:sz w:val="28"/>
                <w:szCs w:val="28"/>
              </w:rPr>
            </w:pPr>
          </w:p>
          <w:p w:rsidR="00CC6D25" w:rsidRPr="005F7E64" w:rsidRDefault="00CC6D25" w:rsidP="005F7E64">
            <w:pPr>
              <w:rPr>
                <w:sz w:val="28"/>
                <w:szCs w:val="28"/>
              </w:rPr>
            </w:pPr>
          </w:p>
          <w:p w:rsidR="00CC6D25" w:rsidRPr="005F7E64" w:rsidRDefault="00CC6D25" w:rsidP="005F7E64">
            <w:pPr>
              <w:rPr>
                <w:sz w:val="28"/>
                <w:szCs w:val="28"/>
              </w:rPr>
            </w:pPr>
          </w:p>
          <w:p w:rsidR="00CC6D25" w:rsidRPr="005F7E64" w:rsidRDefault="00CC6D25" w:rsidP="005F7E64">
            <w:pPr>
              <w:jc w:val="center"/>
              <w:rPr>
                <w:sz w:val="28"/>
                <w:szCs w:val="28"/>
              </w:rPr>
            </w:pPr>
            <w:r w:rsidRPr="005F7E64">
              <w:rPr>
                <w:sz w:val="28"/>
                <w:szCs w:val="28"/>
              </w:rPr>
              <w:t>Директор, Культ-тор</w:t>
            </w:r>
          </w:p>
          <w:p w:rsidR="00CC6D25" w:rsidRPr="005F7E64" w:rsidRDefault="00CC6D25" w:rsidP="005F7E64">
            <w:pPr>
              <w:rPr>
                <w:sz w:val="28"/>
                <w:szCs w:val="28"/>
              </w:rPr>
            </w:pPr>
          </w:p>
          <w:p w:rsidR="00CC6D25" w:rsidRPr="005F7E64" w:rsidRDefault="00CC6D25" w:rsidP="005F7E64">
            <w:pPr>
              <w:rPr>
                <w:sz w:val="28"/>
                <w:szCs w:val="28"/>
              </w:rPr>
            </w:pPr>
            <w:r w:rsidRPr="005F7E64">
              <w:rPr>
                <w:sz w:val="28"/>
                <w:szCs w:val="28"/>
              </w:rPr>
              <w:t>Директор, Культ-тор</w:t>
            </w:r>
          </w:p>
          <w:p w:rsidR="00CC6D25" w:rsidRPr="005F7E64" w:rsidRDefault="00CC6D25" w:rsidP="005F7E64">
            <w:pPr>
              <w:rPr>
                <w:sz w:val="28"/>
                <w:szCs w:val="28"/>
              </w:rPr>
            </w:pPr>
          </w:p>
          <w:p w:rsidR="00CC6D25" w:rsidRPr="005F7E64" w:rsidRDefault="00CC6D25" w:rsidP="005F7E64">
            <w:pPr>
              <w:rPr>
                <w:sz w:val="28"/>
                <w:szCs w:val="28"/>
              </w:rPr>
            </w:pPr>
          </w:p>
          <w:p w:rsidR="00CC6D25" w:rsidRPr="005F7E64" w:rsidRDefault="00CC6D25" w:rsidP="005F7E64">
            <w:pPr>
              <w:rPr>
                <w:sz w:val="28"/>
                <w:szCs w:val="28"/>
              </w:rPr>
            </w:pPr>
            <w:r w:rsidRPr="005F7E64">
              <w:rPr>
                <w:sz w:val="28"/>
                <w:szCs w:val="28"/>
              </w:rPr>
              <w:t>Директор, Культ-тор</w:t>
            </w:r>
          </w:p>
          <w:p w:rsidR="00CC6D25" w:rsidRPr="005F7E64" w:rsidRDefault="00CC6D25" w:rsidP="005F7E64">
            <w:pPr>
              <w:rPr>
                <w:sz w:val="28"/>
                <w:szCs w:val="28"/>
              </w:rPr>
            </w:pPr>
          </w:p>
          <w:p w:rsidR="00CC6D25" w:rsidRPr="005F7E64" w:rsidRDefault="00CC6D25" w:rsidP="005F7E64">
            <w:pPr>
              <w:rPr>
                <w:sz w:val="28"/>
                <w:szCs w:val="28"/>
              </w:rPr>
            </w:pPr>
          </w:p>
          <w:p w:rsidR="00CC6D25" w:rsidRPr="005F7E64" w:rsidRDefault="00CC6D25" w:rsidP="005F7E64">
            <w:pPr>
              <w:rPr>
                <w:sz w:val="28"/>
                <w:szCs w:val="28"/>
              </w:rPr>
            </w:pPr>
          </w:p>
          <w:p w:rsidR="00CC6D25" w:rsidRPr="005F7E64" w:rsidRDefault="00CC6D25" w:rsidP="005F7E64">
            <w:pPr>
              <w:rPr>
                <w:sz w:val="28"/>
                <w:szCs w:val="28"/>
              </w:rPr>
            </w:pPr>
            <w:r w:rsidRPr="005F7E64">
              <w:rPr>
                <w:sz w:val="28"/>
                <w:szCs w:val="28"/>
              </w:rPr>
              <w:t>Директор,</w:t>
            </w:r>
          </w:p>
          <w:p w:rsidR="00CC6D25" w:rsidRPr="005F7E64" w:rsidRDefault="00CC6D25" w:rsidP="005F7E64">
            <w:pPr>
              <w:rPr>
                <w:sz w:val="28"/>
                <w:szCs w:val="28"/>
              </w:rPr>
            </w:pPr>
            <w:r w:rsidRPr="005F7E64">
              <w:rPr>
                <w:sz w:val="28"/>
                <w:szCs w:val="28"/>
              </w:rPr>
              <w:t>Культ-тор</w:t>
            </w:r>
          </w:p>
          <w:p w:rsidR="00CC6D25" w:rsidRPr="005F7E64" w:rsidRDefault="00CC6D25" w:rsidP="005F7E64">
            <w:pPr>
              <w:rPr>
                <w:sz w:val="28"/>
                <w:szCs w:val="28"/>
              </w:rPr>
            </w:pPr>
          </w:p>
          <w:p w:rsidR="00CC6D25" w:rsidRPr="005F7E64" w:rsidRDefault="00CC6D25" w:rsidP="005F7E64">
            <w:pPr>
              <w:rPr>
                <w:sz w:val="28"/>
                <w:szCs w:val="28"/>
              </w:rPr>
            </w:pPr>
            <w:r w:rsidRPr="005F7E64">
              <w:rPr>
                <w:sz w:val="28"/>
                <w:szCs w:val="28"/>
              </w:rPr>
              <w:t>Директор, Культ-тор</w:t>
            </w:r>
          </w:p>
          <w:p w:rsidR="00CC6D25" w:rsidRPr="005F7E64" w:rsidRDefault="00CC6D25" w:rsidP="005F7E64">
            <w:pPr>
              <w:rPr>
                <w:sz w:val="28"/>
                <w:szCs w:val="28"/>
              </w:rPr>
            </w:pPr>
          </w:p>
          <w:p w:rsidR="00CC6D25" w:rsidRPr="005F7E64" w:rsidRDefault="00CC6D25" w:rsidP="005F7E64">
            <w:pPr>
              <w:rPr>
                <w:sz w:val="28"/>
                <w:szCs w:val="28"/>
              </w:rPr>
            </w:pPr>
          </w:p>
          <w:p w:rsidR="00CC6D25" w:rsidRPr="005F7E64" w:rsidRDefault="00CC6D25" w:rsidP="005F7E64">
            <w:pPr>
              <w:rPr>
                <w:sz w:val="28"/>
                <w:szCs w:val="28"/>
              </w:rPr>
            </w:pPr>
            <w:r w:rsidRPr="005F7E64">
              <w:rPr>
                <w:sz w:val="28"/>
                <w:szCs w:val="28"/>
              </w:rPr>
              <w:t>Дире</w:t>
            </w:r>
            <w:r>
              <w:rPr>
                <w:sz w:val="28"/>
                <w:szCs w:val="28"/>
              </w:rPr>
              <w:t>к</w:t>
            </w:r>
            <w:r w:rsidRPr="005F7E64">
              <w:rPr>
                <w:sz w:val="28"/>
                <w:szCs w:val="28"/>
              </w:rPr>
              <w:t>тор, Культ-тор</w:t>
            </w:r>
          </w:p>
          <w:p w:rsidR="00CC6D25" w:rsidRPr="005F7E64" w:rsidRDefault="00CC6D25" w:rsidP="005F7E64">
            <w:pPr>
              <w:rPr>
                <w:sz w:val="28"/>
                <w:szCs w:val="28"/>
              </w:rPr>
            </w:pPr>
          </w:p>
          <w:p w:rsidR="00CC6D25" w:rsidRPr="005F7E64" w:rsidRDefault="00CC6D25" w:rsidP="005F7E64">
            <w:pPr>
              <w:rPr>
                <w:sz w:val="28"/>
                <w:szCs w:val="28"/>
              </w:rPr>
            </w:pPr>
          </w:p>
          <w:p w:rsidR="00CC6D25" w:rsidRPr="005F7E64" w:rsidRDefault="00CC6D25" w:rsidP="005F7E64">
            <w:pPr>
              <w:jc w:val="center"/>
              <w:rPr>
                <w:sz w:val="28"/>
                <w:szCs w:val="28"/>
              </w:rPr>
            </w:pPr>
            <w:r w:rsidRPr="005F7E64">
              <w:rPr>
                <w:sz w:val="28"/>
                <w:szCs w:val="28"/>
              </w:rPr>
              <w:t>Директор, Культ-тор</w:t>
            </w:r>
          </w:p>
          <w:p w:rsidR="00CC6D25" w:rsidRPr="005F7E64" w:rsidRDefault="00CC6D25" w:rsidP="005F7E64">
            <w:pPr>
              <w:rPr>
                <w:sz w:val="28"/>
                <w:szCs w:val="28"/>
              </w:rPr>
            </w:pPr>
          </w:p>
          <w:p w:rsidR="00CC6D25" w:rsidRPr="005F7E64" w:rsidRDefault="00CC6D25" w:rsidP="005F7E64">
            <w:pPr>
              <w:rPr>
                <w:sz w:val="28"/>
                <w:szCs w:val="28"/>
              </w:rPr>
            </w:pPr>
          </w:p>
          <w:p w:rsidR="00CC6D25" w:rsidRDefault="00CC6D25" w:rsidP="005F7E64">
            <w:pPr>
              <w:rPr>
                <w:sz w:val="28"/>
                <w:szCs w:val="28"/>
              </w:rPr>
            </w:pPr>
            <w:r w:rsidRPr="005F7E64">
              <w:rPr>
                <w:sz w:val="28"/>
                <w:szCs w:val="28"/>
              </w:rPr>
              <w:t>Директор, Культ-тор</w:t>
            </w:r>
          </w:p>
          <w:p w:rsidR="00CC6D25" w:rsidRPr="005F7E64" w:rsidRDefault="00CC6D25" w:rsidP="005F7E64"/>
        </w:tc>
      </w:tr>
      <w:tr w:rsidR="00CC6D25" w:rsidTr="00F006B3">
        <w:tc>
          <w:tcPr>
            <w:tcW w:w="1119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D25" w:rsidRDefault="00CC6D25" w:rsidP="007E6E24">
            <w:pPr>
              <w:rPr>
                <w:b/>
                <w:sz w:val="32"/>
                <w:szCs w:val="32"/>
              </w:rPr>
            </w:pPr>
          </w:p>
          <w:p w:rsidR="00CC6D25" w:rsidRDefault="00CC6D25" w:rsidP="007E6E24">
            <w:pPr>
              <w:rPr>
                <w:b/>
                <w:sz w:val="32"/>
                <w:szCs w:val="32"/>
              </w:rPr>
            </w:pPr>
          </w:p>
          <w:p w:rsidR="00CC6D25" w:rsidRDefault="00CC6D25" w:rsidP="007E6E24">
            <w:pPr>
              <w:rPr>
                <w:b/>
                <w:sz w:val="32"/>
                <w:szCs w:val="32"/>
              </w:rPr>
            </w:pPr>
          </w:p>
          <w:p w:rsidR="00CC6D25" w:rsidRDefault="00CC6D25" w:rsidP="007E6E24">
            <w:pPr>
              <w:rPr>
                <w:b/>
                <w:sz w:val="32"/>
                <w:szCs w:val="32"/>
              </w:rPr>
            </w:pPr>
            <w:r w:rsidRPr="005F7E64">
              <w:rPr>
                <w:b/>
                <w:sz w:val="32"/>
                <w:szCs w:val="32"/>
              </w:rPr>
              <w:t>Повышение квалификации и организационно-методическая работа</w:t>
            </w:r>
          </w:p>
          <w:p w:rsidR="00CC6D25" w:rsidRPr="005F7E64" w:rsidRDefault="00CC6D25" w:rsidP="005F7E64">
            <w:pPr>
              <w:rPr>
                <w:b/>
                <w:sz w:val="32"/>
                <w:szCs w:val="32"/>
              </w:rPr>
            </w:pPr>
          </w:p>
        </w:tc>
      </w:tr>
      <w:tr w:rsidR="00CC6D25" w:rsidTr="006A1733">
        <w:tc>
          <w:tcPr>
            <w:tcW w:w="7088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Изучение передового опыта РДК и КДЦ сельских поселений района.</w:t>
            </w: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Разработка сценарно – методического материала.</w:t>
            </w: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Посещение мероприятий РДК и КДЦ сельских поселений района.</w:t>
            </w: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Посещение семинарских занятий.</w:t>
            </w: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Активация работы  кружков</w:t>
            </w: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Pr="00406743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CC6D25" w:rsidRDefault="00CC6D25" w:rsidP="006A1733">
            <w:pPr>
              <w:rPr>
                <w:sz w:val="28"/>
                <w:szCs w:val="28"/>
              </w:rPr>
            </w:pPr>
            <w:r w:rsidRPr="00406743">
              <w:rPr>
                <w:sz w:val="28"/>
                <w:szCs w:val="28"/>
              </w:rPr>
              <w:t>В течении года</w:t>
            </w:r>
          </w:p>
          <w:p w:rsidR="00CC6D25" w:rsidRDefault="00CC6D25" w:rsidP="00406743">
            <w:pPr>
              <w:rPr>
                <w:sz w:val="28"/>
                <w:szCs w:val="28"/>
              </w:rPr>
            </w:pPr>
          </w:p>
          <w:p w:rsidR="00CC6D25" w:rsidRDefault="00CC6D25" w:rsidP="00406743">
            <w:pPr>
              <w:rPr>
                <w:sz w:val="28"/>
                <w:szCs w:val="28"/>
              </w:rPr>
            </w:pPr>
          </w:p>
          <w:p w:rsidR="00CC6D25" w:rsidRDefault="00CC6D25" w:rsidP="00406743">
            <w:pPr>
              <w:rPr>
                <w:sz w:val="28"/>
                <w:szCs w:val="28"/>
              </w:rPr>
            </w:pPr>
          </w:p>
          <w:p w:rsidR="00CC6D25" w:rsidRDefault="00CC6D25" w:rsidP="004067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течении года</w:t>
            </w:r>
          </w:p>
          <w:p w:rsidR="00CC6D25" w:rsidRDefault="00CC6D25" w:rsidP="00406743">
            <w:pPr>
              <w:rPr>
                <w:sz w:val="28"/>
                <w:szCs w:val="28"/>
              </w:rPr>
            </w:pPr>
          </w:p>
          <w:p w:rsidR="00CC6D25" w:rsidRDefault="00CC6D25" w:rsidP="004067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течении года</w:t>
            </w:r>
          </w:p>
          <w:p w:rsidR="00CC6D25" w:rsidRPr="00406743" w:rsidRDefault="00CC6D25" w:rsidP="00406743">
            <w:pPr>
              <w:rPr>
                <w:sz w:val="28"/>
                <w:szCs w:val="28"/>
              </w:rPr>
            </w:pPr>
          </w:p>
          <w:p w:rsidR="00CC6D25" w:rsidRDefault="00CC6D25" w:rsidP="00406743">
            <w:pPr>
              <w:rPr>
                <w:sz w:val="28"/>
                <w:szCs w:val="28"/>
              </w:rPr>
            </w:pPr>
          </w:p>
          <w:p w:rsidR="00CC6D25" w:rsidRDefault="00CC6D25" w:rsidP="00406743">
            <w:pPr>
              <w:rPr>
                <w:sz w:val="28"/>
                <w:szCs w:val="28"/>
              </w:rPr>
            </w:pPr>
          </w:p>
          <w:p w:rsidR="00CC6D25" w:rsidRDefault="00CC6D25" w:rsidP="004067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течении года</w:t>
            </w:r>
          </w:p>
          <w:p w:rsidR="00CC6D25" w:rsidRPr="006E4F8F" w:rsidRDefault="00CC6D25" w:rsidP="006E4F8F">
            <w:pPr>
              <w:rPr>
                <w:sz w:val="28"/>
                <w:szCs w:val="28"/>
              </w:rPr>
            </w:pPr>
          </w:p>
          <w:p w:rsidR="00CC6D25" w:rsidRPr="006E4F8F" w:rsidRDefault="00CC6D25" w:rsidP="006E4F8F">
            <w:pPr>
              <w:rPr>
                <w:sz w:val="28"/>
                <w:szCs w:val="28"/>
              </w:rPr>
            </w:pPr>
          </w:p>
          <w:p w:rsidR="00CC6D25" w:rsidRDefault="00CC6D25" w:rsidP="006A1733">
            <w:pPr>
              <w:ind w:right="-345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течении года</w:t>
            </w:r>
          </w:p>
          <w:p w:rsidR="00CC6D25" w:rsidRPr="006E4F8F" w:rsidRDefault="00CC6D25" w:rsidP="006E4F8F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CC6D25" w:rsidRPr="006E4F8F" w:rsidRDefault="00CC6D25" w:rsidP="006E4F8F">
            <w:pPr>
              <w:pStyle w:val="a"/>
              <w:jc w:val="center"/>
              <w:rPr>
                <w:sz w:val="28"/>
                <w:szCs w:val="28"/>
              </w:rPr>
            </w:pPr>
            <w:r w:rsidRPr="006E4F8F">
              <w:rPr>
                <w:sz w:val="28"/>
                <w:szCs w:val="28"/>
              </w:rPr>
              <w:t>РДК и КДЦ сельских поселений района</w:t>
            </w:r>
          </w:p>
          <w:p w:rsidR="00CC6D25" w:rsidRDefault="00CC6D25" w:rsidP="006E4F8F">
            <w:pPr>
              <w:jc w:val="center"/>
              <w:rPr>
                <w:sz w:val="28"/>
                <w:szCs w:val="28"/>
              </w:rPr>
            </w:pPr>
          </w:p>
          <w:p w:rsidR="00CC6D25" w:rsidRPr="006E4F8F" w:rsidRDefault="00CC6D25" w:rsidP="006E4F8F">
            <w:pPr>
              <w:jc w:val="center"/>
              <w:rPr>
                <w:sz w:val="28"/>
                <w:szCs w:val="28"/>
              </w:rPr>
            </w:pPr>
          </w:p>
          <w:p w:rsidR="00CC6D25" w:rsidRPr="006E4F8F" w:rsidRDefault="00CC6D25" w:rsidP="006E4F8F">
            <w:pPr>
              <w:jc w:val="center"/>
              <w:rPr>
                <w:sz w:val="28"/>
                <w:szCs w:val="28"/>
              </w:rPr>
            </w:pPr>
            <w:r w:rsidRPr="006E4F8F">
              <w:rPr>
                <w:sz w:val="28"/>
                <w:szCs w:val="28"/>
              </w:rPr>
              <w:t>КДЦ</w:t>
            </w:r>
          </w:p>
          <w:p w:rsidR="00CC6D25" w:rsidRPr="006E4F8F" w:rsidRDefault="00CC6D25" w:rsidP="006E4F8F">
            <w:pPr>
              <w:jc w:val="center"/>
              <w:rPr>
                <w:sz w:val="28"/>
                <w:szCs w:val="28"/>
              </w:rPr>
            </w:pPr>
          </w:p>
          <w:p w:rsidR="00CC6D25" w:rsidRPr="006E4F8F" w:rsidRDefault="00CC6D25" w:rsidP="006E4F8F">
            <w:pPr>
              <w:rPr>
                <w:sz w:val="28"/>
                <w:szCs w:val="28"/>
              </w:rPr>
            </w:pPr>
          </w:p>
          <w:p w:rsidR="00CC6D25" w:rsidRDefault="00CC6D25" w:rsidP="00E639B3">
            <w:pPr>
              <w:jc w:val="center"/>
              <w:rPr>
                <w:sz w:val="28"/>
                <w:szCs w:val="28"/>
              </w:rPr>
            </w:pPr>
            <w:r w:rsidRPr="006E4F8F">
              <w:rPr>
                <w:sz w:val="28"/>
                <w:szCs w:val="28"/>
              </w:rPr>
              <w:t>РДК и КДЦ сель</w:t>
            </w:r>
            <w:r>
              <w:rPr>
                <w:sz w:val="28"/>
                <w:szCs w:val="28"/>
              </w:rPr>
              <w:t>с</w:t>
            </w:r>
            <w:r w:rsidRPr="006E4F8F">
              <w:rPr>
                <w:sz w:val="28"/>
                <w:szCs w:val="28"/>
              </w:rPr>
              <w:t>ких поселений района</w:t>
            </w:r>
          </w:p>
          <w:p w:rsidR="00CC6D25" w:rsidRPr="006E4F8F" w:rsidRDefault="00CC6D25" w:rsidP="00E639B3">
            <w:pPr>
              <w:jc w:val="center"/>
              <w:rPr>
                <w:sz w:val="28"/>
                <w:szCs w:val="28"/>
              </w:rPr>
            </w:pPr>
          </w:p>
          <w:p w:rsidR="00CC6D25" w:rsidRPr="006E4F8F" w:rsidRDefault="00CC6D25" w:rsidP="006E4F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Pr="006E4F8F">
              <w:rPr>
                <w:sz w:val="28"/>
                <w:szCs w:val="28"/>
              </w:rPr>
              <w:t>РДК</w:t>
            </w:r>
          </w:p>
          <w:p w:rsidR="00CC6D25" w:rsidRPr="006E4F8F" w:rsidRDefault="00CC6D25" w:rsidP="006E4F8F">
            <w:pPr>
              <w:jc w:val="center"/>
              <w:rPr>
                <w:sz w:val="28"/>
                <w:szCs w:val="28"/>
              </w:rPr>
            </w:pPr>
          </w:p>
          <w:p w:rsidR="00CC6D25" w:rsidRPr="006E4F8F" w:rsidRDefault="00CC6D25" w:rsidP="006E4F8F">
            <w:pPr>
              <w:jc w:val="center"/>
              <w:rPr>
                <w:sz w:val="28"/>
                <w:szCs w:val="28"/>
              </w:rPr>
            </w:pPr>
          </w:p>
          <w:p w:rsidR="00CC6D25" w:rsidRPr="006E4F8F" w:rsidRDefault="00CC6D25" w:rsidP="006E4F8F">
            <w:pPr>
              <w:jc w:val="center"/>
              <w:rPr>
                <w:sz w:val="28"/>
                <w:szCs w:val="28"/>
              </w:rPr>
            </w:pPr>
          </w:p>
          <w:p w:rsidR="00CC6D25" w:rsidRPr="006E4F8F" w:rsidRDefault="00CC6D25" w:rsidP="006E4F8F">
            <w:pPr>
              <w:jc w:val="center"/>
              <w:rPr>
                <w:sz w:val="28"/>
                <w:szCs w:val="28"/>
              </w:rPr>
            </w:pPr>
          </w:p>
          <w:p w:rsidR="00CC6D25" w:rsidRPr="006E4F8F" w:rsidRDefault="00CC6D25" w:rsidP="006E4F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Pr="006E4F8F">
              <w:rPr>
                <w:sz w:val="28"/>
                <w:szCs w:val="28"/>
              </w:rPr>
              <w:t>КДЦ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D25" w:rsidRPr="006E4F8F" w:rsidRDefault="00CC6D25" w:rsidP="006E4F8F">
            <w:pPr>
              <w:pStyle w:val="a"/>
              <w:jc w:val="center"/>
              <w:rPr>
                <w:sz w:val="28"/>
                <w:szCs w:val="28"/>
              </w:rPr>
            </w:pPr>
            <w:r w:rsidRPr="006E4F8F">
              <w:rPr>
                <w:sz w:val="28"/>
                <w:szCs w:val="28"/>
              </w:rPr>
              <w:t>Директор, Культ-тор</w:t>
            </w:r>
          </w:p>
          <w:p w:rsidR="00CC6D25" w:rsidRPr="006E4F8F" w:rsidRDefault="00CC6D25" w:rsidP="006E4F8F">
            <w:pPr>
              <w:jc w:val="center"/>
              <w:rPr>
                <w:sz w:val="28"/>
                <w:szCs w:val="28"/>
              </w:rPr>
            </w:pPr>
          </w:p>
          <w:p w:rsidR="00CC6D25" w:rsidRPr="006E4F8F" w:rsidRDefault="00CC6D25" w:rsidP="006E4F8F">
            <w:pPr>
              <w:jc w:val="center"/>
              <w:rPr>
                <w:sz w:val="28"/>
                <w:szCs w:val="28"/>
              </w:rPr>
            </w:pPr>
          </w:p>
          <w:p w:rsidR="00CC6D25" w:rsidRDefault="00CC6D25" w:rsidP="006E4F8F">
            <w:pPr>
              <w:jc w:val="center"/>
              <w:rPr>
                <w:sz w:val="28"/>
                <w:szCs w:val="28"/>
              </w:rPr>
            </w:pPr>
          </w:p>
          <w:p w:rsidR="00CC6D25" w:rsidRPr="006E4F8F" w:rsidRDefault="00CC6D25" w:rsidP="006E4F8F">
            <w:pPr>
              <w:jc w:val="center"/>
              <w:rPr>
                <w:sz w:val="28"/>
                <w:szCs w:val="28"/>
              </w:rPr>
            </w:pPr>
          </w:p>
          <w:p w:rsidR="00CC6D25" w:rsidRPr="006E4F8F" w:rsidRDefault="00CC6D25" w:rsidP="006E4F8F">
            <w:pPr>
              <w:jc w:val="center"/>
              <w:rPr>
                <w:sz w:val="28"/>
                <w:szCs w:val="28"/>
              </w:rPr>
            </w:pPr>
            <w:r w:rsidRPr="006E4F8F">
              <w:rPr>
                <w:sz w:val="28"/>
                <w:szCs w:val="28"/>
              </w:rPr>
              <w:t>Директор, Культ-тор</w:t>
            </w:r>
          </w:p>
          <w:p w:rsidR="00CC6D25" w:rsidRPr="006E4F8F" w:rsidRDefault="00CC6D25" w:rsidP="006E4F8F">
            <w:pPr>
              <w:jc w:val="center"/>
              <w:rPr>
                <w:sz w:val="28"/>
                <w:szCs w:val="28"/>
              </w:rPr>
            </w:pPr>
          </w:p>
          <w:p w:rsidR="00CC6D25" w:rsidRPr="006E4F8F" w:rsidRDefault="00CC6D25" w:rsidP="006E4F8F">
            <w:pPr>
              <w:rPr>
                <w:sz w:val="28"/>
                <w:szCs w:val="28"/>
              </w:rPr>
            </w:pPr>
          </w:p>
          <w:p w:rsidR="00CC6D25" w:rsidRPr="006E4F8F" w:rsidRDefault="00CC6D25" w:rsidP="006E4F8F">
            <w:pPr>
              <w:jc w:val="center"/>
              <w:rPr>
                <w:sz w:val="28"/>
                <w:szCs w:val="28"/>
              </w:rPr>
            </w:pPr>
            <w:r w:rsidRPr="006E4F8F">
              <w:rPr>
                <w:sz w:val="28"/>
                <w:szCs w:val="28"/>
              </w:rPr>
              <w:t>Директор, Культ-тор</w:t>
            </w:r>
          </w:p>
          <w:p w:rsidR="00CC6D25" w:rsidRPr="006E4F8F" w:rsidRDefault="00CC6D25" w:rsidP="006E4F8F">
            <w:pPr>
              <w:jc w:val="center"/>
              <w:rPr>
                <w:sz w:val="28"/>
                <w:szCs w:val="28"/>
              </w:rPr>
            </w:pPr>
          </w:p>
          <w:p w:rsidR="00CC6D25" w:rsidRPr="006E4F8F" w:rsidRDefault="00CC6D25" w:rsidP="006E4F8F">
            <w:pPr>
              <w:jc w:val="center"/>
              <w:rPr>
                <w:sz w:val="28"/>
                <w:szCs w:val="28"/>
              </w:rPr>
            </w:pPr>
          </w:p>
          <w:p w:rsidR="00CC6D25" w:rsidRDefault="00CC6D25" w:rsidP="006E4F8F">
            <w:pPr>
              <w:jc w:val="center"/>
              <w:rPr>
                <w:sz w:val="28"/>
                <w:szCs w:val="28"/>
              </w:rPr>
            </w:pPr>
          </w:p>
          <w:p w:rsidR="00CC6D25" w:rsidRPr="006E4F8F" w:rsidRDefault="00CC6D25" w:rsidP="006E4F8F">
            <w:pPr>
              <w:jc w:val="center"/>
              <w:rPr>
                <w:sz w:val="28"/>
                <w:szCs w:val="28"/>
              </w:rPr>
            </w:pPr>
          </w:p>
          <w:p w:rsidR="00CC6D25" w:rsidRPr="006E4F8F" w:rsidRDefault="00CC6D25" w:rsidP="006E4F8F">
            <w:pPr>
              <w:rPr>
                <w:sz w:val="28"/>
                <w:szCs w:val="28"/>
              </w:rPr>
            </w:pPr>
            <w:r w:rsidRPr="006E4F8F">
              <w:rPr>
                <w:sz w:val="28"/>
                <w:szCs w:val="28"/>
              </w:rPr>
              <w:t xml:space="preserve">Директор, </w:t>
            </w:r>
            <w:r>
              <w:rPr>
                <w:sz w:val="28"/>
                <w:szCs w:val="28"/>
              </w:rPr>
              <w:t xml:space="preserve">         </w:t>
            </w:r>
            <w:r w:rsidRPr="006E4F8F">
              <w:rPr>
                <w:sz w:val="28"/>
                <w:szCs w:val="28"/>
              </w:rPr>
              <w:t>Культ-тор</w:t>
            </w:r>
          </w:p>
          <w:p w:rsidR="00CC6D25" w:rsidRPr="006E4F8F" w:rsidRDefault="00CC6D25" w:rsidP="006E4F8F">
            <w:pPr>
              <w:jc w:val="center"/>
              <w:rPr>
                <w:sz w:val="28"/>
                <w:szCs w:val="28"/>
              </w:rPr>
            </w:pPr>
          </w:p>
          <w:p w:rsidR="00CC6D25" w:rsidRPr="006E4F8F" w:rsidRDefault="00CC6D25" w:rsidP="006E4F8F">
            <w:pPr>
              <w:jc w:val="center"/>
              <w:rPr>
                <w:sz w:val="28"/>
                <w:szCs w:val="28"/>
              </w:rPr>
            </w:pPr>
          </w:p>
          <w:p w:rsidR="00CC6D25" w:rsidRPr="006E4F8F" w:rsidRDefault="00CC6D25" w:rsidP="006E4F8F">
            <w:pPr>
              <w:rPr>
                <w:sz w:val="28"/>
                <w:szCs w:val="28"/>
              </w:rPr>
            </w:pPr>
          </w:p>
          <w:p w:rsidR="00CC6D25" w:rsidRPr="006E4F8F" w:rsidRDefault="00CC6D25" w:rsidP="006E4F8F">
            <w:pPr>
              <w:jc w:val="center"/>
              <w:rPr>
                <w:sz w:val="28"/>
                <w:szCs w:val="28"/>
              </w:rPr>
            </w:pPr>
            <w:r w:rsidRPr="006E4F8F">
              <w:rPr>
                <w:sz w:val="28"/>
                <w:szCs w:val="28"/>
              </w:rPr>
              <w:t>Директор, Культ-тор</w:t>
            </w:r>
          </w:p>
        </w:tc>
      </w:tr>
      <w:tr w:rsidR="00CC6D25" w:rsidTr="00F006B3">
        <w:tc>
          <w:tcPr>
            <w:tcW w:w="1119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D25" w:rsidRDefault="00CC6D25" w:rsidP="00FE7652">
            <w:pPr>
              <w:jc w:val="center"/>
              <w:rPr>
                <w:b/>
                <w:sz w:val="32"/>
                <w:szCs w:val="32"/>
              </w:rPr>
            </w:pPr>
          </w:p>
          <w:p w:rsidR="00CC6D25" w:rsidRDefault="00CC6D25" w:rsidP="00FE7652">
            <w:pPr>
              <w:jc w:val="center"/>
              <w:rPr>
                <w:b/>
                <w:sz w:val="32"/>
                <w:szCs w:val="32"/>
              </w:rPr>
            </w:pPr>
            <w:r w:rsidRPr="005F7E64">
              <w:rPr>
                <w:b/>
                <w:sz w:val="32"/>
                <w:szCs w:val="32"/>
              </w:rPr>
              <w:t>Укрепление материально-технической базы</w:t>
            </w:r>
          </w:p>
          <w:p w:rsidR="00CC6D25" w:rsidRPr="005F7E64" w:rsidRDefault="00CC6D25" w:rsidP="006E4F8F">
            <w:pPr>
              <w:rPr>
                <w:b/>
                <w:sz w:val="32"/>
                <w:szCs w:val="32"/>
              </w:rPr>
            </w:pPr>
          </w:p>
        </w:tc>
      </w:tr>
      <w:tr w:rsidR="00CC6D25" w:rsidTr="00F006B3">
        <w:trPr>
          <w:trHeight w:val="69"/>
        </w:trPr>
        <w:tc>
          <w:tcPr>
            <w:tcW w:w="6805" w:type="dxa"/>
            <w:tcBorders>
              <w:left w:val="single" w:sz="4" w:space="0" w:color="000000"/>
              <w:bottom w:val="single" w:sz="4" w:space="0" w:color="000000"/>
            </w:tcBorders>
          </w:tcPr>
          <w:p w:rsidR="00CC6D25" w:rsidRPr="00C214A1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 w:rsidRPr="00C214A1">
              <w:rPr>
                <w:sz w:val="28"/>
                <w:szCs w:val="28"/>
              </w:rPr>
              <w:t>Оформление тематических стендов.</w:t>
            </w:r>
          </w:p>
          <w:p w:rsidR="00CC6D25" w:rsidRPr="00C214A1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Pr="00C214A1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Pr="00C214A1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Pr="00C214A1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 w:rsidRPr="00C214A1">
              <w:rPr>
                <w:sz w:val="28"/>
                <w:szCs w:val="28"/>
              </w:rPr>
              <w:t>Благоустройство территории КДЦ</w:t>
            </w:r>
          </w:p>
          <w:p w:rsidR="00CC6D25" w:rsidRPr="00C214A1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Pr="00C214A1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Pr="00C214A1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Pr="00C214A1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 w:rsidRPr="00C214A1">
              <w:rPr>
                <w:sz w:val="28"/>
                <w:szCs w:val="28"/>
              </w:rPr>
              <w:t>Изготовление и приобретение необходимого реквизита.</w:t>
            </w:r>
          </w:p>
          <w:p w:rsidR="00CC6D25" w:rsidRPr="00C214A1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Pr="00C214A1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Pr="00C214A1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Pr="00C214A1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 w:rsidRPr="00C214A1">
              <w:rPr>
                <w:sz w:val="28"/>
                <w:szCs w:val="28"/>
              </w:rPr>
              <w:t>Проведение текущего ремонта.</w:t>
            </w:r>
          </w:p>
          <w:p w:rsidR="00CC6D25" w:rsidRPr="00C214A1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Pr="00C214A1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Pr="00C214A1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Pr="00C214A1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 w:rsidRPr="00C214A1">
              <w:rPr>
                <w:sz w:val="28"/>
                <w:szCs w:val="28"/>
              </w:rPr>
              <w:t>Проведение санитарных дней.</w:t>
            </w:r>
          </w:p>
          <w:p w:rsidR="00CC6D25" w:rsidRPr="00C214A1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Pr="00C214A1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Pr="00C214A1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Pr="00C214A1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 w:rsidRPr="00C214A1">
              <w:rPr>
                <w:sz w:val="28"/>
                <w:szCs w:val="28"/>
              </w:rPr>
              <w:t>Приобретение сценических костюмов.</w:t>
            </w:r>
          </w:p>
          <w:p w:rsidR="00CC6D25" w:rsidRPr="00C214A1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Pr="00C214A1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Pr="00C214A1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Pr="00C214A1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 w:rsidRPr="00C214A1">
              <w:rPr>
                <w:sz w:val="28"/>
                <w:szCs w:val="28"/>
              </w:rPr>
              <w:t>Приобретение необходимой аппаратуры.</w:t>
            </w:r>
          </w:p>
          <w:p w:rsidR="00CC6D25" w:rsidRPr="00C214A1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Pr="00C214A1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Pr="00C214A1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</w:tc>
        <w:tc>
          <w:tcPr>
            <w:tcW w:w="155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CC6D25" w:rsidRPr="00C214A1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 w:rsidRPr="00C214A1">
              <w:rPr>
                <w:sz w:val="28"/>
                <w:szCs w:val="28"/>
              </w:rPr>
              <w:t>В течении года</w:t>
            </w:r>
          </w:p>
          <w:p w:rsidR="00CC6D25" w:rsidRPr="00C214A1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Pr="00C214A1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Pr="00C214A1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 w:rsidRPr="00C214A1">
              <w:rPr>
                <w:sz w:val="28"/>
                <w:szCs w:val="28"/>
              </w:rPr>
              <w:t>В течении года</w:t>
            </w:r>
          </w:p>
          <w:p w:rsidR="00CC6D25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Pr="00C214A1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Pr="00C214A1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Pr="00C214A1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 w:rsidRPr="00C214A1">
              <w:rPr>
                <w:sz w:val="28"/>
                <w:szCs w:val="28"/>
              </w:rPr>
              <w:t>В течении года</w:t>
            </w:r>
          </w:p>
          <w:p w:rsidR="00CC6D25" w:rsidRPr="00C214A1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Pr="00C214A1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</w:p>
          <w:p w:rsidR="00CC6D25" w:rsidRPr="00C214A1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Pr="00C214A1">
              <w:rPr>
                <w:sz w:val="28"/>
                <w:szCs w:val="28"/>
              </w:rPr>
              <w:t xml:space="preserve">  течении года</w:t>
            </w:r>
          </w:p>
          <w:p w:rsidR="00CC6D25" w:rsidRPr="00C214A1" w:rsidRDefault="00CC6D25" w:rsidP="00FE7652">
            <w:pPr>
              <w:rPr>
                <w:sz w:val="28"/>
                <w:szCs w:val="28"/>
              </w:rPr>
            </w:pPr>
          </w:p>
          <w:p w:rsidR="00CC6D25" w:rsidRPr="00C214A1" w:rsidRDefault="00CC6D25" w:rsidP="00FE7652">
            <w:pPr>
              <w:rPr>
                <w:sz w:val="28"/>
                <w:szCs w:val="28"/>
              </w:rPr>
            </w:pPr>
          </w:p>
          <w:p w:rsidR="00CC6D25" w:rsidRPr="00C214A1" w:rsidRDefault="00CC6D25" w:rsidP="00FE7652">
            <w:pPr>
              <w:rPr>
                <w:sz w:val="28"/>
                <w:szCs w:val="28"/>
              </w:rPr>
            </w:pPr>
            <w:r w:rsidRPr="00C214A1">
              <w:rPr>
                <w:sz w:val="28"/>
                <w:szCs w:val="28"/>
              </w:rPr>
              <w:t>В течении года</w:t>
            </w:r>
          </w:p>
          <w:p w:rsidR="00CC6D25" w:rsidRPr="00C214A1" w:rsidRDefault="00CC6D25" w:rsidP="00FE7652">
            <w:pPr>
              <w:rPr>
                <w:sz w:val="28"/>
                <w:szCs w:val="28"/>
              </w:rPr>
            </w:pPr>
          </w:p>
          <w:p w:rsidR="00CC6D25" w:rsidRPr="00C214A1" w:rsidRDefault="00CC6D25" w:rsidP="00FE7652">
            <w:pPr>
              <w:rPr>
                <w:sz w:val="28"/>
                <w:szCs w:val="28"/>
              </w:rPr>
            </w:pPr>
          </w:p>
          <w:p w:rsidR="00CC6D25" w:rsidRPr="00C214A1" w:rsidRDefault="00CC6D25" w:rsidP="00FE7652">
            <w:pPr>
              <w:rPr>
                <w:sz w:val="28"/>
                <w:szCs w:val="28"/>
              </w:rPr>
            </w:pPr>
          </w:p>
          <w:p w:rsidR="00CC6D25" w:rsidRPr="00C214A1" w:rsidRDefault="00CC6D25" w:rsidP="00FE7652">
            <w:pPr>
              <w:rPr>
                <w:sz w:val="28"/>
                <w:szCs w:val="28"/>
              </w:rPr>
            </w:pPr>
            <w:r w:rsidRPr="00C214A1">
              <w:rPr>
                <w:sz w:val="28"/>
                <w:szCs w:val="28"/>
              </w:rPr>
              <w:t>В течении года</w:t>
            </w:r>
          </w:p>
          <w:p w:rsidR="00CC6D25" w:rsidRPr="00C214A1" w:rsidRDefault="00CC6D25" w:rsidP="00FE7652">
            <w:pPr>
              <w:rPr>
                <w:sz w:val="28"/>
                <w:szCs w:val="28"/>
              </w:rPr>
            </w:pPr>
          </w:p>
          <w:p w:rsidR="00CC6D25" w:rsidRPr="00C214A1" w:rsidRDefault="00CC6D25" w:rsidP="00FE7652">
            <w:pPr>
              <w:rPr>
                <w:sz w:val="28"/>
                <w:szCs w:val="28"/>
              </w:rPr>
            </w:pPr>
          </w:p>
          <w:p w:rsidR="00CC6D25" w:rsidRPr="00C214A1" w:rsidRDefault="00CC6D25" w:rsidP="00FE7652">
            <w:pPr>
              <w:rPr>
                <w:sz w:val="28"/>
                <w:szCs w:val="28"/>
              </w:rPr>
            </w:pPr>
          </w:p>
          <w:p w:rsidR="00CC6D25" w:rsidRPr="00C214A1" w:rsidRDefault="00CC6D25" w:rsidP="00FE7652">
            <w:pPr>
              <w:rPr>
                <w:sz w:val="28"/>
                <w:szCs w:val="28"/>
              </w:rPr>
            </w:pPr>
            <w:r w:rsidRPr="00C214A1">
              <w:rPr>
                <w:sz w:val="28"/>
                <w:szCs w:val="28"/>
              </w:rPr>
              <w:t>В течении года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CC6D25" w:rsidRPr="00C214A1" w:rsidRDefault="00CC6D25" w:rsidP="006E4F8F">
            <w:pPr>
              <w:rPr>
                <w:sz w:val="28"/>
                <w:szCs w:val="28"/>
              </w:rPr>
            </w:pPr>
            <w:r w:rsidRPr="00C214A1">
              <w:rPr>
                <w:sz w:val="28"/>
                <w:szCs w:val="28"/>
              </w:rPr>
              <w:t>КДЦ</w:t>
            </w:r>
          </w:p>
          <w:p w:rsidR="00CC6D25" w:rsidRPr="00C214A1" w:rsidRDefault="00CC6D25" w:rsidP="006E4F8F">
            <w:pPr>
              <w:rPr>
                <w:sz w:val="28"/>
                <w:szCs w:val="28"/>
              </w:rPr>
            </w:pPr>
          </w:p>
          <w:p w:rsidR="00CC6D25" w:rsidRPr="00C214A1" w:rsidRDefault="00CC6D25" w:rsidP="006E4F8F">
            <w:pPr>
              <w:rPr>
                <w:sz w:val="28"/>
                <w:szCs w:val="28"/>
              </w:rPr>
            </w:pPr>
          </w:p>
          <w:p w:rsidR="00CC6D25" w:rsidRPr="00C214A1" w:rsidRDefault="00CC6D25" w:rsidP="006E4F8F">
            <w:pPr>
              <w:rPr>
                <w:sz w:val="28"/>
                <w:szCs w:val="28"/>
              </w:rPr>
            </w:pPr>
          </w:p>
          <w:p w:rsidR="00CC6D25" w:rsidRPr="00C214A1" w:rsidRDefault="00CC6D25" w:rsidP="006E4F8F">
            <w:pPr>
              <w:rPr>
                <w:sz w:val="28"/>
                <w:szCs w:val="28"/>
              </w:rPr>
            </w:pPr>
            <w:r w:rsidRPr="00C214A1">
              <w:rPr>
                <w:sz w:val="28"/>
                <w:szCs w:val="28"/>
              </w:rPr>
              <w:t>КДЦ</w:t>
            </w:r>
          </w:p>
          <w:p w:rsidR="00CC6D25" w:rsidRPr="00C214A1" w:rsidRDefault="00CC6D25" w:rsidP="006E4F8F">
            <w:pPr>
              <w:rPr>
                <w:sz w:val="28"/>
                <w:szCs w:val="28"/>
              </w:rPr>
            </w:pPr>
          </w:p>
          <w:p w:rsidR="00CC6D25" w:rsidRDefault="00CC6D25" w:rsidP="006E4F8F">
            <w:pPr>
              <w:rPr>
                <w:sz w:val="28"/>
                <w:szCs w:val="28"/>
              </w:rPr>
            </w:pPr>
          </w:p>
          <w:p w:rsidR="00CC6D25" w:rsidRPr="00C214A1" w:rsidRDefault="00CC6D25" w:rsidP="006E4F8F">
            <w:pPr>
              <w:rPr>
                <w:sz w:val="28"/>
                <w:szCs w:val="28"/>
              </w:rPr>
            </w:pPr>
          </w:p>
          <w:p w:rsidR="00CC6D25" w:rsidRPr="00C214A1" w:rsidRDefault="00CC6D25" w:rsidP="006E4F8F">
            <w:pPr>
              <w:rPr>
                <w:sz w:val="28"/>
                <w:szCs w:val="28"/>
              </w:rPr>
            </w:pPr>
          </w:p>
          <w:p w:rsidR="00CC6D25" w:rsidRPr="00C214A1" w:rsidRDefault="00CC6D25" w:rsidP="006E4F8F">
            <w:pPr>
              <w:rPr>
                <w:sz w:val="28"/>
                <w:szCs w:val="28"/>
              </w:rPr>
            </w:pPr>
            <w:r w:rsidRPr="00C214A1">
              <w:rPr>
                <w:sz w:val="28"/>
                <w:szCs w:val="28"/>
              </w:rPr>
              <w:t>КДЦ</w:t>
            </w:r>
          </w:p>
          <w:p w:rsidR="00CC6D25" w:rsidRPr="00C214A1" w:rsidRDefault="00CC6D25" w:rsidP="006E4F8F">
            <w:pPr>
              <w:rPr>
                <w:sz w:val="28"/>
                <w:szCs w:val="28"/>
              </w:rPr>
            </w:pPr>
          </w:p>
          <w:p w:rsidR="00CC6D25" w:rsidRPr="00C214A1" w:rsidRDefault="00CC6D25" w:rsidP="006E4F8F">
            <w:pPr>
              <w:rPr>
                <w:sz w:val="28"/>
                <w:szCs w:val="28"/>
              </w:rPr>
            </w:pPr>
          </w:p>
          <w:p w:rsidR="00CC6D25" w:rsidRPr="00C214A1" w:rsidRDefault="00CC6D25" w:rsidP="006E4F8F">
            <w:pPr>
              <w:rPr>
                <w:sz w:val="28"/>
                <w:szCs w:val="28"/>
              </w:rPr>
            </w:pPr>
          </w:p>
          <w:p w:rsidR="00CC6D25" w:rsidRPr="00C214A1" w:rsidRDefault="00CC6D25" w:rsidP="006E4F8F">
            <w:pPr>
              <w:rPr>
                <w:sz w:val="28"/>
                <w:szCs w:val="28"/>
              </w:rPr>
            </w:pPr>
            <w:r w:rsidRPr="00C214A1">
              <w:rPr>
                <w:sz w:val="28"/>
                <w:szCs w:val="28"/>
              </w:rPr>
              <w:t>КДЦ</w:t>
            </w:r>
          </w:p>
          <w:p w:rsidR="00CC6D25" w:rsidRPr="00C214A1" w:rsidRDefault="00CC6D25" w:rsidP="00FE7652">
            <w:pPr>
              <w:rPr>
                <w:sz w:val="28"/>
                <w:szCs w:val="28"/>
              </w:rPr>
            </w:pPr>
          </w:p>
          <w:p w:rsidR="00CC6D25" w:rsidRPr="00C214A1" w:rsidRDefault="00CC6D25" w:rsidP="00FE7652">
            <w:pPr>
              <w:rPr>
                <w:sz w:val="28"/>
                <w:szCs w:val="28"/>
              </w:rPr>
            </w:pPr>
          </w:p>
          <w:p w:rsidR="00CC6D25" w:rsidRPr="00C214A1" w:rsidRDefault="00CC6D25" w:rsidP="00FE7652">
            <w:pPr>
              <w:rPr>
                <w:sz w:val="28"/>
                <w:szCs w:val="28"/>
              </w:rPr>
            </w:pPr>
          </w:p>
          <w:p w:rsidR="00CC6D25" w:rsidRPr="00C214A1" w:rsidRDefault="00CC6D25" w:rsidP="00FE7652">
            <w:pPr>
              <w:rPr>
                <w:sz w:val="28"/>
                <w:szCs w:val="28"/>
              </w:rPr>
            </w:pPr>
            <w:r w:rsidRPr="00C214A1">
              <w:rPr>
                <w:sz w:val="28"/>
                <w:szCs w:val="28"/>
              </w:rPr>
              <w:t>КДЦ</w:t>
            </w:r>
          </w:p>
          <w:p w:rsidR="00CC6D25" w:rsidRPr="00C214A1" w:rsidRDefault="00CC6D25" w:rsidP="00FE7652">
            <w:pPr>
              <w:rPr>
                <w:sz w:val="28"/>
                <w:szCs w:val="28"/>
              </w:rPr>
            </w:pPr>
          </w:p>
          <w:p w:rsidR="00CC6D25" w:rsidRPr="00C214A1" w:rsidRDefault="00CC6D25" w:rsidP="00FE7652">
            <w:pPr>
              <w:rPr>
                <w:sz w:val="28"/>
                <w:szCs w:val="28"/>
              </w:rPr>
            </w:pPr>
          </w:p>
          <w:p w:rsidR="00CC6D25" w:rsidRDefault="00CC6D25" w:rsidP="00FE7652">
            <w:pPr>
              <w:rPr>
                <w:sz w:val="28"/>
                <w:szCs w:val="28"/>
              </w:rPr>
            </w:pPr>
          </w:p>
          <w:p w:rsidR="00CC6D25" w:rsidRPr="00C214A1" w:rsidRDefault="00CC6D25" w:rsidP="00FE7652">
            <w:pPr>
              <w:rPr>
                <w:sz w:val="28"/>
                <w:szCs w:val="28"/>
              </w:rPr>
            </w:pPr>
          </w:p>
          <w:p w:rsidR="00CC6D25" w:rsidRPr="00C214A1" w:rsidRDefault="00CC6D25" w:rsidP="00FE7652">
            <w:pPr>
              <w:rPr>
                <w:sz w:val="28"/>
                <w:szCs w:val="28"/>
              </w:rPr>
            </w:pPr>
            <w:r w:rsidRPr="00C214A1">
              <w:rPr>
                <w:sz w:val="28"/>
                <w:szCs w:val="28"/>
              </w:rPr>
              <w:t>КДЦ</w:t>
            </w:r>
          </w:p>
          <w:p w:rsidR="00CC6D25" w:rsidRPr="00C214A1" w:rsidRDefault="00CC6D25" w:rsidP="00FE7652">
            <w:pPr>
              <w:rPr>
                <w:sz w:val="28"/>
                <w:szCs w:val="28"/>
              </w:rPr>
            </w:pPr>
          </w:p>
          <w:p w:rsidR="00CC6D25" w:rsidRPr="00C214A1" w:rsidRDefault="00CC6D25" w:rsidP="00FE7652">
            <w:pPr>
              <w:rPr>
                <w:sz w:val="28"/>
                <w:szCs w:val="28"/>
              </w:rPr>
            </w:pPr>
          </w:p>
          <w:p w:rsidR="00CC6D25" w:rsidRPr="00C214A1" w:rsidRDefault="00CC6D25" w:rsidP="00FE7652">
            <w:pPr>
              <w:rPr>
                <w:sz w:val="28"/>
                <w:szCs w:val="28"/>
              </w:rPr>
            </w:pPr>
          </w:p>
          <w:p w:rsidR="00CC6D25" w:rsidRPr="00C214A1" w:rsidRDefault="00CC6D25" w:rsidP="00FE7652">
            <w:pPr>
              <w:rPr>
                <w:sz w:val="28"/>
                <w:szCs w:val="28"/>
              </w:rPr>
            </w:pPr>
          </w:p>
          <w:p w:rsidR="00CC6D25" w:rsidRPr="00C214A1" w:rsidRDefault="00CC6D25" w:rsidP="00FE7652">
            <w:pPr>
              <w:rPr>
                <w:sz w:val="28"/>
                <w:szCs w:val="28"/>
              </w:rPr>
            </w:pPr>
            <w:r w:rsidRPr="00C214A1">
              <w:rPr>
                <w:sz w:val="28"/>
                <w:szCs w:val="28"/>
              </w:rPr>
              <w:t>КДЦ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D25" w:rsidRPr="00C214A1" w:rsidRDefault="00CC6D25" w:rsidP="00FE7652">
            <w:pPr>
              <w:pStyle w:val="a"/>
              <w:jc w:val="both"/>
              <w:rPr>
                <w:sz w:val="28"/>
                <w:szCs w:val="28"/>
              </w:rPr>
            </w:pPr>
            <w:r w:rsidRPr="00C214A1">
              <w:rPr>
                <w:sz w:val="28"/>
                <w:szCs w:val="28"/>
              </w:rPr>
              <w:t>Диктор, Культ-тор</w:t>
            </w:r>
          </w:p>
          <w:p w:rsidR="00CC6D25" w:rsidRPr="00C214A1" w:rsidRDefault="00CC6D25" w:rsidP="006E4F8F">
            <w:pPr>
              <w:rPr>
                <w:sz w:val="28"/>
                <w:szCs w:val="28"/>
              </w:rPr>
            </w:pPr>
          </w:p>
          <w:p w:rsidR="00CC6D25" w:rsidRPr="00C214A1" w:rsidRDefault="00CC6D25" w:rsidP="006E4F8F">
            <w:pPr>
              <w:rPr>
                <w:sz w:val="28"/>
                <w:szCs w:val="28"/>
              </w:rPr>
            </w:pPr>
          </w:p>
          <w:p w:rsidR="00CC6D25" w:rsidRPr="00C214A1" w:rsidRDefault="00CC6D25" w:rsidP="006E4F8F">
            <w:pPr>
              <w:rPr>
                <w:sz w:val="28"/>
                <w:szCs w:val="28"/>
              </w:rPr>
            </w:pPr>
            <w:r w:rsidRPr="00C214A1">
              <w:rPr>
                <w:sz w:val="28"/>
                <w:szCs w:val="28"/>
              </w:rPr>
              <w:t>Директор, Технические работники</w:t>
            </w:r>
          </w:p>
          <w:p w:rsidR="00CC6D25" w:rsidRDefault="00CC6D25" w:rsidP="00FE7652">
            <w:pPr>
              <w:rPr>
                <w:sz w:val="28"/>
                <w:szCs w:val="28"/>
              </w:rPr>
            </w:pPr>
          </w:p>
          <w:p w:rsidR="00CC6D25" w:rsidRPr="00C214A1" w:rsidRDefault="00CC6D25" w:rsidP="00FE7652">
            <w:pPr>
              <w:rPr>
                <w:sz w:val="28"/>
                <w:szCs w:val="28"/>
              </w:rPr>
            </w:pPr>
          </w:p>
          <w:p w:rsidR="00CC6D25" w:rsidRPr="00C214A1" w:rsidRDefault="00CC6D25" w:rsidP="00FE7652">
            <w:pPr>
              <w:rPr>
                <w:sz w:val="28"/>
                <w:szCs w:val="28"/>
              </w:rPr>
            </w:pPr>
            <w:r w:rsidRPr="00C214A1">
              <w:rPr>
                <w:sz w:val="28"/>
                <w:szCs w:val="28"/>
              </w:rPr>
              <w:t>Директор, Культ-тор</w:t>
            </w:r>
          </w:p>
          <w:p w:rsidR="00CC6D25" w:rsidRPr="00C214A1" w:rsidRDefault="00CC6D25" w:rsidP="00FE7652">
            <w:pPr>
              <w:rPr>
                <w:sz w:val="28"/>
                <w:szCs w:val="28"/>
              </w:rPr>
            </w:pPr>
          </w:p>
          <w:p w:rsidR="00CC6D25" w:rsidRPr="00C214A1" w:rsidRDefault="00CC6D25" w:rsidP="00FE7652">
            <w:pPr>
              <w:rPr>
                <w:sz w:val="28"/>
                <w:szCs w:val="28"/>
              </w:rPr>
            </w:pPr>
          </w:p>
          <w:p w:rsidR="00CC6D25" w:rsidRPr="00C214A1" w:rsidRDefault="00CC6D25" w:rsidP="00FE7652">
            <w:pPr>
              <w:rPr>
                <w:sz w:val="28"/>
                <w:szCs w:val="28"/>
              </w:rPr>
            </w:pPr>
            <w:r w:rsidRPr="00C214A1">
              <w:rPr>
                <w:sz w:val="28"/>
                <w:szCs w:val="28"/>
              </w:rPr>
              <w:t>Директор, Культ-тор</w:t>
            </w:r>
          </w:p>
          <w:p w:rsidR="00CC6D25" w:rsidRPr="00C214A1" w:rsidRDefault="00CC6D25" w:rsidP="00FE7652">
            <w:pPr>
              <w:rPr>
                <w:sz w:val="28"/>
                <w:szCs w:val="28"/>
              </w:rPr>
            </w:pPr>
          </w:p>
          <w:p w:rsidR="00CC6D25" w:rsidRPr="00C214A1" w:rsidRDefault="00CC6D25" w:rsidP="00FE7652">
            <w:pPr>
              <w:rPr>
                <w:sz w:val="28"/>
                <w:szCs w:val="28"/>
              </w:rPr>
            </w:pPr>
          </w:p>
          <w:p w:rsidR="00CC6D25" w:rsidRPr="00C214A1" w:rsidRDefault="00CC6D25" w:rsidP="00FE7652">
            <w:pPr>
              <w:rPr>
                <w:sz w:val="28"/>
                <w:szCs w:val="28"/>
              </w:rPr>
            </w:pPr>
            <w:r w:rsidRPr="00C214A1">
              <w:rPr>
                <w:sz w:val="28"/>
                <w:szCs w:val="28"/>
              </w:rPr>
              <w:t>Директор, Технические работники</w:t>
            </w:r>
          </w:p>
          <w:p w:rsidR="00CC6D25" w:rsidRDefault="00CC6D25" w:rsidP="00FE7652">
            <w:pPr>
              <w:rPr>
                <w:sz w:val="28"/>
                <w:szCs w:val="28"/>
              </w:rPr>
            </w:pPr>
          </w:p>
          <w:p w:rsidR="00CC6D25" w:rsidRPr="00C214A1" w:rsidRDefault="00CC6D25" w:rsidP="00FE7652">
            <w:pPr>
              <w:rPr>
                <w:sz w:val="28"/>
                <w:szCs w:val="28"/>
              </w:rPr>
            </w:pPr>
          </w:p>
          <w:p w:rsidR="00CC6D25" w:rsidRPr="00C214A1" w:rsidRDefault="00CC6D25" w:rsidP="00FE7652">
            <w:pPr>
              <w:rPr>
                <w:sz w:val="28"/>
                <w:szCs w:val="28"/>
              </w:rPr>
            </w:pPr>
            <w:r w:rsidRPr="00C214A1">
              <w:rPr>
                <w:sz w:val="28"/>
                <w:szCs w:val="28"/>
              </w:rPr>
              <w:t>Директор</w:t>
            </w:r>
          </w:p>
          <w:p w:rsidR="00CC6D25" w:rsidRPr="00C214A1" w:rsidRDefault="00CC6D25" w:rsidP="00FE7652">
            <w:pPr>
              <w:rPr>
                <w:sz w:val="28"/>
                <w:szCs w:val="28"/>
              </w:rPr>
            </w:pPr>
          </w:p>
          <w:p w:rsidR="00CC6D25" w:rsidRPr="00C214A1" w:rsidRDefault="00CC6D25" w:rsidP="00FE7652">
            <w:pPr>
              <w:rPr>
                <w:sz w:val="28"/>
                <w:szCs w:val="28"/>
              </w:rPr>
            </w:pPr>
          </w:p>
          <w:p w:rsidR="00CC6D25" w:rsidRPr="00C214A1" w:rsidRDefault="00CC6D25" w:rsidP="00FE7652">
            <w:pPr>
              <w:rPr>
                <w:sz w:val="28"/>
                <w:szCs w:val="28"/>
              </w:rPr>
            </w:pPr>
          </w:p>
          <w:p w:rsidR="00CC6D25" w:rsidRPr="00C214A1" w:rsidRDefault="00CC6D25" w:rsidP="00FE7652">
            <w:pPr>
              <w:rPr>
                <w:sz w:val="28"/>
                <w:szCs w:val="28"/>
              </w:rPr>
            </w:pPr>
          </w:p>
          <w:p w:rsidR="00CC6D25" w:rsidRPr="00C214A1" w:rsidRDefault="00CC6D25" w:rsidP="00FE7652">
            <w:pPr>
              <w:rPr>
                <w:sz w:val="28"/>
                <w:szCs w:val="28"/>
              </w:rPr>
            </w:pPr>
            <w:r w:rsidRPr="00C214A1">
              <w:rPr>
                <w:sz w:val="28"/>
                <w:szCs w:val="28"/>
              </w:rPr>
              <w:t>Директор</w:t>
            </w:r>
          </w:p>
        </w:tc>
      </w:tr>
    </w:tbl>
    <w:p w:rsidR="00CC6D25" w:rsidRDefault="00CC6D25" w:rsidP="003B000C">
      <w:pPr>
        <w:snapToGrid w:val="0"/>
        <w:spacing w:line="100" w:lineRule="atLeast"/>
        <w:ind w:left="360" w:hanging="360"/>
        <w:jc w:val="both"/>
        <w:rPr>
          <w:sz w:val="28"/>
          <w:szCs w:val="28"/>
        </w:rPr>
      </w:pPr>
    </w:p>
    <w:p w:rsidR="00CC6D25" w:rsidRDefault="00CC6D25" w:rsidP="00465985">
      <w:pPr>
        <w:ind w:left="15"/>
        <w:jc w:val="center"/>
        <w:rPr>
          <w:sz w:val="28"/>
          <w:szCs w:val="34"/>
        </w:rPr>
      </w:pPr>
    </w:p>
    <w:p w:rsidR="00CC6D25" w:rsidRDefault="00CC6D25" w:rsidP="00FE7652">
      <w:pPr>
        <w:rPr>
          <w:sz w:val="28"/>
          <w:szCs w:val="34"/>
        </w:rPr>
      </w:pPr>
      <w:r>
        <w:rPr>
          <w:sz w:val="28"/>
          <w:szCs w:val="34"/>
        </w:rPr>
        <w:t xml:space="preserve">Директор МБУК </w:t>
      </w:r>
    </w:p>
    <w:p w:rsidR="00CC6D25" w:rsidRDefault="00CC6D25" w:rsidP="00FE7652">
      <w:pPr>
        <w:rPr>
          <w:sz w:val="28"/>
          <w:szCs w:val="34"/>
        </w:rPr>
      </w:pPr>
      <w:r>
        <w:rPr>
          <w:sz w:val="28"/>
          <w:szCs w:val="34"/>
        </w:rPr>
        <w:t>«КДЦ Ромодановского сельского поселения»:                              Е.Н.Галыгина.</w:t>
      </w:r>
    </w:p>
    <w:p w:rsidR="00CC6D25" w:rsidRDefault="00CC6D25" w:rsidP="00465985">
      <w:pPr>
        <w:ind w:left="15"/>
        <w:jc w:val="center"/>
        <w:rPr>
          <w:sz w:val="28"/>
          <w:szCs w:val="34"/>
        </w:rPr>
      </w:pPr>
    </w:p>
    <w:p w:rsidR="00CC6D25" w:rsidRDefault="00CC6D25" w:rsidP="00465985">
      <w:pPr>
        <w:ind w:left="15"/>
        <w:jc w:val="center"/>
        <w:rPr>
          <w:sz w:val="28"/>
          <w:szCs w:val="34"/>
        </w:rPr>
      </w:pPr>
    </w:p>
    <w:p w:rsidR="00CC6D25" w:rsidRDefault="00CC6D25" w:rsidP="00465985">
      <w:pPr>
        <w:ind w:left="15"/>
        <w:jc w:val="center"/>
        <w:rPr>
          <w:sz w:val="28"/>
          <w:szCs w:val="34"/>
        </w:rPr>
      </w:pPr>
    </w:p>
    <w:p w:rsidR="00CC6D25" w:rsidRDefault="00CC6D25" w:rsidP="00465985">
      <w:pPr>
        <w:ind w:left="15"/>
        <w:jc w:val="center"/>
        <w:rPr>
          <w:sz w:val="28"/>
          <w:szCs w:val="34"/>
        </w:rPr>
      </w:pPr>
    </w:p>
    <w:sectPr w:rsidR="00CC6D25" w:rsidSect="007E6E24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96844"/>
    <w:rsid w:val="000B385D"/>
    <w:rsid w:val="000F53E7"/>
    <w:rsid w:val="00110E93"/>
    <w:rsid w:val="001646E7"/>
    <w:rsid w:val="001C190B"/>
    <w:rsid w:val="001D71EB"/>
    <w:rsid w:val="00200A10"/>
    <w:rsid w:val="0024706F"/>
    <w:rsid w:val="0031081F"/>
    <w:rsid w:val="00335186"/>
    <w:rsid w:val="00354D71"/>
    <w:rsid w:val="00381386"/>
    <w:rsid w:val="003979AD"/>
    <w:rsid w:val="003A5E75"/>
    <w:rsid w:val="003B000C"/>
    <w:rsid w:val="003F61D4"/>
    <w:rsid w:val="00406743"/>
    <w:rsid w:val="00406900"/>
    <w:rsid w:val="0045439A"/>
    <w:rsid w:val="004603DA"/>
    <w:rsid w:val="00465985"/>
    <w:rsid w:val="00476928"/>
    <w:rsid w:val="004A203D"/>
    <w:rsid w:val="004F6ACD"/>
    <w:rsid w:val="005565F9"/>
    <w:rsid w:val="005A6CF1"/>
    <w:rsid w:val="005C37EA"/>
    <w:rsid w:val="005F7E64"/>
    <w:rsid w:val="0066097C"/>
    <w:rsid w:val="00667EE5"/>
    <w:rsid w:val="006A1733"/>
    <w:rsid w:val="006E4F8F"/>
    <w:rsid w:val="007245EF"/>
    <w:rsid w:val="007911CE"/>
    <w:rsid w:val="007B0C8D"/>
    <w:rsid w:val="007E6E24"/>
    <w:rsid w:val="0083107F"/>
    <w:rsid w:val="00852CAF"/>
    <w:rsid w:val="009361A3"/>
    <w:rsid w:val="0094225F"/>
    <w:rsid w:val="00947BA8"/>
    <w:rsid w:val="009828A8"/>
    <w:rsid w:val="009A2C24"/>
    <w:rsid w:val="009C3FD9"/>
    <w:rsid w:val="009F44EE"/>
    <w:rsid w:val="00A74E3C"/>
    <w:rsid w:val="00AA394E"/>
    <w:rsid w:val="00AA7398"/>
    <w:rsid w:val="00B9291D"/>
    <w:rsid w:val="00BD3BFD"/>
    <w:rsid w:val="00BF3847"/>
    <w:rsid w:val="00C214A1"/>
    <w:rsid w:val="00C7066A"/>
    <w:rsid w:val="00CC6D25"/>
    <w:rsid w:val="00D04B5B"/>
    <w:rsid w:val="00D07699"/>
    <w:rsid w:val="00D225A9"/>
    <w:rsid w:val="00D275B4"/>
    <w:rsid w:val="00DE2C8C"/>
    <w:rsid w:val="00E0331D"/>
    <w:rsid w:val="00E418A8"/>
    <w:rsid w:val="00E639B3"/>
    <w:rsid w:val="00E643F3"/>
    <w:rsid w:val="00E83402"/>
    <w:rsid w:val="00EB5DF3"/>
    <w:rsid w:val="00F006B3"/>
    <w:rsid w:val="00F5358C"/>
    <w:rsid w:val="00F96844"/>
    <w:rsid w:val="00FC27EE"/>
    <w:rsid w:val="00FE76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5985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Содержимое таблицы"/>
    <w:basedOn w:val="Normal"/>
    <w:uiPriority w:val="99"/>
    <w:rsid w:val="00465985"/>
    <w:pPr>
      <w:suppressLineNumbers/>
    </w:pPr>
  </w:style>
  <w:style w:type="paragraph" w:styleId="BalloonText">
    <w:name w:val="Balloon Text"/>
    <w:basedOn w:val="Normal"/>
    <w:link w:val="BalloonTextChar"/>
    <w:uiPriority w:val="99"/>
    <w:semiHidden/>
    <w:rsid w:val="005A6CF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A6CF1"/>
    <w:rPr>
      <w:rFonts w:ascii="Tahoma" w:eastAsia="Times New Roman" w:hAnsi="Tahoma" w:cs="Tahoma"/>
      <w:kern w:val="1"/>
      <w:sz w:val="16"/>
      <w:szCs w:val="16"/>
    </w:rPr>
  </w:style>
  <w:style w:type="character" w:customStyle="1" w:styleId="apple-converted-space">
    <w:name w:val="apple-converted-space"/>
    <w:basedOn w:val="DefaultParagraphFont"/>
    <w:uiPriority w:val="99"/>
    <w:rsid w:val="001D71EB"/>
    <w:rPr>
      <w:rFonts w:cs="Times New Roman"/>
    </w:rPr>
  </w:style>
  <w:style w:type="paragraph" w:styleId="NormalWeb">
    <w:name w:val="Normal (Web)"/>
    <w:basedOn w:val="Normal"/>
    <w:uiPriority w:val="99"/>
    <w:rsid w:val="00D225A9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293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560</TotalTime>
  <Pages>11</Pages>
  <Words>1709</Words>
  <Characters>9742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25</cp:revision>
  <cp:lastPrinted>2017-01-11T05:06:00Z</cp:lastPrinted>
  <dcterms:created xsi:type="dcterms:W3CDTF">2015-09-11T05:56:00Z</dcterms:created>
  <dcterms:modified xsi:type="dcterms:W3CDTF">2017-01-11T05:07:00Z</dcterms:modified>
</cp:coreProperties>
</file>