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B51C9" w:rsidRDefault="006B51C9" w:rsidP="0076523F">
      <w:pPr>
        <w:pStyle w:val="NoSpacing"/>
        <w:rPr>
          <w:rFonts w:ascii="Times New Roman" w:hAnsi="Times New Roman"/>
          <w:sz w:val="28"/>
          <w:szCs w:val="28"/>
        </w:rPr>
      </w:pPr>
    </w:p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6B51C9" w:rsidRDefault="006B51C9" w:rsidP="0076523F">
      <w:pPr>
        <w:pStyle w:val="NoSpacing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B51C9" w:rsidRDefault="006B51C9" w:rsidP="0076523F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28 »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№ 2</w:t>
      </w:r>
    </w:p>
    <w:p w:rsidR="006B51C9" w:rsidRDefault="006B51C9" w:rsidP="0076523F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6B51C9" w:rsidRDefault="006B51C9" w:rsidP="0076523F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4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 xml:space="preserve">. № 1 «О бюджете Ромодановского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21464E">
        <w:rPr>
          <w:rFonts w:ascii="Times New Roman" w:hAnsi="Times New Roman"/>
          <w:sz w:val="28"/>
          <w:szCs w:val="28"/>
        </w:rPr>
        <w:t>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главного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Грачевой С.В.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6B51C9" w:rsidRPr="0021464E" w:rsidRDefault="006B51C9" w:rsidP="0076523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 xml:space="preserve">Утвердить бюджет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33222,94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hAnsi="Times New Roman"/>
          <w:sz w:val="28"/>
          <w:szCs w:val="28"/>
        </w:rPr>
        <w:t xml:space="preserve">34382,8 </w:t>
      </w:r>
      <w:r w:rsidRPr="0021464E">
        <w:rPr>
          <w:rFonts w:ascii="Times New Roman" w:hAnsi="Times New Roman"/>
          <w:sz w:val="28"/>
          <w:szCs w:val="28"/>
        </w:rPr>
        <w:t>тыс. рублей;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 xml:space="preserve">Внести изменения в решение Совета 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21464E">
        <w:rPr>
          <w:rFonts w:ascii="Times New Roman" w:hAnsi="Times New Roman"/>
          <w:sz w:val="28"/>
          <w:szCs w:val="28"/>
        </w:rPr>
        <w:t>год» в приложениях</w:t>
      </w:r>
      <w:r>
        <w:rPr>
          <w:rFonts w:ascii="Times New Roman" w:hAnsi="Times New Roman"/>
          <w:sz w:val="28"/>
          <w:szCs w:val="28"/>
        </w:rPr>
        <w:t xml:space="preserve">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>, № 5</w:t>
      </w:r>
      <w:r>
        <w:rPr>
          <w:rFonts w:ascii="Times New Roman" w:hAnsi="Times New Roman"/>
          <w:sz w:val="28"/>
          <w:szCs w:val="28"/>
        </w:rPr>
        <w:t>, № 6, № 7</w:t>
      </w:r>
      <w:r w:rsidRPr="0021464E">
        <w:rPr>
          <w:rFonts w:ascii="Times New Roman" w:hAnsi="Times New Roman"/>
          <w:sz w:val="28"/>
          <w:szCs w:val="28"/>
        </w:rPr>
        <w:t xml:space="preserve"> согласно приложений № </w:t>
      </w:r>
      <w:r>
        <w:rPr>
          <w:rFonts w:ascii="Times New Roman" w:hAnsi="Times New Roman"/>
          <w:sz w:val="28"/>
          <w:szCs w:val="28"/>
        </w:rPr>
        <w:t>1, № 2, № 3, № 4, № 5.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6B51C9" w:rsidRPr="0021464E" w:rsidRDefault="006B51C9" w:rsidP="0076523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6B51C9" w:rsidRDefault="006B51C9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6B51C9" w:rsidSect="009C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47A8D"/>
    <w:rsid w:val="000C77CA"/>
    <w:rsid w:val="00112FD8"/>
    <w:rsid w:val="001B689D"/>
    <w:rsid w:val="001C0C39"/>
    <w:rsid w:val="0021464E"/>
    <w:rsid w:val="0022658C"/>
    <w:rsid w:val="002D1283"/>
    <w:rsid w:val="00325C96"/>
    <w:rsid w:val="00376870"/>
    <w:rsid w:val="003A37BA"/>
    <w:rsid w:val="003C41D4"/>
    <w:rsid w:val="00520E3D"/>
    <w:rsid w:val="0056461F"/>
    <w:rsid w:val="00577B64"/>
    <w:rsid w:val="00583364"/>
    <w:rsid w:val="006116D7"/>
    <w:rsid w:val="00616FDE"/>
    <w:rsid w:val="0063054A"/>
    <w:rsid w:val="00654C1C"/>
    <w:rsid w:val="00660C65"/>
    <w:rsid w:val="00662AB9"/>
    <w:rsid w:val="006B51C9"/>
    <w:rsid w:val="00750D68"/>
    <w:rsid w:val="0076523F"/>
    <w:rsid w:val="007D7933"/>
    <w:rsid w:val="007E6639"/>
    <w:rsid w:val="00947DE4"/>
    <w:rsid w:val="00950436"/>
    <w:rsid w:val="009B304A"/>
    <w:rsid w:val="009C088D"/>
    <w:rsid w:val="00A03EA3"/>
    <w:rsid w:val="00AB5548"/>
    <w:rsid w:val="00AC1580"/>
    <w:rsid w:val="00B02037"/>
    <w:rsid w:val="00B676AB"/>
    <w:rsid w:val="00BC0DE2"/>
    <w:rsid w:val="00C3705B"/>
    <w:rsid w:val="00C87592"/>
    <w:rsid w:val="00D423CF"/>
    <w:rsid w:val="00D444F9"/>
    <w:rsid w:val="00DC469B"/>
    <w:rsid w:val="00DC7262"/>
    <w:rsid w:val="00E83808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88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652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325</TotalTime>
  <Pages>1</Pages>
  <Words>180</Words>
  <Characters>1030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18</cp:revision>
  <cp:lastPrinted>2015-05-27T13:08:00Z</cp:lastPrinted>
  <dcterms:created xsi:type="dcterms:W3CDTF">2014-10-17T06:37:00Z</dcterms:created>
  <dcterms:modified xsi:type="dcterms:W3CDTF">2015-12-25T11:59:00Z</dcterms:modified>
</cp:coreProperties>
</file>