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</w:p>
    <w:p w:rsidR="00350D70" w:rsidRPr="00B76830" w:rsidRDefault="00350D70" w:rsidP="001A0598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350D70" w:rsidRPr="00B76830" w:rsidRDefault="00350D70" w:rsidP="001A0598">
      <w:pPr>
        <w:rPr>
          <w:szCs w:val="28"/>
          <w:lang w:eastAsia="en-US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" strokeweight="1.5pt"/>
        </w:pict>
      </w:r>
    </w:p>
    <w:p w:rsidR="00350D70" w:rsidRPr="00B76830" w:rsidRDefault="00350D70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22</w:t>
      </w:r>
      <w:r w:rsidRPr="00B76830">
        <w:rPr>
          <w:sz w:val="25"/>
          <w:szCs w:val="25"/>
          <w:lang w:eastAsia="en-US"/>
        </w:rPr>
        <w:t xml:space="preserve">» июня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>12</w:t>
      </w:r>
    </w:p>
    <w:p w:rsidR="00350D70" w:rsidRPr="00B76830" w:rsidRDefault="00350D70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350D70" w:rsidRDefault="00350D70" w:rsidP="001A0598">
      <w:pPr>
        <w:jc w:val="right"/>
        <w:rPr>
          <w:bCs/>
          <w:sz w:val="24"/>
          <w:szCs w:val="24"/>
        </w:rPr>
      </w:pPr>
    </w:p>
    <w:p w:rsidR="00350D70" w:rsidRDefault="00350D70" w:rsidP="001A0598">
      <w:pPr>
        <w:jc w:val="center"/>
        <w:rPr>
          <w:szCs w:val="28"/>
        </w:rPr>
      </w:pPr>
    </w:p>
    <w:p w:rsidR="00350D70" w:rsidRPr="00921F01" w:rsidRDefault="00350D70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О признании утратившим силу</w:t>
      </w:r>
    </w:p>
    <w:p w:rsidR="00350D70" w:rsidRPr="00921F01" w:rsidRDefault="00350D70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Устава Липкинского сельского поселения</w:t>
      </w:r>
    </w:p>
    <w:p w:rsidR="00350D70" w:rsidRPr="00921F01" w:rsidRDefault="00350D70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Ромодановского муниципального района</w:t>
      </w:r>
    </w:p>
    <w:p w:rsidR="00350D70" w:rsidRDefault="00350D70" w:rsidP="001A0598">
      <w:pPr>
        <w:ind w:firstLine="748"/>
        <w:rPr>
          <w:sz w:val="26"/>
        </w:rPr>
      </w:pPr>
    </w:p>
    <w:p w:rsidR="00350D70" w:rsidRPr="00313182" w:rsidRDefault="00350D70" w:rsidP="00313182">
      <w:pPr>
        <w:pStyle w:val="Heading1"/>
      </w:pPr>
      <w:r>
        <w:rPr>
          <w:b w:val="0"/>
          <w:bCs/>
          <w:sz w:val="26"/>
          <w:szCs w:val="26"/>
        </w:rPr>
        <w:t xml:space="preserve"> Руководствуясь </w:t>
      </w:r>
      <w:hyperlink r:id="rId4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br/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и в связи </w:t>
      </w:r>
      <w:r w:rsidRPr="00057BFC">
        <w:rPr>
          <w:b w:val="0"/>
          <w:sz w:val="26"/>
          <w:szCs w:val="26"/>
        </w:rPr>
        <w:t>с</w:t>
      </w:r>
      <w:r>
        <w:rPr>
          <w:b w:val="0"/>
          <w:sz w:val="26"/>
          <w:szCs w:val="26"/>
        </w:rPr>
        <w:t xml:space="preserve"> 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</w:t>
      </w:r>
    </w:p>
    <w:p w:rsidR="00350D70" w:rsidRDefault="00350D70" w:rsidP="001A0598">
      <w:pPr>
        <w:pStyle w:val="Heading1"/>
        <w:tabs>
          <w:tab w:val="left" w:pos="0"/>
        </w:tabs>
        <w:ind w:firstLine="993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>
        <w:rPr>
          <w:b w:val="0"/>
          <w:sz w:val="26"/>
          <w:szCs w:val="26"/>
        </w:rPr>
        <w:t xml:space="preserve"> Липкинского</w:t>
      </w:r>
      <w:r>
        <w:rPr>
          <w:b w:val="0"/>
          <w:bCs/>
          <w:sz w:val="26"/>
        </w:rPr>
        <w:t xml:space="preserve"> 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350D70" w:rsidRDefault="00350D70" w:rsidP="001A0598">
      <w:pPr>
        <w:pStyle w:val="Heading1"/>
        <w:tabs>
          <w:tab w:val="left" w:pos="0"/>
        </w:tabs>
        <w:rPr>
          <w:sz w:val="26"/>
        </w:rPr>
      </w:pPr>
    </w:p>
    <w:p w:rsidR="00350D70" w:rsidRDefault="00350D70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  <w:szCs w:val="26"/>
        </w:rPr>
        <w:t xml:space="preserve">1. Устав  Липкинского </w:t>
      </w:r>
      <w:r>
        <w:rPr>
          <w:sz w:val="26"/>
        </w:rPr>
        <w:t xml:space="preserve">сельского поселения 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района, утвержденный  решением сессии Совета депутатов </w:t>
      </w:r>
      <w:r w:rsidRPr="00B76830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 сельского поселения от 28 декабря 2005г.   № 1  признать утратившим силу со дня вступления в силу Устава </w:t>
      </w:r>
      <w:r w:rsidRPr="00574AC7">
        <w:rPr>
          <w:sz w:val="26"/>
          <w:szCs w:val="26"/>
        </w:rPr>
        <w:t>вновь образованного</w:t>
      </w:r>
      <w:r>
        <w:rPr>
          <w:sz w:val="26"/>
          <w:szCs w:val="26"/>
        </w:rPr>
        <w:t xml:space="preserve"> </w:t>
      </w:r>
      <w:r w:rsidRPr="00B76830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>сельского поселения.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информационном бюллетене </w:t>
      </w:r>
      <w:r w:rsidRPr="00B76830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сельского поселения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Pr="00921F01" w:rsidRDefault="00350D70" w:rsidP="001A0598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Липкинского </w:t>
      </w:r>
    </w:p>
    <w:p w:rsidR="00350D70" w:rsidRPr="00921F01" w:rsidRDefault="00350D70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>сельского поселения                                                      Л.П. Новикова</w:t>
      </w:r>
    </w:p>
    <w:p w:rsidR="00350D70" w:rsidRPr="00921F01" w:rsidRDefault="00350D70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ind w:left="851"/>
        <w:jc w:val="both"/>
        <w:rPr>
          <w:szCs w:val="28"/>
        </w:rPr>
      </w:pPr>
    </w:p>
    <w:p w:rsidR="00350D70" w:rsidRDefault="00350D70" w:rsidP="001A0598">
      <w:pPr>
        <w:ind w:left="851"/>
        <w:jc w:val="both"/>
        <w:rPr>
          <w:szCs w:val="28"/>
        </w:rPr>
      </w:pPr>
    </w:p>
    <w:p w:rsidR="00350D70" w:rsidRDefault="00350D70" w:rsidP="001A0598">
      <w:pPr>
        <w:ind w:left="851"/>
        <w:jc w:val="both"/>
        <w:rPr>
          <w:szCs w:val="28"/>
        </w:rPr>
      </w:pPr>
    </w:p>
    <w:p w:rsidR="00350D70" w:rsidRDefault="00350D70" w:rsidP="001A0598">
      <w:pPr>
        <w:ind w:left="851"/>
        <w:jc w:val="both"/>
        <w:rPr>
          <w:szCs w:val="28"/>
        </w:rPr>
      </w:pPr>
    </w:p>
    <w:p w:rsidR="00350D70" w:rsidRDefault="00350D70" w:rsidP="001A0598">
      <w:pPr>
        <w:ind w:left="851"/>
        <w:jc w:val="both"/>
        <w:rPr>
          <w:szCs w:val="28"/>
        </w:rPr>
      </w:pPr>
    </w:p>
    <w:p w:rsidR="00350D70" w:rsidRDefault="00350D70" w:rsidP="001A0598">
      <w:pPr>
        <w:ind w:left="851"/>
        <w:jc w:val="both"/>
        <w:rPr>
          <w:szCs w:val="28"/>
        </w:rPr>
      </w:pPr>
    </w:p>
    <w:p w:rsidR="00350D70" w:rsidRDefault="00350D70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jc w:val="right"/>
        <w:rPr>
          <w:bCs/>
          <w:sz w:val="24"/>
          <w:szCs w:val="24"/>
        </w:rPr>
      </w:pP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</w:p>
    <w:p w:rsidR="00350D70" w:rsidRPr="00B76830" w:rsidRDefault="00350D70" w:rsidP="001A0598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350D70" w:rsidRPr="00B76830" w:rsidRDefault="00350D70" w:rsidP="001A0598">
      <w:pPr>
        <w:rPr>
          <w:szCs w:val="28"/>
          <w:lang w:eastAsia="en-US"/>
        </w:rPr>
      </w:pPr>
      <w:r>
        <w:rPr>
          <w:noProof/>
        </w:rPr>
        <w:pict>
          <v:shape id="Прямая со стрелкой 3" o:spid="_x0000_s1027" type="#_x0000_t32" style="position:absolute;margin-left:-1.2pt;margin-top:9.15pt;width:471.6pt;height:.7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f/6fgVUCAABiBAAADgAAAAAAAAAAAAAAAAAuAgAAZHJzL2Uyb0RvYy54bWxQSwEC&#10;LQAUAAYACAAAACEALmMidd8AAAAIAQAADwAAAAAAAAAAAAAAAACvBAAAZHJzL2Rvd25yZXYueG1s&#10;UEsFBgAAAAAEAAQA8wAAALsFAAAAAA==&#10;" strokeweight="1.5pt"/>
        </w:pict>
      </w:r>
    </w:p>
    <w:p w:rsidR="00350D70" w:rsidRPr="00B76830" w:rsidRDefault="00350D70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22</w:t>
      </w:r>
      <w:r w:rsidRPr="00B76830">
        <w:rPr>
          <w:sz w:val="25"/>
          <w:szCs w:val="25"/>
          <w:lang w:eastAsia="en-US"/>
        </w:rPr>
        <w:t xml:space="preserve">» июня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>14</w:t>
      </w:r>
    </w:p>
    <w:p w:rsidR="00350D70" w:rsidRPr="00B76830" w:rsidRDefault="00350D70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350D70" w:rsidRPr="00057BFC" w:rsidRDefault="00350D70" w:rsidP="001A0598">
      <w:pPr>
        <w:jc w:val="right"/>
        <w:rPr>
          <w:bCs/>
          <w:sz w:val="24"/>
          <w:szCs w:val="24"/>
        </w:rPr>
      </w:pPr>
    </w:p>
    <w:p w:rsidR="00350D70" w:rsidRDefault="00350D70" w:rsidP="001A0598">
      <w:pPr>
        <w:jc w:val="center"/>
        <w:rPr>
          <w:b/>
          <w:bCs/>
          <w:sz w:val="32"/>
          <w:szCs w:val="32"/>
        </w:rPr>
      </w:pPr>
    </w:p>
    <w:p w:rsidR="00350D70" w:rsidRDefault="00350D70" w:rsidP="001A0598">
      <w:pPr>
        <w:jc w:val="center"/>
        <w:rPr>
          <w:szCs w:val="28"/>
        </w:rPr>
      </w:pPr>
    </w:p>
    <w:p w:rsidR="00350D70" w:rsidRPr="007A46BE" w:rsidRDefault="00350D70" w:rsidP="007A46BE">
      <w:pPr>
        <w:ind w:left="851" w:hanging="425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О досрочном прекращении полномочий</w:t>
      </w:r>
    </w:p>
    <w:p w:rsidR="00350D70" w:rsidRPr="007A46BE" w:rsidRDefault="00350D70" w:rsidP="007A46BE">
      <w:pPr>
        <w:ind w:left="851" w:hanging="425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Главы Липкинского сельского поселения </w:t>
      </w:r>
    </w:p>
    <w:p w:rsidR="00350D70" w:rsidRDefault="00350D70" w:rsidP="001A0598">
      <w:pPr>
        <w:ind w:left="851"/>
        <w:jc w:val="both"/>
        <w:rPr>
          <w:szCs w:val="28"/>
        </w:rPr>
      </w:pPr>
    </w:p>
    <w:p w:rsidR="00350D70" w:rsidRDefault="00350D70" w:rsidP="00313182">
      <w:pPr>
        <w:pStyle w:val="Heading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Руководствуясь </w:t>
      </w:r>
      <w:hyperlink r:id="rId5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br/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>с</w:t>
      </w:r>
      <w:r>
        <w:rPr>
          <w:b w:val="0"/>
          <w:sz w:val="26"/>
          <w:szCs w:val="26"/>
        </w:rPr>
        <w:t xml:space="preserve"> 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поселения, н</w:t>
      </w:r>
      <w:r w:rsidRPr="00057BFC">
        <w:rPr>
          <w:b w:val="0"/>
          <w:sz w:val="26"/>
          <w:szCs w:val="26"/>
        </w:rPr>
        <w:t>а основании пункта 12 части 6 статьи 36 Федерального закона от 06.10.2003 года N 131-ФЗ "Об общих принципах организации местного самоуправления в Российской Федерации"</w:t>
      </w:r>
    </w:p>
    <w:p w:rsidR="00350D70" w:rsidRDefault="00350D70" w:rsidP="00313182">
      <w:pPr>
        <w:pStyle w:val="Heading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A81ECE">
        <w:rPr>
          <w:b w:val="0"/>
          <w:sz w:val="26"/>
          <w:szCs w:val="26"/>
        </w:rPr>
        <w:t>Липкинского</w:t>
      </w:r>
      <w:r>
        <w:rPr>
          <w:b w:val="0"/>
          <w:bCs/>
          <w:sz w:val="26"/>
        </w:rPr>
        <w:t xml:space="preserve"> 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350D70" w:rsidRPr="007A46BE" w:rsidRDefault="00350D70" w:rsidP="001A0598">
      <w:pPr>
        <w:pStyle w:val="Heading1"/>
        <w:tabs>
          <w:tab w:val="left" w:pos="0"/>
        </w:tabs>
        <w:jc w:val="center"/>
        <w:rPr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РЕШИЛ:</w:t>
      </w: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главы </w:t>
      </w:r>
      <w:r w:rsidRPr="00A81ECE">
        <w:rPr>
          <w:sz w:val="26"/>
          <w:szCs w:val="26"/>
        </w:rPr>
        <w:t>Липкинского</w:t>
      </w:r>
      <w:r w:rsidRPr="00D21601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 xml:space="preserve"> Новиковой Людмилы Петровны со дня избрания Главы вновь образованного  </w:t>
      </w:r>
      <w:r w:rsidRPr="00A81ECE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сельского поселения</w:t>
      </w:r>
      <w:r w:rsidRPr="00D21601">
        <w:rPr>
          <w:sz w:val="26"/>
          <w:szCs w:val="26"/>
        </w:rPr>
        <w:t>.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r w:rsidRPr="00A81ECE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Ромодановского </w:t>
      </w:r>
      <w:r>
        <w:rPr>
          <w:sz w:val="26"/>
          <w:szCs w:val="26"/>
        </w:rPr>
        <w:t>муниципального района.</w:t>
      </w: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350D70" w:rsidRPr="007A46BE" w:rsidRDefault="00350D70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Глава Липкинского</w:t>
      </w:r>
    </w:p>
    <w:p w:rsidR="00350D70" w:rsidRPr="007A46BE" w:rsidRDefault="00350D70" w:rsidP="001A0598">
      <w:pPr>
        <w:autoSpaceDE w:val="0"/>
        <w:autoSpaceDN w:val="0"/>
        <w:adjustRightInd w:val="0"/>
        <w:ind w:firstLine="720"/>
        <w:rPr>
          <w:rFonts w:ascii="Arial" w:hAnsi="Arial"/>
          <w:b/>
          <w:bCs/>
          <w:color w:val="000080"/>
          <w:szCs w:val="28"/>
        </w:rPr>
      </w:pPr>
      <w:r w:rsidRPr="007A46BE">
        <w:rPr>
          <w:b/>
          <w:sz w:val="26"/>
          <w:szCs w:val="26"/>
        </w:rPr>
        <w:t>сельского поселения                                                  Л.П. Новикова</w:t>
      </w:r>
    </w:p>
    <w:p w:rsidR="00350D70" w:rsidRPr="007A46BE" w:rsidRDefault="00350D70" w:rsidP="001A0598">
      <w:pPr>
        <w:ind w:left="851"/>
        <w:jc w:val="both"/>
        <w:rPr>
          <w:b/>
          <w:szCs w:val="28"/>
        </w:rPr>
      </w:pPr>
    </w:p>
    <w:p w:rsidR="00350D70" w:rsidRDefault="00350D70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</w:p>
    <w:p w:rsidR="00350D70" w:rsidRPr="00B76830" w:rsidRDefault="00350D70" w:rsidP="001A0598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350D70" w:rsidRPr="00B76830" w:rsidRDefault="00350D70" w:rsidP="001A0598">
      <w:pPr>
        <w:rPr>
          <w:szCs w:val="28"/>
          <w:lang w:eastAsia="en-US"/>
        </w:rPr>
      </w:pPr>
      <w:r>
        <w:rPr>
          <w:noProof/>
        </w:rPr>
        <w:pict>
          <v:shape id="Прямая со стрелкой 2" o:spid="_x0000_s1028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mnQr4FUCAABiBAAADgAAAAAAAAAAAAAAAAAuAgAAZHJzL2Uyb0RvYy54bWxQSwEC&#10;LQAUAAYACAAAACEALmMidd8AAAAIAQAADwAAAAAAAAAAAAAAAACvBAAAZHJzL2Rvd25yZXYueG1s&#10;UEsFBgAAAAAEAAQA8wAAALsFAAAAAA==&#10;" strokeweight="1.5pt"/>
        </w:pict>
      </w:r>
    </w:p>
    <w:p w:rsidR="00350D70" w:rsidRPr="00B76830" w:rsidRDefault="00350D70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22</w:t>
      </w:r>
      <w:r w:rsidRPr="00B76830">
        <w:rPr>
          <w:sz w:val="25"/>
          <w:szCs w:val="25"/>
          <w:lang w:eastAsia="en-US"/>
        </w:rPr>
        <w:t xml:space="preserve">» июня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>15</w:t>
      </w:r>
    </w:p>
    <w:p w:rsidR="00350D70" w:rsidRPr="00B76830" w:rsidRDefault="00350D70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350D70" w:rsidRDefault="00350D70" w:rsidP="001A0598">
      <w:pPr>
        <w:rPr>
          <w:szCs w:val="28"/>
        </w:rPr>
      </w:pPr>
    </w:p>
    <w:p w:rsidR="00350D70" w:rsidRPr="007A46BE" w:rsidRDefault="00350D70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администрации </w:t>
      </w:r>
    </w:p>
    <w:p w:rsidR="00350D70" w:rsidRPr="007A46BE" w:rsidRDefault="00350D70" w:rsidP="007A46BE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Липкинского  сельского поселения</w:t>
      </w:r>
    </w:p>
    <w:p w:rsidR="00350D70" w:rsidRPr="007A46BE" w:rsidRDefault="00350D70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350D70" w:rsidRDefault="00350D70" w:rsidP="001A0598">
      <w:pPr>
        <w:ind w:firstLine="748"/>
        <w:rPr>
          <w:sz w:val="26"/>
        </w:rPr>
      </w:pPr>
    </w:p>
    <w:p w:rsidR="00350D70" w:rsidRDefault="00350D70" w:rsidP="00D3297D">
      <w:pPr>
        <w:pStyle w:val="Heading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Руководствуясь ст.ст.57-60 Гражданского кодекса РФ, </w:t>
      </w:r>
      <w:hyperlink r:id="rId6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 xml:space="preserve">с </w:t>
      </w:r>
      <w:r>
        <w:rPr>
          <w:b w:val="0"/>
          <w:sz w:val="26"/>
          <w:szCs w:val="26"/>
        </w:rPr>
        <w:t xml:space="preserve">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 </w:t>
      </w:r>
    </w:p>
    <w:p w:rsidR="00350D70" w:rsidRDefault="00350D70" w:rsidP="00D3297D">
      <w:pPr>
        <w:pStyle w:val="Heading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AF6688">
        <w:rPr>
          <w:b w:val="0"/>
          <w:sz w:val="26"/>
          <w:szCs w:val="26"/>
        </w:rPr>
        <w:t>Липкинского</w:t>
      </w:r>
      <w:r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350D70" w:rsidRDefault="00350D70" w:rsidP="001A0598">
      <w:pPr>
        <w:pStyle w:val="Heading1"/>
        <w:tabs>
          <w:tab w:val="left" w:pos="0"/>
        </w:tabs>
        <w:rPr>
          <w:sz w:val="26"/>
        </w:rPr>
      </w:pPr>
    </w:p>
    <w:p w:rsidR="00350D70" w:rsidRDefault="00350D70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администрацию 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 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 в форме слияния ее с администрацией  Вырыпаевского сельского поселения.</w:t>
      </w:r>
    </w:p>
    <w:p w:rsidR="00350D70" w:rsidRPr="00D67306" w:rsidRDefault="00350D70" w:rsidP="001A059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администрация вновь образованного 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сельского поселения является правопреемником администрации 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Администрации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осуществить необходимые действия по реорганизации администрации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в соответствии с требованиями законодательства. </w:t>
      </w:r>
    </w:p>
    <w:p w:rsidR="00350D70" w:rsidRPr="00AF6688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 Администрации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Администрации  Вырыпаевского сельского поселения и администрации </w:t>
      </w:r>
      <w:r w:rsidRPr="00AF6688">
        <w:rPr>
          <w:sz w:val="26"/>
          <w:szCs w:val="26"/>
        </w:rPr>
        <w:t>Липкинского</w:t>
      </w:r>
      <w:r w:rsidRPr="00AF6688">
        <w:rPr>
          <w:sz w:val="26"/>
        </w:rPr>
        <w:t xml:space="preserve"> сельского поселения. 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информационном бюллетене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Pr="007A46BE" w:rsidRDefault="00350D70" w:rsidP="001A0598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Глава Липкинского </w:t>
      </w:r>
    </w:p>
    <w:p w:rsidR="00350D70" w:rsidRPr="007A46BE" w:rsidRDefault="00350D70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7A46BE">
        <w:rPr>
          <w:b/>
          <w:sz w:val="26"/>
          <w:szCs w:val="26"/>
        </w:rPr>
        <w:t xml:space="preserve">сельского поселения                                                      Л.П. Новикова  </w:t>
      </w:r>
    </w:p>
    <w:p w:rsidR="00350D70" w:rsidRDefault="00350D70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00"/>
          <w:szCs w:val="28"/>
        </w:rPr>
      </w:pP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350D70" w:rsidRPr="00B76830" w:rsidRDefault="00350D70" w:rsidP="001A0598">
      <w:pPr>
        <w:jc w:val="center"/>
        <w:rPr>
          <w:b/>
          <w:szCs w:val="28"/>
          <w:lang w:eastAsia="en-US"/>
        </w:rPr>
      </w:pPr>
    </w:p>
    <w:p w:rsidR="00350D70" w:rsidRPr="00B76830" w:rsidRDefault="00350D70" w:rsidP="001A0598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350D70" w:rsidRPr="00B76830" w:rsidRDefault="00350D70" w:rsidP="001A0598">
      <w:pPr>
        <w:rPr>
          <w:szCs w:val="28"/>
          <w:lang w:eastAsia="en-US"/>
        </w:rPr>
      </w:pPr>
      <w:r>
        <w:rPr>
          <w:noProof/>
        </w:rPr>
        <w:pict>
          <v:shape id="Прямая со стрелкой 1" o:spid="_x0000_s1029" type="#_x0000_t32" style="position:absolute;margin-left:-1.2pt;margin-top:9.15pt;width:471.6pt;height: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LXr9kJWAgAAYgQAAA4AAAAAAAAAAAAAAAAALgIAAGRycy9lMm9Eb2MueG1sUEsB&#10;Ai0AFAAGAAgAAAAhAC5jInXfAAAACAEAAA8AAAAAAAAAAAAAAAAAsAQAAGRycy9kb3ducmV2Lnht&#10;bFBLBQYAAAAABAAEAPMAAAC8BQAAAAA=&#10;" strokeweight="1.5pt"/>
        </w:pict>
      </w:r>
    </w:p>
    <w:p w:rsidR="00350D70" w:rsidRPr="00B76830" w:rsidRDefault="00350D70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22</w:t>
      </w:r>
      <w:r w:rsidRPr="00B76830">
        <w:rPr>
          <w:sz w:val="25"/>
          <w:szCs w:val="25"/>
          <w:lang w:eastAsia="en-US"/>
        </w:rPr>
        <w:t xml:space="preserve">» июня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>17</w:t>
      </w:r>
      <w:bookmarkStart w:id="0" w:name="_GoBack"/>
      <w:bookmarkEnd w:id="0"/>
    </w:p>
    <w:p w:rsidR="00350D70" w:rsidRPr="00B76830" w:rsidRDefault="00350D70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350D70" w:rsidRDefault="00350D70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50D70" w:rsidRDefault="00350D70" w:rsidP="001A0598">
      <w:pPr>
        <w:jc w:val="center"/>
        <w:rPr>
          <w:szCs w:val="28"/>
        </w:rPr>
      </w:pPr>
    </w:p>
    <w:p w:rsidR="00350D70" w:rsidRPr="00921F01" w:rsidRDefault="00350D70" w:rsidP="00921F01">
      <w:pPr>
        <w:ind w:left="851" w:hanging="567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>О досрочном прекращении полномочий</w:t>
      </w:r>
    </w:p>
    <w:p w:rsidR="00350D70" w:rsidRPr="00921F01" w:rsidRDefault="00350D70" w:rsidP="00921F01">
      <w:pPr>
        <w:ind w:left="851" w:hanging="567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Совета депутатов  Липкинского сельского поселения </w:t>
      </w:r>
    </w:p>
    <w:p w:rsidR="00350D70" w:rsidRPr="00921F01" w:rsidRDefault="00350D70" w:rsidP="00921F01">
      <w:pPr>
        <w:ind w:left="851" w:hanging="567"/>
        <w:jc w:val="both"/>
        <w:rPr>
          <w:b/>
          <w:szCs w:val="28"/>
        </w:rPr>
      </w:pPr>
    </w:p>
    <w:p w:rsidR="00350D70" w:rsidRDefault="00350D70" w:rsidP="00313182">
      <w:pPr>
        <w:pStyle w:val="Heading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Руководствуясь </w:t>
      </w:r>
      <w:hyperlink r:id="rId7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br/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>с</w:t>
      </w:r>
      <w:r>
        <w:rPr>
          <w:b w:val="0"/>
          <w:sz w:val="26"/>
          <w:szCs w:val="26"/>
        </w:rPr>
        <w:t xml:space="preserve"> 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поселения, н</w:t>
      </w:r>
      <w:r w:rsidRPr="00057BFC">
        <w:rPr>
          <w:b w:val="0"/>
          <w:sz w:val="26"/>
          <w:szCs w:val="26"/>
        </w:rPr>
        <w:t xml:space="preserve">а основании пункта </w:t>
      </w:r>
      <w:r>
        <w:rPr>
          <w:b w:val="0"/>
          <w:sz w:val="26"/>
          <w:szCs w:val="26"/>
        </w:rPr>
        <w:t>3</w:t>
      </w:r>
      <w:r w:rsidRPr="00057BFC">
        <w:rPr>
          <w:b w:val="0"/>
          <w:sz w:val="26"/>
          <w:szCs w:val="26"/>
        </w:rPr>
        <w:t xml:space="preserve"> части </w:t>
      </w:r>
      <w:r>
        <w:rPr>
          <w:b w:val="0"/>
          <w:sz w:val="26"/>
          <w:szCs w:val="26"/>
        </w:rPr>
        <w:t>1</w:t>
      </w:r>
      <w:r w:rsidRPr="00057BFC">
        <w:rPr>
          <w:b w:val="0"/>
          <w:sz w:val="26"/>
          <w:szCs w:val="26"/>
        </w:rPr>
        <w:t>6 статьи 3</w:t>
      </w:r>
      <w:r>
        <w:rPr>
          <w:b w:val="0"/>
          <w:sz w:val="26"/>
          <w:szCs w:val="26"/>
        </w:rPr>
        <w:t>5</w:t>
      </w:r>
      <w:r w:rsidRPr="00057BFC">
        <w:rPr>
          <w:b w:val="0"/>
          <w:sz w:val="26"/>
          <w:szCs w:val="26"/>
        </w:rPr>
        <w:t xml:space="preserve"> Федерального закона от 06.10.2003 года N 131-ФЗ "Об общих принципах организации местного самоуправления в Российской Федерации"</w:t>
      </w:r>
      <w:r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Совет депутатов </w:t>
      </w:r>
      <w:r w:rsidRPr="00AF6688">
        <w:rPr>
          <w:b w:val="0"/>
          <w:sz w:val="26"/>
          <w:szCs w:val="26"/>
        </w:rPr>
        <w:t>Липкинского</w:t>
      </w:r>
      <w:r>
        <w:rPr>
          <w:b w:val="0"/>
          <w:bCs/>
          <w:sz w:val="26"/>
        </w:rPr>
        <w:t xml:space="preserve"> сельского поселения </w:t>
      </w:r>
      <w:r w:rsidRPr="00D57A50">
        <w:rPr>
          <w:b w:val="0"/>
          <w:sz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350D70" w:rsidRDefault="00350D70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</w:t>
      </w:r>
      <w:r>
        <w:rPr>
          <w:sz w:val="26"/>
          <w:szCs w:val="26"/>
        </w:rPr>
        <w:t>Совета депутатов   Липкинского</w:t>
      </w:r>
      <w:r w:rsidRPr="00D21601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>шестого  созыва со дня избрания Совета депутатов вновь созданного   Липкинского сельского поселения</w:t>
      </w:r>
      <w:r w:rsidRPr="00D21601">
        <w:rPr>
          <w:sz w:val="26"/>
          <w:szCs w:val="26"/>
        </w:rPr>
        <w:t>.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r>
        <w:rPr>
          <w:sz w:val="26"/>
          <w:szCs w:val="26"/>
        </w:rPr>
        <w:t xml:space="preserve"> Липкинского</w:t>
      </w:r>
      <w:r>
        <w:rPr>
          <w:sz w:val="26"/>
        </w:rPr>
        <w:t xml:space="preserve"> сельского поселения Ромодановского </w:t>
      </w:r>
      <w:r>
        <w:rPr>
          <w:sz w:val="26"/>
          <w:szCs w:val="26"/>
        </w:rPr>
        <w:t xml:space="preserve"> муниципального района.</w:t>
      </w: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350D70" w:rsidRDefault="00350D70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350D70" w:rsidRPr="00D21601" w:rsidRDefault="00350D70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350D70" w:rsidRPr="00921F01" w:rsidRDefault="00350D70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Липкинского </w:t>
      </w:r>
    </w:p>
    <w:p w:rsidR="00350D70" w:rsidRPr="00921F01" w:rsidRDefault="00350D70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Л.П. Новикова </w:t>
      </w:r>
    </w:p>
    <w:p w:rsidR="00350D70" w:rsidRPr="00921F01" w:rsidRDefault="00350D70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</w:p>
    <w:p w:rsidR="00350D70" w:rsidRPr="00921F01" w:rsidRDefault="00350D70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350D70" w:rsidRDefault="00350D70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350D70" w:rsidRDefault="00350D70" w:rsidP="009C7AD1">
      <w:pPr>
        <w:jc w:val="center"/>
        <w:rPr>
          <w:b/>
          <w:szCs w:val="28"/>
          <w:lang w:eastAsia="en-US"/>
        </w:rPr>
      </w:pPr>
    </w:p>
    <w:p w:rsidR="00350D70" w:rsidRDefault="00350D70" w:rsidP="009C7AD1">
      <w:pPr>
        <w:jc w:val="center"/>
        <w:rPr>
          <w:b/>
          <w:szCs w:val="28"/>
          <w:lang w:eastAsia="en-US"/>
        </w:rPr>
      </w:pPr>
    </w:p>
    <w:p w:rsidR="00350D70" w:rsidRDefault="00350D70" w:rsidP="009C7AD1">
      <w:pPr>
        <w:jc w:val="center"/>
        <w:rPr>
          <w:b/>
          <w:szCs w:val="28"/>
          <w:lang w:eastAsia="en-US"/>
        </w:rPr>
      </w:pPr>
    </w:p>
    <w:p w:rsidR="00350D70" w:rsidRDefault="00350D70" w:rsidP="009C7AD1">
      <w:pPr>
        <w:jc w:val="center"/>
        <w:rPr>
          <w:b/>
          <w:szCs w:val="28"/>
          <w:lang w:eastAsia="en-US"/>
        </w:rPr>
      </w:pPr>
    </w:p>
    <w:p w:rsidR="00350D70" w:rsidRPr="00B76830" w:rsidRDefault="00350D70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350D70" w:rsidRPr="00B76830" w:rsidRDefault="00350D70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350D70" w:rsidRPr="00B76830" w:rsidRDefault="00350D70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350D70" w:rsidRPr="00B76830" w:rsidRDefault="00350D70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350D70" w:rsidRPr="00B76830" w:rsidRDefault="00350D70" w:rsidP="009C7AD1">
      <w:pPr>
        <w:jc w:val="center"/>
        <w:rPr>
          <w:b/>
          <w:szCs w:val="28"/>
          <w:lang w:eastAsia="en-US"/>
        </w:rPr>
      </w:pPr>
    </w:p>
    <w:p w:rsidR="00350D70" w:rsidRPr="00B76830" w:rsidRDefault="00350D70" w:rsidP="009C7AD1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350D70" w:rsidRPr="00B76830" w:rsidRDefault="00350D70" w:rsidP="009C7AD1">
      <w:pPr>
        <w:rPr>
          <w:szCs w:val="28"/>
          <w:lang w:eastAsia="en-US"/>
        </w:rPr>
      </w:pPr>
      <w:r>
        <w:rPr>
          <w:noProof/>
        </w:rPr>
        <w:pict>
          <v:shape id="Прямая со стрелкой 6" o:spid="_x0000_s1030" type="#_x0000_t32" style="position:absolute;margin-left:-1.2pt;margin-top:9.15pt;width:471.6pt;height: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E9ZiL1WAgAAYgQAAA4AAAAAAAAAAAAAAAAALgIAAGRycy9lMm9Eb2MueG1sUEsB&#10;Ai0AFAAGAAgAAAAhAC5jInXfAAAACAEAAA8AAAAAAAAAAAAAAAAAsAQAAGRycy9kb3ducmV2Lnht&#10;bFBLBQYAAAAABAAEAPMAAAC8BQAAAAA=&#10;" strokeweight="1.5pt"/>
        </w:pict>
      </w:r>
    </w:p>
    <w:p w:rsidR="00350D70" w:rsidRPr="00B76830" w:rsidRDefault="00350D70" w:rsidP="009C7AD1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22</w:t>
      </w:r>
      <w:r w:rsidRPr="00B76830">
        <w:rPr>
          <w:sz w:val="25"/>
          <w:szCs w:val="25"/>
          <w:lang w:eastAsia="en-US"/>
        </w:rPr>
        <w:t xml:space="preserve">» июня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 xml:space="preserve"> 16</w:t>
      </w:r>
    </w:p>
    <w:p w:rsidR="00350D70" w:rsidRPr="00B76830" w:rsidRDefault="00350D70" w:rsidP="009C7AD1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350D70" w:rsidRDefault="00350D70" w:rsidP="009C7AD1">
      <w:pPr>
        <w:rPr>
          <w:szCs w:val="28"/>
        </w:rPr>
      </w:pPr>
    </w:p>
    <w:p w:rsidR="00350D70" w:rsidRPr="007A46BE" w:rsidRDefault="00350D70" w:rsidP="009C7AD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</w:t>
      </w:r>
      <w:r>
        <w:rPr>
          <w:sz w:val="26"/>
          <w:szCs w:val="26"/>
        </w:rPr>
        <w:t xml:space="preserve"> Совета депутатов</w:t>
      </w:r>
    </w:p>
    <w:p w:rsidR="00350D70" w:rsidRPr="007A46BE" w:rsidRDefault="00350D70" w:rsidP="009C7AD1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Липкинского  сельского поселения</w:t>
      </w:r>
    </w:p>
    <w:p w:rsidR="00350D70" w:rsidRPr="007A46BE" w:rsidRDefault="00350D70" w:rsidP="009C7AD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350D70" w:rsidRDefault="00350D70" w:rsidP="009C7AD1">
      <w:pPr>
        <w:ind w:firstLine="748"/>
        <w:rPr>
          <w:sz w:val="26"/>
        </w:rPr>
      </w:pPr>
    </w:p>
    <w:p w:rsidR="00350D70" w:rsidRDefault="00350D70" w:rsidP="00D3297D">
      <w:pPr>
        <w:pStyle w:val="Heading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Руководствуясь ст.ст.57-60 Гражданского кодекса РФ, </w:t>
      </w:r>
      <w:hyperlink r:id="rId8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 xml:space="preserve">с </w:t>
      </w:r>
      <w:r>
        <w:rPr>
          <w:b w:val="0"/>
          <w:sz w:val="26"/>
          <w:szCs w:val="26"/>
        </w:rPr>
        <w:t xml:space="preserve">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</w:t>
      </w:r>
    </w:p>
    <w:p w:rsidR="00350D70" w:rsidRDefault="00350D70" w:rsidP="00D3297D">
      <w:pPr>
        <w:pStyle w:val="Heading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AF6688">
        <w:rPr>
          <w:b w:val="0"/>
          <w:sz w:val="26"/>
          <w:szCs w:val="26"/>
        </w:rPr>
        <w:t>Липкинского</w:t>
      </w:r>
      <w:r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350D70" w:rsidRDefault="00350D70" w:rsidP="00D3297D">
      <w:pPr>
        <w:pStyle w:val="Heading1"/>
        <w:tabs>
          <w:tab w:val="left" w:pos="0"/>
        </w:tabs>
        <w:rPr>
          <w:sz w:val="26"/>
        </w:rPr>
      </w:pPr>
    </w:p>
    <w:p w:rsidR="00350D70" w:rsidRDefault="00350D70" w:rsidP="009C7AD1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350D70" w:rsidRDefault="00350D70" w:rsidP="009C7AD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 Совет депутатов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 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 в форме слияния ее с администрацией  Вырыпаевского сельского поселения.</w:t>
      </w:r>
    </w:p>
    <w:p w:rsidR="00350D70" w:rsidRPr="00D67306" w:rsidRDefault="00350D70" w:rsidP="009C7AD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Совет депутатов вновь образованного 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сельского поселения является правопреемником Совет депутатов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350D70" w:rsidRDefault="00350D70" w:rsidP="009C7AD1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 Совету депутатов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осуществить необходимые действия по реорганизации  Совета депутатов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в соответствии с требованиями законодательства. </w:t>
      </w:r>
    </w:p>
    <w:p w:rsidR="00350D70" w:rsidRPr="00AF6688" w:rsidRDefault="00350D70" w:rsidP="009C7AD1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Совету депутатов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 Совета депутатов Вырыпаевского сельского поселения и  Совета депутатов </w:t>
      </w:r>
      <w:r w:rsidRPr="00AF6688">
        <w:rPr>
          <w:sz w:val="26"/>
          <w:szCs w:val="26"/>
        </w:rPr>
        <w:t>Липкинского</w:t>
      </w:r>
      <w:r w:rsidRPr="00AF6688">
        <w:rPr>
          <w:sz w:val="26"/>
        </w:rPr>
        <w:t xml:space="preserve"> сельского поселения. </w:t>
      </w:r>
    </w:p>
    <w:p w:rsidR="00350D70" w:rsidRDefault="00350D70" w:rsidP="009C7AD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информационном бюллетене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350D70" w:rsidRDefault="00350D70" w:rsidP="009C7AD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350D70" w:rsidRDefault="00350D70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350D70" w:rsidRDefault="00350D70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350D70" w:rsidRPr="007A46BE" w:rsidRDefault="00350D70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Глава Липкинского </w:t>
      </w:r>
    </w:p>
    <w:p w:rsidR="00350D70" w:rsidRDefault="00350D70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сельского поселения                                                      Л.П. Новикова  </w:t>
      </w:r>
    </w:p>
    <w:p w:rsidR="00350D70" w:rsidRDefault="00350D70" w:rsidP="00FC58C0">
      <w:pPr>
        <w:jc w:val="center"/>
        <w:rPr>
          <w:b/>
          <w:szCs w:val="28"/>
        </w:rPr>
      </w:pPr>
      <w:r>
        <w:rPr>
          <w:b/>
          <w:szCs w:val="28"/>
        </w:rPr>
        <w:t>СОВЕТ ДЕПУТАТОВ</w:t>
      </w:r>
    </w:p>
    <w:p w:rsidR="00350D70" w:rsidRDefault="00350D70" w:rsidP="00FC58C0">
      <w:pPr>
        <w:jc w:val="center"/>
        <w:rPr>
          <w:b/>
          <w:szCs w:val="28"/>
        </w:rPr>
      </w:pPr>
      <w:r>
        <w:rPr>
          <w:b/>
          <w:szCs w:val="28"/>
        </w:rPr>
        <w:t>ЛИПКИНСКОГО СЕЛЬСКОГО ПОСЕЛЕНИЯ</w:t>
      </w:r>
    </w:p>
    <w:p w:rsidR="00350D70" w:rsidRPr="000B5FC6" w:rsidRDefault="00350D70" w:rsidP="00FC58C0">
      <w:pPr>
        <w:jc w:val="center"/>
        <w:rPr>
          <w:b/>
          <w:szCs w:val="28"/>
        </w:rPr>
      </w:pPr>
      <w:r w:rsidRPr="000B5FC6">
        <w:rPr>
          <w:b/>
          <w:szCs w:val="28"/>
        </w:rPr>
        <w:t>РОМОДАНОВСКОГО</w:t>
      </w:r>
      <w:r>
        <w:rPr>
          <w:b/>
          <w:szCs w:val="28"/>
        </w:rPr>
        <w:t xml:space="preserve"> МУНИЦИПАЛЬНОГО</w:t>
      </w:r>
      <w:r w:rsidRPr="000B5FC6">
        <w:rPr>
          <w:b/>
          <w:szCs w:val="28"/>
        </w:rPr>
        <w:t xml:space="preserve"> РАЙОНА</w:t>
      </w:r>
    </w:p>
    <w:p w:rsidR="00350D70" w:rsidRPr="00FC58C0" w:rsidRDefault="00350D70" w:rsidP="00FC58C0">
      <w:pPr>
        <w:pStyle w:val="Heading1"/>
        <w:jc w:val="center"/>
        <w:rPr>
          <w:szCs w:val="28"/>
        </w:rPr>
      </w:pPr>
      <w:r w:rsidRPr="00FC58C0">
        <w:rPr>
          <w:szCs w:val="28"/>
        </w:rPr>
        <w:t>РЕСПУБЛИКИ МОРДОВИЯ</w:t>
      </w:r>
    </w:p>
    <w:p w:rsidR="00350D70" w:rsidRPr="00A605FE" w:rsidRDefault="00350D70" w:rsidP="00FC58C0">
      <w:pPr>
        <w:jc w:val="center"/>
        <w:rPr>
          <w:b/>
          <w:szCs w:val="28"/>
        </w:rPr>
      </w:pPr>
    </w:p>
    <w:p w:rsidR="00350D70" w:rsidRPr="00990550" w:rsidRDefault="00350D70" w:rsidP="00FC58C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350D70" w:rsidRPr="00FB3ED9" w:rsidRDefault="00350D70" w:rsidP="00FC58C0">
      <w:pPr>
        <w:rPr>
          <w:szCs w:val="28"/>
        </w:rPr>
      </w:pPr>
      <w:r>
        <w:rPr>
          <w:noProof/>
        </w:rPr>
        <w:pict>
          <v:shape id="_x0000_s1031" type="#_x0000_t32" style="position:absolute;margin-left:-1.2pt;margin-top:9.15pt;width:471.6pt;height:.75pt;flip:y;z-index:251663360" o:connectortype="straight" strokeweight="1.5pt"/>
        </w:pict>
      </w:r>
    </w:p>
    <w:p w:rsidR="00350D70" w:rsidRPr="00FB3ED9" w:rsidRDefault="00350D70" w:rsidP="00FC58C0"/>
    <w:p w:rsidR="00350D70" w:rsidRPr="006748CF" w:rsidRDefault="00350D70" w:rsidP="00FC58C0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22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>июня 2018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             № 19</w:t>
      </w:r>
    </w:p>
    <w:p w:rsidR="00350D70" w:rsidRPr="006748CF" w:rsidRDefault="00350D70" w:rsidP="00FC58C0">
      <w:pPr>
        <w:rPr>
          <w:sz w:val="24"/>
          <w:szCs w:val="24"/>
        </w:rPr>
      </w:pPr>
    </w:p>
    <w:p w:rsidR="00350D70" w:rsidRPr="006748CF" w:rsidRDefault="00350D70" w:rsidP="00FC58C0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350D70" w:rsidRDefault="00350D70" w:rsidP="00FC58C0">
      <w:pPr>
        <w:jc w:val="both"/>
        <w:rPr>
          <w:sz w:val="24"/>
          <w:szCs w:val="24"/>
        </w:rPr>
      </w:pPr>
    </w:p>
    <w:p w:rsidR="00350D70" w:rsidRPr="0091715E" w:rsidRDefault="00350D70" w:rsidP="00FC58C0">
      <w:pPr>
        <w:pStyle w:val="a0"/>
        <w:ind w:right="4252"/>
        <w:jc w:val="both"/>
        <w:rPr>
          <w:sz w:val="26"/>
          <w:szCs w:val="26"/>
        </w:rPr>
      </w:pPr>
      <w:r w:rsidRPr="0091715E">
        <w:rPr>
          <w:b/>
          <w:sz w:val="26"/>
          <w:szCs w:val="26"/>
        </w:rPr>
        <w:t xml:space="preserve">О </w:t>
      </w:r>
      <w:r>
        <w:rPr>
          <w:b/>
          <w:sz w:val="26"/>
          <w:szCs w:val="26"/>
        </w:rPr>
        <w:t>признании утратившим силу</w:t>
      </w:r>
      <w:r w:rsidRPr="0091715E">
        <w:rPr>
          <w:b/>
          <w:sz w:val="26"/>
          <w:szCs w:val="26"/>
        </w:rPr>
        <w:t xml:space="preserve"> решени</w:t>
      </w:r>
      <w:r>
        <w:rPr>
          <w:b/>
          <w:sz w:val="26"/>
          <w:szCs w:val="26"/>
        </w:rPr>
        <w:t>я</w:t>
      </w:r>
      <w:r w:rsidRPr="0091715E">
        <w:rPr>
          <w:b/>
          <w:sz w:val="26"/>
          <w:szCs w:val="26"/>
        </w:rPr>
        <w:t xml:space="preserve"> Совета депутатов </w:t>
      </w:r>
      <w:r>
        <w:rPr>
          <w:b/>
          <w:sz w:val="26"/>
          <w:szCs w:val="26"/>
        </w:rPr>
        <w:t xml:space="preserve">Липкинского сельского поселения </w:t>
      </w:r>
      <w:r w:rsidRPr="0091715E">
        <w:rPr>
          <w:b/>
          <w:sz w:val="26"/>
          <w:szCs w:val="26"/>
        </w:rPr>
        <w:t>Ромодановского муниципального района Республики Мордовия от 2</w:t>
      </w:r>
      <w:r>
        <w:rPr>
          <w:b/>
          <w:sz w:val="26"/>
          <w:szCs w:val="26"/>
        </w:rPr>
        <w:t>7</w:t>
      </w:r>
      <w:r w:rsidRPr="0091715E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06</w:t>
      </w:r>
      <w:r w:rsidRPr="0091715E">
        <w:rPr>
          <w:b/>
          <w:sz w:val="26"/>
          <w:szCs w:val="26"/>
        </w:rPr>
        <w:t>.201</w:t>
      </w:r>
      <w:r w:rsidRPr="00BE1E98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г. №19</w:t>
      </w:r>
      <w:r w:rsidRPr="0091715E">
        <w:rPr>
          <w:b/>
          <w:sz w:val="26"/>
          <w:szCs w:val="26"/>
        </w:rPr>
        <w:t xml:space="preserve"> «</w:t>
      </w:r>
      <w:r>
        <w:rPr>
          <w:b/>
          <w:bCs/>
          <w:sz w:val="26"/>
          <w:szCs w:val="26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коррупции»</w:t>
      </w:r>
    </w:p>
    <w:p w:rsidR="00350D70" w:rsidRDefault="00350D70" w:rsidP="00FC58C0">
      <w:pPr>
        <w:tabs>
          <w:tab w:val="left" w:pos="6946"/>
        </w:tabs>
        <w:ind w:left="709" w:right="2664"/>
        <w:jc w:val="both"/>
        <w:rPr>
          <w:b/>
          <w:szCs w:val="28"/>
        </w:rPr>
      </w:pPr>
    </w:p>
    <w:p w:rsidR="00350D70" w:rsidRPr="00B44CC6" w:rsidRDefault="00350D70" w:rsidP="00FC58C0">
      <w:pPr>
        <w:tabs>
          <w:tab w:val="left" w:pos="6946"/>
        </w:tabs>
        <w:ind w:left="709" w:right="2664"/>
        <w:jc w:val="both"/>
        <w:rPr>
          <w:b/>
          <w:szCs w:val="28"/>
        </w:rPr>
      </w:pPr>
    </w:p>
    <w:p w:rsidR="00350D70" w:rsidRPr="00FD7E11" w:rsidRDefault="00350D70" w:rsidP="00FC58C0">
      <w:pPr>
        <w:ind w:firstLine="540"/>
        <w:jc w:val="both"/>
        <w:rPr>
          <w:color w:val="000000"/>
          <w:sz w:val="26"/>
          <w:szCs w:val="26"/>
        </w:rPr>
      </w:pPr>
      <w:r w:rsidRPr="00FD7E11">
        <w:rPr>
          <w:color w:val="000000"/>
          <w:sz w:val="26"/>
          <w:szCs w:val="26"/>
        </w:rPr>
        <w:t xml:space="preserve">В соответствии с Федеральным законом от 06.10.2003 г. № 131-ФЗ "Об общих принципах организации местного самоуправления в Российской Федерации", пунктом 1 статьи </w:t>
      </w:r>
      <w:r w:rsidRPr="00FD7E11">
        <w:rPr>
          <w:sz w:val="26"/>
          <w:szCs w:val="26"/>
        </w:rPr>
        <w:t>11 Закона Республики Мордовия от 8 июня 2007 г. N 54-З "О противодействии коррупции в Республике Мордовия", Указом Главы Республики Мордовия от 05.06.2018г</w:t>
      </w:r>
      <w:r>
        <w:rPr>
          <w:sz w:val="26"/>
          <w:szCs w:val="26"/>
        </w:rPr>
        <w:t>.</w:t>
      </w:r>
      <w:r w:rsidRPr="00FD7E11">
        <w:rPr>
          <w:sz w:val="26"/>
          <w:szCs w:val="26"/>
        </w:rPr>
        <w:t xml:space="preserve"> №189-УГ «О внесении изменений в Указ Главы Республики Мордовия от 12 октября 2015г. №336-УГ «О комиссии по координации работы по противодействию коррупции в Республике Мордовия», руководствуясь </w:t>
      </w:r>
      <w:hyperlink r:id="rId9" w:history="1">
        <w:r w:rsidRPr="00FC58C0">
          <w:rPr>
            <w:rStyle w:val="a"/>
            <w:color w:val="auto"/>
            <w:sz w:val="26"/>
            <w:szCs w:val="26"/>
          </w:rPr>
          <w:t>Уставом</w:t>
        </w:r>
      </w:hyperlink>
      <w:r w:rsidRPr="00FD7E1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Липкинского сельского поселения </w:t>
      </w:r>
      <w:r w:rsidRPr="00FD7E11">
        <w:rPr>
          <w:color w:val="000000"/>
          <w:sz w:val="26"/>
          <w:szCs w:val="26"/>
        </w:rPr>
        <w:t xml:space="preserve">Ромодановского муниципального района, Совет депутатов </w:t>
      </w:r>
      <w:r>
        <w:rPr>
          <w:color w:val="000000"/>
          <w:sz w:val="26"/>
          <w:szCs w:val="26"/>
        </w:rPr>
        <w:t xml:space="preserve">Липкинского сельского поселения </w:t>
      </w:r>
      <w:r w:rsidRPr="00FD7E11">
        <w:rPr>
          <w:color w:val="000000"/>
          <w:sz w:val="26"/>
          <w:szCs w:val="26"/>
        </w:rPr>
        <w:t xml:space="preserve">Ромодановского муниципального района </w:t>
      </w:r>
    </w:p>
    <w:p w:rsidR="00350D70" w:rsidRDefault="00350D70" w:rsidP="00FC58C0">
      <w:pPr>
        <w:ind w:firstLine="540"/>
        <w:jc w:val="center"/>
        <w:rPr>
          <w:color w:val="000000"/>
          <w:sz w:val="27"/>
          <w:szCs w:val="27"/>
        </w:rPr>
      </w:pPr>
    </w:p>
    <w:p w:rsidR="00350D70" w:rsidRDefault="00350D70" w:rsidP="00FC58C0">
      <w:pPr>
        <w:ind w:firstLine="540"/>
        <w:jc w:val="center"/>
        <w:rPr>
          <w:color w:val="000000"/>
          <w:sz w:val="27"/>
          <w:szCs w:val="27"/>
        </w:rPr>
      </w:pPr>
      <w:r w:rsidRPr="004036A2">
        <w:rPr>
          <w:color w:val="000000"/>
          <w:sz w:val="27"/>
          <w:szCs w:val="27"/>
        </w:rPr>
        <w:t>РЕШИЛ:</w:t>
      </w:r>
    </w:p>
    <w:p w:rsidR="00350D70" w:rsidRPr="004036A2" w:rsidRDefault="00350D70" w:rsidP="00FC58C0">
      <w:pPr>
        <w:ind w:firstLine="540"/>
        <w:jc w:val="center"/>
        <w:rPr>
          <w:color w:val="000000"/>
          <w:sz w:val="27"/>
          <w:szCs w:val="27"/>
        </w:rPr>
      </w:pPr>
    </w:p>
    <w:p w:rsidR="00350D70" w:rsidRPr="00FD7E11" w:rsidRDefault="00350D70" w:rsidP="00FC58C0">
      <w:pPr>
        <w:ind w:firstLine="540"/>
        <w:jc w:val="both"/>
        <w:rPr>
          <w:color w:val="000000"/>
          <w:sz w:val="26"/>
          <w:szCs w:val="26"/>
        </w:rPr>
      </w:pPr>
      <w:r w:rsidRPr="00FD7E11">
        <w:rPr>
          <w:sz w:val="26"/>
          <w:szCs w:val="26"/>
        </w:rPr>
        <w:t>1. Признать утратившим силу решение Совета депутатов</w:t>
      </w:r>
      <w:r w:rsidRPr="00A1768E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</w:t>
      </w:r>
      <w:r w:rsidRPr="00FD7E11">
        <w:rPr>
          <w:sz w:val="26"/>
          <w:szCs w:val="26"/>
        </w:rPr>
        <w:t xml:space="preserve"> Ромодановского муниципального района Республики Мордовия от 2</w:t>
      </w:r>
      <w:r>
        <w:rPr>
          <w:sz w:val="26"/>
          <w:szCs w:val="26"/>
        </w:rPr>
        <w:t>7</w:t>
      </w:r>
      <w:r w:rsidRPr="00FD7E11">
        <w:rPr>
          <w:sz w:val="26"/>
          <w:szCs w:val="26"/>
        </w:rPr>
        <w:t>.06.2016г</w:t>
      </w:r>
      <w:r>
        <w:rPr>
          <w:sz w:val="26"/>
          <w:szCs w:val="26"/>
        </w:rPr>
        <w:t>. №19</w:t>
      </w:r>
      <w:r w:rsidRPr="00FD7E11">
        <w:rPr>
          <w:sz w:val="26"/>
          <w:szCs w:val="26"/>
        </w:rPr>
        <w:t xml:space="preserve"> «О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коррупции».</w:t>
      </w:r>
    </w:p>
    <w:p w:rsidR="00350D70" w:rsidRDefault="00350D70" w:rsidP="00FC58C0">
      <w:pPr>
        <w:ind w:firstLine="540"/>
        <w:jc w:val="both"/>
        <w:rPr>
          <w:sz w:val="26"/>
          <w:szCs w:val="26"/>
        </w:rPr>
      </w:pPr>
      <w:r w:rsidRPr="00FD7E11">
        <w:rPr>
          <w:color w:val="000000"/>
          <w:sz w:val="26"/>
          <w:szCs w:val="26"/>
        </w:rPr>
        <w:t xml:space="preserve">3. </w:t>
      </w:r>
      <w:r w:rsidRPr="00FD7E11">
        <w:rPr>
          <w:sz w:val="26"/>
          <w:szCs w:val="26"/>
        </w:rPr>
        <w:t>Настоящее решение подлежит официальному опубликованию.</w:t>
      </w:r>
    </w:p>
    <w:p w:rsidR="00350D70" w:rsidRDefault="00350D70" w:rsidP="00FC58C0">
      <w:pPr>
        <w:ind w:firstLine="540"/>
        <w:jc w:val="both"/>
        <w:rPr>
          <w:sz w:val="26"/>
          <w:szCs w:val="26"/>
        </w:rPr>
      </w:pPr>
    </w:p>
    <w:p w:rsidR="00350D70" w:rsidRPr="00FD7E11" w:rsidRDefault="00350D70" w:rsidP="00FC58C0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784"/>
        <w:gridCol w:w="4787"/>
      </w:tblGrid>
      <w:tr w:rsidR="00350D70" w:rsidRPr="00914AFB" w:rsidTr="007669DC">
        <w:tc>
          <w:tcPr>
            <w:tcW w:w="4784" w:type="dxa"/>
          </w:tcPr>
          <w:p w:rsidR="00350D70" w:rsidRPr="00914AFB" w:rsidRDefault="00350D70" w:rsidP="007669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Глава Липкин</w:t>
            </w:r>
            <w:r w:rsidRPr="00914AFB">
              <w:rPr>
                <w:b/>
                <w:sz w:val="24"/>
                <w:szCs w:val="24"/>
              </w:rPr>
              <w:t>ского</w:t>
            </w:r>
          </w:p>
          <w:p w:rsidR="00350D70" w:rsidRPr="00914AFB" w:rsidRDefault="00350D70" w:rsidP="007669DC">
            <w:pPr>
              <w:ind w:right="-194"/>
              <w:rPr>
                <w:b/>
                <w:sz w:val="25"/>
                <w:szCs w:val="25"/>
              </w:rPr>
            </w:pPr>
            <w:r>
              <w:rPr>
                <w:b/>
                <w:sz w:val="24"/>
                <w:szCs w:val="24"/>
              </w:rPr>
              <w:t>сельского поселения</w:t>
            </w:r>
            <w:r w:rsidRPr="00914AFB">
              <w:rPr>
                <w:b/>
                <w:sz w:val="25"/>
                <w:szCs w:val="25"/>
              </w:rPr>
              <w:t xml:space="preserve"> </w:t>
            </w:r>
          </w:p>
        </w:tc>
        <w:tc>
          <w:tcPr>
            <w:tcW w:w="4787" w:type="dxa"/>
          </w:tcPr>
          <w:p w:rsidR="00350D70" w:rsidRDefault="00350D70" w:rsidP="007669DC">
            <w:pPr>
              <w:jc w:val="both"/>
              <w:rPr>
                <w:b/>
                <w:sz w:val="24"/>
                <w:szCs w:val="24"/>
              </w:rPr>
            </w:pPr>
            <w:r w:rsidRPr="00914AFB">
              <w:rPr>
                <w:b/>
                <w:sz w:val="24"/>
                <w:szCs w:val="24"/>
              </w:rPr>
              <w:t xml:space="preserve">  </w:t>
            </w:r>
          </w:p>
          <w:p w:rsidR="00350D70" w:rsidRPr="00914AFB" w:rsidRDefault="00350D70" w:rsidP="007669DC">
            <w:pPr>
              <w:jc w:val="both"/>
              <w:rPr>
                <w:b/>
                <w:sz w:val="24"/>
                <w:szCs w:val="24"/>
              </w:rPr>
            </w:pPr>
            <w:r w:rsidRPr="00914AFB">
              <w:rPr>
                <w:b/>
                <w:sz w:val="24"/>
                <w:szCs w:val="24"/>
              </w:rPr>
              <w:t xml:space="preserve"> ________________ </w:t>
            </w:r>
            <w:r>
              <w:rPr>
                <w:b/>
                <w:sz w:val="25"/>
                <w:szCs w:val="25"/>
              </w:rPr>
              <w:t>Л</w:t>
            </w:r>
            <w:r w:rsidRPr="00914AFB">
              <w:rPr>
                <w:b/>
                <w:sz w:val="25"/>
                <w:szCs w:val="25"/>
              </w:rPr>
              <w:t>.</w:t>
            </w:r>
            <w:r>
              <w:rPr>
                <w:b/>
                <w:sz w:val="25"/>
                <w:szCs w:val="25"/>
              </w:rPr>
              <w:t>П</w:t>
            </w:r>
            <w:r w:rsidRPr="00914AFB">
              <w:rPr>
                <w:b/>
                <w:sz w:val="25"/>
                <w:szCs w:val="25"/>
              </w:rPr>
              <w:t xml:space="preserve">. </w:t>
            </w:r>
            <w:r>
              <w:rPr>
                <w:b/>
                <w:sz w:val="25"/>
                <w:szCs w:val="25"/>
              </w:rPr>
              <w:t>Новик</w:t>
            </w:r>
            <w:r w:rsidRPr="00914AFB">
              <w:rPr>
                <w:b/>
                <w:sz w:val="25"/>
                <w:szCs w:val="25"/>
              </w:rPr>
              <w:t>ов</w:t>
            </w:r>
            <w:r>
              <w:rPr>
                <w:b/>
                <w:sz w:val="25"/>
                <w:szCs w:val="25"/>
              </w:rPr>
              <w:t>а</w:t>
            </w:r>
            <w:r w:rsidRPr="00914AFB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350D70" w:rsidRPr="000F24BB" w:rsidRDefault="00350D70" w:rsidP="00FC58C0">
      <w:pPr>
        <w:ind w:firstLine="540"/>
        <w:jc w:val="both"/>
        <w:rPr>
          <w:szCs w:val="28"/>
        </w:rPr>
      </w:pPr>
    </w:p>
    <w:p w:rsidR="00350D70" w:rsidRDefault="00350D70" w:rsidP="00042912">
      <w:pPr>
        <w:jc w:val="center"/>
        <w:rPr>
          <w:b/>
          <w:szCs w:val="28"/>
        </w:rPr>
      </w:pPr>
      <w:r>
        <w:rPr>
          <w:b/>
          <w:szCs w:val="28"/>
        </w:rPr>
        <w:t>СОВЕТ ДЕПУТАТОВ</w:t>
      </w:r>
    </w:p>
    <w:p w:rsidR="00350D70" w:rsidRDefault="00350D70" w:rsidP="00042912">
      <w:pPr>
        <w:jc w:val="center"/>
        <w:rPr>
          <w:b/>
          <w:szCs w:val="28"/>
        </w:rPr>
      </w:pPr>
      <w:r>
        <w:rPr>
          <w:b/>
          <w:szCs w:val="28"/>
        </w:rPr>
        <w:t>ЛИПКИНСКОГО СЕЛЬСКОГО ПОСЕЛЕНИЯ</w:t>
      </w:r>
    </w:p>
    <w:p w:rsidR="00350D70" w:rsidRPr="000B5FC6" w:rsidRDefault="00350D70" w:rsidP="00042912">
      <w:pPr>
        <w:jc w:val="center"/>
        <w:rPr>
          <w:b/>
          <w:szCs w:val="28"/>
        </w:rPr>
      </w:pPr>
      <w:r w:rsidRPr="000B5FC6">
        <w:rPr>
          <w:b/>
          <w:szCs w:val="28"/>
        </w:rPr>
        <w:t>РОМОДАНОВСКОГО</w:t>
      </w:r>
      <w:r>
        <w:rPr>
          <w:b/>
          <w:szCs w:val="28"/>
        </w:rPr>
        <w:t xml:space="preserve"> МУНИЦИПАЛЬНОГО</w:t>
      </w:r>
      <w:r w:rsidRPr="000B5FC6">
        <w:rPr>
          <w:b/>
          <w:szCs w:val="28"/>
        </w:rPr>
        <w:t xml:space="preserve"> РАЙОНА</w:t>
      </w:r>
    </w:p>
    <w:p w:rsidR="00350D70" w:rsidRPr="00042912" w:rsidRDefault="00350D70" w:rsidP="00042912">
      <w:pPr>
        <w:pStyle w:val="Heading1"/>
        <w:jc w:val="center"/>
        <w:rPr>
          <w:szCs w:val="28"/>
        </w:rPr>
      </w:pPr>
      <w:r w:rsidRPr="00042912">
        <w:rPr>
          <w:szCs w:val="28"/>
        </w:rPr>
        <w:t>РЕСПУБЛИКИ МОРДОВИЯ</w:t>
      </w:r>
    </w:p>
    <w:p w:rsidR="00350D70" w:rsidRPr="00A605FE" w:rsidRDefault="00350D70" w:rsidP="00042912">
      <w:pPr>
        <w:jc w:val="center"/>
        <w:rPr>
          <w:b/>
          <w:szCs w:val="28"/>
        </w:rPr>
      </w:pPr>
    </w:p>
    <w:p w:rsidR="00350D70" w:rsidRPr="00990550" w:rsidRDefault="00350D70" w:rsidP="000429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350D70" w:rsidRPr="00FB3ED9" w:rsidRDefault="00350D70" w:rsidP="00042912">
      <w:pPr>
        <w:rPr>
          <w:szCs w:val="28"/>
        </w:rPr>
      </w:pPr>
      <w:r>
        <w:rPr>
          <w:noProof/>
        </w:rPr>
        <w:pict>
          <v:shape id="_x0000_s1032" type="#_x0000_t32" style="position:absolute;margin-left:-1.2pt;margin-top:9.15pt;width:471.6pt;height:.75pt;flip:y;z-index:251664384" o:connectortype="straight" strokeweight="1.5pt"/>
        </w:pict>
      </w:r>
    </w:p>
    <w:p w:rsidR="00350D70" w:rsidRPr="00FB3ED9" w:rsidRDefault="00350D70" w:rsidP="00042912"/>
    <w:p w:rsidR="00350D70" w:rsidRPr="006748CF" w:rsidRDefault="00350D70" w:rsidP="00042912">
      <w:pPr>
        <w:rPr>
          <w:sz w:val="24"/>
          <w:szCs w:val="24"/>
        </w:rPr>
      </w:pPr>
      <w:r w:rsidRPr="00042912">
        <w:rPr>
          <w:sz w:val="24"/>
          <w:szCs w:val="24"/>
        </w:rPr>
        <w:t xml:space="preserve">   от</w:t>
      </w:r>
      <w:r>
        <w:rPr>
          <w:sz w:val="24"/>
          <w:szCs w:val="24"/>
        </w:rPr>
        <w:t xml:space="preserve"> «22» июня 2018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       </w:t>
      </w:r>
      <w:r>
        <w:rPr>
          <w:sz w:val="24"/>
          <w:szCs w:val="24"/>
        </w:rPr>
        <w:t xml:space="preserve">                                                            № 20</w:t>
      </w:r>
    </w:p>
    <w:p w:rsidR="00350D70" w:rsidRPr="006748CF" w:rsidRDefault="00350D70" w:rsidP="00042912">
      <w:pPr>
        <w:rPr>
          <w:sz w:val="24"/>
          <w:szCs w:val="24"/>
        </w:rPr>
      </w:pPr>
    </w:p>
    <w:p w:rsidR="00350D70" w:rsidRPr="006748CF" w:rsidRDefault="00350D70" w:rsidP="00042912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350D70" w:rsidRDefault="00350D70" w:rsidP="00042912">
      <w:pPr>
        <w:jc w:val="both"/>
        <w:rPr>
          <w:sz w:val="24"/>
          <w:szCs w:val="24"/>
        </w:rPr>
      </w:pPr>
    </w:p>
    <w:p w:rsidR="00350D70" w:rsidRDefault="00350D70" w:rsidP="00042912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О внесении изменений в решение Совета депутатов </w:t>
      </w:r>
    </w:p>
    <w:p w:rsidR="00350D70" w:rsidRDefault="00350D70" w:rsidP="00042912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Липкинского сельского поселения Ромодановского </w:t>
      </w:r>
    </w:p>
    <w:p w:rsidR="00350D70" w:rsidRDefault="00350D70" w:rsidP="00042912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>муниципального  района   от  05.04.2013   № 1 </w:t>
      </w:r>
    </w:p>
    <w:p w:rsidR="00350D70" w:rsidRDefault="00350D70" w:rsidP="00042912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«О  денежном  содержании  должностных  лиц   и  </w:t>
      </w:r>
    </w:p>
    <w:p w:rsidR="00350D70" w:rsidRDefault="00350D70" w:rsidP="00042912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муниципальных служащих Липкинского сельского </w:t>
      </w:r>
    </w:p>
    <w:p w:rsidR="00350D70" w:rsidRDefault="00350D70" w:rsidP="00042912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>поселения Ромодановского муниципального района</w:t>
      </w:r>
    </w:p>
    <w:p w:rsidR="00350D70" w:rsidRDefault="00350D70" w:rsidP="00042912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>Республики Мордовия»</w:t>
      </w:r>
    </w:p>
    <w:p w:rsidR="00350D70" w:rsidRDefault="00350D70" w:rsidP="00042912">
      <w:pPr>
        <w:tabs>
          <w:tab w:val="left" w:pos="7655"/>
          <w:tab w:val="left" w:pos="7797"/>
        </w:tabs>
        <w:ind w:left="709" w:right="1417"/>
        <w:jc w:val="both"/>
        <w:rPr>
          <w:b/>
          <w:szCs w:val="28"/>
        </w:rPr>
      </w:pPr>
    </w:p>
    <w:p w:rsidR="00350D70" w:rsidRDefault="00350D70" w:rsidP="00042912">
      <w:pPr>
        <w:tabs>
          <w:tab w:val="left" w:pos="7655"/>
          <w:tab w:val="left" w:pos="7797"/>
        </w:tabs>
        <w:ind w:left="709" w:right="1417"/>
        <w:jc w:val="both"/>
        <w:rPr>
          <w:b/>
          <w:szCs w:val="28"/>
        </w:rPr>
      </w:pPr>
    </w:p>
    <w:p w:rsidR="00350D70" w:rsidRPr="008A4781" w:rsidRDefault="00350D70" w:rsidP="000429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A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</w:t>
      </w:r>
      <w:r w:rsidRPr="00C62A23">
        <w:rPr>
          <w:rFonts w:ascii="Times New Roman" w:hAnsi="Times New Roman" w:cs="Times New Roman"/>
          <w:sz w:val="28"/>
          <w:szCs w:val="28"/>
        </w:rPr>
        <w:t>а</w:t>
      </w:r>
      <w:r w:rsidRPr="00C62A23">
        <w:rPr>
          <w:rFonts w:ascii="Times New Roman" w:hAnsi="Times New Roman" w:cs="Times New Roman"/>
          <w:sz w:val="28"/>
          <w:szCs w:val="28"/>
        </w:rPr>
        <w:t>ции», статьей 22 Федерального закона от 02.03.2007 г. № 25-ФЗ  «О муниципальной службе в Российской Федерации», статьей 8.1 Закона Республики Мордовия от 08.06.2007 г. № 48-З «О регулировании отношений в сфере муниципальной службы»</w:t>
      </w:r>
      <w:r>
        <w:rPr>
          <w:rFonts w:ascii="Times New Roman" w:hAnsi="Times New Roman" w:cs="Times New Roman"/>
          <w:sz w:val="28"/>
          <w:szCs w:val="28"/>
        </w:rPr>
        <w:t xml:space="preserve"> и Уставом Липкинского сельского поселения Ромодановского муниципального района Республики Мордовия, а также в</w:t>
      </w:r>
      <w:r w:rsidRPr="008A4781">
        <w:rPr>
          <w:rFonts w:ascii="Times New Roman" w:hAnsi="Times New Roman" w:cs="Times New Roman"/>
          <w:sz w:val="28"/>
          <w:szCs w:val="28"/>
        </w:rPr>
        <w:t xml:space="preserve"> целях совершенствования системы оплаты труда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Pr="008A4781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8A4781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4781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</w:t>
      </w:r>
      <w:r w:rsidRPr="008A4781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50D70" w:rsidRDefault="00350D70" w:rsidP="00042912">
      <w:pPr>
        <w:tabs>
          <w:tab w:val="left" w:pos="7655"/>
          <w:tab w:val="left" w:pos="9356"/>
        </w:tabs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РЕШИЛ:</w:t>
      </w:r>
    </w:p>
    <w:p w:rsidR="00350D70" w:rsidRDefault="00350D70" w:rsidP="00042912">
      <w:pPr>
        <w:tabs>
          <w:tab w:val="left" w:pos="7655"/>
          <w:tab w:val="left" w:pos="9356"/>
        </w:tabs>
        <w:ind w:right="-1" w:firstLine="709"/>
        <w:jc w:val="center"/>
        <w:rPr>
          <w:b/>
          <w:szCs w:val="28"/>
        </w:rPr>
      </w:pPr>
    </w:p>
    <w:p w:rsidR="00350D70" w:rsidRDefault="00350D70" w:rsidP="00042912">
      <w:pPr>
        <w:ind w:firstLine="709"/>
        <w:jc w:val="both"/>
        <w:rPr>
          <w:szCs w:val="28"/>
        </w:rPr>
      </w:pPr>
      <w:r w:rsidRPr="00284A66">
        <w:rPr>
          <w:szCs w:val="28"/>
        </w:rPr>
        <w:t>1.</w:t>
      </w:r>
      <w:r>
        <w:rPr>
          <w:szCs w:val="28"/>
        </w:rPr>
        <w:t xml:space="preserve"> Внести в Положение о денежном содержании должностных лиц и  муниципальных служащих Липкинского сельского поселения</w:t>
      </w:r>
      <w:r w:rsidRPr="008A4781">
        <w:rPr>
          <w:szCs w:val="28"/>
        </w:rPr>
        <w:t xml:space="preserve"> </w:t>
      </w:r>
      <w:r>
        <w:rPr>
          <w:szCs w:val="28"/>
        </w:rPr>
        <w:t>Ромодановского муниципального района Республики Мордовия, утвержденное решением Совета депутатов Липкинского сельского поселения</w:t>
      </w:r>
      <w:r w:rsidRPr="008A4781">
        <w:rPr>
          <w:szCs w:val="28"/>
        </w:rPr>
        <w:t xml:space="preserve"> </w:t>
      </w:r>
      <w:r>
        <w:rPr>
          <w:szCs w:val="28"/>
        </w:rPr>
        <w:t>Ромодановского муниципального района Республики Мордовия от 05.04.2013 №1 «О денежном содержании должностных лиц и муниципальных служащих</w:t>
      </w:r>
      <w:r w:rsidRPr="002074FC">
        <w:rPr>
          <w:szCs w:val="28"/>
        </w:rPr>
        <w:t xml:space="preserve"> </w:t>
      </w:r>
      <w:r>
        <w:rPr>
          <w:szCs w:val="28"/>
        </w:rPr>
        <w:t xml:space="preserve">Липкинского сельского поселения Ромодановского муниципального района Республики Мордовия» следующее изменение: </w:t>
      </w:r>
    </w:p>
    <w:p w:rsidR="00350D70" w:rsidRPr="0011140B" w:rsidRDefault="00350D70" w:rsidP="00042912">
      <w:pPr>
        <w:jc w:val="both"/>
        <w:rPr>
          <w:szCs w:val="28"/>
        </w:rPr>
      </w:pPr>
      <w:r w:rsidRPr="0011140B">
        <w:rPr>
          <w:szCs w:val="28"/>
        </w:rPr>
        <w:t xml:space="preserve">         В приложении 4 к Положению 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Липкинского сельского поселения Ромодановского муниципального района изложить в следующей редакции:</w:t>
      </w:r>
    </w:p>
    <w:p w:rsidR="00350D70" w:rsidRPr="008A4781" w:rsidRDefault="00350D70" w:rsidP="000429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D70" w:rsidRDefault="00350D70" w:rsidP="00042912">
      <w:pPr>
        <w:pStyle w:val="Header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Липкинского</w:t>
      </w:r>
    </w:p>
    <w:p w:rsidR="00350D70" w:rsidRDefault="00350D70" w:rsidP="00042912">
      <w:pPr>
        <w:pStyle w:val="Header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350D70" w:rsidRDefault="00350D70" w:rsidP="00042912">
      <w:pPr>
        <w:pStyle w:val="Header"/>
        <w:ind w:firstLine="72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760"/>
        <w:gridCol w:w="1503"/>
        <w:gridCol w:w="1440"/>
      </w:tblGrid>
      <w:tr w:rsidR="00350D70" w:rsidTr="00E06476">
        <w:trPr>
          <w:trHeight w:val="322"/>
        </w:trPr>
        <w:tc>
          <w:tcPr>
            <w:tcW w:w="648" w:type="dxa"/>
            <w:vMerge w:val="restart"/>
          </w:tcPr>
          <w:p w:rsidR="00350D70" w:rsidRDefault="00350D70" w:rsidP="00E06476">
            <w:pPr>
              <w:pStyle w:val="Head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50D70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5760" w:type="dxa"/>
            <w:vMerge w:val="restart"/>
          </w:tcPr>
          <w:p w:rsidR="00350D70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</w:p>
          <w:p w:rsidR="00350D70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Наименование показателей</w:t>
            </w:r>
          </w:p>
        </w:tc>
        <w:tc>
          <w:tcPr>
            <w:tcW w:w="2943" w:type="dxa"/>
            <w:gridSpan w:val="2"/>
          </w:tcPr>
          <w:p w:rsidR="00350D70" w:rsidRDefault="00350D70" w:rsidP="00E06476">
            <w:pPr>
              <w:rPr>
                <w:szCs w:val="28"/>
              </w:rPr>
            </w:pPr>
            <w:r>
              <w:rPr>
                <w:szCs w:val="28"/>
              </w:rPr>
              <w:t>Значимость (доля) показателей для  подведения итогов</w:t>
            </w:r>
          </w:p>
        </w:tc>
      </w:tr>
      <w:tr w:rsidR="00350D70" w:rsidTr="00E06476">
        <w:tc>
          <w:tcPr>
            <w:tcW w:w="648" w:type="dxa"/>
            <w:vMerge/>
            <w:vAlign w:val="center"/>
          </w:tcPr>
          <w:p w:rsidR="00350D70" w:rsidRDefault="00350D70" w:rsidP="00E06476">
            <w:pPr>
              <w:rPr>
                <w:szCs w:val="28"/>
              </w:rPr>
            </w:pPr>
          </w:p>
        </w:tc>
        <w:tc>
          <w:tcPr>
            <w:tcW w:w="5760" w:type="dxa"/>
            <w:vMerge/>
            <w:vAlign w:val="center"/>
          </w:tcPr>
          <w:p w:rsidR="00350D70" w:rsidRDefault="00350D70" w:rsidP="00E06476">
            <w:pPr>
              <w:rPr>
                <w:szCs w:val="28"/>
              </w:rPr>
            </w:pPr>
          </w:p>
        </w:tc>
        <w:tc>
          <w:tcPr>
            <w:tcW w:w="1503" w:type="dxa"/>
          </w:tcPr>
          <w:p w:rsidR="00350D70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ежеме-</w:t>
            </w:r>
          </w:p>
          <w:p w:rsidR="00350D70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сячных</w:t>
            </w:r>
          </w:p>
        </w:tc>
        <w:tc>
          <w:tcPr>
            <w:tcW w:w="1440" w:type="dxa"/>
          </w:tcPr>
          <w:p w:rsidR="00350D70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ежеквар-</w:t>
            </w:r>
          </w:p>
          <w:p w:rsidR="00350D70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тальных</w:t>
            </w:r>
          </w:p>
        </w:tc>
      </w:tr>
      <w:tr w:rsidR="00350D70" w:rsidRPr="003F1717" w:rsidTr="00E06476">
        <w:tc>
          <w:tcPr>
            <w:tcW w:w="648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>1</w:t>
            </w:r>
          </w:p>
        </w:tc>
        <w:tc>
          <w:tcPr>
            <w:tcW w:w="5760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 xml:space="preserve">Выполнение прогноза поступления  собственных доходов </w:t>
            </w:r>
          </w:p>
        </w:tc>
        <w:tc>
          <w:tcPr>
            <w:tcW w:w="1503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317AAE">
              <w:rPr>
                <w:sz w:val="28"/>
                <w:szCs w:val="28"/>
              </w:rPr>
              <w:t>0 %</w:t>
            </w:r>
          </w:p>
        </w:tc>
        <w:tc>
          <w:tcPr>
            <w:tcW w:w="1440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317AAE">
              <w:rPr>
                <w:sz w:val="28"/>
                <w:szCs w:val="28"/>
              </w:rPr>
              <w:t>0 %</w:t>
            </w:r>
          </w:p>
        </w:tc>
      </w:tr>
      <w:tr w:rsidR="00350D70" w:rsidRPr="003F1717" w:rsidTr="00E06476">
        <w:tc>
          <w:tcPr>
            <w:tcW w:w="648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>2</w:t>
            </w:r>
          </w:p>
        </w:tc>
        <w:tc>
          <w:tcPr>
            <w:tcW w:w="5760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 xml:space="preserve">Выполнение прогноза оборота розничной торговли во всех  каналах реализации </w:t>
            </w:r>
          </w:p>
        </w:tc>
        <w:tc>
          <w:tcPr>
            <w:tcW w:w="1503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317AAE">
              <w:rPr>
                <w:sz w:val="28"/>
                <w:szCs w:val="28"/>
              </w:rPr>
              <w:t>0 %</w:t>
            </w:r>
          </w:p>
        </w:tc>
        <w:tc>
          <w:tcPr>
            <w:tcW w:w="1440" w:type="dxa"/>
          </w:tcPr>
          <w:p w:rsidR="00350D70" w:rsidRPr="00317AAE" w:rsidRDefault="00350D70" w:rsidP="00E06476">
            <w:pPr>
              <w:pStyle w:val="Header"/>
              <w:jc w:val="both"/>
              <w:rPr>
                <w:sz w:val="28"/>
                <w:szCs w:val="28"/>
              </w:rPr>
            </w:pPr>
          </w:p>
        </w:tc>
      </w:tr>
    </w:tbl>
    <w:p w:rsidR="00350D70" w:rsidRDefault="00350D70" w:rsidP="00042912">
      <w:pPr>
        <w:pStyle w:val="Header"/>
        <w:ind w:firstLine="709"/>
        <w:jc w:val="both"/>
        <w:rPr>
          <w:sz w:val="28"/>
          <w:szCs w:val="28"/>
        </w:rPr>
      </w:pPr>
    </w:p>
    <w:p w:rsidR="00350D70" w:rsidRDefault="00350D70" w:rsidP="00042912">
      <w:pPr>
        <w:jc w:val="both"/>
        <w:rPr>
          <w:szCs w:val="28"/>
        </w:rPr>
      </w:pPr>
    </w:p>
    <w:p w:rsidR="00350D70" w:rsidRDefault="00350D70" w:rsidP="00042912">
      <w:pPr>
        <w:jc w:val="both"/>
        <w:rPr>
          <w:szCs w:val="28"/>
        </w:rPr>
      </w:pPr>
      <w:r>
        <w:rPr>
          <w:szCs w:val="28"/>
        </w:rPr>
        <w:t xml:space="preserve">2. Настоящее решение вступает в силу с момента его официального опубликования и распространяет своё действие на правоотношения,  возникшие с 1 апреля 2018 года. </w:t>
      </w:r>
    </w:p>
    <w:p w:rsidR="00350D70" w:rsidRDefault="00350D70" w:rsidP="00042912"/>
    <w:p w:rsidR="00350D70" w:rsidRDefault="00350D70" w:rsidP="00042912"/>
    <w:p w:rsidR="00350D70" w:rsidRDefault="00350D70" w:rsidP="00042912">
      <w:pPr>
        <w:ind w:firstLine="709"/>
        <w:jc w:val="both"/>
        <w:rPr>
          <w:b/>
          <w:szCs w:val="28"/>
        </w:rPr>
      </w:pPr>
    </w:p>
    <w:p w:rsidR="00350D70" w:rsidRPr="008A4781" w:rsidRDefault="00350D70" w:rsidP="00042912">
      <w:pPr>
        <w:jc w:val="both"/>
        <w:rPr>
          <w:b/>
          <w:szCs w:val="28"/>
        </w:rPr>
      </w:pPr>
      <w:r>
        <w:rPr>
          <w:b/>
          <w:szCs w:val="28"/>
        </w:rPr>
        <w:t>Глава Липкинского</w:t>
      </w:r>
      <w:r w:rsidRPr="008A4781">
        <w:rPr>
          <w:b/>
          <w:szCs w:val="28"/>
        </w:rPr>
        <w:t xml:space="preserve"> </w:t>
      </w:r>
    </w:p>
    <w:p w:rsidR="00350D70" w:rsidRDefault="00350D70" w:rsidP="00042912">
      <w:pPr>
        <w:jc w:val="both"/>
        <w:rPr>
          <w:b/>
          <w:sz w:val="24"/>
          <w:szCs w:val="24"/>
        </w:rPr>
      </w:pPr>
      <w:r>
        <w:rPr>
          <w:b/>
          <w:szCs w:val="28"/>
        </w:rPr>
        <w:t xml:space="preserve">сельского поселения </w:t>
      </w:r>
      <w:r w:rsidRPr="008A4781">
        <w:rPr>
          <w:b/>
          <w:szCs w:val="28"/>
        </w:rPr>
        <w:t xml:space="preserve">                                   </w:t>
      </w:r>
      <w:r>
        <w:rPr>
          <w:b/>
          <w:szCs w:val="28"/>
        </w:rPr>
        <w:t xml:space="preserve">                         Л.П. Нови</w:t>
      </w:r>
      <w:r w:rsidRPr="008A4781">
        <w:rPr>
          <w:b/>
          <w:szCs w:val="28"/>
        </w:rPr>
        <w:t>ков</w:t>
      </w:r>
      <w:r>
        <w:rPr>
          <w:b/>
          <w:szCs w:val="28"/>
        </w:rPr>
        <w:t>а</w:t>
      </w:r>
    </w:p>
    <w:p w:rsidR="00350D70" w:rsidRDefault="00350D70" w:rsidP="00042912">
      <w:pPr>
        <w:jc w:val="both"/>
        <w:rPr>
          <w:rFonts w:ascii="Courier New" w:hAnsi="Courier New" w:cs="Courier New"/>
        </w:rPr>
      </w:pPr>
    </w:p>
    <w:p w:rsidR="00350D70" w:rsidRDefault="00350D70" w:rsidP="00042912"/>
    <w:p w:rsidR="00350D70" w:rsidRDefault="00350D70" w:rsidP="00042912"/>
    <w:p w:rsidR="00350D70" w:rsidRPr="00FC58C0" w:rsidRDefault="00350D70" w:rsidP="00FC58C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</w:p>
    <w:p w:rsidR="00350D70" w:rsidRDefault="00350D70"/>
    <w:sectPr w:rsidR="00350D70" w:rsidSect="001A05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598"/>
    <w:rsid w:val="00034C79"/>
    <w:rsid w:val="00042912"/>
    <w:rsid w:val="00057BFC"/>
    <w:rsid w:val="000859C0"/>
    <w:rsid w:val="000B5FC6"/>
    <w:rsid w:val="000F24BB"/>
    <w:rsid w:val="0011140B"/>
    <w:rsid w:val="001A0598"/>
    <w:rsid w:val="001A5034"/>
    <w:rsid w:val="001E46B5"/>
    <w:rsid w:val="002074FC"/>
    <w:rsid w:val="002643A0"/>
    <w:rsid w:val="00284A66"/>
    <w:rsid w:val="002E7940"/>
    <w:rsid w:val="00313182"/>
    <w:rsid w:val="00317AAE"/>
    <w:rsid w:val="00350D70"/>
    <w:rsid w:val="003F1717"/>
    <w:rsid w:val="004036A2"/>
    <w:rsid w:val="004A1F04"/>
    <w:rsid w:val="00507524"/>
    <w:rsid w:val="00517565"/>
    <w:rsid w:val="00574AC7"/>
    <w:rsid w:val="005A5485"/>
    <w:rsid w:val="006748CF"/>
    <w:rsid w:val="006E0233"/>
    <w:rsid w:val="006E58CE"/>
    <w:rsid w:val="00704967"/>
    <w:rsid w:val="007669DC"/>
    <w:rsid w:val="00774E39"/>
    <w:rsid w:val="007A46BE"/>
    <w:rsid w:val="008A4781"/>
    <w:rsid w:val="008B7F07"/>
    <w:rsid w:val="00914AFB"/>
    <w:rsid w:val="0091715E"/>
    <w:rsid w:val="00921F01"/>
    <w:rsid w:val="009563FA"/>
    <w:rsid w:val="00990550"/>
    <w:rsid w:val="009C7AD1"/>
    <w:rsid w:val="00A1768E"/>
    <w:rsid w:val="00A605FE"/>
    <w:rsid w:val="00A81ECE"/>
    <w:rsid w:val="00AE69E3"/>
    <w:rsid w:val="00AF6688"/>
    <w:rsid w:val="00B44CC6"/>
    <w:rsid w:val="00B70410"/>
    <w:rsid w:val="00B76830"/>
    <w:rsid w:val="00BE1E98"/>
    <w:rsid w:val="00C21B10"/>
    <w:rsid w:val="00C62A23"/>
    <w:rsid w:val="00C761E0"/>
    <w:rsid w:val="00CD3060"/>
    <w:rsid w:val="00D21601"/>
    <w:rsid w:val="00D3297D"/>
    <w:rsid w:val="00D57A50"/>
    <w:rsid w:val="00D67306"/>
    <w:rsid w:val="00E06476"/>
    <w:rsid w:val="00FB3ED9"/>
    <w:rsid w:val="00FC58C0"/>
    <w:rsid w:val="00FD7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598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0598"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A0598"/>
    <w:rPr>
      <w:rFonts w:ascii="Times New Roman" w:hAnsi="Times New Roman" w:cs="Times New Roman"/>
      <w:b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A1F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1F04"/>
    <w:rPr>
      <w:rFonts w:ascii="Tahoma" w:hAnsi="Tahoma" w:cs="Tahoma"/>
      <w:sz w:val="16"/>
      <w:szCs w:val="1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FC58C0"/>
    <w:rPr>
      <w:rFonts w:cs="Times New Roman"/>
      <w:color w:val="106BBE"/>
    </w:rPr>
  </w:style>
  <w:style w:type="paragraph" w:customStyle="1" w:styleId="a0">
    <w:name w:val="Без интервала"/>
    <w:uiPriority w:val="99"/>
    <w:rsid w:val="00FC58C0"/>
    <w:pPr>
      <w:widowControl w:val="0"/>
      <w:suppressAutoHyphens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Header">
    <w:name w:val="header"/>
    <w:basedOn w:val="Normal"/>
    <w:link w:val="HeaderChar"/>
    <w:uiPriority w:val="99"/>
    <w:rsid w:val="00042912"/>
    <w:pPr>
      <w:tabs>
        <w:tab w:val="center" w:pos="4677"/>
        <w:tab w:val="right" w:pos="9355"/>
      </w:tabs>
    </w:pPr>
    <w:rPr>
      <w:rFonts w:eastAsia="Calibri"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2EC4"/>
    <w:rPr>
      <w:rFonts w:ascii="Times New Roman" w:eastAsia="Times New Roman" w:hAnsi="Times New Roman"/>
      <w:sz w:val="28"/>
      <w:szCs w:val="20"/>
    </w:rPr>
  </w:style>
  <w:style w:type="paragraph" w:customStyle="1" w:styleId="ConsPlusNormal">
    <w:name w:val="ConsPlusNormal"/>
    <w:uiPriority w:val="99"/>
    <w:rsid w:val="0004291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44825806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?id=44825806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25806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bileonline.garant.ru/document?id=44825806&amp;sub=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obileonline.garant.ru/document?id=44825806&amp;sub=0" TargetMode="External"/><Relationship Id="rId9" Type="http://schemas.openxmlformats.org/officeDocument/2006/relationships/hyperlink" Target="garantF1://8068242.10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</TotalTime>
  <Pages>8</Pages>
  <Words>2137</Words>
  <Characters>12184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16</cp:revision>
  <cp:lastPrinted>2018-07-20T12:55:00Z</cp:lastPrinted>
  <dcterms:created xsi:type="dcterms:W3CDTF">2018-06-21T11:33:00Z</dcterms:created>
  <dcterms:modified xsi:type="dcterms:W3CDTF">2018-07-24T05:28:00Z</dcterms:modified>
</cp:coreProperties>
</file>