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19" w:rsidRDefault="00EE78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EE7819" w:rsidRDefault="00EE78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2018 года</w:t>
      </w:r>
    </w:p>
    <w:p w:rsidR="00EE7819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E7819" w:rsidRPr="00CD383A" w:rsidRDefault="00EE7819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EE7819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EE7819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1595,8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42,2</w:t>
            </w:r>
          </w:p>
        </w:tc>
      </w:tr>
      <w:tr w:rsidR="00EE7819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34,2</w:t>
            </w:r>
          </w:p>
        </w:tc>
      </w:tr>
      <w:tr w:rsidR="00EE7819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C471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14,6</w:t>
            </w:r>
          </w:p>
        </w:tc>
      </w:tr>
      <w:tr w:rsidR="00EE7819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14,6</w:t>
            </w:r>
          </w:p>
        </w:tc>
      </w:tr>
      <w:tr w:rsidR="00EE7819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E7819" w:rsidRPr="00CD383A" w:rsidRDefault="00EE7819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</w:tr>
      <w:tr w:rsidR="00EE7819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7819" w:rsidRPr="00CD383A" w:rsidRDefault="00EE7819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</w:tr>
      <w:tr w:rsidR="00EE7819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18,2</w:t>
            </w:r>
          </w:p>
        </w:tc>
      </w:tr>
      <w:tr w:rsidR="00EE7819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9279AC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9279AC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9279AC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9279AC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9279AC" w:rsidRDefault="00EE7819" w:rsidP="008E3F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0,6</w:t>
            </w:r>
          </w:p>
        </w:tc>
      </w:tr>
      <w:tr w:rsidR="00EE7819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</w:tr>
      <w:tr w:rsidR="00EE7819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F91B6F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F91B6F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F91B6F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F91B6F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8E3F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E7819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</w:tr>
      <w:tr w:rsidR="00EE7819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A460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110,8</w:t>
            </w:r>
          </w:p>
        </w:tc>
      </w:tr>
      <w:tr w:rsidR="00EE7819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133,3</w:t>
            </w:r>
          </w:p>
        </w:tc>
      </w:tr>
      <w:tr w:rsidR="00EE7819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9,4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Default="00EE7819"/>
          <w:p w:rsidR="00EE7819" w:rsidRDefault="00EE7819">
            <w:r>
              <w:t xml:space="preserve">     </w:t>
            </w:r>
          </w:p>
          <w:p w:rsidR="00EE7819" w:rsidRDefault="00EE7819">
            <w:r>
              <w:t>9,4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Default="00EE7819"/>
          <w:p w:rsidR="00EE7819" w:rsidRDefault="00EE7819">
            <w:r>
              <w:t>100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1517,5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647,3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42,7</w:t>
            </w:r>
          </w:p>
        </w:tc>
      </w:tr>
      <w:tr w:rsidR="00EE7819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8A2624">
        <w:trPr>
          <w:trHeight w:hRule="exact" w:val="82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2 02 15001 10 7510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1054,4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419,7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39,8</w:t>
            </w:r>
          </w:p>
        </w:tc>
      </w:tr>
      <w:tr w:rsidR="00EE7819" w:rsidRPr="00CD383A" w:rsidTr="008A2624">
        <w:trPr>
          <w:trHeight w:hRule="exact" w:val="84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2 02 15001 10 4245 151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2 02 35015 10 5118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EB58C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47,7</w:t>
            </w:r>
          </w:p>
        </w:tc>
      </w:tr>
      <w:tr w:rsidR="00EE7819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EE7819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341,8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172,8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50,6</w:t>
            </w:r>
          </w:p>
        </w:tc>
      </w:tr>
      <w:tr w:rsidR="00EE7819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7819" w:rsidRPr="00CD383A" w:rsidRDefault="00EE7819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25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42,4</w:t>
            </w:r>
          </w:p>
        </w:tc>
      </w:tr>
    </w:tbl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E7819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EE7819" w:rsidRDefault="00EE78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E7819" w:rsidRDefault="00EE78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EE7819" w:rsidRDefault="00EE78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2 кв. 2018 года</w:t>
      </w:r>
    </w:p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EE7819" w:rsidRPr="00CD383A" w:rsidRDefault="00EE7819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20"/>
        <w:gridCol w:w="567"/>
        <w:gridCol w:w="1034"/>
        <w:gridCol w:w="1375"/>
        <w:gridCol w:w="1034"/>
      </w:tblGrid>
      <w:tr w:rsidR="00EE7819" w:rsidRPr="00CD383A" w:rsidTr="00370BE3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1536,4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07128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43,6</w:t>
            </w:r>
          </w:p>
        </w:tc>
      </w:tr>
      <w:tr w:rsidR="00EE7819" w:rsidRPr="00CD383A" w:rsidTr="00370BE3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1536,4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</w:p>
          <w:p w:rsidR="00EE7819" w:rsidRDefault="00EE7819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670</w:t>
            </w:r>
          </w:p>
          <w:p w:rsidR="00EE7819" w:rsidRPr="00CD383A" w:rsidRDefault="00EE7819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43,6</w:t>
            </w:r>
          </w:p>
        </w:tc>
      </w:tr>
      <w:tr w:rsidR="00EE7819" w:rsidRPr="00CD383A" w:rsidTr="00370BE3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580,7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55,5</w:t>
            </w:r>
          </w:p>
        </w:tc>
      </w:tr>
      <w:tr w:rsidR="00EE7819" w:rsidRPr="00CD383A" w:rsidTr="00370BE3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257,4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166,3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64,6</w:t>
            </w:r>
          </w:p>
        </w:tc>
      </w:tr>
      <w:tr w:rsidR="00EE7819" w:rsidRPr="00CD383A" w:rsidTr="00370BE3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EE7819" w:rsidRPr="00CD383A" w:rsidTr="00370BE3">
        <w:trPr>
          <w:trHeight w:hRule="exact" w:val="2679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EE7819" w:rsidRPr="00CD383A" w:rsidTr="00370BE3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EF48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</w:p>
        </w:tc>
      </w:tr>
      <w:tr w:rsidR="00EE7819" w:rsidRPr="00CD383A" w:rsidTr="00370BE3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EE7819" w:rsidRPr="00CD383A" w:rsidTr="00370BE3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A6AB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58,8</w:t>
            </w:r>
          </w:p>
        </w:tc>
      </w:tr>
      <w:tr w:rsidR="00EE7819" w:rsidRPr="00CD383A" w:rsidTr="00370BE3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/>
          <w:p w:rsidR="00EE7819" w:rsidRDefault="00EE7819"/>
          <w:p w:rsidR="00EE7819" w:rsidRDefault="00EE7819"/>
          <w:p w:rsidR="00EE7819" w:rsidRDefault="00EE7819">
            <w:r>
              <w:t xml:space="preserve">        129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/>
          <w:p w:rsidR="00EE7819" w:rsidRDefault="00EE7819"/>
          <w:p w:rsidR="00EE7819" w:rsidRDefault="00EE7819"/>
          <w:p w:rsidR="00EE7819" w:rsidRDefault="00EE7819">
            <w:r>
              <w:t xml:space="preserve">  58,8</w:t>
            </w:r>
          </w:p>
          <w:p w:rsidR="00EE7819" w:rsidRDefault="00EE7819"/>
          <w:p w:rsidR="00EE7819" w:rsidRDefault="00EE7819"/>
          <w:p w:rsidR="00EE7819" w:rsidRDefault="00EE7819"/>
          <w:p w:rsidR="00EE7819" w:rsidRDefault="00EE7819"/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E4F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58,8</w:t>
            </w:r>
          </w:p>
        </w:tc>
      </w:tr>
      <w:tr w:rsidR="00EE7819" w:rsidRPr="00CD383A" w:rsidTr="00370BE3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107,5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59,9</w:t>
            </w:r>
          </w:p>
        </w:tc>
      </w:tr>
      <w:tr w:rsidR="00EE7819" w:rsidRPr="00CD383A" w:rsidTr="00370BE3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20" w:type="dxa"/>
            <w:shd w:val="clear" w:color="auto" w:fill="FFFFFF"/>
          </w:tcPr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A01C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59,9</w:t>
            </w:r>
          </w:p>
        </w:tc>
      </w:tr>
      <w:tr w:rsidR="00EE7819" w:rsidRPr="00CD383A" w:rsidTr="00370BE3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EE7819" w:rsidRPr="007E4FAE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7E4FAE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87F6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7F69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87F6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7F69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7E4FAE" w:rsidRDefault="00EE7819" w:rsidP="007E4F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</w:rPr>
              <w:t>789,1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414,4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52,5</w:t>
            </w:r>
          </w:p>
        </w:tc>
      </w:tr>
      <w:tr w:rsidR="00EE7819" w:rsidRPr="00CD383A" w:rsidTr="00370BE3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87F69" w:rsidRDefault="00EE7819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A87F69">
              <w:rPr>
                <w:bCs/>
              </w:rPr>
              <w:t>497,2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A87F6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87F69">
              <w:rPr>
                <w:bCs/>
              </w:rPr>
              <w:t>252,7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87F6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50,8</w:t>
            </w:r>
          </w:p>
        </w:tc>
      </w:tr>
      <w:tr w:rsidR="00EE7819" w:rsidRPr="00CD383A" w:rsidTr="00370BE3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A01C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497,2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50,8</w:t>
            </w:r>
          </w:p>
        </w:tc>
      </w:tr>
      <w:tr w:rsidR="00EE7819" w:rsidRPr="00CD383A" w:rsidTr="00370BE3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47,9</w:t>
            </w:r>
          </w:p>
        </w:tc>
      </w:tr>
      <w:tr w:rsidR="00EE7819" w:rsidRPr="00CD383A" w:rsidTr="00370BE3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117,2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97,9</w:t>
            </w:r>
          </w:p>
        </w:tc>
      </w:tr>
      <w:tr w:rsidR="00EE7819" w:rsidRPr="00CD383A" w:rsidTr="00370BE3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EE7819" w:rsidRPr="001037E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1037E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1037E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EE7819" w:rsidRPr="001037E6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EE7819" w:rsidRPr="001037E6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Pr="001037E6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1037E6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1037E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1037E6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27,4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1037E6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97,9</w:t>
            </w:r>
          </w:p>
        </w:tc>
      </w:tr>
      <w:tr w:rsidR="00EE7819" w:rsidRPr="00CD383A" w:rsidTr="00370BE3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97,9</w:t>
            </w:r>
          </w:p>
        </w:tc>
      </w:tr>
      <w:tr w:rsidR="00EE7819" w:rsidRPr="00CD383A" w:rsidTr="00370BE3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97,9</w:t>
            </w:r>
          </w:p>
        </w:tc>
      </w:tr>
      <w:tr w:rsidR="00EE7819" w:rsidRPr="00CD383A" w:rsidTr="00370BE3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9258E4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9258E4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  <w:tr w:rsidR="00EE7819" w:rsidRPr="00CD383A" w:rsidTr="00370BE3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</w:t>
            </w:r>
          </w:p>
        </w:tc>
      </w:tr>
      <w:tr w:rsidR="00EE7819" w:rsidRPr="00CD383A" w:rsidTr="00370BE3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D0E35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2323B7" w:rsidRDefault="00EE7819" w:rsidP="00224D9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85</w:t>
            </w:r>
          </w:p>
        </w:tc>
      </w:tr>
      <w:tr w:rsidR="00EE7819" w:rsidRPr="00CD383A" w:rsidTr="00807213">
        <w:trPr>
          <w:trHeight w:hRule="exact" w:val="523"/>
        </w:trPr>
        <w:tc>
          <w:tcPr>
            <w:tcW w:w="3480" w:type="dxa"/>
            <w:shd w:val="clear" w:color="auto" w:fill="FFFFFF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AD0E3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AD0E35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EC0DF5">
        <w:trPr>
          <w:trHeight w:hRule="exact" w:val="2523"/>
        </w:trPr>
        <w:tc>
          <w:tcPr>
            <w:tcW w:w="3480" w:type="dxa"/>
            <w:shd w:val="clear" w:color="auto" w:fill="FFFFFF"/>
          </w:tcPr>
          <w:p w:rsidR="00EE7819" w:rsidRPr="00224D97" w:rsidRDefault="00EE7819" w:rsidP="00E17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224D97">
              <w:rPr>
                <w:b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EE7819" w:rsidRDefault="00EE7819" w:rsidP="00E17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EE7819" w:rsidRPr="00224D97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</w:p>
          <w:p w:rsidR="00EE7819" w:rsidRPr="00224D97" w:rsidRDefault="00EE7819" w:rsidP="00224D97">
            <w:pPr>
              <w:rPr>
                <w:b/>
              </w:rPr>
            </w:pPr>
            <w:r w:rsidRPr="00224D97">
              <w:rPr>
                <w:b/>
              </w:rPr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224D97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224D97">
              <w:rPr>
                <w:b/>
              </w:rPr>
              <w:t>57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07128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1289">
              <w:rPr>
                <w:b/>
              </w:rPr>
              <w:t>49,7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87,2</w:t>
            </w:r>
          </w:p>
        </w:tc>
      </w:tr>
      <w:tr w:rsidR="00EE7819" w:rsidRPr="00CD383A" w:rsidTr="00224D97">
        <w:trPr>
          <w:trHeight w:hRule="exact" w:val="1554"/>
        </w:trPr>
        <w:tc>
          <w:tcPr>
            <w:tcW w:w="3480" w:type="dxa"/>
            <w:shd w:val="clear" w:color="auto" w:fill="FFFFFF"/>
          </w:tcPr>
          <w:p w:rsidR="00EE7819" w:rsidRDefault="00EE7819" w:rsidP="00E17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224D97" w:rsidRDefault="00EE7819" w:rsidP="00224D97"/>
          <w:p w:rsidR="00EE7819" w:rsidRPr="00224D97" w:rsidRDefault="00EE7819" w:rsidP="00224D97"/>
          <w:p w:rsidR="00EE7819" w:rsidRDefault="00EE7819" w:rsidP="00224D97"/>
          <w:p w:rsidR="00EE7819" w:rsidRPr="00224D97" w:rsidRDefault="00EE7819" w:rsidP="00224D97"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87,2</w:t>
            </w:r>
          </w:p>
        </w:tc>
      </w:tr>
      <w:tr w:rsidR="00EE7819" w:rsidRPr="00CD383A" w:rsidTr="00224D97">
        <w:trPr>
          <w:trHeight w:hRule="exact" w:val="1497"/>
        </w:trPr>
        <w:tc>
          <w:tcPr>
            <w:tcW w:w="3480" w:type="dxa"/>
            <w:shd w:val="clear" w:color="auto" w:fill="FFFFFF"/>
          </w:tcPr>
          <w:p w:rsidR="00EE7819" w:rsidRPr="00224D97" w:rsidRDefault="00EE7819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24D97">
              <w:t>взносы по обязательному (Фонд оплаты труда государственных ованиюмуниципальных) органов и социальному страх</w:t>
            </w:r>
            <w:r>
              <w:t>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224D97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EE7819" w:rsidRPr="00135E1A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135E1A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135E1A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224D97" w:rsidRDefault="00EE7819" w:rsidP="00BD618A">
            <w:pPr>
              <w:widowControl w:val="0"/>
              <w:autoSpaceDE w:val="0"/>
              <w:autoSpaceDN w:val="0"/>
              <w:adjustRightInd w:val="0"/>
            </w:pPr>
            <w:r w:rsidRPr="00224D97"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224D97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24D97">
              <w:t xml:space="preserve">  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EE7819" w:rsidRPr="00D00F61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D00F61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D00F61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EE7819" w:rsidRPr="00D00F61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D00F61" w:rsidRDefault="00EE7819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65200</w:t>
            </w:r>
            <w:r w:rsidRPr="00D00F61">
              <w:rPr>
                <w:b/>
              </w:rPr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D00F61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D00F61" w:rsidRDefault="00EE7819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D00F61" w:rsidRDefault="00EE7819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77,8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D00F61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39,5</w:t>
            </w:r>
          </w:p>
        </w:tc>
      </w:tr>
      <w:tr w:rsidR="00EE7819" w:rsidRPr="00CD383A" w:rsidTr="00370BE3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39,5</w:t>
            </w:r>
          </w:p>
        </w:tc>
      </w:tr>
      <w:tr w:rsidR="00EE7819" w:rsidRPr="00CD383A" w:rsidTr="00370BE3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1C49DF">
            <w:pPr>
              <w:widowControl w:val="0"/>
              <w:autoSpaceDE w:val="0"/>
              <w:autoSpaceDN w:val="0"/>
              <w:adjustRightInd w:val="0"/>
            </w:pPr>
          </w:p>
          <w:p w:rsidR="00EE7819" w:rsidRDefault="00EE7819" w:rsidP="001C49DF">
            <w:pPr>
              <w:widowControl w:val="0"/>
              <w:autoSpaceDE w:val="0"/>
              <w:autoSpaceDN w:val="0"/>
              <w:adjustRightInd w:val="0"/>
            </w:pPr>
          </w:p>
          <w:p w:rsidR="00EE7819" w:rsidRPr="00CD383A" w:rsidRDefault="00EE7819" w:rsidP="001C49DF">
            <w:pPr>
              <w:widowControl w:val="0"/>
              <w:autoSpaceDE w:val="0"/>
              <w:autoSpaceDN w:val="0"/>
              <w:adjustRightInd w:val="0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80721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39,5</w:t>
            </w:r>
          </w:p>
        </w:tc>
      </w:tr>
      <w:tr w:rsidR="00EE7819" w:rsidRPr="00CD383A" w:rsidTr="00370BE3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EE7819" w:rsidRPr="00C6570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6570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6570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6570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063FF" w:rsidRDefault="00EE7819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9258E4" w:rsidRDefault="00EE7819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9258E4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E7819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585510" w:rsidRDefault="00EE7819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585510" w:rsidRDefault="00EE7819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585510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47,7</w:t>
            </w:r>
          </w:p>
        </w:tc>
      </w:tr>
      <w:tr w:rsidR="00EE7819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47,7</w:t>
            </w:r>
          </w:p>
        </w:tc>
      </w:tr>
      <w:tr w:rsidR="00EE7819" w:rsidRPr="00CD383A" w:rsidTr="00370BE3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29,7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A427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47,7</w:t>
            </w:r>
          </w:p>
        </w:tc>
      </w:tr>
      <w:tr w:rsidR="00EE7819" w:rsidRPr="00CD383A" w:rsidTr="00370BE3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47,7</w:t>
            </w:r>
          </w:p>
        </w:tc>
      </w:tr>
      <w:tr w:rsidR="00EE7819" w:rsidRPr="00CD383A" w:rsidTr="00370BE3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EE7819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EE7819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EE7819" w:rsidRPr="00CD383A" w:rsidTr="00370BE3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40,5</w:t>
            </w:r>
          </w:p>
        </w:tc>
      </w:tr>
      <w:tr w:rsidR="00EE7819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</w:tc>
      </w:tr>
      <w:tr w:rsidR="00EE7819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</w:tc>
      </w:tr>
      <w:tr w:rsidR="00EE7819" w:rsidRPr="00CD383A" w:rsidTr="00370BE3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</w:tc>
      </w:tr>
      <w:tr w:rsidR="00EE7819" w:rsidRPr="00CD383A" w:rsidTr="00370BE3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</w:tc>
      </w:tr>
      <w:tr w:rsidR="00EE7819" w:rsidRPr="00CD383A" w:rsidTr="00370BE3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40,5</w:t>
            </w:r>
          </w:p>
        </w:tc>
      </w:tr>
      <w:tr w:rsidR="00EE7819" w:rsidRPr="00CD383A" w:rsidTr="00370BE3">
        <w:trPr>
          <w:trHeight w:hRule="exact" w:val="477"/>
        </w:trPr>
        <w:tc>
          <w:tcPr>
            <w:tcW w:w="3480" w:type="dxa"/>
            <w:shd w:val="clear" w:color="auto" w:fill="FFFFFF"/>
          </w:tcPr>
          <w:p w:rsidR="00EE7819" w:rsidRPr="00392EA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Землеустроительные работы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392EA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392EA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350F99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392EA5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392EA5" w:rsidRDefault="00EE7819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392EA5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E7819" w:rsidRPr="00CD383A" w:rsidTr="00370BE3">
        <w:trPr>
          <w:trHeight w:hRule="exact" w:val="825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Картографическое описание и составление схем карты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Иные закупки</w:t>
            </w:r>
            <w:r w:rsidRPr="00CD383A"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6,3</w:t>
            </w:r>
          </w:p>
        </w:tc>
      </w:tr>
      <w:tr w:rsidR="00EE7819" w:rsidRPr="00CD383A" w:rsidTr="00370BE3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87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6,3</w:t>
            </w:r>
          </w:p>
        </w:tc>
      </w:tr>
      <w:tr w:rsidR="00EE7819" w:rsidRPr="00CD383A" w:rsidTr="00370BE3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EE7819" w:rsidRPr="00585510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10101</w:t>
            </w:r>
            <w:r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9845E8" w:rsidRDefault="00EE7819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8,1</w:t>
            </w:r>
          </w:p>
        </w:tc>
      </w:tr>
      <w:tr w:rsidR="00EE7819" w:rsidRPr="00CD383A" w:rsidTr="00370BE3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AD4130" w:rsidRDefault="00EE7819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 </w:t>
            </w: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8,1</w:t>
            </w:r>
          </w:p>
        </w:tc>
      </w:tr>
      <w:tr w:rsidR="00EE7819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8,1</w:t>
            </w:r>
          </w:p>
        </w:tc>
      </w:tr>
      <w:tr w:rsidR="00EE7819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1010143010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8,1</w:t>
            </w:r>
          </w:p>
        </w:tc>
      </w:tr>
      <w:tr w:rsidR="00EE7819" w:rsidRPr="00CD383A" w:rsidTr="00370BE3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10101</w:t>
            </w:r>
            <w:r w:rsidRPr="00585510">
              <w:rPr>
                <w:b/>
              </w:rPr>
              <w:t>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585510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585510" w:rsidRDefault="00EE7819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EE7819" w:rsidRPr="00F260A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F260A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F260A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F260A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10101</w:t>
            </w:r>
            <w:r w:rsidRPr="00F260A6">
              <w:rPr>
                <w:b/>
              </w:rPr>
              <w:t>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F260A6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F260A6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Default="00EE7819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EE7819" w:rsidRPr="00CD383A" w:rsidTr="00370BE3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EE7819" w:rsidRPr="00CD383A" w:rsidRDefault="00EE7819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</w:tcPr>
          <w:p w:rsidR="00EE7819" w:rsidRPr="00CD383A" w:rsidRDefault="00EE7819" w:rsidP="00370B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E7819" w:rsidRPr="00CD383A" w:rsidTr="00370BE3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8E3FB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A427F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24,8 4444443,912,543,9</w:t>
            </w:r>
          </w:p>
        </w:tc>
      </w:tr>
      <w:tr w:rsidR="00EE7819" w:rsidRPr="00CD383A" w:rsidTr="00370BE3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24,8 </w:t>
            </w:r>
          </w:p>
        </w:tc>
      </w:tr>
      <w:tr w:rsidR="00EE7819" w:rsidRPr="00CD383A" w:rsidTr="00370BE3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24,8</w:t>
            </w:r>
          </w:p>
        </w:tc>
      </w:tr>
      <w:tr w:rsidR="00EE7819" w:rsidRPr="00CD383A" w:rsidTr="00370BE3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24,8</w:t>
            </w:r>
          </w:p>
        </w:tc>
      </w:tr>
      <w:tr w:rsidR="00EE7819" w:rsidRPr="00CD383A" w:rsidTr="00370BE3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24,8</w:t>
            </w:r>
          </w:p>
        </w:tc>
      </w:tr>
      <w:tr w:rsidR="00EE7819" w:rsidRPr="00CD383A" w:rsidTr="00370BE3">
        <w:trPr>
          <w:trHeight w:hRule="exact" w:val="1004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24,8</w:t>
            </w:r>
          </w:p>
        </w:tc>
      </w:tr>
      <w:tr w:rsidR="00EE7819" w:rsidRPr="00CD383A" w:rsidTr="00370BE3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24,8</w:t>
            </w:r>
          </w:p>
        </w:tc>
      </w:tr>
      <w:tr w:rsidR="00EE7819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E7819" w:rsidRPr="00CD383A" w:rsidRDefault="00EE78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E7819" w:rsidRPr="00CD383A" w:rsidRDefault="00EE7819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24,8</w:t>
            </w:r>
          </w:p>
        </w:tc>
      </w:tr>
    </w:tbl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E7819" w:rsidRPr="00CD383A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EE7819" w:rsidRDefault="00EE7819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EE7819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819" w:rsidRDefault="00EE7819" w:rsidP="00AD0115">
      <w:r>
        <w:separator/>
      </w:r>
    </w:p>
  </w:endnote>
  <w:endnote w:type="continuationSeparator" w:id="1">
    <w:p w:rsidR="00EE7819" w:rsidRDefault="00EE7819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819" w:rsidRDefault="00EE7819" w:rsidP="00AD0115">
      <w:r>
        <w:separator/>
      </w:r>
    </w:p>
  </w:footnote>
  <w:footnote w:type="continuationSeparator" w:id="1">
    <w:p w:rsidR="00EE7819" w:rsidRDefault="00EE7819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19" w:rsidRDefault="00EE781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71289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0E87"/>
    <w:rsid w:val="000E6BCA"/>
    <w:rsid w:val="000F7441"/>
    <w:rsid w:val="0010022F"/>
    <w:rsid w:val="001037E6"/>
    <w:rsid w:val="00116BA9"/>
    <w:rsid w:val="00116CC2"/>
    <w:rsid w:val="00135E1A"/>
    <w:rsid w:val="00144F62"/>
    <w:rsid w:val="001643C7"/>
    <w:rsid w:val="001824FC"/>
    <w:rsid w:val="00182C2B"/>
    <w:rsid w:val="001A4CA0"/>
    <w:rsid w:val="001A4E1A"/>
    <w:rsid w:val="001A4F8D"/>
    <w:rsid w:val="001B53BA"/>
    <w:rsid w:val="001C1736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24D9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301740"/>
    <w:rsid w:val="003035ED"/>
    <w:rsid w:val="003323A6"/>
    <w:rsid w:val="00333F86"/>
    <w:rsid w:val="0034049E"/>
    <w:rsid w:val="00345624"/>
    <w:rsid w:val="00350F99"/>
    <w:rsid w:val="00352183"/>
    <w:rsid w:val="00355F38"/>
    <w:rsid w:val="00370BE3"/>
    <w:rsid w:val="00371A08"/>
    <w:rsid w:val="003723D2"/>
    <w:rsid w:val="003730CC"/>
    <w:rsid w:val="00381790"/>
    <w:rsid w:val="00385008"/>
    <w:rsid w:val="00385284"/>
    <w:rsid w:val="00391629"/>
    <w:rsid w:val="00392EA5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90034"/>
    <w:rsid w:val="00490141"/>
    <w:rsid w:val="004A56A6"/>
    <w:rsid w:val="004C6621"/>
    <w:rsid w:val="004D3C9F"/>
    <w:rsid w:val="004E0516"/>
    <w:rsid w:val="004E137D"/>
    <w:rsid w:val="004F364F"/>
    <w:rsid w:val="005063FF"/>
    <w:rsid w:val="00511D52"/>
    <w:rsid w:val="005160E4"/>
    <w:rsid w:val="00520382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01C2"/>
    <w:rsid w:val="005A268A"/>
    <w:rsid w:val="005A46F3"/>
    <w:rsid w:val="005A6AB5"/>
    <w:rsid w:val="005B23BD"/>
    <w:rsid w:val="005B648C"/>
    <w:rsid w:val="005B7AF0"/>
    <w:rsid w:val="005C0983"/>
    <w:rsid w:val="005D586E"/>
    <w:rsid w:val="005E08F5"/>
    <w:rsid w:val="005E5345"/>
    <w:rsid w:val="0060618E"/>
    <w:rsid w:val="0063197F"/>
    <w:rsid w:val="00645CA2"/>
    <w:rsid w:val="00660CCB"/>
    <w:rsid w:val="00664A1E"/>
    <w:rsid w:val="0066675B"/>
    <w:rsid w:val="00667BAD"/>
    <w:rsid w:val="00691607"/>
    <w:rsid w:val="006930FA"/>
    <w:rsid w:val="006B379C"/>
    <w:rsid w:val="006C1F6E"/>
    <w:rsid w:val="006E1145"/>
    <w:rsid w:val="006E6C5D"/>
    <w:rsid w:val="006F0DE6"/>
    <w:rsid w:val="007001B4"/>
    <w:rsid w:val="00703D64"/>
    <w:rsid w:val="00707036"/>
    <w:rsid w:val="00716E05"/>
    <w:rsid w:val="00726E69"/>
    <w:rsid w:val="00742C44"/>
    <w:rsid w:val="0074300C"/>
    <w:rsid w:val="0075395B"/>
    <w:rsid w:val="00763C85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7E4FAE"/>
    <w:rsid w:val="00803429"/>
    <w:rsid w:val="008058CC"/>
    <w:rsid w:val="00807213"/>
    <w:rsid w:val="00827969"/>
    <w:rsid w:val="008450A2"/>
    <w:rsid w:val="008508E8"/>
    <w:rsid w:val="00851E33"/>
    <w:rsid w:val="00855DCD"/>
    <w:rsid w:val="008574CB"/>
    <w:rsid w:val="00884877"/>
    <w:rsid w:val="00887127"/>
    <w:rsid w:val="008968EC"/>
    <w:rsid w:val="00896E4E"/>
    <w:rsid w:val="008A2624"/>
    <w:rsid w:val="008A67BD"/>
    <w:rsid w:val="008C78B9"/>
    <w:rsid w:val="008D57A8"/>
    <w:rsid w:val="008D5A5E"/>
    <w:rsid w:val="008E185D"/>
    <w:rsid w:val="008E3FB3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41F1A"/>
    <w:rsid w:val="00950DEA"/>
    <w:rsid w:val="009845E8"/>
    <w:rsid w:val="00986E02"/>
    <w:rsid w:val="009A142A"/>
    <w:rsid w:val="009C3A4D"/>
    <w:rsid w:val="009E3F6D"/>
    <w:rsid w:val="00A23F24"/>
    <w:rsid w:val="00A35D44"/>
    <w:rsid w:val="00A35E26"/>
    <w:rsid w:val="00A42001"/>
    <w:rsid w:val="00A427FA"/>
    <w:rsid w:val="00A4406C"/>
    <w:rsid w:val="00A449BD"/>
    <w:rsid w:val="00A46016"/>
    <w:rsid w:val="00A67FEF"/>
    <w:rsid w:val="00A750E4"/>
    <w:rsid w:val="00A87F69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23957"/>
    <w:rsid w:val="00B33C52"/>
    <w:rsid w:val="00B44361"/>
    <w:rsid w:val="00B84CC3"/>
    <w:rsid w:val="00BA29A2"/>
    <w:rsid w:val="00BA340F"/>
    <w:rsid w:val="00BA37CB"/>
    <w:rsid w:val="00BA5896"/>
    <w:rsid w:val="00BB1D01"/>
    <w:rsid w:val="00BB5A99"/>
    <w:rsid w:val="00BC72AB"/>
    <w:rsid w:val="00BD4582"/>
    <w:rsid w:val="00BD618A"/>
    <w:rsid w:val="00BE44EF"/>
    <w:rsid w:val="00BE49A6"/>
    <w:rsid w:val="00BF0379"/>
    <w:rsid w:val="00C007B2"/>
    <w:rsid w:val="00C02BB3"/>
    <w:rsid w:val="00C276D5"/>
    <w:rsid w:val="00C32DC2"/>
    <w:rsid w:val="00C3408B"/>
    <w:rsid w:val="00C36C8E"/>
    <w:rsid w:val="00C471A6"/>
    <w:rsid w:val="00C53124"/>
    <w:rsid w:val="00C538E6"/>
    <w:rsid w:val="00C56895"/>
    <w:rsid w:val="00C65700"/>
    <w:rsid w:val="00C6672E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79B"/>
    <w:rsid w:val="00E17CDC"/>
    <w:rsid w:val="00E21B70"/>
    <w:rsid w:val="00E232F2"/>
    <w:rsid w:val="00E30A70"/>
    <w:rsid w:val="00E36851"/>
    <w:rsid w:val="00E43422"/>
    <w:rsid w:val="00E62432"/>
    <w:rsid w:val="00EB0BCA"/>
    <w:rsid w:val="00EB1931"/>
    <w:rsid w:val="00EB479B"/>
    <w:rsid w:val="00EB58CB"/>
    <w:rsid w:val="00EB613C"/>
    <w:rsid w:val="00EC0DF5"/>
    <w:rsid w:val="00EC41AF"/>
    <w:rsid w:val="00ED3CB7"/>
    <w:rsid w:val="00ED7C46"/>
    <w:rsid w:val="00EE06AC"/>
    <w:rsid w:val="00EE09D8"/>
    <w:rsid w:val="00EE5E19"/>
    <w:rsid w:val="00EE7819"/>
    <w:rsid w:val="00EF4802"/>
    <w:rsid w:val="00F01A71"/>
    <w:rsid w:val="00F12D8D"/>
    <w:rsid w:val="00F16FCE"/>
    <w:rsid w:val="00F25FA1"/>
    <w:rsid w:val="00F260A6"/>
    <w:rsid w:val="00F52184"/>
    <w:rsid w:val="00F52861"/>
    <w:rsid w:val="00F64290"/>
    <w:rsid w:val="00F671D7"/>
    <w:rsid w:val="00F763D8"/>
    <w:rsid w:val="00F770AC"/>
    <w:rsid w:val="00F86E42"/>
    <w:rsid w:val="00F91B6F"/>
    <w:rsid w:val="00F94E7B"/>
    <w:rsid w:val="00F969AF"/>
    <w:rsid w:val="00FA6820"/>
    <w:rsid w:val="00FB7E0E"/>
    <w:rsid w:val="00FE714A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3208</TotalTime>
  <Pages>9</Pages>
  <Words>2080</Words>
  <Characters>11857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56</cp:revision>
  <cp:lastPrinted>2018-08-06T10:59:00Z</cp:lastPrinted>
  <dcterms:created xsi:type="dcterms:W3CDTF">2014-05-30T05:44:00Z</dcterms:created>
  <dcterms:modified xsi:type="dcterms:W3CDTF">2018-08-06T11:01:00Z</dcterms:modified>
</cp:coreProperties>
</file>