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757" w:rsidRPr="00BD6251" w:rsidRDefault="00260757" w:rsidP="00D722B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251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6251">
        <w:rPr>
          <w:rFonts w:ascii="Times New Roman" w:hAnsi="Times New Roman" w:cs="Times New Roman"/>
          <w:b/>
          <w:bCs/>
          <w:sz w:val="28"/>
          <w:szCs w:val="28"/>
        </w:rPr>
        <w:t>НАБЕРЕЖНОГО СЕЛЬСКОГО  ПОСЕЛЕНИЯ</w:t>
      </w:r>
    </w:p>
    <w:p w:rsidR="00260757" w:rsidRPr="00BD6251" w:rsidRDefault="00260757" w:rsidP="00D722B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251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260757" w:rsidRPr="00D722BF" w:rsidRDefault="00260757" w:rsidP="00BD6251">
      <w:pPr>
        <w:pStyle w:val="Heading1"/>
        <w:jc w:val="center"/>
        <w:rPr>
          <w:rFonts w:ascii="Times New Roman" w:hAnsi="Times New Roman" w:cs="Times New Roman"/>
        </w:rPr>
      </w:pPr>
      <w:r w:rsidRPr="00D722BF">
        <w:rPr>
          <w:rFonts w:ascii="Times New Roman" w:hAnsi="Times New Roman" w:cs="Times New Roman"/>
          <w:b/>
          <w:bCs/>
        </w:rPr>
        <w:t>РЕСПУБЛИКИ МОРДОВИЯ</w:t>
      </w:r>
    </w:p>
    <w:p w:rsidR="00260757" w:rsidRPr="00BD6251" w:rsidRDefault="00260757" w:rsidP="00BD625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D6251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260757" w:rsidRPr="00BD6251" w:rsidRDefault="00260757" w:rsidP="00BD625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60757" w:rsidRPr="00BD6251" w:rsidRDefault="00260757" w:rsidP="00BD6251">
      <w:pPr>
        <w:rPr>
          <w:rFonts w:ascii="Times New Roman" w:hAnsi="Times New Roman" w:cs="Times New Roman"/>
          <w:sz w:val="24"/>
          <w:szCs w:val="24"/>
        </w:rPr>
      </w:pPr>
      <w:r w:rsidRPr="00BD6251">
        <w:rPr>
          <w:rFonts w:ascii="Times New Roman" w:hAnsi="Times New Roman" w:cs="Times New Roman"/>
        </w:rPr>
        <w:t xml:space="preserve">     от</w:t>
      </w:r>
      <w:r w:rsidRPr="00BD6251">
        <w:rPr>
          <w:rFonts w:ascii="Times New Roman" w:hAnsi="Times New Roman" w:cs="Times New Roman"/>
          <w:sz w:val="24"/>
          <w:szCs w:val="24"/>
        </w:rPr>
        <w:t xml:space="preserve"> «03»  августа  2018 г.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D62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№ 3</w:t>
      </w:r>
    </w:p>
    <w:p w:rsidR="00260757" w:rsidRPr="00BD6251" w:rsidRDefault="00260757" w:rsidP="00BD6251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D6251">
        <w:rPr>
          <w:rFonts w:ascii="Times New Roman" w:hAnsi="Times New Roman" w:cs="Times New Roman"/>
          <w:color w:val="000000"/>
          <w:sz w:val="24"/>
          <w:szCs w:val="24"/>
        </w:rPr>
        <w:t>п. Ромодановский Махоркосовхоз</w:t>
      </w:r>
    </w:p>
    <w:p w:rsidR="00260757" w:rsidRDefault="00260757" w:rsidP="00233AB2">
      <w:pPr>
        <w:pStyle w:val="ConsPlusTitle"/>
        <w:jc w:val="center"/>
        <w:rPr>
          <w:rFonts w:cs="Times New Roman"/>
        </w:rPr>
      </w:pPr>
    </w:p>
    <w:p w:rsidR="00260757" w:rsidRPr="00D722BF" w:rsidRDefault="00260757" w:rsidP="00BD6251">
      <w:pPr>
        <w:pStyle w:val="ConsPlusTitle"/>
        <w:rPr>
          <w:rFonts w:ascii="Times New Roman" w:hAnsi="Times New Roman" w:cs="Times New Roman"/>
        </w:rPr>
      </w:pPr>
      <w:r w:rsidRPr="00D722BF">
        <w:rPr>
          <w:rFonts w:ascii="Times New Roman" w:hAnsi="Times New Roman" w:cs="Times New Roman"/>
        </w:rPr>
        <w:t xml:space="preserve">О ВНЕСЕНИИ ИЗМЕНЕНИЙ ВРЕШЕНИЕ СОВЕТА ДЕПУТАТОВ                                           НАБЕРЕЖНОГО СЕЛЬСКОГО ПОСЕЛЕНИЯ </w:t>
      </w:r>
    </w:p>
    <w:p w:rsidR="00260757" w:rsidRPr="00D722BF" w:rsidRDefault="00260757" w:rsidP="00BD6251">
      <w:pPr>
        <w:pStyle w:val="ConsPlusTitle"/>
        <w:rPr>
          <w:rFonts w:ascii="Times New Roman" w:hAnsi="Times New Roman" w:cs="Times New Roman"/>
        </w:rPr>
      </w:pPr>
      <w:r w:rsidRPr="00D722BF">
        <w:rPr>
          <w:rFonts w:ascii="Times New Roman" w:hAnsi="Times New Roman" w:cs="Times New Roman"/>
        </w:rPr>
        <w:t>РОМОДАНОВСКОГО МУНИЦИПАЛЬНОГО РАЙОНА ОТ 10.11.2005 г. № 2</w:t>
      </w:r>
    </w:p>
    <w:p w:rsidR="00260757" w:rsidRPr="00D722BF" w:rsidRDefault="00260757" w:rsidP="00BD6251">
      <w:pPr>
        <w:pStyle w:val="ConsPlusTitle"/>
        <w:rPr>
          <w:rFonts w:ascii="Times New Roman" w:hAnsi="Times New Roman" w:cs="Times New Roman"/>
        </w:rPr>
      </w:pPr>
      <w:r w:rsidRPr="00D722BF">
        <w:rPr>
          <w:rFonts w:ascii="Times New Roman" w:hAnsi="Times New Roman" w:cs="Times New Roman"/>
        </w:rPr>
        <w:t>«О НАЛОГЕ НА ИМУЩЕСТВО ФИЗИЧЕСКИХ ЛИЦ»</w:t>
      </w:r>
    </w:p>
    <w:p w:rsidR="00260757" w:rsidRPr="00D722BF" w:rsidRDefault="00260757" w:rsidP="00BD6251">
      <w:pPr>
        <w:pStyle w:val="ConsPlusNormal"/>
        <w:ind w:firstLine="540"/>
        <w:rPr>
          <w:rFonts w:ascii="Times New Roman" w:hAnsi="Times New Roman" w:cs="Times New Roman"/>
          <w:b/>
          <w:bCs/>
        </w:rPr>
      </w:pPr>
    </w:p>
    <w:p w:rsidR="00260757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0757" w:rsidRPr="00A825D6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260757" w:rsidRPr="00A825D6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решени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Набережного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Ромодановского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10.11.2005 г.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2168">
        <w:rPr>
          <w:sz w:val="28"/>
          <w:szCs w:val="28"/>
        </w:rPr>
        <w:t>«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О налоге на имущество физических лиц</w:t>
      </w:r>
      <w:r w:rsidRPr="002D2168">
        <w:rPr>
          <w:sz w:val="28"/>
          <w:szCs w:val="28"/>
        </w:rPr>
        <w:t>»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изменения:</w:t>
      </w:r>
    </w:p>
    <w:p w:rsidR="00260757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в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60757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подпункт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260757" w:rsidRPr="005374CD" w:rsidRDefault="00260757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«1) </w:t>
      </w:r>
      <w:r w:rsidRPr="005374CD">
        <w:rPr>
          <w:rFonts w:ascii="Times New Roman" w:hAnsi="Times New Roman" w:cs="Times New Roman"/>
          <w:sz w:val="28"/>
          <w:szCs w:val="28"/>
          <w:lang w:eastAsia="ru-RU"/>
        </w:rPr>
        <w:t>жилых домов,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части жилых домов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374CD">
        <w:rPr>
          <w:rFonts w:ascii="Times New Roman" w:hAnsi="Times New Roman" w:cs="Times New Roman"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хотя бы один жилой дом</w:t>
      </w:r>
      <w:r w:rsidRPr="005374CD">
        <w:rPr>
          <w:rFonts w:ascii="Times New Roman" w:hAnsi="Times New Roman" w:cs="Times New Roman"/>
          <w:sz w:val="28"/>
          <w:szCs w:val="28"/>
          <w:lang w:eastAsia="ru-RU"/>
        </w:rPr>
        <w:t xml:space="preserve">, гаражей, машино-мест,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в том числе расположенных в объектах налогообложения, указанных в подпункте 4 настоящего пункта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374CD">
        <w:rPr>
          <w:rFonts w:ascii="Times New Roman" w:hAnsi="Times New Roman" w:cs="Times New Roman"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60757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2)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подпункте 2  слова </w:t>
      </w:r>
      <w:r w:rsidRPr="002D2168">
        <w:rPr>
          <w:sz w:val="28"/>
          <w:szCs w:val="28"/>
        </w:rPr>
        <w:t>«</w:t>
      </w:r>
      <w:r w:rsidRPr="00A0315E">
        <w:rPr>
          <w:rFonts w:ascii="Times New Roman" w:hAnsi="Times New Roman" w:cs="Times New Roman"/>
          <w:sz w:val="28"/>
          <w:szCs w:val="28"/>
          <w:lang w:eastAsia="ru-RU"/>
        </w:rPr>
        <w:t>жилых помещений (квартир, комнат)</w:t>
      </w:r>
      <w:r w:rsidRPr="002D2168"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2168">
        <w:rPr>
          <w:sz w:val="28"/>
          <w:szCs w:val="28"/>
        </w:rPr>
        <w:t>«</w:t>
      </w:r>
      <w:r w:rsidRPr="0097290E">
        <w:rPr>
          <w:rFonts w:ascii="Times New Roman" w:hAnsi="Times New Roman" w:cs="Times New Roman"/>
          <w:sz w:val="28"/>
          <w:szCs w:val="28"/>
        </w:rPr>
        <w:t>квартир</w:t>
      </w:r>
      <w:r w:rsidRPr="00D722BF">
        <w:rPr>
          <w:rFonts w:ascii="Times New Roman" w:hAnsi="Times New Roman" w:cs="Times New Roman"/>
          <w:sz w:val="28"/>
          <w:szCs w:val="28"/>
        </w:rPr>
        <w:t xml:space="preserve">,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частей квартир</w:t>
      </w:r>
      <w:r>
        <w:rPr>
          <w:rFonts w:ascii="Times New Roman" w:hAnsi="Times New Roman" w:cs="Times New Roman"/>
          <w:sz w:val="28"/>
          <w:szCs w:val="28"/>
          <w:lang w:eastAsia="ru-RU"/>
        </w:rPr>
        <w:t>, комнат</w:t>
      </w:r>
      <w:r w:rsidRPr="002D2168">
        <w:rPr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60757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часть пятую пункта 3 изложить в следующей редакции:</w:t>
      </w:r>
    </w:p>
    <w:p w:rsidR="00260757" w:rsidRPr="00CB521C" w:rsidRDefault="00260757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CB521C">
        <w:rPr>
          <w:rFonts w:ascii="Times New Roman" w:hAnsi="Times New Roman" w:cs="Times New Roman"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260757" w:rsidRPr="00CB521C" w:rsidRDefault="00260757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квартира,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часть квартиры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B521C">
        <w:rPr>
          <w:rFonts w:ascii="Times New Roman" w:hAnsi="Times New Roman" w:cs="Times New Roman"/>
          <w:sz w:val="28"/>
          <w:szCs w:val="28"/>
          <w:lang w:eastAsia="ru-RU"/>
        </w:rPr>
        <w:t>или комната;</w:t>
      </w:r>
    </w:p>
    <w:p w:rsidR="00260757" w:rsidRPr="00A825D6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жилой дом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или часть жилого дома.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  <w:bookmarkStart w:id="0" w:name="_GoBack"/>
      <w:bookmarkEnd w:id="0"/>
    </w:p>
    <w:p w:rsidR="00260757" w:rsidRPr="00A825D6" w:rsidRDefault="00260757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и распространяет </w:t>
      </w:r>
      <w:r w:rsidRPr="00D722BF">
        <w:rPr>
          <w:rFonts w:ascii="Times New Roman" w:hAnsi="Times New Roman" w:cs="Times New Roman"/>
          <w:sz w:val="28"/>
          <w:szCs w:val="28"/>
          <w:lang w:eastAsia="ru-RU"/>
        </w:rPr>
        <w:t>свое действие  на правоотношения, связанные с исчислением налога на имущество физических лиц с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1 января 2017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60757" w:rsidRPr="00A825D6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0757" w:rsidRPr="00A825D6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0757" w:rsidRPr="00A825D6" w:rsidRDefault="0026075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  Набережного</w:t>
      </w:r>
    </w:p>
    <w:p w:rsidR="00260757" w:rsidRPr="00A825D6" w:rsidRDefault="00260757" w:rsidP="00BD6251">
      <w:pPr>
        <w:tabs>
          <w:tab w:val="left" w:pos="8805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Н.Ю.Журавлева</w:t>
      </w:r>
    </w:p>
    <w:sectPr w:rsidR="00260757" w:rsidRPr="00A825D6" w:rsidSect="00D722BF"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C3EFC"/>
    <w:rsid w:val="00142BCA"/>
    <w:rsid w:val="00150B63"/>
    <w:rsid w:val="00152E0D"/>
    <w:rsid w:val="001E69D0"/>
    <w:rsid w:val="00233AB2"/>
    <w:rsid w:val="00252992"/>
    <w:rsid w:val="00260757"/>
    <w:rsid w:val="00264606"/>
    <w:rsid w:val="002C0EA0"/>
    <w:rsid w:val="002D2168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4D29A5"/>
    <w:rsid w:val="00505F53"/>
    <w:rsid w:val="00531C87"/>
    <w:rsid w:val="005374CD"/>
    <w:rsid w:val="005546B2"/>
    <w:rsid w:val="006761D4"/>
    <w:rsid w:val="00716EE6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E5D8C"/>
    <w:rsid w:val="00A0315E"/>
    <w:rsid w:val="00A56123"/>
    <w:rsid w:val="00A825D6"/>
    <w:rsid w:val="00A94046"/>
    <w:rsid w:val="00AA0C8A"/>
    <w:rsid w:val="00B440B7"/>
    <w:rsid w:val="00B642C5"/>
    <w:rsid w:val="00BB2F07"/>
    <w:rsid w:val="00BC0838"/>
    <w:rsid w:val="00BD6251"/>
    <w:rsid w:val="00BF4ED9"/>
    <w:rsid w:val="00C042E4"/>
    <w:rsid w:val="00C928B9"/>
    <w:rsid w:val="00CA4C59"/>
    <w:rsid w:val="00CB521C"/>
    <w:rsid w:val="00CD4EF3"/>
    <w:rsid w:val="00D418B6"/>
    <w:rsid w:val="00D47F12"/>
    <w:rsid w:val="00D571FB"/>
    <w:rsid w:val="00D722BF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BD6251"/>
    <w:pPr>
      <w:keepNext/>
      <w:spacing w:after="0" w:line="240" w:lineRule="auto"/>
      <w:jc w:val="both"/>
      <w:outlineLvl w:val="0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lang w:val="ru-RU" w:eastAsia="ru-RU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lang w:val="ru-RU" w:eastAsia="ru-RU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BD6251"/>
    <w:rPr>
      <w:sz w:val="28"/>
      <w:szCs w:val="28"/>
      <w:lang w:val="ru-RU" w:eastAsia="ru-RU"/>
    </w:rPr>
  </w:style>
  <w:style w:type="paragraph" w:customStyle="1" w:styleId="a">
    <w:name w:val="Знак"/>
    <w:basedOn w:val="Normal"/>
    <w:autoRedefine/>
    <w:uiPriority w:val="99"/>
    <w:rsid w:val="00BD6251"/>
    <w:pPr>
      <w:spacing w:after="160" w:line="240" w:lineRule="exact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284</Words>
  <Characters>1623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2</cp:lastModifiedBy>
  <cp:revision>9</cp:revision>
  <cp:lastPrinted>2018-09-05T07:07:00Z</cp:lastPrinted>
  <dcterms:created xsi:type="dcterms:W3CDTF">2018-08-17T09:03:00Z</dcterms:created>
  <dcterms:modified xsi:type="dcterms:W3CDTF">2018-09-05T07:07:00Z</dcterms:modified>
</cp:coreProperties>
</file>