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A19" w:rsidRDefault="00D51A19" w:rsidP="009D63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D51A19" w:rsidRDefault="00D51A19" w:rsidP="009D63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АННЕНКОВСКОГО СЕЛЬСКОГО ПОСЕЛЕНИЯ         РОМОДАНОВСКОГО МУНИЦИПАЛЬНОГО РАЙОНА</w:t>
      </w:r>
    </w:p>
    <w:p w:rsidR="00D51A19" w:rsidRDefault="00D51A19" w:rsidP="009D63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D51A19" w:rsidRDefault="00D51A19" w:rsidP="009D6354">
      <w:pPr>
        <w:jc w:val="center"/>
        <w:rPr>
          <w:sz w:val="32"/>
          <w:szCs w:val="32"/>
        </w:rPr>
      </w:pPr>
    </w:p>
    <w:p w:rsidR="00D51A19" w:rsidRDefault="00D51A19" w:rsidP="009D63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 Е Ш Е Н И Е</w:t>
      </w:r>
    </w:p>
    <w:p w:rsidR="00D51A19" w:rsidRDefault="00D51A19" w:rsidP="009D6354">
      <w:pPr>
        <w:jc w:val="center"/>
      </w:pPr>
      <w:r>
        <w:t>с.Анненково</w:t>
      </w:r>
    </w:p>
    <w:p w:rsidR="00D51A19" w:rsidRDefault="00D51A19" w:rsidP="009D6354">
      <w:pPr>
        <w:jc w:val="center"/>
      </w:pPr>
    </w:p>
    <w:p w:rsidR="00D51A19" w:rsidRDefault="00D51A19" w:rsidP="009D6354">
      <w:pPr>
        <w:rPr>
          <w:sz w:val="28"/>
          <w:szCs w:val="28"/>
        </w:rPr>
      </w:pPr>
      <w:r>
        <w:rPr>
          <w:sz w:val="28"/>
          <w:szCs w:val="28"/>
        </w:rPr>
        <w:t>от 27  декабря 2018 года                                                                           № 74</w:t>
      </w:r>
    </w:p>
    <w:p w:rsidR="00D51A19" w:rsidRDefault="00D51A19" w:rsidP="009D6354">
      <w:pPr>
        <w:rPr>
          <w:sz w:val="28"/>
          <w:szCs w:val="28"/>
        </w:rPr>
      </w:pPr>
    </w:p>
    <w:p w:rsidR="00D51A19" w:rsidRDefault="00D51A19" w:rsidP="009D6354">
      <w:pPr>
        <w:ind w:left="709" w:hanging="709"/>
        <w:rPr>
          <w:sz w:val="28"/>
          <w:szCs w:val="28"/>
        </w:rPr>
      </w:pPr>
      <w:r>
        <w:rPr>
          <w:sz w:val="28"/>
          <w:szCs w:val="28"/>
        </w:rPr>
        <w:t>«О внесении изменений и дополнений в решение</w:t>
      </w:r>
    </w:p>
    <w:p w:rsidR="00D51A19" w:rsidRDefault="00D51A19" w:rsidP="009D6354">
      <w:pPr>
        <w:rPr>
          <w:sz w:val="28"/>
          <w:szCs w:val="28"/>
        </w:rPr>
      </w:pPr>
      <w:r>
        <w:rPr>
          <w:sz w:val="28"/>
          <w:szCs w:val="28"/>
        </w:rPr>
        <w:t>Совета депутатов Анненковского</w:t>
      </w:r>
    </w:p>
    <w:p w:rsidR="00D51A19" w:rsidRDefault="00D51A19" w:rsidP="009D6354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Ромодановского</w:t>
      </w:r>
    </w:p>
    <w:p w:rsidR="00D51A19" w:rsidRDefault="00D51A19" w:rsidP="009D6354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«О бюджете </w:t>
      </w:r>
    </w:p>
    <w:p w:rsidR="00D51A19" w:rsidRDefault="00D51A19" w:rsidP="009D6354">
      <w:pPr>
        <w:rPr>
          <w:sz w:val="28"/>
          <w:szCs w:val="28"/>
        </w:rPr>
      </w:pPr>
      <w:r>
        <w:rPr>
          <w:sz w:val="28"/>
          <w:szCs w:val="28"/>
        </w:rPr>
        <w:t xml:space="preserve">Анненковского сельского поселения на </w:t>
      </w:r>
    </w:p>
    <w:p w:rsidR="00D51A19" w:rsidRDefault="00D51A19" w:rsidP="009D6354">
      <w:pPr>
        <w:rPr>
          <w:sz w:val="28"/>
          <w:szCs w:val="28"/>
        </w:rPr>
      </w:pPr>
      <w:r>
        <w:rPr>
          <w:sz w:val="28"/>
          <w:szCs w:val="28"/>
        </w:rPr>
        <w:t>2018 год» от 24 декабря 2017 года № 25</w:t>
      </w:r>
    </w:p>
    <w:p w:rsidR="00D51A19" w:rsidRDefault="00D51A19" w:rsidP="009D635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D51A19" w:rsidRDefault="00D51A19" w:rsidP="009D6354">
      <w:p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         Совет депутатов Анненковского сельского поселения  </w:t>
      </w:r>
      <w:r>
        <w:rPr>
          <w:b/>
          <w:sz w:val="28"/>
          <w:szCs w:val="28"/>
        </w:rPr>
        <w:t>РЕШИЛ:</w:t>
      </w:r>
    </w:p>
    <w:p w:rsidR="00D51A19" w:rsidRDefault="00D51A19" w:rsidP="009D635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Внести в решение Совета депутатов Анненковского сельского поселения «О бюджете Анненковского сельского поселения на 2018 год» от 24 декабря 2017 года № 25 следующие изменения и дополнения:</w:t>
      </w:r>
    </w:p>
    <w:p w:rsidR="00D51A19" w:rsidRDefault="00D51A19" w:rsidP="009D635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Приложение №3, №4 к решению сессии «О бюджете Анненковского сельского поселения на 2018 год» изложить в следующей редакции:</w:t>
      </w:r>
    </w:p>
    <w:p w:rsidR="00D51A19" w:rsidRDefault="00D51A19" w:rsidP="009D6354">
      <w:pPr>
        <w:spacing w:line="360" w:lineRule="auto"/>
        <w:rPr>
          <w:sz w:val="28"/>
          <w:szCs w:val="28"/>
        </w:rPr>
      </w:pPr>
    </w:p>
    <w:p w:rsidR="00D51A19" w:rsidRDefault="00D51A19" w:rsidP="009D6354">
      <w:pPr>
        <w:rPr>
          <w:sz w:val="28"/>
          <w:szCs w:val="28"/>
        </w:rPr>
      </w:pPr>
    </w:p>
    <w:p w:rsidR="00D51A19" w:rsidRDefault="00D51A19" w:rsidP="009D6354">
      <w:pPr>
        <w:rPr>
          <w:sz w:val="28"/>
          <w:szCs w:val="28"/>
        </w:rPr>
      </w:pPr>
    </w:p>
    <w:p w:rsidR="00D51A19" w:rsidRDefault="00D51A19" w:rsidP="009D6354">
      <w:pPr>
        <w:rPr>
          <w:sz w:val="28"/>
          <w:szCs w:val="28"/>
        </w:rPr>
      </w:pPr>
    </w:p>
    <w:p w:rsidR="00D51A19" w:rsidRDefault="00D51A19" w:rsidP="009D6354">
      <w:pPr>
        <w:rPr>
          <w:sz w:val="28"/>
          <w:szCs w:val="28"/>
        </w:rPr>
      </w:pPr>
      <w:r>
        <w:rPr>
          <w:sz w:val="28"/>
          <w:szCs w:val="28"/>
        </w:rPr>
        <w:t>Глава Анненковского</w:t>
      </w:r>
    </w:p>
    <w:p w:rsidR="00D51A19" w:rsidRDefault="00D51A19" w:rsidP="009D6354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                       Н. В. Грызунова.</w:t>
      </w:r>
    </w:p>
    <w:p w:rsidR="00D51A19" w:rsidRDefault="00D51A19" w:rsidP="009D6354">
      <w:pPr>
        <w:rPr>
          <w:sz w:val="28"/>
          <w:szCs w:val="28"/>
        </w:rPr>
      </w:pPr>
    </w:p>
    <w:p w:rsidR="00D51A19" w:rsidRDefault="00D51A19" w:rsidP="009D6354"/>
    <w:p w:rsidR="00D51A19" w:rsidRDefault="00D51A19" w:rsidP="009D6354"/>
    <w:p w:rsidR="00D51A19" w:rsidRDefault="00D51A19" w:rsidP="009D6354"/>
    <w:p w:rsidR="00D51A19" w:rsidRDefault="00D51A19" w:rsidP="009D6354"/>
    <w:p w:rsidR="00D51A19" w:rsidRDefault="00D51A19" w:rsidP="009D6354"/>
    <w:p w:rsidR="00D51A19" w:rsidRDefault="00D51A19" w:rsidP="009D6354"/>
    <w:p w:rsidR="00D51A19" w:rsidRDefault="00D51A19" w:rsidP="009D6354"/>
    <w:p w:rsidR="00D51A19" w:rsidRDefault="00D51A19" w:rsidP="009D6354"/>
    <w:p w:rsidR="00D51A19" w:rsidRDefault="00D51A19" w:rsidP="009D6354"/>
    <w:p w:rsidR="00D51A19" w:rsidRDefault="00D51A19" w:rsidP="009D6354"/>
    <w:p w:rsidR="00D51A19" w:rsidRDefault="00D51A19" w:rsidP="009D6354"/>
    <w:p w:rsidR="00D51A19" w:rsidRDefault="00D51A19" w:rsidP="009D6354"/>
    <w:p w:rsidR="00D51A19" w:rsidRDefault="00D51A19" w:rsidP="00BE0FFC">
      <w:pPr>
        <w:shd w:val="clear" w:color="auto" w:fill="FFFFFF"/>
        <w:ind w:left="4496" w:right="26"/>
        <w:jc w:val="right"/>
        <w:rPr>
          <w:b/>
          <w:bCs/>
        </w:rPr>
      </w:pPr>
    </w:p>
    <w:p w:rsidR="00D51A19" w:rsidRDefault="00D51A19" w:rsidP="00BE0FFC">
      <w:pPr>
        <w:shd w:val="clear" w:color="auto" w:fill="FFFFFF"/>
        <w:ind w:left="4496" w:right="26"/>
        <w:jc w:val="right"/>
        <w:rPr>
          <w:b/>
          <w:bCs/>
        </w:rPr>
      </w:pPr>
    </w:p>
    <w:p w:rsidR="00D51A19" w:rsidRDefault="00D51A19" w:rsidP="00BE0FFC">
      <w:pPr>
        <w:shd w:val="clear" w:color="auto" w:fill="FFFFFF"/>
        <w:ind w:left="4496" w:right="26"/>
        <w:jc w:val="right"/>
        <w:rPr>
          <w:b/>
          <w:bCs/>
        </w:rPr>
      </w:pPr>
    </w:p>
    <w:p w:rsidR="00D51A19" w:rsidRPr="00253367" w:rsidRDefault="00D51A19" w:rsidP="00BE0FFC">
      <w:pPr>
        <w:shd w:val="clear" w:color="auto" w:fill="FFFFFF"/>
        <w:ind w:left="4496" w:right="26"/>
        <w:jc w:val="right"/>
        <w:rPr>
          <w:b/>
          <w:bCs/>
        </w:rPr>
      </w:pPr>
    </w:p>
    <w:p w:rsidR="00D51A19" w:rsidRPr="00ED7792" w:rsidRDefault="00D51A19" w:rsidP="009D6354">
      <w:pPr>
        <w:shd w:val="clear" w:color="auto" w:fill="FFFFFF"/>
        <w:ind w:left="4496" w:right="26"/>
        <w:jc w:val="right"/>
        <w:rPr>
          <w:b/>
          <w:bCs/>
          <w:spacing w:val="-2"/>
        </w:rPr>
      </w:pPr>
      <w:r w:rsidRPr="00ED7792">
        <w:rPr>
          <w:b/>
          <w:bCs/>
          <w:spacing w:val="-2"/>
        </w:rPr>
        <w:t xml:space="preserve">Приложение № 3 </w:t>
      </w:r>
    </w:p>
    <w:p w:rsidR="00D51A19" w:rsidRDefault="00D51A19" w:rsidP="009D6354">
      <w:pPr>
        <w:shd w:val="clear" w:color="auto" w:fill="FFFFFF"/>
        <w:ind w:left="4496" w:right="26"/>
        <w:jc w:val="right"/>
        <w:rPr>
          <w:b/>
          <w:bCs/>
          <w:spacing w:val="-1"/>
        </w:rPr>
      </w:pPr>
      <w:r w:rsidRPr="00ED7792">
        <w:rPr>
          <w:b/>
          <w:bCs/>
          <w:spacing w:val="-1"/>
        </w:rPr>
        <w:t>к решению Совета депутатов</w:t>
      </w:r>
    </w:p>
    <w:p w:rsidR="00D51A19" w:rsidRPr="00ED7792" w:rsidRDefault="00D51A19" w:rsidP="009D6354">
      <w:pPr>
        <w:shd w:val="clear" w:color="auto" w:fill="FFFFFF"/>
        <w:ind w:left="4496" w:right="26"/>
        <w:jc w:val="right"/>
        <w:rPr>
          <w:b/>
          <w:bCs/>
          <w:spacing w:val="3"/>
        </w:rPr>
      </w:pPr>
      <w:r w:rsidRPr="00ED7792">
        <w:rPr>
          <w:b/>
          <w:bCs/>
          <w:spacing w:val="-1"/>
        </w:rPr>
        <w:t xml:space="preserve"> Анненковского сельского поселения </w:t>
      </w:r>
      <w:r w:rsidRPr="00ED7792">
        <w:rPr>
          <w:b/>
          <w:bCs/>
          <w:spacing w:val="3"/>
        </w:rPr>
        <w:t xml:space="preserve"> </w:t>
      </w:r>
    </w:p>
    <w:p w:rsidR="00D51A19" w:rsidRPr="00253367" w:rsidRDefault="00D51A19" w:rsidP="009D6354">
      <w:pPr>
        <w:shd w:val="clear" w:color="auto" w:fill="FFFFFF"/>
        <w:ind w:left="4496" w:right="26"/>
        <w:jc w:val="right"/>
        <w:rPr>
          <w:b/>
          <w:bCs/>
        </w:rPr>
      </w:pPr>
      <w:r w:rsidRPr="00ED7792">
        <w:rPr>
          <w:b/>
          <w:bCs/>
        </w:rPr>
        <w:t xml:space="preserve">от  </w:t>
      </w:r>
      <w:r>
        <w:rPr>
          <w:b/>
          <w:bCs/>
        </w:rPr>
        <w:t>27.12.2018   г.</w:t>
      </w:r>
      <w:r w:rsidRPr="00ED7792">
        <w:rPr>
          <w:b/>
          <w:bCs/>
        </w:rPr>
        <w:t xml:space="preserve">   №</w:t>
      </w:r>
      <w:r>
        <w:rPr>
          <w:b/>
          <w:bCs/>
        </w:rPr>
        <w:t xml:space="preserve">74 </w:t>
      </w:r>
    </w:p>
    <w:p w:rsidR="00D51A19" w:rsidRPr="00C223DD" w:rsidRDefault="00D51A19" w:rsidP="00BE0FFC">
      <w:pPr>
        <w:shd w:val="clear" w:color="auto" w:fill="FFFFFF"/>
        <w:ind w:left="427"/>
        <w:rPr>
          <w:b/>
          <w:bCs/>
          <w:spacing w:val="-1"/>
          <w:sz w:val="24"/>
          <w:szCs w:val="24"/>
        </w:rPr>
      </w:pPr>
    </w:p>
    <w:p w:rsidR="00D51A19" w:rsidRPr="00C223DD" w:rsidRDefault="00D51A19" w:rsidP="00BE0FFC">
      <w:pPr>
        <w:shd w:val="clear" w:color="auto" w:fill="FFFFFF"/>
        <w:ind w:left="427"/>
        <w:rPr>
          <w:sz w:val="24"/>
          <w:szCs w:val="24"/>
        </w:rPr>
      </w:pPr>
      <w:r w:rsidRPr="00C223DD">
        <w:rPr>
          <w:b/>
          <w:bCs/>
          <w:spacing w:val="-1"/>
          <w:sz w:val="24"/>
          <w:szCs w:val="24"/>
        </w:rPr>
        <w:t xml:space="preserve">Объем поступлений доходов бюджета </w:t>
      </w:r>
      <w:r>
        <w:rPr>
          <w:b/>
          <w:bCs/>
          <w:spacing w:val="-1"/>
          <w:sz w:val="24"/>
          <w:szCs w:val="24"/>
        </w:rPr>
        <w:t>Анненковского</w:t>
      </w:r>
      <w:r w:rsidRPr="00C223DD">
        <w:rPr>
          <w:b/>
          <w:bCs/>
          <w:spacing w:val="-1"/>
          <w:sz w:val="24"/>
          <w:szCs w:val="24"/>
        </w:rPr>
        <w:t xml:space="preserve"> сельского поселения но</w:t>
      </w:r>
    </w:p>
    <w:p w:rsidR="00D51A19" w:rsidRPr="00C223DD" w:rsidRDefault="00D51A19" w:rsidP="00BE0FFC">
      <w:pPr>
        <w:shd w:val="clear" w:color="auto" w:fill="FFFFFF"/>
        <w:ind w:right="58"/>
        <w:jc w:val="center"/>
        <w:rPr>
          <w:sz w:val="24"/>
          <w:szCs w:val="24"/>
        </w:rPr>
      </w:pPr>
      <w:r w:rsidRPr="00C223DD">
        <w:rPr>
          <w:b/>
          <w:bCs/>
          <w:sz w:val="24"/>
          <w:szCs w:val="24"/>
        </w:rPr>
        <w:t>основным источникам на 201</w:t>
      </w:r>
      <w:r>
        <w:rPr>
          <w:b/>
          <w:bCs/>
          <w:sz w:val="24"/>
          <w:szCs w:val="24"/>
        </w:rPr>
        <w:t>8</w:t>
      </w:r>
      <w:r w:rsidRPr="00C223DD">
        <w:rPr>
          <w:b/>
          <w:bCs/>
          <w:sz w:val="24"/>
          <w:szCs w:val="24"/>
        </w:rPr>
        <w:t xml:space="preserve"> год</w:t>
      </w:r>
    </w:p>
    <w:p w:rsidR="00D51A19" w:rsidRPr="00C223DD" w:rsidRDefault="00D51A19" w:rsidP="00BE0FFC">
      <w:pPr>
        <w:shd w:val="clear" w:color="auto" w:fill="FFFFFF"/>
        <w:rPr>
          <w:sz w:val="24"/>
          <w:szCs w:val="24"/>
        </w:rPr>
      </w:pPr>
      <w:r w:rsidRPr="00C223DD">
        <w:rPr>
          <w:spacing w:val="-6"/>
          <w:sz w:val="24"/>
          <w:szCs w:val="24"/>
        </w:rPr>
        <w:t xml:space="preserve">                                                                                                                                                             ( тыс. руб)                                             </w:t>
      </w:r>
    </w:p>
    <w:p w:rsidR="00D51A19" w:rsidRPr="00C223DD" w:rsidRDefault="00D51A19" w:rsidP="00BE0FFC">
      <w:pPr>
        <w:spacing w:after="5" w:line="1" w:lineRule="exact"/>
        <w:rPr>
          <w:sz w:val="24"/>
          <w:szCs w:val="24"/>
        </w:rPr>
      </w:pPr>
    </w:p>
    <w:tbl>
      <w:tblPr>
        <w:tblW w:w="10348" w:type="dxa"/>
        <w:tblInd w:w="-91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52"/>
        <w:gridCol w:w="6095"/>
        <w:gridCol w:w="1701"/>
      </w:tblGrid>
      <w:tr w:rsidR="00D51A19" w:rsidRPr="00C223DD" w:rsidTr="00D90F8A">
        <w:trPr>
          <w:cantSplit/>
          <w:trHeight w:hRule="exact" w:val="899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1A19" w:rsidRPr="00C223DD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Код бюджетной классификации доходов бюджета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1A19" w:rsidRPr="00C223DD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Наименование доходов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1A19" w:rsidRPr="00C223DD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Сумма</w:t>
            </w:r>
          </w:p>
        </w:tc>
      </w:tr>
      <w:tr w:rsidR="00D51A19" w:rsidRPr="00C223DD" w:rsidTr="00D90F8A">
        <w:trPr>
          <w:cantSplit/>
          <w:trHeight w:hRule="exact" w:val="317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3</w:t>
            </w:r>
          </w:p>
        </w:tc>
      </w:tr>
      <w:tr w:rsidR="00D51A19" w:rsidRPr="00C223DD" w:rsidTr="00D90F8A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ind w:left="24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0 00 00000 00 0000 000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ind w:left="5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Всего доходов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51A19" w:rsidRPr="00225A62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2689.1</w:t>
            </w:r>
          </w:p>
        </w:tc>
      </w:tr>
      <w:tr w:rsidR="00D51A19" w:rsidRPr="00C223DD" w:rsidTr="00D90F8A">
        <w:trPr>
          <w:trHeight w:hRule="exact" w:val="3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ind w:left="41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1 00 00000 00 0000 000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Доходы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51A19" w:rsidRPr="007B3044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840.5</w:t>
            </w:r>
          </w:p>
        </w:tc>
      </w:tr>
      <w:tr w:rsidR="00D51A19" w:rsidRPr="00C223DD" w:rsidTr="00D90F8A">
        <w:trPr>
          <w:trHeight w:hRule="exact" w:val="31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ind w:left="36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1 01 00000 00 0000 000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ind w:left="2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113,2</w:t>
            </w:r>
          </w:p>
        </w:tc>
      </w:tr>
      <w:tr w:rsidR="00D51A19" w:rsidRPr="00C223DD" w:rsidTr="00D90F8A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ind w:left="43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1 01 02000 01 0000 110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113,2</w:t>
            </w:r>
          </w:p>
        </w:tc>
      </w:tr>
      <w:tr w:rsidR="00D51A19" w:rsidRPr="00C223DD" w:rsidTr="00D90F8A">
        <w:trPr>
          <w:trHeight w:hRule="exact" w:val="83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ind w:left="41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1 01 020</w:t>
            </w:r>
            <w:r>
              <w:rPr>
                <w:sz w:val="24"/>
                <w:szCs w:val="24"/>
              </w:rPr>
              <w:t>10</w:t>
            </w:r>
            <w:r w:rsidRPr="00C223DD">
              <w:rPr>
                <w:sz w:val="24"/>
                <w:szCs w:val="24"/>
              </w:rPr>
              <w:t xml:space="preserve">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spacing w:line="271" w:lineRule="exact"/>
              <w:ind w:right="14" w:firstLine="2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Default="00D51A19" w:rsidP="00D90F8A">
            <w:pPr>
              <w:jc w:val="center"/>
            </w:pPr>
            <w:r>
              <w:t>113,2</w:t>
            </w:r>
          </w:p>
        </w:tc>
      </w:tr>
      <w:tr w:rsidR="00D51A19" w:rsidRPr="00C223DD" w:rsidTr="00D90F8A">
        <w:trPr>
          <w:trHeight w:hRule="exact" w:val="13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ind w:left="36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1 01 020</w:t>
            </w:r>
            <w:r>
              <w:rPr>
                <w:sz w:val="24"/>
                <w:szCs w:val="24"/>
              </w:rPr>
              <w:t>11</w:t>
            </w:r>
            <w:r w:rsidRPr="00C223DD">
              <w:rPr>
                <w:sz w:val="24"/>
                <w:szCs w:val="24"/>
              </w:rPr>
              <w:t xml:space="preserve">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1A19" w:rsidRDefault="00D51A19" w:rsidP="00D90F8A">
            <w:pPr>
              <w:shd w:val="clear" w:color="auto" w:fill="FFFFFF"/>
              <w:spacing w:line="271" w:lineRule="exact"/>
              <w:ind w:right="17" w:hanging="2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Налог на доходы физических лиц с доходов , облагаемых по налоговой ставке, установленной пунктом 1 статьи 224 Налогового кодекса Российской Федерации , за исключением доходов , полученных физическими лицами , зарегистрированными в качестве индивидуальных</w:t>
            </w:r>
          </w:p>
          <w:p w:rsidR="00D51A19" w:rsidRDefault="00D51A19" w:rsidP="00D90F8A">
            <w:pPr>
              <w:shd w:val="clear" w:color="auto" w:fill="FFFFFF"/>
              <w:spacing w:line="271" w:lineRule="exact"/>
              <w:ind w:right="17" w:hanging="2"/>
              <w:rPr>
                <w:sz w:val="24"/>
                <w:szCs w:val="24"/>
              </w:rPr>
            </w:pPr>
          </w:p>
          <w:p w:rsidR="00D51A19" w:rsidRDefault="00D51A19" w:rsidP="00D90F8A">
            <w:pPr>
              <w:shd w:val="clear" w:color="auto" w:fill="FFFFFF"/>
              <w:spacing w:line="271" w:lineRule="exact"/>
              <w:ind w:right="17" w:hanging="2"/>
              <w:rPr>
                <w:sz w:val="24"/>
                <w:szCs w:val="24"/>
              </w:rPr>
            </w:pPr>
          </w:p>
          <w:p w:rsidR="00D51A19" w:rsidRDefault="00D51A19" w:rsidP="00D90F8A">
            <w:pPr>
              <w:shd w:val="clear" w:color="auto" w:fill="FFFFFF"/>
              <w:spacing w:line="271" w:lineRule="exact"/>
              <w:ind w:right="17" w:hanging="2"/>
              <w:rPr>
                <w:sz w:val="24"/>
                <w:szCs w:val="24"/>
              </w:rPr>
            </w:pPr>
          </w:p>
          <w:p w:rsidR="00D51A19" w:rsidRDefault="00D51A19" w:rsidP="00D90F8A">
            <w:pPr>
              <w:shd w:val="clear" w:color="auto" w:fill="FFFFFF"/>
              <w:spacing w:line="271" w:lineRule="exact"/>
              <w:ind w:right="17" w:hanging="2"/>
              <w:rPr>
                <w:sz w:val="24"/>
                <w:szCs w:val="24"/>
              </w:rPr>
            </w:pPr>
          </w:p>
          <w:p w:rsidR="00D51A19" w:rsidRPr="00C223DD" w:rsidRDefault="00D51A19" w:rsidP="00D90F8A">
            <w:pPr>
              <w:shd w:val="clear" w:color="auto" w:fill="FFFFFF"/>
              <w:spacing w:line="271" w:lineRule="exact"/>
              <w:ind w:right="17" w:hanging="2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1A19" w:rsidRDefault="00D51A19" w:rsidP="00D90F8A">
            <w:pPr>
              <w:jc w:val="center"/>
            </w:pPr>
            <w:r>
              <w:t>113,2</w:t>
            </w:r>
          </w:p>
        </w:tc>
      </w:tr>
      <w:tr w:rsidR="00D51A19" w:rsidRPr="00C223DD" w:rsidTr="00D90F8A">
        <w:trPr>
          <w:trHeight w:hRule="exact" w:val="36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ind w:left="48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1 05 00000 00 0000 000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ind w:left="7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55,0</w:t>
            </w:r>
          </w:p>
        </w:tc>
      </w:tr>
      <w:tr w:rsidR="00D51A19" w:rsidRPr="00C223DD" w:rsidTr="00D90F8A">
        <w:trPr>
          <w:trHeight w:hRule="exact" w:val="36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ind w:left="50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1 05 03000 01 0000 110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ind w:left="2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</w:t>
            </w:r>
          </w:p>
        </w:tc>
      </w:tr>
      <w:tr w:rsidR="00D51A19" w:rsidRPr="00C223DD" w:rsidTr="00D90F8A">
        <w:trPr>
          <w:trHeight w:hRule="exact" w:val="28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ind w:left="34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1 06 00000 00 0000 000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Налоги на имущество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51A19" w:rsidRPr="007B3044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582.8</w:t>
            </w:r>
          </w:p>
        </w:tc>
      </w:tr>
      <w:tr w:rsidR="00D51A19" w:rsidRPr="00C223DD" w:rsidTr="00D90F8A">
        <w:trPr>
          <w:trHeight w:hRule="exact" w:val="27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ind w:left="46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1 06 01000 00 0000 110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51A19" w:rsidRPr="007B304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151.4</w:t>
            </w:r>
          </w:p>
        </w:tc>
      </w:tr>
      <w:tr w:rsidR="00D51A19" w:rsidRPr="00C223DD" w:rsidTr="00D90F8A">
        <w:trPr>
          <w:trHeight w:hRule="exact" w:val="14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ind w:left="36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1 06 060</w:t>
            </w:r>
            <w:r>
              <w:rPr>
                <w:sz w:val="24"/>
                <w:szCs w:val="24"/>
              </w:rPr>
              <w:t>3</w:t>
            </w:r>
            <w:r w:rsidRPr="00C223DD">
              <w:rPr>
                <w:sz w:val="24"/>
                <w:szCs w:val="24"/>
              </w:rPr>
              <w:t>3 10 0000 110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spacing w:line="271" w:lineRule="exact"/>
              <w:ind w:right="5" w:hanging="14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Земельный налог, взимаемый по ставкам , установленным в соответствии с подпунктом 1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51A19" w:rsidRPr="007B3044" w:rsidRDefault="00D51A19" w:rsidP="007B3044">
            <w:pPr>
              <w:shd w:val="clear" w:color="auto" w:fill="FFFFFF"/>
              <w:rPr>
                <w:sz w:val="24"/>
                <w:szCs w:val="24"/>
                <w:lang w:val="en-US"/>
              </w:rPr>
            </w:pPr>
            <w:r w:rsidRPr="009D6354">
              <w:rPr>
                <w:sz w:val="24"/>
                <w:szCs w:val="24"/>
              </w:rPr>
              <w:t xml:space="preserve">        </w:t>
            </w:r>
            <w:r>
              <w:rPr>
                <w:sz w:val="24"/>
                <w:szCs w:val="24"/>
                <w:lang w:val="en-US"/>
              </w:rPr>
              <w:t>431.4</w:t>
            </w:r>
          </w:p>
        </w:tc>
      </w:tr>
      <w:tr w:rsidR="00D51A19" w:rsidRPr="00C223DD" w:rsidTr="00D90F8A">
        <w:trPr>
          <w:trHeight w:hRule="exact" w:val="61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ind w:left="43"/>
              <w:rPr>
                <w:b/>
                <w:sz w:val="24"/>
                <w:szCs w:val="24"/>
              </w:rPr>
            </w:pPr>
            <w:r w:rsidRPr="00C223DD">
              <w:rPr>
                <w:b/>
                <w:sz w:val="24"/>
                <w:szCs w:val="24"/>
              </w:rPr>
              <w:t>1 11 00000 00 0000 000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 xml:space="preserve">Доходы от использования имущества, находящегося </w:t>
            </w:r>
            <w:r w:rsidRPr="00C223DD">
              <w:rPr>
                <w:b/>
                <w:sz w:val="24"/>
                <w:szCs w:val="24"/>
              </w:rPr>
              <w:t xml:space="preserve">в </w:t>
            </w:r>
            <w:r w:rsidRPr="00C223DD">
              <w:rPr>
                <w:b/>
                <w:bCs/>
                <w:sz w:val="24"/>
                <w:szCs w:val="24"/>
              </w:rPr>
              <w:t>государственной и муниципальной собственности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51A19" w:rsidRPr="007B3044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16.9</w:t>
            </w:r>
          </w:p>
        </w:tc>
      </w:tr>
      <w:tr w:rsidR="00D51A19" w:rsidRPr="00C223DD" w:rsidTr="00D90F8A">
        <w:trPr>
          <w:trHeight w:hRule="exact" w:val="1258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A128B7" w:rsidRDefault="00D51A19" w:rsidP="00D90F8A">
            <w:pPr>
              <w:shd w:val="clear" w:color="auto" w:fill="FFFFFF"/>
              <w:ind w:left="43"/>
              <w:rPr>
                <w:sz w:val="24"/>
                <w:szCs w:val="24"/>
              </w:rPr>
            </w:pPr>
            <w:r w:rsidRPr="00A128B7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Pr="00A128B7">
              <w:rPr>
                <w:sz w:val="24"/>
                <w:szCs w:val="24"/>
              </w:rPr>
              <w:t>11 09045 10 0000 120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A128B7" w:rsidRDefault="00D51A19" w:rsidP="00D90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A128B7">
              <w:rPr>
                <w:sz w:val="24"/>
                <w:szCs w:val="24"/>
              </w:rPr>
              <w:t>рочие от имущества, находящегося в собственности поселений  (за исключением имущества бюджетных и автономных учреждений, а также имущества муниципальных унитарных предприятий)</w:t>
            </w:r>
          </w:p>
          <w:p w:rsidR="00D51A19" w:rsidRPr="00A128B7" w:rsidRDefault="00D51A19" w:rsidP="00D90F8A">
            <w:pPr>
              <w:shd w:val="clear" w:color="auto" w:fill="FFFFFF"/>
              <w:spacing w:line="274" w:lineRule="exact"/>
              <w:ind w:left="5" w:firstLine="2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51A19" w:rsidRPr="007B304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16.9</w:t>
            </w:r>
          </w:p>
        </w:tc>
      </w:tr>
      <w:tr w:rsidR="00D51A19" w:rsidRPr="00C223DD" w:rsidTr="00D90F8A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C96156" w:rsidRDefault="00D51A19" w:rsidP="00D90F8A">
            <w:pPr>
              <w:shd w:val="clear" w:color="auto" w:fill="FFFFFF"/>
              <w:ind w:left="24"/>
              <w:rPr>
                <w:b/>
                <w:sz w:val="24"/>
                <w:szCs w:val="24"/>
              </w:rPr>
            </w:pPr>
            <w:r w:rsidRPr="00C96156">
              <w:rPr>
                <w:b/>
                <w:sz w:val="24"/>
                <w:szCs w:val="24"/>
              </w:rPr>
              <w:t>2 00 00000 00 0000 000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ind w:left="60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Безвозмездные п</w:t>
            </w:r>
            <w:r>
              <w:rPr>
                <w:b/>
                <w:bCs/>
                <w:sz w:val="24"/>
                <w:szCs w:val="24"/>
              </w:rPr>
              <w:t>оступления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51A19" w:rsidRPr="00225A62" w:rsidRDefault="00D51A19" w:rsidP="00225A62">
            <w:pPr>
              <w:shd w:val="clear" w:color="auto" w:fill="FFFFFF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>18</w:t>
            </w:r>
            <w:r>
              <w:rPr>
                <w:b/>
                <w:sz w:val="24"/>
                <w:szCs w:val="24"/>
                <w:lang w:val="en-US"/>
              </w:rPr>
              <w:t>48</w:t>
            </w:r>
            <w:r>
              <w:rPr>
                <w:b/>
                <w:sz w:val="24"/>
                <w:szCs w:val="24"/>
              </w:rPr>
              <w:t>,</w:t>
            </w:r>
            <w:r>
              <w:rPr>
                <w:b/>
                <w:sz w:val="24"/>
                <w:szCs w:val="24"/>
                <w:lang w:val="en-US"/>
              </w:rPr>
              <w:t>6</w:t>
            </w:r>
          </w:p>
        </w:tc>
      </w:tr>
      <w:tr w:rsidR="00D51A19" w:rsidRPr="00C223DD" w:rsidTr="00D90F8A">
        <w:trPr>
          <w:trHeight w:hRule="exact" w:val="61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ind w:left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Безвозмездные п</w:t>
            </w:r>
            <w:r>
              <w:rPr>
                <w:b/>
                <w:bCs/>
                <w:sz w:val="24"/>
                <w:szCs w:val="24"/>
              </w:rPr>
              <w:t>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51A19" w:rsidRPr="00225A62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1848.6</w:t>
            </w:r>
          </w:p>
        </w:tc>
      </w:tr>
      <w:tr w:rsidR="00D51A19" w:rsidRPr="00C223DD" w:rsidTr="00D90F8A">
        <w:trPr>
          <w:trHeight w:hRule="exact" w:val="44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ind w:left="22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  <w:r w:rsidRPr="00C223DD">
              <w:rPr>
                <w:sz w:val="24"/>
                <w:szCs w:val="24"/>
              </w:rPr>
              <w:t xml:space="preserve">02 </w:t>
            </w:r>
            <w:r>
              <w:rPr>
                <w:sz w:val="24"/>
                <w:szCs w:val="24"/>
              </w:rPr>
              <w:t>15001 1</w:t>
            </w:r>
            <w:r w:rsidRPr="00C223DD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C223DD">
              <w:rPr>
                <w:sz w:val="24"/>
                <w:szCs w:val="24"/>
              </w:rPr>
              <w:t>000</w:t>
            </w:r>
            <w:r>
              <w:rPr>
                <w:sz w:val="24"/>
                <w:szCs w:val="24"/>
              </w:rPr>
              <w:t>0</w:t>
            </w:r>
            <w:r w:rsidRPr="00C223DD">
              <w:rPr>
                <w:sz w:val="24"/>
                <w:szCs w:val="24"/>
              </w:rPr>
              <w:t xml:space="preserve">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Дотаци</w:t>
            </w:r>
            <w:r>
              <w:rPr>
                <w:sz w:val="24"/>
                <w:szCs w:val="24"/>
              </w:rPr>
              <w:t>и</w:t>
            </w:r>
            <w:r w:rsidRPr="00C223DD">
              <w:rPr>
                <w:sz w:val="24"/>
                <w:szCs w:val="24"/>
              </w:rPr>
              <w:t xml:space="preserve">  на выравнивание бюджетной  обеспеченности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754,4</w:t>
            </w:r>
          </w:p>
        </w:tc>
      </w:tr>
      <w:tr w:rsidR="00D51A19" w:rsidRPr="00C223DD" w:rsidTr="00D90F8A">
        <w:trPr>
          <w:trHeight w:hRule="exact" w:val="92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1F6315" w:rsidRDefault="00D51A19" w:rsidP="00D90F8A">
            <w:pPr>
              <w:jc w:val="both"/>
              <w:rPr>
                <w:snapToGrid w:val="0"/>
                <w:sz w:val="24"/>
                <w:szCs w:val="24"/>
              </w:rPr>
            </w:pPr>
            <w:r w:rsidRPr="001F6315">
              <w:rPr>
                <w:snapToGrid w:val="0"/>
                <w:sz w:val="24"/>
                <w:szCs w:val="24"/>
              </w:rPr>
              <w:t xml:space="preserve">2 02 </w:t>
            </w:r>
            <w:r>
              <w:rPr>
                <w:snapToGrid w:val="0"/>
                <w:sz w:val="24"/>
                <w:szCs w:val="24"/>
              </w:rPr>
              <w:t>35118</w:t>
            </w:r>
            <w:r w:rsidRPr="001F6315">
              <w:rPr>
                <w:snapToGrid w:val="0"/>
                <w:sz w:val="24"/>
                <w:szCs w:val="24"/>
              </w:rPr>
              <w:t xml:space="preserve"> 10 0000 151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1F6315" w:rsidRDefault="00D51A19" w:rsidP="00D90F8A">
            <w:pPr>
              <w:pStyle w:val="Heading4"/>
              <w:jc w:val="both"/>
              <w:rPr>
                <w:b w:val="0"/>
                <w:bCs w:val="0"/>
                <w:sz w:val="24"/>
                <w:szCs w:val="24"/>
              </w:rPr>
            </w:pPr>
            <w:r w:rsidRPr="001F6315">
              <w:rPr>
                <w:b w:val="0"/>
                <w:bCs w:val="0"/>
                <w:sz w:val="24"/>
                <w:szCs w:val="24"/>
              </w:rPr>
              <w:t>Субвенции бюджетам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72,1</w:t>
            </w:r>
          </w:p>
        </w:tc>
      </w:tr>
      <w:tr w:rsidR="00D51A19" w:rsidRPr="00C223DD" w:rsidTr="00D90F8A">
        <w:trPr>
          <w:trHeight w:hRule="exact" w:val="112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1F6315" w:rsidRDefault="00D51A19" w:rsidP="00D90F8A">
            <w:pPr>
              <w:jc w:val="both"/>
              <w:rPr>
                <w:snapToGrid w:val="0"/>
                <w:sz w:val="24"/>
                <w:szCs w:val="24"/>
              </w:rPr>
            </w:pPr>
            <w:r w:rsidRPr="001F6315">
              <w:rPr>
                <w:snapToGrid w:val="0"/>
                <w:sz w:val="24"/>
                <w:szCs w:val="24"/>
              </w:rPr>
              <w:t>2 02 03024 10 0000 151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FA46C4" w:rsidRDefault="00D51A19" w:rsidP="00D90F8A">
            <w:pPr>
              <w:pStyle w:val="Heading4"/>
              <w:jc w:val="both"/>
              <w:rPr>
                <w:b w:val="0"/>
                <w:bCs w:val="0"/>
                <w:sz w:val="24"/>
                <w:szCs w:val="24"/>
              </w:rPr>
            </w:pPr>
            <w:r w:rsidRPr="00FA46C4">
              <w:rPr>
                <w:b w:val="0"/>
                <w:sz w:val="24"/>
                <w:szCs w:val="24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D51A19" w:rsidRPr="00C223DD" w:rsidTr="00D90F8A">
        <w:trPr>
          <w:trHeight w:hRule="exact" w:val="45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ind w:left="14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  <w:r w:rsidRPr="00C223DD">
              <w:rPr>
                <w:sz w:val="24"/>
                <w:szCs w:val="24"/>
              </w:rPr>
              <w:t>02 0</w:t>
            </w:r>
            <w:r>
              <w:rPr>
                <w:sz w:val="24"/>
                <w:szCs w:val="24"/>
              </w:rPr>
              <w:t>2</w:t>
            </w:r>
            <w:r w:rsidRPr="00C223DD">
              <w:rPr>
                <w:sz w:val="24"/>
                <w:szCs w:val="24"/>
              </w:rPr>
              <w:t xml:space="preserve">999 </w:t>
            </w:r>
            <w:r>
              <w:rPr>
                <w:sz w:val="24"/>
                <w:szCs w:val="24"/>
              </w:rPr>
              <w:t>1</w:t>
            </w:r>
            <w:r w:rsidRPr="00C223DD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C223DD">
              <w:rPr>
                <w:sz w:val="24"/>
                <w:szCs w:val="24"/>
              </w:rPr>
              <w:t>000</w:t>
            </w:r>
            <w:r>
              <w:rPr>
                <w:sz w:val="24"/>
                <w:szCs w:val="24"/>
              </w:rPr>
              <w:t>0</w:t>
            </w:r>
            <w:r w:rsidRPr="00C223DD">
              <w:rPr>
                <w:sz w:val="24"/>
                <w:szCs w:val="24"/>
              </w:rPr>
              <w:t xml:space="preserve">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1A19" w:rsidRDefault="00D51A19" w:rsidP="00D90F8A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субсидии бюджетам сельских поселений</w:t>
            </w:r>
          </w:p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807,0</w:t>
            </w:r>
          </w:p>
        </w:tc>
      </w:tr>
      <w:tr w:rsidR="00D51A19" w:rsidRPr="00C223DD" w:rsidTr="0010220A">
        <w:trPr>
          <w:trHeight w:hRule="exact" w:val="900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ind w:left="14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  <w:r w:rsidRPr="00C223DD">
              <w:rPr>
                <w:sz w:val="24"/>
                <w:szCs w:val="24"/>
              </w:rPr>
              <w:t>02 0</w:t>
            </w:r>
            <w:r>
              <w:rPr>
                <w:sz w:val="24"/>
                <w:szCs w:val="24"/>
              </w:rPr>
              <w:t>4</w:t>
            </w:r>
            <w:r w:rsidRPr="00C223DD">
              <w:rPr>
                <w:sz w:val="24"/>
                <w:szCs w:val="24"/>
              </w:rPr>
              <w:t xml:space="preserve">999 </w:t>
            </w:r>
            <w:r>
              <w:rPr>
                <w:sz w:val="24"/>
                <w:szCs w:val="24"/>
              </w:rPr>
              <w:t>1</w:t>
            </w:r>
            <w:r w:rsidRPr="00C223DD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C223DD">
              <w:rPr>
                <w:sz w:val="24"/>
                <w:szCs w:val="24"/>
              </w:rPr>
              <w:t>000</w:t>
            </w:r>
            <w:r>
              <w:rPr>
                <w:sz w:val="24"/>
                <w:szCs w:val="24"/>
              </w:rPr>
              <w:t>0</w:t>
            </w:r>
            <w:r w:rsidRPr="00C223DD">
              <w:rPr>
                <w:sz w:val="24"/>
                <w:szCs w:val="24"/>
              </w:rPr>
              <w:t xml:space="preserve"> 151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1A19" w:rsidRDefault="00D51A19" w:rsidP="00D90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51A19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145,0</w:t>
            </w:r>
          </w:p>
        </w:tc>
      </w:tr>
      <w:tr w:rsidR="00D51A19" w:rsidRPr="00C223DD" w:rsidTr="0010220A">
        <w:trPr>
          <w:trHeight w:hRule="exact" w:val="755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ind w:left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2 07 05030 10 0000 180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A19" w:rsidRDefault="00D51A19" w:rsidP="00D90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51A19" w:rsidRPr="00225A62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75.0</w:t>
            </w:r>
          </w:p>
        </w:tc>
      </w:tr>
    </w:tbl>
    <w:p w:rsidR="00D51A19" w:rsidRDefault="00D51A19" w:rsidP="00BE0FFC">
      <w:pPr>
        <w:shd w:val="clear" w:color="auto" w:fill="FFFFFF"/>
        <w:ind w:left="4496" w:right="26"/>
        <w:jc w:val="center"/>
        <w:rPr>
          <w:b/>
          <w:bCs/>
          <w:spacing w:val="-2"/>
          <w:sz w:val="24"/>
          <w:szCs w:val="24"/>
        </w:rPr>
      </w:pPr>
    </w:p>
    <w:p w:rsidR="00D51A19" w:rsidRDefault="00D51A19" w:rsidP="00BE0FFC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51A19" w:rsidRDefault="00D51A19" w:rsidP="00BE0FFC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51A19" w:rsidRDefault="00D51A19" w:rsidP="00BE0FFC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51A19" w:rsidRDefault="00D51A19" w:rsidP="00BE0FFC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51A19" w:rsidRDefault="00D51A19" w:rsidP="00BE0FFC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51A19" w:rsidRDefault="00D51A19" w:rsidP="00BE0FFC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51A19" w:rsidRDefault="00D51A19" w:rsidP="00BE0FFC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51A19" w:rsidRDefault="00D51A19" w:rsidP="00BE0FFC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51A19" w:rsidRDefault="00D51A19" w:rsidP="00BE0FFC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51A19" w:rsidRDefault="00D51A19" w:rsidP="00BE0FFC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51A19" w:rsidRDefault="00D51A19" w:rsidP="00BE0FFC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51A19" w:rsidRDefault="00D51A19" w:rsidP="00BE0FFC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51A19" w:rsidRDefault="00D51A19" w:rsidP="00BE0FFC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51A19" w:rsidRDefault="00D51A19" w:rsidP="00BE0FFC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51A19" w:rsidRDefault="00D51A19" w:rsidP="00BE0FFC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51A19" w:rsidRDefault="00D51A19" w:rsidP="00BE0FFC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51A19" w:rsidRDefault="00D51A19" w:rsidP="00BE0FFC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51A19" w:rsidRDefault="00D51A19" w:rsidP="00BE0FFC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51A19" w:rsidRDefault="00D51A19" w:rsidP="00BE0FFC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51A19" w:rsidRDefault="00D51A19" w:rsidP="00BE0FFC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51A19" w:rsidRDefault="00D51A19" w:rsidP="00BE0FFC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51A19" w:rsidRDefault="00D51A19" w:rsidP="00BE0FFC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51A19" w:rsidRDefault="00D51A19" w:rsidP="00BE0FFC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51A19" w:rsidRDefault="00D51A19" w:rsidP="00BE0FFC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51A19" w:rsidRDefault="00D51A19" w:rsidP="00BE0FFC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51A19" w:rsidRDefault="00D51A19" w:rsidP="00BE0FFC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51A19" w:rsidRDefault="00D51A19" w:rsidP="00BE0FFC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51A19" w:rsidRDefault="00D51A19" w:rsidP="00BE0FFC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51A19" w:rsidRDefault="00D51A19" w:rsidP="00BE0FFC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51A19" w:rsidRDefault="00D51A19" w:rsidP="00BE0FFC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51A19" w:rsidRDefault="00D51A19" w:rsidP="00BE0FFC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51A19" w:rsidRDefault="00D51A19" w:rsidP="00BE0FFC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51A19" w:rsidRDefault="00D51A19" w:rsidP="00BE0FFC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51A19" w:rsidRDefault="00D51A19" w:rsidP="00BE0FFC">
      <w:pPr>
        <w:rPr>
          <w:sz w:val="28"/>
          <w:szCs w:val="28"/>
        </w:rPr>
      </w:pPr>
    </w:p>
    <w:p w:rsidR="00D51A19" w:rsidRDefault="00D51A19" w:rsidP="00BE0FFC"/>
    <w:p w:rsidR="00D51A19" w:rsidRPr="00ED7792" w:rsidRDefault="00D51A19" w:rsidP="009D6354">
      <w:pPr>
        <w:shd w:val="clear" w:color="auto" w:fill="FFFFFF"/>
        <w:ind w:left="4496" w:right="26"/>
        <w:jc w:val="right"/>
        <w:rPr>
          <w:b/>
          <w:bCs/>
          <w:spacing w:val="-2"/>
        </w:rPr>
      </w:pPr>
      <w:r>
        <w:rPr>
          <w:b/>
          <w:bCs/>
          <w:spacing w:val="-2"/>
        </w:rPr>
        <w:t>Приложение № 4</w:t>
      </w:r>
      <w:r w:rsidRPr="00ED7792">
        <w:rPr>
          <w:b/>
          <w:bCs/>
          <w:spacing w:val="-2"/>
        </w:rPr>
        <w:t xml:space="preserve"> </w:t>
      </w:r>
    </w:p>
    <w:p w:rsidR="00D51A19" w:rsidRDefault="00D51A19" w:rsidP="009D6354">
      <w:pPr>
        <w:shd w:val="clear" w:color="auto" w:fill="FFFFFF"/>
        <w:ind w:left="4496" w:right="26"/>
        <w:jc w:val="right"/>
        <w:rPr>
          <w:b/>
          <w:bCs/>
          <w:spacing w:val="-1"/>
        </w:rPr>
      </w:pPr>
      <w:r w:rsidRPr="00ED7792">
        <w:rPr>
          <w:b/>
          <w:bCs/>
          <w:spacing w:val="-1"/>
        </w:rPr>
        <w:t>к решению Совета депутатов</w:t>
      </w:r>
    </w:p>
    <w:p w:rsidR="00D51A19" w:rsidRPr="00ED7792" w:rsidRDefault="00D51A19" w:rsidP="009D6354">
      <w:pPr>
        <w:shd w:val="clear" w:color="auto" w:fill="FFFFFF"/>
        <w:ind w:left="4496" w:right="26"/>
        <w:jc w:val="right"/>
        <w:rPr>
          <w:b/>
          <w:bCs/>
          <w:spacing w:val="3"/>
        </w:rPr>
      </w:pPr>
      <w:r w:rsidRPr="00ED7792">
        <w:rPr>
          <w:b/>
          <w:bCs/>
          <w:spacing w:val="-1"/>
        </w:rPr>
        <w:t xml:space="preserve"> Анненковского сельского поселения </w:t>
      </w:r>
      <w:r w:rsidRPr="00ED7792">
        <w:rPr>
          <w:b/>
          <w:bCs/>
          <w:spacing w:val="3"/>
        </w:rPr>
        <w:t xml:space="preserve"> </w:t>
      </w:r>
    </w:p>
    <w:p w:rsidR="00D51A19" w:rsidRPr="00253367" w:rsidRDefault="00D51A19" w:rsidP="009D6354">
      <w:pPr>
        <w:shd w:val="clear" w:color="auto" w:fill="FFFFFF"/>
        <w:ind w:left="4496" w:right="26"/>
        <w:jc w:val="right"/>
        <w:rPr>
          <w:b/>
          <w:bCs/>
        </w:rPr>
      </w:pPr>
      <w:r w:rsidRPr="00ED7792">
        <w:rPr>
          <w:b/>
          <w:bCs/>
        </w:rPr>
        <w:t xml:space="preserve">от  </w:t>
      </w:r>
      <w:r>
        <w:rPr>
          <w:b/>
          <w:bCs/>
        </w:rPr>
        <w:t>27.12.2018   г.</w:t>
      </w:r>
      <w:r w:rsidRPr="00ED7792">
        <w:rPr>
          <w:b/>
          <w:bCs/>
        </w:rPr>
        <w:t xml:space="preserve">   №</w:t>
      </w:r>
      <w:r>
        <w:rPr>
          <w:b/>
          <w:bCs/>
        </w:rPr>
        <w:t xml:space="preserve">74 </w:t>
      </w:r>
    </w:p>
    <w:p w:rsidR="00D51A19" w:rsidRPr="00DD5218" w:rsidRDefault="00D51A19" w:rsidP="00BE0FFC"/>
    <w:p w:rsidR="00D51A19" w:rsidRDefault="00D51A19" w:rsidP="00BE0FFC"/>
    <w:p w:rsidR="00D51A19" w:rsidRPr="009D6354" w:rsidRDefault="00D51A19" w:rsidP="00BE0FFC">
      <w:pPr>
        <w:shd w:val="clear" w:color="auto" w:fill="FFFFFF"/>
        <w:ind w:right="26"/>
        <w:rPr>
          <w:b/>
          <w:bCs/>
          <w:sz w:val="22"/>
          <w:szCs w:val="22"/>
        </w:rPr>
      </w:pPr>
      <w:r>
        <w:t xml:space="preserve">                                                                                                                                 </w:t>
      </w:r>
    </w:p>
    <w:p w:rsidR="00D51A19" w:rsidRPr="009D6354" w:rsidRDefault="00D51A19" w:rsidP="009D6354">
      <w:pPr>
        <w:shd w:val="clear" w:color="auto" w:fill="FFFFFF"/>
        <w:ind w:right="26"/>
        <w:rPr>
          <w:b/>
          <w:bCs/>
          <w:sz w:val="24"/>
          <w:szCs w:val="24"/>
        </w:rPr>
      </w:pPr>
      <w:r>
        <w:rPr>
          <w:b/>
          <w:bCs/>
          <w:spacing w:val="-2"/>
          <w:sz w:val="24"/>
          <w:szCs w:val="24"/>
        </w:rPr>
        <w:t xml:space="preserve">             </w:t>
      </w:r>
      <w:r w:rsidRPr="00C223DD">
        <w:rPr>
          <w:rFonts w:ascii="Arial" w:hAnsi="Arial"/>
          <w:b/>
          <w:bCs/>
          <w:spacing w:val="-1"/>
          <w:sz w:val="24"/>
          <w:szCs w:val="24"/>
        </w:rPr>
        <w:t>ВЕДОМСТВЕННАЯ</w:t>
      </w:r>
      <w:r w:rsidRPr="00C223DD">
        <w:rPr>
          <w:rFonts w:ascii="Arial" w:hAnsi="Arial" w:cs="Arial"/>
          <w:b/>
          <w:bCs/>
          <w:spacing w:val="-1"/>
          <w:sz w:val="24"/>
          <w:szCs w:val="24"/>
        </w:rPr>
        <w:t xml:space="preserve"> </w:t>
      </w:r>
      <w:r w:rsidRPr="00C223DD">
        <w:rPr>
          <w:rFonts w:ascii="Arial" w:hAnsi="Arial"/>
          <w:b/>
          <w:bCs/>
          <w:spacing w:val="-1"/>
          <w:sz w:val="24"/>
          <w:szCs w:val="24"/>
        </w:rPr>
        <w:t>СТРУКТУРА</w:t>
      </w:r>
      <w:r w:rsidRPr="00C223DD">
        <w:rPr>
          <w:rFonts w:ascii="Arial" w:hAnsi="Arial" w:cs="Arial"/>
          <w:b/>
          <w:bCs/>
          <w:spacing w:val="-1"/>
          <w:sz w:val="24"/>
          <w:szCs w:val="24"/>
        </w:rPr>
        <w:t xml:space="preserve"> </w:t>
      </w:r>
      <w:r w:rsidRPr="00C223DD">
        <w:rPr>
          <w:rFonts w:ascii="Arial" w:hAnsi="Arial"/>
          <w:b/>
          <w:bCs/>
          <w:spacing w:val="-1"/>
          <w:sz w:val="24"/>
          <w:szCs w:val="24"/>
        </w:rPr>
        <w:t xml:space="preserve">РАСХОДОВ </w:t>
      </w:r>
      <w:r w:rsidRPr="00C223DD">
        <w:rPr>
          <w:rFonts w:ascii="Arial" w:hAnsi="Arial"/>
          <w:b/>
          <w:bCs/>
          <w:spacing w:val="-2"/>
          <w:sz w:val="24"/>
          <w:szCs w:val="24"/>
        </w:rPr>
        <w:t>БЮДЖЕТА</w:t>
      </w:r>
      <w:r w:rsidRPr="00C223DD">
        <w:rPr>
          <w:rFonts w:ascii="Arial" w:hAnsi="Arial" w:cs="Arial"/>
          <w:b/>
          <w:bCs/>
          <w:spacing w:val="-2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pacing w:val="-2"/>
          <w:sz w:val="24"/>
          <w:szCs w:val="24"/>
        </w:rPr>
        <w:t xml:space="preserve">    </w:t>
      </w:r>
      <w:r>
        <w:rPr>
          <w:rFonts w:ascii="Arial" w:hAnsi="Arial"/>
          <w:b/>
          <w:bCs/>
          <w:caps/>
          <w:spacing w:val="-2"/>
          <w:sz w:val="24"/>
          <w:szCs w:val="24"/>
        </w:rPr>
        <w:t>АННЕНКОВСКОГО</w:t>
      </w:r>
      <w:r>
        <w:rPr>
          <w:rFonts w:ascii="Arial" w:hAnsi="Arial"/>
          <w:b/>
          <w:bCs/>
          <w:spacing w:val="-2"/>
          <w:sz w:val="24"/>
          <w:szCs w:val="24"/>
        </w:rPr>
        <w:t xml:space="preserve"> </w:t>
      </w:r>
      <w:r w:rsidRPr="00C223DD">
        <w:rPr>
          <w:rFonts w:ascii="Arial" w:hAnsi="Arial"/>
          <w:b/>
          <w:bCs/>
          <w:spacing w:val="-2"/>
          <w:sz w:val="24"/>
          <w:szCs w:val="24"/>
        </w:rPr>
        <w:t>СЕЛЬСКОГО</w:t>
      </w:r>
      <w:r w:rsidRPr="00C223DD">
        <w:rPr>
          <w:rFonts w:ascii="Arial" w:hAnsi="Arial" w:cs="Arial"/>
          <w:b/>
          <w:bCs/>
          <w:spacing w:val="-2"/>
          <w:sz w:val="24"/>
          <w:szCs w:val="24"/>
        </w:rPr>
        <w:t xml:space="preserve"> </w:t>
      </w:r>
      <w:r w:rsidRPr="00C223DD">
        <w:rPr>
          <w:rFonts w:ascii="Arial" w:hAnsi="Arial"/>
          <w:b/>
          <w:bCs/>
          <w:spacing w:val="-2"/>
          <w:sz w:val="24"/>
          <w:szCs w:val="24"/>
        </w:rPr>
        <w:t>ПОСЕЛЕНИЯ</w:t>
      </w:r>
      <w:r w:rsidRPr="00C223DD">
        <w:rPr>
          <w:rFonts w:ascii="Arial" w:hAnsi="Arial" w:cs="Arial"/>
          <w:b/>
          <w:bCs/>
          <w:spacing w:val="-2"/>
          <w:sz w:val="24"/>
          <w:szCs w:val="24"/>
        </w:rPr>
        <w:t xml:space="preserve"> </w:t>
      </w:r>
      <w:r w:rsidRPr="00C223DD">
        <w:rPr>
          <w:rFonts w:ascii="Arial" w:hAnsi="Arial"/>
          <w:b/>
          <w:bCs/>
          <w:spacing w:val="-2"/>
          <w:sz w:val="24"/>
          <w:szCs w:val="24"/>
        </w:rPr>
        <w:t>НА</w:t>
      </w:r>
      <w:r w:rsidRPr="00C223DD">
        <w:rPr>
          <w:rFonts w:ascii="Arial" w:hAnsi="Arial" w:cs="Arial"/>
          <w:b/>
          <w:bCs/>
          <w:spacing w:val="-2"/>
          <w:sz w:val="24"/>
          <w:szCs w:val="24"/>
        </w:rPr>
        <w:t xml:space="preserve"> 201</w:t>
      </w:r>
      <w:r>
        <w:rPr>
          <w:rFonts w:ascii="Arial" w:hAnsi="Arial" w:cs="Arial"/>
          <w:b/>
          <w:bCs/>
          <w:spacing w:val="-2"/>
          <w:sz w:val="24"/>
          <w:szCs w:val="24"/>
        </w:rPr>
        <w:t>8</w:t>
      </w:r>
      <w:r w:rsidRPr="00C223DD">
        <w:rPr>
          <w:rFonts w:ascii="Arial" w:hAnsi="Arial" w:cs="Arial"/>
          <w:b/>
          <w:bCs/>
          <w:spacing w:val="-2"/>
          <w:sz w:val="24"/>
          <w:szCs w:val="24"/>
        </w:rPr>
        <w:t xml:space="preserve"> </w:t>
      </w:r>
      <w:r w:rsidRPr="00C223DD">
        <w:rPr>
          <w:rFonts w:ascii="Arial" w:hAnsi="Arial"/>
          <w:b/>
          <w:bCs/>
          <w:spacing w:val="-2"/>
          <w:sz w:val="24"/>
          <w:szCs w:val="24"/>
        </w:rPr>
        <w:t>ГО</w:t>
      </w:r>
      <w:r>
        <w:rPr>
          <w:rFonts w:ascii="Arial" w:hAnsi="Arial"/>
          <w:b/>
          <w:bCs/>
          <w:spacing w:val="-2"/>
          <w:sz w:val="24"/>
          <w:szCs w:val="24"/>
        </w:rPr>
        <w:t>Д</w:t>
      </w:r>
    </w:p>
    <w:tbl>
      <w:tblPr>
        <w:tblW w:w="10899" w:type="dxa"/>
        <w:tblInd w:w="-1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6233"/>
        <w:gridCol w:w="566"/>
        <w:gridCol w:w="10"/>
        <w:gridCol w:w="401"/>
        <w:gridCol w:w="530"/>
        <w:gridCol w:w="540"/>
        <w:gridCol w:w="540"/>
        <w:gridCol w:w="540"/>
        <w:gridCol w:w="720"/>
        <w:gridCol w:w="819"/>
      </w:tblGrid>
      <w:tr w:rsidR="00D51A19" w:rsidRPr="00C223DD" w:rsidTr="00D90F8A">
        <w:trPr>
          <w:cantSplit/>
          <w:trHeight w:hRule="exact" w:val="278"/>
          <w:tblHeader/>
        </w:trPr>
        <w:tc>
          <w:tcPr>
            <w:tcW w:w="6233" w:type="dxa"/>
            <w:shd w:val="clear" w:color="auto" w:fill="FFFFFF"/>
            <w:vAlign w:val="center"/>
          </w:tcPr>
          <w:p w:rsidR="00D51A19" w:rsidRPr="00C223DD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66" w:type="dxa"/>
            <w:shd w:val="clear" w:color="auto" w:fill="FFFFFF"/>
            <w:vAlign w:val="center"/>
          </w:tcPr>
          <w:p w:rsidR="00D51A19" w:rsidRPr="00C223DD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Адм</w:t>
            </w:r>
          </w:p>
        </w:tc>
        <w:tc>
          <w:tcPr>
            <w:tcW w:w="411" w:type="dxa"/>
            <w:gridSpan w:val="2"/>
            <w:shd w:val="clear" w:color="auto" w:fill="FFFFFF"/>
            <w:vAlign w:val="center"/>
          </w:tcPr>
          <w:p w:rsidR="00D51A19" w:rsidRPr="00C223DD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Рз</w:t>
            </w:r>
          </w:p>
        </w:tc>
        <w:tc>
          <w:tcPr>
            <w:tcW w:w="530" w:type="dxa"/>
            <w:shd w:val="clear" w:color="auto" w:fill="FFFFFF"/>
            <w:vAlign w:val="center"/>
          </w:tcPr>
          <w:p w:rsidR="00D51A19" w:rsidRPr="00C223DD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ПРз</w:t>
            </w:r>
          </w:p>
        </w:tc>
        <w:tc>
          <w:tcPr>
            <w:tcW w:w="1620" w:type="dxa"/>
            <w:gridSpan w:val="3"/>
            <w:shd w:val="clear" w:color="auto" w:fill="FFFFFF"/>
            <w:vAlign w:val="center"/>
          </w:tcPr>
          <w:p w:rsidR="00D51A19" w:rsidRPr="00C223DD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720" w:type="dxa"/>
            <w:shd w:val="clear" w:color="auto" w:fill="FFFFFF"/>
            <w:vAlign w:val="center"/>
          </w:tcPr>
          <w:p w:rsidR="00D51A19" w:rsidRPr="00C223DD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819" w:type="dxa"/>
            <w:shd w:val="clear" w:color="auto" w:fill="FFFFFF"/>
            <w:vAlign w:val="center"/>
          </w:tcPr>
          <w:p w:rsidR="00D51A19" w:rsidRPr="00C223DD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D51A19" w:rsidRPr="00C223DD" w:rsidTr="00D90F8A">
        <w:trPr>
          <w:cantSplit/>
          <w:trHeight w:hRule="exact" w:val="370"/>
          <w:tblHeader/>
        </w:trPr>
        <w:tc>
          <w:tcPr>
            <w:tcW w:w="6233" w:type="dxa"/>
            <w:shd w:val="clear" w:color="auto" w:fill="FFFFFF"/>
            <w:vAlign w:val="center"/>
          </w:tcPr>
          <w:p w:rsidR="00D51A19" w:rsidRPr="00C223DD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66" w:type="dxa"/>
            <w:shd w:val="clear" w:color="auto" w:fill="FFFFFF"/>
            <w:vAlign w:val="center"/>
          </w:tcPr>
          <w:p w:rsidR="00D51A19" w:rsidRPr="00C223DD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11" w:type="dxa"/>
            <w:gridSpan w:val="2"/>
            <w:shd w:val="clear" w:color="auto" w:fill="FFFFFF"/>
            <w:vAlign w:val="center"/>
          </w:tcPr>
          <w:p w:rsidR="00D51A19" w:rsidRPr="00C223DD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30" w:type="dxa"/>
            <w:shd w:val="clear" w:color="auto" w:fill="FFFFFF"/>
            <w:vAlign w:val="center"/>
          </w:tcPr>
          <w:p w:rsidR="00D51A19" w:rsidRPr="00C223DD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40" w:type="dxa"/>
            <w:shd w:val="clear" w:color="auto" w:fill="FFFFFF"/>
            <w:vAlign w:val="center"/>
          </w:tcPr>
          <w:p w:rsidR="00D51A19" w:rsidRPr="00C223DD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540" w:type="dxa"/>
            <w:shd w:val="clear" w:color="auto" w:fill="FFFFFF"/>
            <w:vAlign w:val="center"/>
          </w:tcPr>
          <w:p w:rsidR="00D51A19" w:rsidRPr="00C223DD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540" w:type="dxa"/>
            <w:shd w:val="clear" w:color="auto" w:fill="FFFFFF"/>
            <w:vAlign w:val="center"/>
          </w:tcPr>
          <w:p w:rsidR="00D51A19" w:rsidRPr="00C223DD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720" w:type="dxa"/>
            <w:shd w:val="clear" w:color="auto" w:fill="FFFFFF"/>
            <w:vAlign w:val="center"/>
          </w:tcPr>
          <w:p w:rsidR="00D51A19" w:rsidRPr="00C223DD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819" w:type="dxa"/>
            <w:shd w:val="clear" w:color="auto" w:fill="FFFFFF"/>
            <w:vAlign w:val="center"/>
          </w:tcPr>
          <w:p w:rsidR="00D51A19" w:rsidRPr="00C223DD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</w:tr>
      <w:tr w:rsidR="00D51A19" w:rsidRPr="00C223DD" w:rsidTr="00D90F8A">
        <w:trPr>
          <w:trHeight w:hRule="exact" w:val="307"/>
        </w:trPr>
        <w:tc>
          <w:tcPr>
            <w:tcW w:w="6233" w:type="dxa"/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C223DD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E7712F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</w:tr>
      <w:tr w:rsidR="00D51A19" w:rsidRPr="00C223DD" w:rsidTr="00D90F8A">
        <w:trPr>
          <w:trHeight w:hRule="exact" w:val="372"/>
        </w:trPr>
        <w:tc>
          <w:tcPr>
            <w:tcW w:w="6233" w:type="dxa"/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 xml:space="preserve">Администрация </w:t>
            </w:r>
            <w:r>
              <w:rPr>
                <w:b/>
                <w:bCs/>
                <w:sz w:val="24"/>
                <w:szCs w:val="24"/>
              </w:rPr>
              <w:t xml:space="preserve">Анненковского </w:t>
            </w:r>
            <w:r w:rsidRPr="00C223DD">
              <w:rPr>
                <w:b/>
                <w:bCs/>
                <w:sz w:val="24"/>
                <w:szCs w:val="24"/>
              </w:rPr>
              <w:t>сельского поселения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E7712F" w:rsidRDefault="00D51A19" w:rsidP="00D90F8A">
            <w:r w:rsidRPr="00E7712F">
              <w:rPr>
                <w:bCs/>
                <w:sz w:val="24"/>
                <w:szCs w:val="24"/>
              </w:rPr>
              <w:t>9</w:t>
            </w:r>
            <w:r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C223DD" w:rsidRDefault="00D51A19" w:rsidP="0010220A">
            <w:pPr>
              <w:shd w:val="clear" w:color="auto" w:fill="FFFFFF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2770,3</w:t>
            </w:r>
          </w:p>
        </w:tc>
      </w:tr>
      <w:tr w:rsidR="00D51A19" w:rsidRPr="00561C73" w:rsidTr="00D90F8A">
        <w:trPr>
          <w:trHeight w:hRule="exact" w:val="417"/>
        </w:trPr>
        <w:tc>
          <w:tcPr>
            <w:tcW w:w="6233" w:type="dxa"/>
            <w:shd w:val="clear" w:color="auto" w:fill="FFFFFF"/>
            <w:vAlign w:val="center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D6354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1794,4</w:t>
            </w:r>
          </w:p>
        </w:tc>
      </w:tr>
      <w:tr w:rsidR="00D51A19" w:rsidRPr="002C60B5" w:rsidTr="00D90F8A">
        <w:trPr>
          <w:trHeight w:hRule="exact" w:val="719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bCs/>
                <w:sz w:val="24"/>
                <w:szCs w:val="24"/>
              </w:rPr>
              <w:t>02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422,6</w:t>
            </w:r>
          </w:p>
        </w:tc>
      </w:tr>
      <w:tr w:rsidR="00D51A19" w:rsidRPr="00732593" w:rsidTr="00D90F8A">
        <w:trPr>
          <w:trHeight w:hRule="exact" w:val="956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bCs/>
                <w:sz w:val="24"/>
                <w:szCs w:val="24"/>
              </w:rPr>
              <w:t>02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65 1 00 76000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226,0</w:t>
            </w:r>
          </w:p>
        </w:tc>
      </w:tr>
      <w:tr w:rsidR="00D51A19" w:rsidTr="00D90F8A">
        <w:trPr>
          <w:trHeight w:hRule="exact" w:val="1495"/>
        </w:trPr>
        <w:tc>
          <w:tcPr>
            <w:tcW w:w="6233" w:type="dxa"/>
            <w:shd w:val="clear" w:color="auto" w:fill="FFFFFF"/>
          </w:tcPr>
          <w:p w:rsidR="00D51A19" w:rsidRPr="0033236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332364">
              <w:rPr>
                <w:sz w:val="24"/>
                <w:szCs w:val="24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CA5877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CA5877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CA5877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CA5877" w:rsidRDefault="00D51A19" w:rsidP="00D90F8A">
            <w:r w:rsidRPr="00CA5877">
              <w:rPr>
                <w:bCs/>
                <w:sz w:val="24"/>
                <w:szCs w:val="24"/>
              </w:rPr>
              <w:t>9</w:t>
            </w:r>
            <w:r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CA5877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CA5877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CA5877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CA5877">
              <w:rPr>
                <w:bCs/>
                <w:sz w:val="24"/>
                <w:szCs w:val="24"/>
              </w:rPr>
              <w:t>02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3B46B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65</w:t>
            </w:r>
            <w:r w:rsidRPr="003B46B4">
              <w:rPr>
                <w:b/>
                <w:sz w:val="24"/>
                <w:szCs w:val="24"/>
              </w:rPr>
              <w:t xml:space="preserve"> 1 00 76010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CA5877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Default="00D51A19" w:rsidP="00D90F8A">
            <w:r>
              <w:rPr>
                <w:sz w:val="24"/>
                <w:szCs w:val="24"/>
              </w:rPr>
              <w:t>226,0</w:t>
            </w:r>
          </w:p>
        </w:tc>
      </w:tr>
      <w:tr w:rsidR="00D51A19" w:rsidTr="00D90F8A">
        <w:trPr>
          <w:trHeight w:hRule="exact" w:val="1479"/>
        </w:trPr>
        <w:tc>
          <w:tcPr>
            <w:tcW w:w="6233" w:type="dxa"/>
            <w:shd w:val="clear" w:color="auto" w:fill="FFFFFF"/>
          </w:tcPr>
          <w:p w:rsidR="00D51A19" w:rsidRPr="00A75088" w:rsidRDefault="00D51A19" w:rsidP="00D90F8A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A75088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E7712F" w:rsidRDefault="00D51A19" w:rsidP="00D90F8A">
            <w:r w:rsidRPr="00E7712F">
              <w:rPr>
                <w:bCs/>
                <w:sz w:val="24"/>
                <w:szCs w:val="24"/>
              </w:rPr>
              <w:t>9</w:t>
            </w:r>
            <w:r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bCs/>
                <w:sz w:val="24"/>
                <w:szCs w:val="24"/>
              </w:rPr>
              <w:t>02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65 1 00 76010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Default="00D51A19" w:rsidP="00D90F8A">
            <w:r>
              <w:rPr>
                <w:sz w:val="24"/>
                <w:szCs w:val="24"/>
              </w:rPr>
              <w:t>226,0</w:t>
            </w:r>
          </w:p>
        </w:tc>
      </w:tr>
      <w:tr w:rsidR="00D51A19" w:rsidTr="00D90F8A">
        <w:trPr>
          <w:trHeight w:hRule="exact" w:val="567"/>
        </w:trPr>
        <w:tc>
          <w:tcPr>
            <w:tcW w:w="6233" w:type="dxa"/>
            <w:shd w:val="clear" w:color="auto" w:fill="FFFFFF"/>
          </w:tcPr>
          <w:p w:rsidR="00D51A19" w:rsidRPr="00634E52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634E52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E7712F" w:rsidRDefault="00D51A19" w:rsidP="00D90F8A">
            <w:r w:rsidRPr="00E7712F">
              <w:rPr>
                <w:bCs/>
                <w:sz w:val="24"/>
                <w:szCs w:val="24"/>
              </w:rPr>
              <w:t>9</w:t>
            </w:r>
            <w:r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Default="00D51A19" w:rsidP="00D90F8A">
            <w:pPr>
              <w:rPr>
                <w:sz w:val="24"/>
                <w:szCs w:val="24"/>
              </w:rPr>
            </w:pPr>
          </w:p>
          <w:p w:rsidR="00D51A19" w:rsidRPr="00634E52" w:rsidRDefault="00D51A19" w:rsidP="00D90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65 1 00 76010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120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Default="00D51A19" w:rsidP="00D90F8A">
            <w:r>
              <w:rPr>
                <w:sz w:val="24"/>
                <w:szCs w:val="24"/>
              </w:rPr>
              <w:t>226,0</w:t>
            </w:r>
          </w:p>
        </w:tc>
      </w:tr>
      <w:tr w:rsidR="00D51A19" w:rsidRPr="00CA5877" w:rsidTr="00D90F8A">
        <w:trPr>
          <w:trHeight w:hRule="exact" w:val="611"/>
        </w:trPr>
        <w:tc>
          <w:tcPr>
            <w:tcW w:w="6233" w:type="dxa"/>
            <w:shd w:val="clear" w:color="auto" w:fill="FFFFFF"/>
          </w:tcPr>
          <w:p w:rsidR="00D51A19" w:rsidRPr="00B66B39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B66B39">
              <w:rPr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B66B39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B66B39" w:rsidRDefault="00D51A19" w:rsidP="00D90F8A">
            <w:r w:rsidRPr="00B66B39">
              <w:rPr>
                <w:bCs/>
                <w:sz w:val="24"/>
                <w:szCs w:val="24"/>
              </w:rPr>
              <w:t>9</w:t>
            </w:r>
            <w:r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B66B39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B66B39">
              <w:rPr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B66B39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B66B39">
              <w:rPr>
                <w:bCs/>
                <w:sz w:val="24"/>
                <w:szCs w:val="24"/>
              </w:rPr>
              <w:t>02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B66B39" w:rsidRDefault="00D51A19" w:rsidP="00D90F8A">
            <w:pPr>
              <w:rPr>
                <w:sz w:val="24"/>
                <w:szCs w:val="24"/>
              </w:rPr>
            </w:pPr>
          </w:p>
          <w:p w:rsidR="00D51A19" w:rsidRPr="00B66B39" w:rsidRDefault="00D51A19" w:rsidP="00D90F8A">
            <w:r>
              <w:rPr>
                <w:sz w:val="24"/>
                <w:szCs w:val="24"/>
              </w:rPr>
              <w:t>65</w:t>
            </w:r>
            <w:r w:rsidRPr="00B66B39">
              <w:rPr>
                <w:sz w:val="24"/>
                <w:szCs w:val="24"/>
              </w:rPr>
              <w:t xml:space="preserve"> 1 00 76010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CA5877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CA5877">
              <w:rPr>
                <w:b/>
                <w:bCs/>
                <w:sz w:val="24"/>
                <w:szCs w:val="24"/>
              </w:rPr>
              <w:t>121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CA5877" w:rsidRDefault="00D51A19" w:rsidP="00D90F8A">
            <w:pPr>
              <w:rPr>
                <w:b/>
                <w:sz w:val="24"/>
                <w:szCs w:val="24"/>
              </w:rPr>
            </w:pPr>
          </w:p>
          <w:p w:rsidR="00D51A19" w:rsidRPr="00CA5877" w:rsidRDefault="00D51A19" w:rsidP="00D90F8A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164,3</w:t>
            </w:r>
          </w:p>
        </w:tc>
      </w:tr>
      <w:tr w:rsidR="00D51A19" w:rsidRPr="00230834" w:rsidTr="00D90F8A">
        <w:trPr>
          <w:trHeight w:hRule="exact" w:val="842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bCs/>
                <w:sz w:val="24"/>
                <w:szCs w:val="24"/>
              </w:rPr>
              <w:t>02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sz w:val="24"/>
                <w:szCs w:val="24"/>
              </w:rPr>
            </w:pPr>
          </w:p>
          <w:p w:rsidR="00D51A19" w:rsidRPr="009D6354" w:rsidRDefault="00D51A19" w:rsidP="00D90F8A">
            <w:r w:rsidRPr="009D6354">
              <w:rPr>
                <w:sz w:val="24"/>
                <w:szCs w:val="24"/>
              </w:rPr>
              <w:t>65 1 00 76010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bCs/>
                <w:sz w:val="24"/>
                <w:szCs w:val="24"/>
              </w:rPr>
              <w:t>129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/>
              </w:rPr>
            </w:pPr>
            <w:r w:rsidRPr="009D6354">
              <w:rPr>
                <w:b/>
                <w:sz w:val="24"/>
                <w:szCs w:val="24"/>
              </w:rPr>
              <w:t>61,7</w:t>
            </w:r>
          </w:p>
        </w:tc>
      </w:tr>
      <w:tr w:rsidR="00D51A19" w:rsidRPr="00732593" w:rsidTr="00D90F8A">
        <w:trPr>
          <w:trHeight w:hRule="exact" w:val="360"/>
        </w:trPr>
        <w:tc>
          <w:tcPr>
            <w:tcW w:w="6233" w:type="dxa"/>
            <w:shd w:val="clear" w:color="auto" w:fill="FFFFFF"/>
            <w:vAlign w:val="center"/>
          </w:tcPr>
          <w:p w:rsidR="00D51A19" w:rsidRPr="009D6354" w:rsidRDefault="00D51A19" w:rsidP="00D90F8A">
            <w:pPr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Расходы, связанные с муниципальным управлением</w:t>
            </w:r>
          </w:p>
          <w:p w:rsidR="00D51A19" w:rsidRPr="009D6354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6" w:type="dxa"/>
            <w:shd w:val="clear" w:color="auto" w:fill="FFFFFF"/>
            <w:vAlign w:val="center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center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9D6354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center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gridSpan w:val="3"/>
            <w:shd w:val="clear" w:color="auto" w:fill="FFFFFF"/>
            <w:vAlign w:val="center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65 1 00 41000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Cs/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196,6</w:t>
            </w:r>
          </w:p>
        </w:tc>
      </w:tr>
      <w:tr w:rsidR="00D51A19" w:rsidTr="00D90F8A">
        <w:trPr>
          <w:trHeight w:hRule="exact" w:val="894"/>
        </w:trPr>
        <w:tc>
          <w:tcPr>
            <w:tcW w:w="6233" w:type="dxa"/>
            <w:shd w:val="clear" w:color="auto" w:fill="FFFFFF"/>
            <w:vAlign w:val="center"/>
          </w:tcPr>
          <w:p w:rsidR="00D51A19" w:rsidRPr="005A3FEB" w:rsidRDefault="00D51A19" w:rsidP="00D90F8A">
            <w:pPr>
              <w:rPr>
                <w:sz w:val="24"/>
                <w:szCs w:val="24"/>
              </w:rPr>
            </w:pPr>
            <w:r w:rsidRPr="005A3FEB">
              <w:rPr>
                <w:sz w:val="24"/>
                <w:szCs w:val="24"/>
              </w:rPr>
              <w:t>Расходы на выплаты по оплате труда высшего должностного лица муниципального образования</w:t>
            </w:r>
          </w:p>
          <w:p w:rsidR="00D51A19" w:rsidRPr="005A3FEB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  <w:p w:rsidR="00D51A19" w:rsidRPr="00CA5877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  <w:p w:rsidR="00D51A19" w:rsidRPr="00CA5877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  <w:p w:rsidR="00D51A19" w:rsidRPr="00CA5877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  <w:p w:rsidR="00D51A19" w:rsidRPr="00CA5877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  <w:p w:rsidR="00D51A19" w:rsidRPr="00CA5877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  <w:p w:rsidR="00D51A19" w:rsidRPr="00CA5877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66" w:type="dxa"/>
            <w:shd w:val="clear" w:color="auto" w:fill="FFFFFF"/>
            <w:vAlign w:val="center"/>
          </w:tcPr>
          <w:p w:rsidR="00D51A19" w:rsidRPr="00CA5877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CA5877" w:rsidRDefault="00D51A19" w:rsidP="00D90F8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center"/>
          </w:tcPr>
          <w:p w:rsidR="00D51A19" w:rsidRPr="00CA5877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  <w:p w:rsidR="00D51A19" w:rsidRPr="00CA5877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CA5877">
              <w:rPr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center"/>
          </w:tcPr>
          <w:p w:rsidR="00D51A19" w:rsidRPr="00CA5877" w:rsidRDefault="00D51A19" w:rsidP="00D90F8A">
            <w:pPr>
              <w:shd w:val="clear" w:color="auto" w:fill="FFFFFF"/>
              <w:rPr>
                <w:bCs/>
                <w:sz w:val="24"/>
                <w:szCs w:val="24"/>
              </w:rPr>
            </w:pPr>
          </w:p>
          <w:p w:rsidR="00D51A19" w:rsidRPr="00CA5877" w:rsidRDefault="00D51A19" w:rsidP="00D90F8A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CA5877">
              <w:rPr>
                <w:bCs/>
                <w:sz w:val="24"/>
                <w:szCs w:val="24"/>
              </w:rPr>
              <w:t>02</w:t>
            </w:r>
          </w:p>
        </w:tc>
        <w:tc>
          <w:tcPr>
            <w:tcW w:w="1620" w:type="dxa"/>
            <w:gridSpan w:val="3"/>
            <w:shd w:val="clear" w:color="auto" w:fill="FFFFFF"/>
            <w:vAlign w:val="center"/>
          </w:tcPr>
          <w:p w:rsidR="00D51A19" w:rsidRPr="00CA5877" w:rsidRDefault="00D51A19" w:rsidP="00D90F8A">
            <w:pPr>
              <w:rPr>
                <w:sz w:val="24"/>
                <w:szCs w:val="24"/>
              </w:rPr>
            </w:pPr>
          </w:p>
          <w:p w:rsidR="00D51A19" w:rsidRPr="00CA5877" w:rsidRDefault="00D51A19" w:rsidP="00D90F8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65 </w:t>
            </w:r>
            <w:r w:rsidRPr="00CA5877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 xml:space="preserve"> 00 </w:t>
            </w:r>
            <w:r w:rsidRPr="00CA5877">
              <w:rPr>
                <w:b/>
                <w:sz w:val="24"/>
                <w:szCs w:val="24"/>
              </w:rPr>
              <w:t>411</w:t>
            </w:r>
            <w:r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CA5877" w:rsidRDefault="00D51A19" w:rsidP="00D90F8A">
            <w:pPr>
              <w:shd w:val="clear" w:color="auto" w:fill="FFFFFF"/>
              <w:rPr>
                <w:bCs/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Default="00D51A19" w:rsidP="00D90F8A">
            <w:r>
              <w:rPr>
                <w:sz w:val="24"/>
                <w:szCs w:val="24"/>
              </w:rPr>
              <w:t>196,6</w:t>
            </w:r>
          </w:p>
        </w:tc>
      </w:tr>
      <w:tr w:rsidR="00D51A19" w:rsidTr="00D90F8A">
        <w:trPr>
          <w:trHeight w:hRule="exact" w:val="1438"/>
        </w:trPr>
        <w:tc>
          <w:tcPr>
            <w:tcW w:w="6233" w:type="dxa"/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A75088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E7712F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E7712F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E7712F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E7712F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E7712F" w:rsidRDefault="00D51A19" w:rsidP="00D90F8A">
            <w:r w:rsidRPr="00E7712F">
              <w:rPr>
                <w:bCs/>
                <w:sz w:val="24"/>
                <w:szCs w:val="24"/>
              </w:rPr>
              <w:t>9</w:t>
            </w:r>
            <w:r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bCs/>
                <w:sz w:val="24"/>
                <w:szCs w:val="24"/>
              </w:rPr>
              <w:t>0</w:t>
            </w: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4E2370" w:rsidRDefault="00D51A19" w:rsidP="00D90F8A">
            <w:r w:rsidRPr="00BC5E09">
              <w:rPr>
                <w:sz w:val="24"/>
                <w:szCs w:val="24"/>
              </w:rPr>
              <w:t>65 1</w:t>
            </w:r>
            <w:r>
              <w:rPr>
                <w:sz w:val="24"/>
                <w:szCs w:val="24"/>
              </w:rPr>
              <w:t xml:space="preserve"> </w:t>
            </w:r>
            <w:r w:rsidRPr="00BC5E09">
              <w:rPr>
                <w:sz w:val="24"/>
                <w:szCs w:val="24"/>
              </w:rPr>
              <w:t>00</w:t>
            </w:r>
            <w:r w:rsidRPr="004E2370">
              <w:rPr>
                <w:sz w:val="24"/>
                <w:szCs w:val="24"/>
              </w:rPr>
              <w:t xml:space="preserve"> 411</w:t>
            </w:r>
            <w:r>
              <w:rPr>
                <w:sz w:val="24"/>
                <w:szCs w:val="24"/>
              </w:rPr>
              <w:t>5</w:t>
            </w:r>
            <w:r w:rsidRPr="004E2370"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Default="00D51A19" w:rsidP="00D90F8A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100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Default="00D51A19" w:rsidP="00D90F8A">
            <w:r>
              <w:rPr>
                <w:sz w:val="24"/>
                <w:szCs w:val="24"/>
              </w:rPr>
              <w:t>196,6</w:t>
            </w:r>
          </w:p>
        </w:tc>
      </w:tr>
      <w:tr w:rsidR="00D51A19" w:rsidTr="00D90F8A">
        <w:trPr>
          <w:trHeight w:hRule="exact" w:val="716"/>
        </w:trPr>
        <w:tc>
          <w:tcPr>
            <w:tcW w:w="6233" w:type="dxa"/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634E52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E7712F" w:rsidRDefault="00D51A19" w:rsidP="00D90F8A">
            <w:r w:rsidRPr="00E7712F">
              <w:rPr>
                <w:bCs/>
                <w:sz w:val="24"/>
                <w:szCs w:val="24"/>
              </w:rPr>
              <w:t>9</w:t>
            </w:r>
            <w:r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4E2370" w:rsidRDefault="00D51A19" w:rsidP="00D90F8A">
            <w:r w:rsidRPr="00BC5E09">
              <w:rPr>
                <w:sz w:val="24"/>
                <w:szCs w:val="24"/>
              </w:rPr>
              <w:t>65 1</w:t>
            </w:r>
            <w:r>
              <w:rPr>
                <w:sz w:val="24"/>
                <w:szCs w:val="24"/>
              </w:rPr>
              <w:t xml:space="preserve"> </w:t>
            </w:r>
            <w:r w:rsidRPr="004E2370">
              <w:rPr>
                <w:sz w:val="24"/>
                <w:szCs w:val="24"/>
              </w:rPr>
              <w:t>00 411</w:t>
            </w:r>
            <w:r>
              <w:rPr>
                <w:sz w:val="24"/>
                <w:szCs w:val="24"/>
              </w:rPr>
              <w:t>5</w:t>
            </w:r>
            <w:r w:rsidRPr="004E2370"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Default="00D51A19" w:rsidP="00D90F8A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120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Default="00D51A19" w:rsidP="00D90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196,6</w:t>
            </w:r>
          </w:p>
        </w:tc>
      </w:tr>
      <w:tr w:rsidR="00D51A19" w:rsidRPr="008C0828" w:rsidTr="00D90F8A">
        <w:trPr>
          <w:trHeight w:hRule="exact" w:val="804"/>
        </w:trPr>
        <w:tc>
          <w:tcPr>
            <w:tcW w:w="6233" w:type="dxa"/>
            <w:shd w:val="clear" w:color="auto" w:fill="FFFFFF"/>
          </w:tcPr>
          <w:p w:rsidR="00D51A19" w:rsidRPr="00B66B39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B66B39">
              <w:rPr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  <w:p w:rsidR="00D51A19" w:rsidRPr="00B66B39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  <w:p w:rsidR="00D51A19" w:rsidRPr="00B66B39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  <w:p w:rsidR="00D51A19" w:rsidRPr="00B66B39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  <w:p w:rsidR="00D51A19" w:rsidRPr="00B66B39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  <w:p w:rsidR="00D51A19" w:rsidRPr="00B66B39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B66B39" w:rsidRDefault="00D51A19" w:rsidP="00D90F8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B66B39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B66B39">
              <w:rPr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B66B39" w:rsidRDefault="00D51A19" w:rsidP="00D90F8A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B66B39">
              <w:rPr>
                <w:bCs/>
                <w:sz w:val="24"/>
                <w:szCs w:val="24"/>
              </w:rPr>
              <w:t>02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B66B39" w:rsidRDefault="00D51A19" w:rsidP="00D90F8A">
            <w:pPr>
              <w:rPr>
                <w:sz w:val="24"/>
                <w:szCs w:val="24"/>
              </w:rPr>
            </w:pPr>
            <w:r w:rsidRPr="00B66B39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B66B39"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8C0828" w:rsidRDefault="00D51A19" w:rsidP="00D90F8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8C0828">
              <w:rPr>
                <w:b/>
                <w:bCs/>
                <w:sz w:val="24"/>
                <w:szCs w:val="24"/>
              </w:rPr>
              <w:t>121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8C0828" w:rsidRDefault="00D51A19" w:rsidP="00D90F8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166,1</w:t>
            </w:r>
          </w:p>
        </w:tc>
      </w:tr>
      <w:tr w:rsidR="00D51A19" w:rsidRPr="008C0828" w:rsidTr="00D90F8A">
        <w:trPr>
          <w:trHeight w:hRule="exact" w:val="1064"/>
        </w:trPr>
        <w:tc>
          <w:tcPr>
            <w:tcW w:w="6233" w:type="dxa"/>
            <w:shd w:val="clear" w:color="auto" w:fill="FFFFFF"/>
          </w:tcPr>
          <w:p w:rsidR="00D51A19" w:rsidRPr="00B66B39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B66B39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B66B39" w:rsidRDefault="00D51A19" w:rsidP="00D90F8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B66B39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B66B39">
              <w:rPr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B66B39" w:rsidRDefault="00D51A19" w:rsidP="00D90F8A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B66B39">
              <w:rPr>
                <w:bCs/>
                <w:sz w:val="24"/>
                <w:szCs w:val="24"/>
              </w:rPr>
              <w:t>02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B66B39" w:rsidRDefault="00D51A19" w:rsidP="00D90F8A">
            <w:pPr>
              <w:rPr>
                <w:sz w:val="24"/>
                <w:szCs w:val="24"/>
              </w:rPr>
            </w:pPr>
            <w:r w:rsidRPr="00B66B39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B66B39"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8C0828" w:rsidRDefault="00D51A19" w:rsidP="00D90F8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129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8C0828" w:rsidRDefault="00D51A19" w:rsidP="00D90F8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30,5</w:t>
            </w:r>
          </w:p>
        </w:tc>
      </w:tr>
      <w:tr w:rsidR="00D51A19" w:rsidRPr="00B344EE" w:rsidTr="00D90F8A">
        <w:trPr>
          <w:trHeight w:hRule="exact" w:val="1222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/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/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/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/>
              </w:rPr>
            </w:pPr>
            <w:r w:rsidRPr="009D6354">
              <w:rPr>
                <w:b/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1371,8</w:t>
            </w:r>
          </w:p>
        </w:tc>
      </w:tr>
      <w:tr w:rsidR="00D51A19" w:rsidTr="00D90F8A">
        <w:trPr>
          <w:trHeight w:hRule="exact" w:val="543"/>
        </w:trPr>
        <w:tc>
          <w:tcPr>
            <w:tcW w:w="6233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color w:val="000000"/>
                <w:sz w:val="24"/>
                <w:szCs w:val="24"/>
              </w:rPr>
              <w:t>Обеспечение деятельности Администрации  Главы местной администрации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 xml:space="preserve">04 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65 0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t>1371,7</w:t>
            </w:r>
          </w:p>
        </w:tc>
      </w:tr>
      <w:tr w:rsidR="00D51A19" w:rsidTr="00D90F8A">
        <w:trPr>
          <w:trHeight w:hRule="exact" w:val="551"/>
        </w:trPr>
        <w:tc>
          <w:tcPr>
            <w:tcW w:w="6233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 xml:space="preserve">Непрограммные расходы в рамках обеспечения деятельности местной администраций  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65 2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t>1371,7</w:t>
            </w:r>
          </w:p>
        </w:tc>
      </w:tr>
      <w:tr w:rsidR="00D51A19" w:rsidRPr="00980787" w:rsidTr="00D90F8A">
        <w:trPr>
          <w:trHeight w:hRule="exact" w:val="531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Расходы, связанные с муниципальным управлением</w:t>
            </w:r>
          </w:p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9D6354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65 2 00 41000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818,3</w:t>
            </w:r>
          </w:p>
        </w:tc>
      </w:tr>
      <w:tr w:rsidR="00D51A19" w:rsidRPr="00732593" w:rsidTr="00D90F8A">
        <w:trPr>
          <w:trHeight w:hRule="exact" w:val="835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Расходы на выплаты по оплате труда работников  органов местного самоуправления  Республики Мордовия</w:t>
            </w:r>
          </w:p>
        </w:tc>
        <w:tc>
          <w:tcPr>
            <w:tcW w:w="566" w:type="dxa"/>
            <w:shd w:val="clear" w:color="auto" w:fill="FFFFFF"/>
          </w:tcPr>
          <w:p w:rsidR="00D51A19" w:rsidRPr="009D6354" w:rsidRDefault="00D51A19" w:rsidP="00D90F8A">
            <w:pPr>
              <w:rPr>
                <w:b/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/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/>
                <w:bCs/>
                <w:sz w:val="24"/>
                <w:szCs w:val="24"/>
              </w:rPr>
            </w:pPr>
            <w:r w:rsidRPr="009D6354">
              <w:rPr>
                <w:b/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D6354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D6354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 xml:space="preserve">65 2 </w:t>
            </w:r>
            <w:r w:rsidRPr="009D6354">
              <w:rPr>
                <w:b/>
                <w:bCs/>
                <w:sz w:val="24"/>
                <w:szCs w:val="24"/>
              </w:rPr>
              <w:t>00 141110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508,0</w:t>
            </w:r>
          </w:p>
        </w:tc>
      </w:tr>
      <w:tr w:rsidR="00D51A19" w:rsidRPr="002C60B5" w:rsidTr="00D90F8A">
        <w:trPr>
          <w:trHeight w:hRule="exact" w:val="1413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  <w:r w:rsidRPr="009D6354">
              <w:rPr>
                <w:bCs/>
                <w:sz w:val="24"/>
                <w:szCs w:val="24"/>
              </w:rPr>
              <w:t xml:space="preserve">       </w:t>
            </w:r>
          </w:p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r w:rsidRPr="009D6354">
              <w:rPr>
                <w:sz w:val="24"/>
                <w:szCs w:val="24"/>
              </w:rPr>
              <w:t xml:space="preserve">65 2 </w:t>
            </w:r>
            <w:r w:rsidRPr="009D6354">
              <w:rPr>
                <w:bCs/>
                <w:sz w:val="24"/>
                <w:szCs w:val="24"/>
              </w:rPr>
              <w:t>00 41110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100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508,0</w:t>
            </w:r>
          </w:p>
        </w:tc>
      </w:tr>
      <w:tr w:rsidR="00D51A19" w:rsidTr="00D90F8A">
        <w:trPr>
          <w:trHeight w:hRule="exact" w:val="598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r w:rsidRPr="009D6354">
              <w:rPr>
                <w:sz w:val="24"/>
                <w:szCs w:val="24"/>
              </w:rPr>
              <w:t xml:space="preserve">65 2 </w:t>
            </w:r>
            <w:r w:rsidRPr="009D6354">
              <w:rPr>
                <w:bCs/>
                <w:sz w:val="24"/>
                <w:szCs w:val="24"/>
              </w:rPr>
              <w:t>00 41110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120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508,0</w:t>
            </w:r>
          </w:p>
        </w:tc>
      </w:tr>
      <w:tr w:rsidR="00D51A19" w:rsidRPr="00695C19" w:rsidTr="00D90F8A">
        <w:trPr>
          <w:trHeight w:hRule="exact" w:val="640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r w:rsidRPr="009D6354">
              <w:rPr>
                <w:sz w:val="24"/>
                <w:szCs w:val="24"/>
              </w:rPr>
              <w:t xml:space="preserve">65 2 </w:t>
            </w:r>
            <w:r w:rsidRPr="009D6354">
              <w:rPr>
                <w:bCs/>
                <w:sz w:val="24"/>
                <w:szCs w:val="24"/>
              </w:rPr>
              <w:t>00 41110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121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386,2</w:t>
            </w:r>
          </w:p>
        </w:tc>
      </w:tr>
      <w:tr w:rsidR="00D51A19" w:rsidRPr="00B37D71" w:rsidTr="00D90F8A">
        <w:trPr>
          <w:trHeight w:hRule="exact" w:val="866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r w:rsidRPr="009D6354">
              <w:rPr>
                <w:sz w:val="24"/>
                <w:szCs w:val="24"/>
              </w:rPr>
              <w:t xml:space="preserve">65 2 </w:t>
            </w:r>
            <w:r w:rsidRPr="009D6354">
              <w:rPr>
                <w:bCs/>
                <w:sz w:val="24"/>
                <w:szCs w:val="24"/>
              </w:rPr>
              <w:t>00 41110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129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121,8</w:t>
            </w:r>
          </w:p>
        </w:tc>
      </w:tr>
      <w:tr w:rsidR="00D51A19" w:rsidRPr="00732593" w:rsidTr="00D90F8A">
        <w:trPr>
          <w:trHeight w:hRule="exact" w:val="748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/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/>
                <w:bCs/>
                <w:sz w:val="24"/>
                <w:szCs w:val="24"/>
              </w:rPr>
            </w:pPr>
            <w:r w:rsidRPr="009D6354">
              <w:rPr>
                <w:b/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65 2</w:t>
            </w:r>
            <w:r w:rsidRPr="009D6354">
              <w:rPr>
                <w:sz w:val="24"/>
                <w:szCs w:val="24"/>
              </w:rPr>
              <w:t xml:space="preserve"> </w:t>
            </w:r>
            <w:r w:rsidRPr="009D6354">
              <w:rPr>
                <w:b/>
                <w:sz w:val="24"/>
                <w:szCs w:val="24"/>
              </w:rPr>
              <w:t>00 41120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/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310,3</w:t>
            </w:r>
          </w:p>
        </w:tc>
      </w:tr>
      <w:tr w:rsidR="00D51A19" w:rsidRPr="002C60B5" w:rsidTr="00D90F8A">
        <w:trPr>
          <w:trHeight w:hRule="exact" w:val="567"/>
        </w:trPr>
        <w:tc>
          <w:tcPr>
            <w:tcW w:w="6233" w:type="dxa"/>
            <w:shd w:val="clear" w:color="auto" w:fill="FFFFFF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A7508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6" w:type="dxa"/>
            <w:shd w:val="clear" w:color="auto" w:fill="FFFFFF"/>
          </w:tcPr>
          <w:p w:rsidR="00D51A19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E7712F" w:rsidRDefault="00D51A19" w:rsidP="00D90F8A">
            <w:r w:rsidRPr="00E7712F">
              <w:rPr>
                <w:bCs/>
                <w:sz w:val="24"/>
                <w:szCs w:val="24"/>
              </w:rPr>
              <w:t>9</w:t>
            </w:r>
            <w:r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gridSpan w:val="3"/>
            <w:shd w:val="clear" w:color="auto" w:fill="FFFFFF"/>
          </w:tcPr>
          <w:p w:rsidR="00D51A19" w:rsidRPr="009E2989" w:rsidRDefault="00D51A19" w:rsidP="00D90F8A">
            <w:pPr>
              <w:rPr>
                <w:sz w:val="24"/>
                <w:szCs w:val="24"/>
              </w:rPr>
            </w:pPr>
          </w:p>
          <w:p w:rsidR="00D51A19" w:rsidRPr="009E2989" w:rsidRDefault="00D51A19" w:rsidP="00D90F8A">
            <w:r w:rsidRPr="009E2989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shd w:val="clear" w:color="auto" w:fill="FFFFFF"/>
          </w:tcPr>
          <w:p w:rsidR="00D51A19" w:rsidRPr="009E2989" w:rsidRDefault="00D51A19" w:rsidP="00D90F8A">
            <w:pPr>
              <w:rPr>
                <w:sz w:val="24"/>
                <w:szCs w:val="24"/>
              </w:rPr>
            </w:pPr>
          </w:p>
          <w:p w:rsidR="00D51A19" w:rsidRPr="009E2989" w:rsidRDefault="00D51A19" w:rsidP="00D90F8A">
            <w:pPr>
              <w:rPr>
                <w:sz w:val="24"/>
                <w:szCs w:val="24"/>
              </w:rPr>
            </w:pPr>
            <w:r w:rsidRPr="009E2989">
              <w:rPr>
                <w:sz w:val="24"/>
                <w:szCs w:val="24"/>
              </w:rPr>
              <w:t>200</w:t>
            </w:r>
          </w:p>
        </w:tc>
        <w:tc>
          <w:tcPr>
            <w:tcW w:w="819" w:type="dxa"/>
            <w:shd w:val="clear" w:color="auto" w:fill="FFFFFF"/>
            <w:vAlign w:val="center"/>
          </w:tcPr>
          <w:p w:rsidR="00D51A19" w:rsidRDefault="00D51A19" w:rsidP="00D90F8A">
            <w:pPr>
              <w:rPr>
                <w:sz w:val="24"/>
                <w:szCs w:val="24"/>
              </w:rPr>
            </w:pPr>
          </w:p>
          <w:p w:rsidR="00D51A19" w:rsidRPr="002C60B5" w:rsidRDefault="00D51A19" w:rsidP="00D90F8A">
            <w:r>
              <w:rPr>
                <w:sz w:val="24"/>
                <w:szCs w:val="24"/>
              </w:rPr>
              <w:t>271,0</w:t>
            </w:r>
          </w:p>
        </w:tc>
      </w:tr>
      <w:tr w:rsidR="00D51A19" w:rsidTr="00D90F8A">
        <w:trPr>
          <w:trHeight w:hRule="exact" w:val="649"/>
        </w:trPr>
        <w:tc>
          <w:tcPr>
            <w:tcW w:w="6233" w:type="dxa"/>
            <w:shd w:val="clear" w:color="auto" w:fill="FFFFFF"/>
          </w:tcPr>
          <w:p w:rsidR="00D51A19" w:rsidRPr="00C8264E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C8264E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E7712F" w:rsidRDefault="00D51A19" w:rsidP="00D90F8A">
            <w:r w:rsidRPr="00E7712F">
              <w:rPr>
                <w:bCs/>
                <w:sz w:val="24"/>
                <w:szCs w:val="24"/>
              </w:rPr>
              <w:t>9</w:t>
            </w:r>
            <w:r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E2989" w:rsidRDefault="00D51A19" w:rsidP="00D90F8A">
            <w:pPr>
              <w:rPr>
                <w:sz w:val="24"/>
                <w:szCs w:val="24"/>
              </w:rPr>
            </w:pPr>
          </w:p>
          <w:p w:rsidR="00D51A19" w:rsidRPr="009E2989" w:rsidRDefault="00D51A19" w:rsidP="00D90F8A">
            <w:r w:rsidRPr="009E2989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E2989" w:rsidRDefault="00D51A19" w:rsidP="00D90F8A">
            <w:pPr>
              <w:rPr>
                <w:sz w:val="24"/>
                <w:szCs w:val="24"/>
              </w:rPr>
            </w:pPr>
          </w:p>
          <w:p w:rsidR="00D51A19" w:rsidRPr="009E2989" w:rsidRDefault="00D51A19" w:rsidP="00D90F8A">
            <w:pPr>
              <w:rPr>
                <w:sz w:val="24"/>
                <w:szCs w:val="24"/>
              </w:rPr>
            </w:pPr>
            <w:r w:rsidRPr="009E2989">
              <w:rPr>
                <w:sz w:val="24"/>
                <w:szCs w:val="24"/>
              </w:rPr>
              <w:t>240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Default="00D51A19" w:rsidP="00D90F8A">
            <w:r>
              <w:rPr>
                <w:sz w:val="24"/>
                <w:szCs w:val="24"/>
              </w:rPr>
              <w:t>271,0</w:t>
            </w:r>
          </w:p>
        </w:tc>
      </w:tr>
      <w:tr w:rsidR="00D51A19" w:rsidTr="00D90F8A">
        <w:trPr>
          <w:trHeight w:hRule="exact" w:val="575"/>
        </w:trPr>
        <w:tc>
          <w:tcPr>
            <w:tcW w:w="6233" w:type="dxa"/>
            <w:shd w:val="clear" w:color="auto" w:fill="FFFFFF"/>
          </w:tcPr>
          <w:p w:rsidR="00D51A19" w:rsidRPr="00C8264E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C8264E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E7712F" w:rsidRDefault="00D51A19" w:rsidP="00D90F8A">
            <w:r w:rsidRPr="00E7712F">
              <w:rPr>
                <w:bCs/>
                <w:sz w:val="24"/>
                <w:szCs w:val="24"/>
              </w:rPr>
              <w:t>9</w:t>
            </w:r>
            <w:r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E2989" w:rsidRDefault="00D51A19" w:rsidP="00D90F8A">
            <w:pPr>
              <w:rPr>
                <w:sz w:val="24"/>
                <w:szCs w:val="24"/>
              </w:rPr>
            </w:pPr>
          </w:p>
          <w:p w:rsidR="00D51A19" w:rsidRPr="009E2989" w:rsidRDefault="00D51A19" w:rsidP="00D90F8A">
            <w:r w:rsidRPr="009E2989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E2989" w:rsidRDefault="00D51A19" w:rsidP="00D90F8A">
            <w:pPr>
              <w:rPr>
                <w:b/>
                <w:sz w:val="24"/>
                <w:szCs w:val="24"/>
              </w:rPr>
            </w:pPr>
          </w:p>
          <w:p w:rsidR="00D51A19" w:rsidRPr="009E2989" w:rsidRDefault="00D51A19" w:rsidP="00D90F8A">
            <w:pPr>
              <w:rPr>
                <w:b/>
                <w:sz w:val="24"/>
                <w:szCs w:val="24"/>
              </w:rPr>
            </w:pPr>
            <w:r w:rsidRPr="009E2989">
              <w:rPr>
                <w:b/>
                <w:sz w:val="24"/>
                <w:szCs w:val="24"/>
              </w:rPr>
              <w:t>244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Default="00D51A19" w:rsidP="00D90F8A">
            <w:pPr>
              <w:rPr>
                <w:sz w:val="24"/>
                <w:szCs w:val="24"/>
              </w:rPr>
            </w:pPr>
          </w:p>
          <w:p w:rsidR="00D51A19" w:rsidRDefault="00D51A19" w:rsidP="00D90F8A">
            <w:r>
              <w:rPr>
                <w:sz w:val="24"/>
                <w:szCs w:val="24"/>
              </w:rPr>
              <w:t>271,0</w:t>
            </w:r>
          </w:p>
        </w:tc>
      </w:tr>
      <w:tr w:rsidR="00D51A19" w:rsidRPr="00AA111C" w:rsidTr="00D90F8A">
        <w:trPr>
          <w:trHeight w:hRule="exact" w:val="451"/>
        </w:trPr>
        <w:tc>
          <w:tcPr>
            <w:tcW w:w="6233" w:type="dxa"/>
            <w:shd w:val="clear" w:color="auto" w:fill="FFFFFF"/>
          </w:tcPr>
          <w:p w:rsidR="00D51A19" w:rsidRPr="006E0588" w:rsidRDefault="00D51A19" w:rsidP="00D90F8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E0588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Default="00D51A19" w:rsidP="00D90F8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Default="00D51A19" w:rsidP="00D90F8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Default="00D51A19" w:rsidP="00D90F8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E2989" w:rsidRDefault="00D51A19" w:rsidP="00D90F8A">
            <w:r w:rsidRPr="009E2989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E2989" w:rsidRDefault="00D51A19" w:rsidP="00D90F8A">
            <w:pPr>
              <w:rPr>
                <w:b/>
                <w:sz w:val="24"/>
                <w:szCs w:val="24"/>
              </w:rPr>
            </w:pPr>
            <w:r w:rsidRPr="009E2989">
              <w:rPr>
                <w:b/>
                <w:sz w:val="24"/>
                <w:szCs w:val="24"/>
              </w:rPr>
              <w:t>800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AA111C" w:rsidRDefault="00D51A19" w:rsidP="00D90F8A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39,3</w:t>
            </w:r>
          </w:p>
        </w:tc>
      </w:tr>
      <w:tr w:rsidR="00D51A19" w:rsidRPr="001428F0" w:rsidTr="00D90F8A">
        <w:trPr>
          <w:trHeight w:hRule="exact" w:val="410"/>
        </w:trPr>
        <w:tc>
          <w:tcPr>
            <w:tcW w:w="6233" w:type="dxa"/>
            <w:shd w:val="clear" w:color="auto" w:fill="FFFFFF"/>
          </w:tcPr>
          <w:p w:rsidR="00D51A19" w:rsidRPr="00E9640B" w:rsidRDefault="00D51A19" w:rsidP="00D90F8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640B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1428F0" w:rsidRDefault="00D51A19" w:rsidP="00D90F8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1428F0" w:rsidRDefault="00D51A19" w:rsidP="00D90F8A">
            <w:pPr>
              <w:rPr>
                <w:rFonts w:ascii="Arial" w:hAnsi="Arial" w:cs="Arial"/>
                <w:color w:val="000000"/>
              </w:rPr>
            </w:pPr>
            <w:r w:rsidRPr="001428F0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1428F0" w:rsidRDefault="00D51A19" w:rsidP="00D90F8A">
            <w:pPr>
              <w:rPr>
                <w:rFonts w:ascii="Arial" w:hAnsi="Arial" w:cs="Arial"/>
                <w:color w:val="000000"/>
              </w:rPr>
            </w:pPr>
            <w:r w:rsidRPr="001428F0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E2989" w:rsidRDefault="00D51A19" w:rsidP="00D90F8A">
            <w:r w:rsidRPr="009E2989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E2989" w:rsidRDefault="00D51A19" w:rsidP="00D90F8A">
            <w:pPr>
              <w:rPr>
                <w:sz w:val="24"/>
                <w:szCs w:val="24"/>
              </w:rPr>
            </w:pPr>
            <w:r w:rsidRPr="009E2989">
              <w:rPr>
                <w:sz w:val="24"/>
                <w:szCs w:val="24"/>
              </w:rPr>
              <w:t>850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1428F0" w:rsidRDefault="00D51A19" w:rsidP="00D90F8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39,3</w:t>
            </w:r>
          </w:p>
        </w:tc>
      </w:tr>
      <w:tr w:rsidR="00D51A19" w:rsidTr="00D90F8A">
        <w:trPr>
          <w:trHeight w:hRule="exact" w:val="575"/>
        </w:trPr>
        <w:tc>
          <w:tcPr>
            <w:tcW w:w="6233" w:type="dxa"/>
            <w:shd w:val="clear" w:color="auto" w:fill="FFFFFF"/>
          </w:tcPr>
          <w:p w:rsidR="00D51A19" w:rsidRPr="00D43A4F" w:rsidRDefault="00D51A19" w:rsidP="00D90F8A">
            <w:pPr>
              <w:pStyle w:val="a"/>
              <w:rPr>
                <w:rFonts w:ascii="Times New Roman" w:hAnsi="Times New Roman" w:cs="Times New Roman"/>
              </w:rPr>
            </w:pPr>
            <w:r w:rsidRPr="00D43A4F">
              <w:rPr>
                <w:rFonts w:ascii="Times New Roman" w:hAnsi="Times New Roman" w:cs="Times New Roman"/>
              </w:rPr>
              <w:t>Уплата налога на имущество организаций и земельного налога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1428F0" w:rsidRDefault="00D51A19" w:rsidP="00D90F8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1428F0" w:rsidRDefault="00D51A19" w:rsidP="00D90F8A">
            <w:pPr>
              <w:rPr>
                <w:rFonts w:ascii="Arial" w:hAnsi="Arial" w:cs="Arial"/>
                <w:color w:val="000000"/>
              </w:rPr>
            </w:pPr>
            <w:r w:rsidRPr="001428F0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1428F0" w:rsidRDefault="00D51A19" w:rsidP="00D90F8A">
            <w:pPr>
              <w:rPr>
                <w:rFonts w:ascii="Arial" w:hAnsi="Arial" w:cs="Arial"/>
                <w:color w:val="000000"/>
              </w:rPr>
            </w:pPr>
            <w:r w:rsidRPr="001428F0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E2989" w:rsidRDefault="00D51A19" w:rsidP="00D90F8A">
            <w:r w:rsidRPr="009E2989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E2989" w:rsidRDefault="00D51A19" w:rsidP="00D90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851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Default="00D51A19" w:rsidP="00D90F8A">
            <w:r>
              <w:rPr>
                <w:rFonts w:ascii="Arial" w:hAnsi="Arial" w:cs="Arial"/>
                <w:color w:val="000000"/>
              </w:rPr>
              <w:t>5,9</w:t>
            </w:r>
          </w:p>
        </w:tc>
      </w:tr>
      <w:tr w:rsidR="00D51A19" w:rsidTr="00D90F8A">
        <w:trPr>
          <w:trHeight w:hRule="exact" w:val="575"/>
        </w:trPr>
        <w:tc>
          <w:tcPr>
            <w:tcW w:w="6233" w:type="dxa"/>
            <w:shd w:val="clear" w:color="auto" w:fill="FFFFFF"/>
          </w:tcPr>
          <w:p w:rsidR="00D51A19" w:rsidRPr="00D43A4F" w:rsidRDefault="00D51A19" w:rsidP="00D90F8A">
            <w:pPr>
              <w:pStyle w:val="a"/>
              <w:rPr>
                <w:rFonts w:ascii="Times New Roman" w:hAnsi="Times New Roman" w:cs="Times New Roman"/>
              </w:rPr>
            </w:pPr>
            <w:r w:rsidRPr="00D43A4F">
              <w:rPr>
                <w:rFonts w:ascii="Times New Roman" w:hAnsi="Times New Roman" w:cs="Times New Roman"/>
              </w:rPr>
              <w:t>Уплата налога на имущество организаций и земельного налога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1428F0" w:rsidRDefault="00D51A19" w:rsidP="00D90F8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1428F0" w:rsidRDefault="00D51A19" w:rsidP="00D90F8A">
            <w:pPr>
              <w:rPr>
                <w:rFonts w:ascii="Arial" w:hAnsi="Arial" w:cs="Arial"/>
                <w:color w:val="000000"/>
              </w:rPr>
            </w:pPr>
            <w:r w:rsidRPr="001428F0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1428F0" w:rsidRDefault="00D51A19" w:rsidP="00D90F8A">
            <w:pPr>
              <w:rPr>
                <w:rFonts w:ascii="Arial" w:hAnsi="Arial" w:cs="Arial"/>
                <w:color w:val="000000"/>
              </w:rPr>
            </w:pPr>
            <w:r w:rsidRPr="001428F0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E2989" w:rsidRDefault="00D51A19" w:rsidP="00D90F8A">
            <w:r w:rsidRPr="009E2989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E2989" w:rsidRDefault="00D51A19" w:rsidP="00D90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852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Default="00D51A19" w:rsidP="00D90F8A">
            <w:r>
              <w:rPr>
                <w:rFonts w:ascii="Arial" w:hAnsi="Arial" w:cs="Arial"/>
                <w:color w:val="000000"/>
              </w:rPr>
              <w:t>0,3</w:t>
            </w:r>
          </w:p>
        </w:tc>
      </w:tr>
      <w:tr w:rsidR="00D51A19" w:rsidTr="00D90F8A">
        <w:trPr>
          <w:trHeight w:hRule="exact" w:val="449"/>
        </w:trPr>
        <w:tc>
          <w:tcPr>
            <w:tcW w:w="6233" w:type="dxa"/>
            <w:shd w:val="clear" w:color="auto" w:fill="FFFFFF"/>
          </w:tcPr>
          <w:p w:rsidR="00D51A19" w:rsidRPr="00D43A4F" w:rsidRDefault="00D51A19" w:rsidP="00D90F8A">
            <w:pPr>
              <w:pStyle w:val="a"/>
              <w:rPr>
                <w:rFonts w:ascii="Times New Roman" w:hAnsi="Times New Roman" w:cs="Times New Roman"/>
              </w:rPr>
            </w:pPr>
            <w:r w:rsidRPr="00D43A4F">
              <w:rPr>
                <w:rFonts w:ascii="Times New Roman" w:hAnsi="Times New Roman" w:cs="Times New Roman"/>
              </w:rPr>
              <w:t>Уплата прочих налогов, сборов и иных платежей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1428F0" w:rsidRDefault="00D51A19" w:rsidP="00D90F8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1428F0" w:rsidRDefault="00D51A19" w:rsidP="00D90F8A">
            <w:pPr>
              <w:rPr>
                <w:rFonts w:ascii="Arial" w:hAnsi="Arial" w:cs="Arial"/>
                <w:color w:val="000000"/>
              </w:rPr>
            </w:pPr>
            <w:r w:rsidRPr="001428F0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1428F0" w:rsidRDefault="00D51A19" w:rsidP="00D90F8A">
            <w:pPr>
              <w:rPr>
                <w:rFonts w:ascii="Arial" w:hAnsi="Arial" w:cs="Arial"/>
                <w:color w:val="000000"/>
              </w:rPr>
            </w:pPr>
            <w:r w:rsidRPr="001428F0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E2989" w:rsidRDefault="00D51A19" w:rsidP="00D90F8A">
            <w:r w:rsidRPr="009E2989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E2989" w:rsidRDefault="00D51A19" w:rsidP="00D90F8A">
            <w:pPr>
              <w:rPr>
                <w:sz w:val="24"/>
                <w:szCs w:val="24"/>
              </w:rPr>
            </w:pPr>
            <w:r w:rsidRPr="009E2989">
              <w:rPr>
                <w:sz w:val="24"/>
                <w:szCs w:val="24"/>
              </w:rPr>
              <w:t>853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Default="00D51A19" w:rsidP="00D90F8A">
            <w:r>
              <w:rPr>
                <w:rFonts w:ascii="Arial" w:hAnsi="Arial" w:cs="Arial"/>
                <w:color w:val="000000"/>
              </w:rPr>
              <w:t>33,1</w:t>
            </w:r>
          </w:p>
        </w:tc>
      </w:tr>
      <w:tr w:rsidR="00D51A19" w:rsidTr="00D90F8A">
        <w:trPr>
          <w:trHeight w:hRule="exact" w:val="899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 по вопросам местного значения</w:t>
            </w:r>
          </w:p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rFonts w:ascii="Arial" w:hAnsi="Arial" w:cs="Arial"/>
                <w:color w:val="000000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65 2 00 76000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t>553,3</w:t>
            </w:r>
          </w:p>
        </w:tc>
      </w:tr>
      <w:tr w:rsidR="00D51A19" w:rsidRPr="008526B7" w:rsidTr="00D90F8A">
        <w:trPr>
          <w:trHeight w:hRule="exact" w:val="1505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/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/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/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/>
              </w:rPr>
            </w:pPr>
            <w:r w:rsidRPr="009D6354">
              <w:rPr>
                <w:b/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/>
                <w:bCs/>
                <w:sz w:val="24"/>
                <w:szCs w:val="24"/>
              </w:rPr>
            </w:pPr>
            <w:r w:rsidRPr="009D6354">
              <w:rPr>
                <w:b/>
                <w:bCs/>
                <w:sz w:val="24"/>
                <w:szCs w:val="24"/>
              </w:rPr>
              <w:t xml:space="preserve">  </w:t>
            </w:r>
          </w:p>
          <w:p w:rsidR="00D51A19" w:rsidRPr="009D6354" w:rsidRDefault="00D51A19" w:rsidP="00D90F8A">
            <w:pPr>
              <w:rPr>
                <w:b/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/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/>
              </w:rPr>
            </w:pPr>
            <w:r w:rsidRPr="009D6354">
              <w:rPr>
                <w:b/>
                <w:sz w:val="24"/>
                <w:szCs w:val="24"/>
              </w:rPr>
              <w:t>65 2 00 76010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553,3</w:t>
            </w:r>
          </w:p>
        </w:tc>
      </w:tr>
      <w:tr w:rsidR="00D51A19" w:rsidRPr="00F7495B" w:rsidTr="00D90F8A">
        <w:trPr>
          <w:trHeight w:hRule="exact" w:val="1377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shd w:val="clear" w:color="auto" w:fill="FFFFFF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9D6354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9D6354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620" w:type="dxa"/>
            <w:gridSpan w:val="3"/>
            <w:shd w:val="clear" w:color="auto" w:fill="FFFFFF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  <w:r w:rsidRPr="009D6354">
              <w:rPr>
                <w:bCs/>
                <w:sz w:val="24"/>
                <w:szCs w:val="24"/>
              </w:rPr>
              <w:t>65 2 00 76010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100</w:t>
            </w:r>
          </w:p>
        </w:tc>
        <w:tc>
          <w:tcPr>
            <w:tcW w:w="819" w:type="dxa"/>
            <w:shd w:val="clear" w:color="auto" w:fill="FFFFFF"/>
            <w:vAlign w:val="center"/>
          </w:tcPr>
          <w:p w:rsidR="00D51A19" w:rsidRPr="009D6354" w:rsidRDefault="00D51A19" w:rsidP="00D90F8A">
            <w:pPr>
              <w:rPr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391,3</w:t>
            </w:r>
          </w:p>
        </w:tc>
      </w:tr>
      <w:tr w:rsidR="00D51A19" w:rsidRPr="00F7495B" w:rsidTr="00D90F8A">
        <w:trPr>
          <w:trHeight w:hRule="exact" w:val="575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6" w:type="dxa"/>
            <w:shd w:val="clear" w:color="auto" w:fill="FFFFFF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65 2 00 76010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121</w:t>
            </w:r>
          </w:p>
        </w:tc>
        <w:tc>
          <w:tcPr>
            <w:tcW w:w="819" w:type="dxa"/>
            <w:shd w:val="clear" w:color="auto" w:fill="FFFFFF"/>
          </w:tcPr>
          <w:p w:rsidR="00D51A19" w:rsidRPr="009D6354" w:rsidRDefault="00D51A19" w:rsidP="00D90F8A">
            <w:pPr>
              <w:rPr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294,8</w:t>
            </w:r>
          </w:p>
        </w:tc>
      </w:tr>
      <w:tr w:rsidR="00D51A19" w:rsidRPr="005D5996" w:rsidTr="00D90F8A">
        <w:trPr>
          <w:trHeight w:hRule="exact" w:val="557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6" w:type="dxa"/>
            <w:shd w:val="clear" w:color="auto" w:fill="FFFFFF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65 2 00 76010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122</w:t>
            </w:r>
          </w:p>
        </w:tc>
        <w:tc>
          <w:tcPr>
            <w:tcW w:w="819" w:type="dxa"/>
            <w:shd w:val="clear" w:color="auto" w:fill="FFFFFF"/>
          </w:tcPr>
          <w:p w:rsidR="00D51A19" w:rsidRPr="009D6354" w:rsidRDefault="00D51A19" w:rsidP="00D90F8A">
            <w:pPr>
              <w:rPr>
                <w:b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39,2</w:t>
            </w:r>
          </w:p>
        </w:tc>
      </w:tr>
      <w:tr w:rsidR="00D51A19" w:rsidRPr="00C34D4B" w:rsidTr="00D90F8A">
        <w:trPr>
          <w:trHeight w:hRule="exact" w:val="831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</w:t>
            </w:r>
          </w:p>
        </w:tc>
        <w:tc>
          <w:tcPr>
            <w:tcW w:w="566" w:type="dxa"/>
            <w:shd w:val="clear" w:color="auto" w:fill="FFFFFF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65 2 00 76010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129</w:t>
            </w:r>
          </w:p>
        </w:tc>
        <w:tc>
          <w:tcPr>
            <w:tcW w:w="819" w:type="dxa"/>
            <w:shd w:val="clear" w:color="auto" w:fill="FFFFFF"/>
          </w:tcPr>
          <w:p w:rsidR="00D51A19" w:rsidRPr="009D6354" w:rsidRDefault="00D51A19" w:rsidP="00D90F8A">
            <w:pPr>
              <w:rPr>
                <w:b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57,3</w:t>
            </w:r>
          </w:p>
        </w:tc>
      </w:tr>
      <w:tr w:rsidR="00D51A19" w:rsidRPr="00561C73" w:rsidTr="00D90F8A">
        <w:trPr>
          <w:trHeight w:hRule="exact" w:val="557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6" w:type="dxa"/>
            <w:shd w:val="clear" w:color="auto" w:fill="FFFFFF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65 2 00 76010</w:t>
            </w:r>
          </w:p>
        </w:tc>
        <w:tc>
          <w:tcPr>
            <w:tcW w:w="720" w:type="dxa"/>
            <w:shd w:val="clear" w:color="auto" w:fill="FFFFFF"/>
          </w:tcPr>
          <w:p w:rsidR="00D51A19" w:rsidRPr="009D6354" w:rsidRDefault="00D51A19" w:rsidP="00D90F8A">
            <w:pPr>
              <w:rPr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200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162,0</w:t>
            </w:r>
          </w:p>
        </w:tc>
      </w:tr>
      <w:tr w:rsidR="00D51A19" w:rsidTr="00D90F8A">
        <w:trPr>
          <w:trHeight w:hRule="exact" w:val="557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shd w:val="clear" w:color="auto" w:fill="FFFFFF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65 2 00 76010</w:t>
            </w:r>
          </w:p>
        </w:tc>
        <w:tc>
          <w:tcPr>
            <w:tcW w:w="720" w:type="dxa"/>
            <w:shd w:val="clear" w:color="auto" w:fill="FFFFFF"/>
          </w:tcPr>
          <w:p w:rsidR="00D51A19" w:rsidRPr="009D6354" w:rsidRDefault="00D51A19" w:rsidP="00D90F8A">
            <w:pPr>
              <w:rPr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240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t>162,0</w:t>
            </w:r>
          </w:p>
        </w:tc>
      </w:tr>
      <w:tr w:rsidR="00D51A19" w:rsidTr="00D90F8A">
        <w:trPr>
          <w:trHeight w:hRule="exact" w:val="589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shd w:val="clear" w:color="auto" w:fill="FFFFFF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65 2 00 76010</w:t>
            </w:r>
          </w:p>
        </w:tc>
        <w:tc>
          <w:tcPr>
            <w:tcW w:w="720" w:type="dxa"/>
            <w:shd w:val="clear" w:color="auto" w:fill="FFFFFF"/>
          </w:tcPr>
          <w:p w:rsidR="00D51A19" w:rsidRPr="009D6354" w:rsidRDefault="00D51A19" w:rsidP="00D90F8A">
            <w:pPr>
              <w:rPr>
                <w:b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244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t>162,0</w:t>
            </w:r>
          </w:p>
        </w:tc>
      </w:tr>
      <w:tr w:rsidR="00D51A19" w:rsidRPr="00D93BB2" w:rsidTr="00D90F8A">
        <w:trPr>
          <w:trHeight w:hRule="exact" w:val="1228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/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/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/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/>
              </w:rPr>
            </w:pPr>
            <w:r w:rsidRPr="009D6354">
              <w:rPr>
                <w:b/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9D6354">
              <w:rPr>
                <w:b/>
                <w:bCs/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0,2</w:t>
            </w:r>
          </w:p>
        </w:tc>
      </w:tr>
      <w:tr w:rsidR="00D51A19" w:rsidRPr="006D7061" w:rsidTr="00D90F8A">
        <w:trPr>
          <w:trHeight w:hRule="exact" w:val="585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9D6354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819" w:type="dxa"/>
            <w:shd w:val="clear" w:color="auto" w:fill="FFFFFF"/>
            <w:vAlign w:val="center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0,2</w:t>
            </w:r>
          </w:p>
        </w:tc>
      </w:tr>
      <w:tr w:rsidR="00D51A19" w:rsidRPr="006D7061" w:rsidTr="00D90F8A">
        <w:trPr>
          <w:trHeight w:hRule="exact" w:val="637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9D6354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819" w:type="dxa"/>
            <w:shd w:val="clear" w:color="auto" w:fill="FFFFFF"/>
            <w:vAlign w:val="center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0,2</w:t>
            </w:r>
          </w:p>
        </w:tc>
      </w:tr>
      <w:tr w:rsidR="00D51A19" w:rsidRPr="006D7061" w:rsidTr="00D90F8A">
        <w:trPr>
          <w:trHeight w:hRule="exact" w:val="300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 xml:space="preserve">Социальные расходы 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01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07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FE4CBF">
            <w:r w:rsidRPr="009D6354">
              <w:rPr>
                <w:bCs/>
                <w:sz w:val="24"/>
                <w:szCs w:val="24"/>
              </w:rPr>
              <w:t>89 1 00 41130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9D6354">
              <w:rPr>
                <w:bCs/>
                <w:sz w:val="24"/>
                <w:szCs w:val="24"/>
              </w:rPr>
              <w:t>880</w:t>
            </w:r>
          </w:p>
        </w:tc>
        <w:tc>
          <w:tcPr>
            <w:tcW w:w="819" w:type="dxa"/>
            <w:shd w:val="clear" w:color="auto" w:fill="FFFFFF"/>
            <w:vAlign w:val="center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5,0</w:t>
            </w:r>
          </w:p>
        </w:tc>
      </w:tr>
      <w:tr w:rsidR="00D51A19" w:rsidRPr="00F93D9F" w:rsidTr="00D90F8A">
        <w:trPr>
          <w:trHeight w:hRule="exact" w:val="317"/>
        </w:trPr>
        <w:tc>
          <w:tcPr>
            <w:tcW w:w="6233" w:type="dxa"/>
            <w:shd w:val="clear" w:color="auto" w:fill="FFFFFF"/>
            <w:vAlign w:val="center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D6354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72,1</w:t>
            </w:r>
          </w:p>
        </w:tc>
      </w:tr>
      <w:tr w:rsidR="00D51A19" w:rsidRPr="00C223DD" w:rsidTr="00D90F8A">
        <w:trPr>
          <w:trHeight w:hRule="exact" w:val="376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02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72,1</w:t>
            </w:r>
          </w:p>
        </w:tc>
      </w:tr>
      <w:tr w:rsidR="00D51A19" w:rsidTr="00D90F8A">
        <w:trPr>
          <w:trHeight w:hRule="exact" w:val="649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02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17 0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72,1</w:t>
            </w:r>
          </w:p>
        </w:tc>
      </w:tr>
      <w:tr w:rsidR="00D51A19" w:rsidTr="00D90F8A">
        <w:trPr>
          <w:trHeight w:hRule="exact" w:val="631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color w:val="000000"/>
                <w:sz w:val="24"/>
                <w:szCs w:val="24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02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17 3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72,1</w:t>
            </w:r>
          </w:p>
        </w:tc>
      </w:tr>
      <w:tr w:rsidR="00D51A19" w:rsidTr="00D90F8A">
        <w:trPr>
          <w:trHeight w:hRule="exact" w:val="956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color w:val="000000"/>
                <w:sz w:val="24"/>
                <w:szCs w:val="24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 xml:space="preserve">02 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17 3 02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72,1</w:t>
            </w:r>
          </w:p>
        </w:tc>
      </w:tr>
      <w:tr w:rsidR="00D51A19" w:rsidTr="00D90F8A">
        <w:trPr>
          <w:trHeight w:hRule="exact" w:val="617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02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17 3 02 5118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72,1</w:t>
            </w:r>
          </w:p>
          <w:p w:rsidR="00D51A19" w:rsidRPr="009D6354" w:rsidRDefault="00D51A19" w:rsidP="00D90F8A"/>
        </w:tc>
      </w:tr>
      <w:tr w:rsidR="00D51A19" w:rsidTr="00D90F8A">
        <w:trPr>
          <w:trHeight w:hRule="exact" w:val="1503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02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17 3 02 51180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100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66,3</w:t>
            </w:r>
          </w:p>
        </w:tc>
      </w:tr>
      <w:tr w:rsidR="00D51A19" w:rsidTr="00D90F8A">
        <w:trPr>
          <w:trHeight w:hRule="exact" w:val="623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02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17 3 02 51180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120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66,3</w:t>
            </w:r>
          </w:p>
        </w:tc>
      </w:tr>
      <w:tr w:rsidR="00D51A19" w:rsidRPr="00C223DD" w:rsidTr="00D90F8A">
        <w:trPr>
          <w:trHeight w:hRule="exact" w:val="712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02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17 3 02 51180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121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50,9</w:t>
            </w:r>
          </w:p>
        </w:tc>
      </w:tr>
      <w:tr w:rsidR="00D51A19" w:rsidRPr="00C34D4B" w:rsidTr="00D90F8A">
        <w:trPr>
          <w:trHeight w:hRule="exact" w:val="913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02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17 3 02 51180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129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15,4</w:t>
            </w:r>
          </w:p>
        </w:tc>
      </w:tr>
      <w:tr w:rsidR="00D51A19" w:rsidTr="00D90F8A">
        <w:trPr>
          <w:trHeight w:hRule="exact" w:val="579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02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17 3 02 51180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iCs/>
                <w:sz w:val="24"/>
                <w:szCs w:val="24"/>
              </w:rPr>
            </w:pPr>
            <w:r w:rsidRPr="009D6354">
              <w:rPr>
                <w:iCs/>
                <w:sz w:val="24"/>
                <w:szCs w:val="24"/>
              </w:rPr>
              <w:t>200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5,8</w:t>
            </w:r>
          </w:p>
        </w:tc>
      </w:tr>
      <w:tr w:rsidR="00D51A19" w:rsidTr="00D90F8A">
        <w:trPr>
          <w:trHeight w:hRule="exact" w:val="559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02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17 3 02 51180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iCs/>
                <w:sz w:val="24"/>
                <w:szCs w:val="24"/>
              </w:rPr>
            </w:pPr>
            <w:r w:rsidRPr="009D6354">
              <w:rPr>
                <w:iCs/>
                <w:sz w:val="24"/>
                <w:szCs w:val="24"/>
              </w:rPr>
              <w:t>240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5,8</w:t>
            </w:r>
          </w:p>
        </w:tc>
      </w:tr>
      <w:tr w:rsidR="00D51A19" w:rsidTr="00D90F8A">
        <w:trPr>
          <w:trHeight w:hRule="exact" w:val="553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02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17 3 02 51180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iCs/>
                <w:sz w:val="24"/>
                <w:szCs w:val="24"/>
              </w:rPr>
            </w:pPr>
            <w:r w:rsidRPr="009D6354">
              <w:rPr>
                <w:iCs/>
                <w:sz w:val="24"/>
                <w:szCs w:val="24"/>
              </w:rPr>
              <w:t>244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5,8</w:t>
            </w:r>
          </w:p>
        </w:tc>
      </w:tr>
      <w:tr w:rsidR="00D51A19" w:rsidRPr="00732593" w:rsidTr="00D90F8A">
        <w:trPr>
          <w:trHeight w:hRule="exact" w:val="553"/>
        </w:trPr>
        <w:tc>
          <w:tcPr>
            <w:tcW w:w="6233" w:type="dxa"/>
            <w:shd w:val="clear" w:color="auto" w:fill="FFFFFF"/>
            <w:vAlign w:val="center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04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245,0</w:t>
            </w:r>
          </w:p>
        </w:tc>
      </w:tr>
      <w:tr w:rsidR="00D51A19" w:rsidTr="00D90F8A">
        <w:trPr>
          <w:trHeight w:hRule="exact" w:val="553"/>
        </w:trPr>
        <w:tc>
          <w:tcPr>
            <w:tcW w:w="6233" w:type="dxa"/>
            <w:shd w:val="clear" w:color="auto" w:fill="FFFFFF"/>
            <w:vAlign w:val="center"/>
          </w:tcPr>
          <w:p w:rsidR="00D51A19" w:rsidRPr="009D6354" w:rsidRDefault="00D51A19" w:rsidP="00D90F8A">
            <w:pPr>
              <w:rPr>
                <w:b/>
                <w:bCs/>
                <w:sz w:val="22"/>
                <w:szCs w:val="22"/>
              </w:rPr>
            </w:pPr>
            <w:r w:rsidRPr="009D6354">
              <w:rPr>
                <w:b/>
                <w:b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6" w:type="dxa"/>
            <w:shd w:val="clear" w:color="auto" w:fill="FFFFFF"/>
          </w:tcPr>
          <w:p w:rsidR="00D51A19" w:rsidRPr="009D6354" w:rsidRDefault="00D51A19" w:rsidP="00D90F8A">
            <w:pPr>
              <w:rPr>
                <w:b/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/>
                <w:bCs/>
                <w:sz w:val="24"/>
                <w:szCs w:val="24"/>
              </w:rPr>
            </w:pPr>
            <w:r w:rsidRPr="009D6354">
              <w:rPr>
                <w:b/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09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t>175,0</w:t>
            </w:r>
          </w:p>
        </w:tc>
      </w:tr>
      <w:tr w:rsidR="00D51A19" w:rsidTr="00D90F8A">
        <w:trPr>
          <w:trHeight w:hRule="exact" w:val="1351"/>
        </w:trPr>
        <w:tc>
          <w:tcPr>
            <w:tcW w:w="6233" w:type="dxa"/>
            <w:shd w:val="clear" w:color="auto" w:fill="FFFFFF"/>
            <w:vAlign w:val="bottom"/>
          </w:tcPr>
          <w:p w:rsidR="00D51A19" w:rsidRPr="009D6354" w:rsidRDefault="00D51A19" w:rsidP="0010220A">
            <w:pPr>
              <w:rPr>
                <w:color w:val="000000"/>
                <w:sz w:val="24"/>
                <w:szCs w:val="24"/>
              </w:rPr>
            </w:pPr>
            <w:r w:rsidRPr="009D6354">
              <w:rPr>
                <w:color w:val="000000"/>
                <w:sz w:val="24"/>
                <w:szCs w:val="24"/>
              </w:rPr>
              <w:t>Муниципальная программа «Комплексного развития систем транспортной  инфраструктуры  Анненковского сельского поселения Ромодановского</w:t>
            </w:r>
            <w:r w:rsidRPr="009D6354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9D6354">
              <w:rPr>
                <w:color w:val="000000"/>
                <w:sz w:val="24"/>
                <w:szCs w:val="24"/>
              </w:rPr>
              <w:t> муниципального района Республики Мордовия на 2018-2030 годы».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04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10 1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t>175,0</w:t>
            </w:r>
          </w:p>
        </w:tc>
      </w:tr>
      <w:tr w:rsidR="00D51A19" w:rsidTr="00D90F8A">
        <w:trPr>
          <w:trHeight w:hRule="exact" w:val="703"/>
        </w:trPr>
        <w:tc>
          <w:tcPr>
            <w:tcW w:w="6233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color w:val="000000"/>
                <w:sz w:val="24"/>
                <w:szCs w:val="24"/>
              </w:rPr>
            </w:pPr>
            <w:r w:rsidRPr="009D6354">
              <w:rPr>
                <w:color w:val="000000"/>
                <w:sz w:val="24"/>
                <w:szCs w:val="24"/>
              </w:rPr>
              <w:t>Основное мероприятие «</w:t>
            </w:r>
            <w:r w:rsidRPr="009D6354">
              <w:rPr>
                <w:sz w:val="24"/>
                <w:szCs w:val="24"/>
              </w:rPr>
              <w:t>Мероприятия по благоустройству в границах населенных пунктов поселения»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04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10 1 01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t>175,0</w:t>
            </w:r>
          </w:p>
        </w:tc>
      </w:tr>
      <w:tr w:rsidR="00D51A19" w:rsidTr="00D90F8A">
        <w:trPr>
          <w:trHeight w:hRule="exact" w:val="1811"/>
        </w:trPr>
        <w:tc>
          <w:tcPr>
            <w:tcW w:w="6233" w:type="dxa"/>
            <w:shd w:val="clear" w:color="auto" w:fill="FFFFFF"/>
            <w:vAlign w:val="center"/>
          </w:tcPr>
          <w:p w:rsidR="00D51A19" w:rsidRPr="009D6354" w:rsidRDefault="00D51A19" w:rsidP="00D90F8A">
            <w:pPr>
              <w:rPr>
                <w:sz w:val="22"/>
                <w:szCs w:val="22"/>
              </w:rPr>
            </w:pPr>
            <w:r w:rsidRPr="009D6354">
              <w:rPr>
                <w:sz w:val="24"/>
                <w:szCs w:val="24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также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6" w:type="dxa"/>
            <w:shd w:val="clear" w:color="auto" w:fill="FFFFFF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04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10 1 01 42340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t>30,0</w:t>
            </w:r>
          </w:p>
        </w:tc>
      </w:tr>
      <w:tr w:rsidR="00D51A19" w:rsidTr="00D90F8A">
        <w:trPr>
          <w:trHeight w:hRule="exact" w:val="750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6" w:type="dxa"/>
            <w:shd w:val="clear" w:color="auto" w:fill="FFFFFF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04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10 1 01 42340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iCs/>
                <w:sz w:val="24"/>
                <w:szCs w:val="24"/>
              </w:rPr>
            </w:pPr>
            <w:r w:rsidRPr="009D6354">
              <w:rPr>
                <w:iCs/>
                <w:sz w:val="24"/>
                <w:szCs w:val="24"/>
              </w:rPr>
              <w:t>244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t>30,0</w:t>
            </w:r>
          </w:p>
        </w:tc>
      </w:tr>
      <w:tr w:rsidR="00D51A19" w:rsidTr="00D90F8A">
        <w:trPr>
          <w:trHeight w:hRule="exact" w:val="750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shd w:val="clear" w:color="auto" w:fill="FFFFFF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04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10 1 01 44102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t>145,0</w:t>
            </w:r>
          </w:p>
        </w:tc>
      </w:tr>
      <w:tr w:rsidR="00D51A19" w:rsidTr="0010220A">
        <w:trPr>
          <w:trHeight w:hRule="exact" w:val="827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shd w:val="clear" w:color="auto" w:fill="FFFFFF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04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10 1 01 44102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iCs/>
                <w:sz w:val="24"/>
                <w:szCs w:val="24"/>
              </w:rPr>
            </w:pPr>
            <w:r w:rsidRPr="009D6354">
              <w:rPr>
                <w:iCs/>
                <w:sz w:val="24"/>
                <w:szCs w:val="24"/>
              </w:rPr>
              <w:t>244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t>145,0</w:t>
            </w:r>
          </w:p>
        </w:tc>
      </w:tr>
      <w:tr w:rsidR="00D51A19" w:rsidTr="0010220A">
        <w:trPr>
          <w:trHeight w:hRule="exact" w:val="1294"/>
        </w:trPr>
        <w:tc>
          <w:tcPr>
            <w:tcW w:w="6233" w:type="dxa"/>
            <w:shd w:val="clear" w:color="auto" w:fill="FFFFFF"/>
          </w:tcPr>
          <w:p w:rsidR="00D51A19" w:rsidRPr="009D6354" w:rsidRDefault="00D51A19" w:rsidP="0010220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color w:val="000000"/>
                <w:sz w:val="24"/>
                <w:szCs w:val="24"/>
              </w:rPr>
              <w:t>Муниципальная программа «Комплексного развития социальной  инфраструктуры  Анненковского сельского поселения Ромодановского</w:t>
            </w:r>
            <w:r w:rsidRPr="009D6354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9D6354">
              <w:rPr>
                <w:color w:val="000000"/>
                <w:sz w:val="24"/>
                <w:szCs w:val="24"/>
              </w:rPr>
              <w:t> муниципального района Республики Мордовия на 2018-2030 годы».</w:t>
            </w:r>
          </w:p>
        </w:tc>
        <w:tc>
          <w:tcPr>
            <w:tcW w:w="566" w:type="dxa"/>
            <w:shd w:val="clear" w:color="auto" w:fill="FFFFFF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04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10220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12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10 1 11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t>70,0</w:t>
            </w:r>
          </w:p>
        </w:tc>
      </w:tr>
      <w:tr w:rsidR="00D51A19" w:rsidTr="0010220A">
        <w:trPr>
          <w:trHeight w:hRule="exact" w:val="643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shd w:val="clear" w:color="auto" w:fill="FFFFFF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04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12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10 1 11 42150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iCs/>
                <w:sz w:val="24"/>
                <w:szCs w:val="24"/>
              </w:rPr>
            </w:pPr>
            <w:r w:rsidRPr="009D6354">
              <w:rPr>
                <w:iCs/>
                <w:sz w:val="24"/>
                <w:szCs w:val="24"/>
              </w:rPr>
              <w:t>244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t>70,0</w:t>
            </w:r>
          </w:p>
        </w:tc>
      </w:tr>
      <w:tr w:rsidR="00D51A19" w:rsidRPr="00A36F24" w:rsidTr="00D90F8A">
        <w:trPr>
          <w:trHeight w:hRule="exact" w:val="758"/>
        </w:trPr>
        <w:tc>
          <w:tcPr>
            <w:tcW w:w="6233" w:type="dxa"/>
            <w:shd w:val="clear" w:color="auto" w:fill="FFFFFF"/>
            <w:vAlign w:val="center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Жилищно-коммунальное хозяйство</w:t>
            </w:r>
          </w:p>
          <w:p w:rsidR="00D51A19" w:rsidRPr="009D6354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76" w:type="dxa"/>
            <w:gridSpan w:val="2"/>
            <w:shd w:val="clear" w:color="auto" w:fill="FFFFFF"/>
            <w:vAlign w:val="center"/>
          </w:tcPr>
          <w:p w:rsidR="00D51A19" w:rsidRPr="009D6354" w:rsidRDefault="00D51A19" w:rsidP="00D90F8A">
            <w:pPr>
              <w:jc w:val="center"/>
            </w:pPr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01" w:type="dxa"/>
            <w:shd w:val="clear" w:color="auto" w:fill="FFFFFF"/>
            <w:vAlign w:val="center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05</w:t>
            </w:r>
          </w:p>
        </w:tc>
        <w:tc>
          <w:tcPr>
            <w:tcW w:w="530" w:type="dxa"/>
            <w:shd w:val="clear" w:color="auto" w:fill="FFFFFF"/>
            <w:vAlign w:val="center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gridSpan w:val="3"/>
            <w:shd w:val="clear" w:color="auto" w:fill="FFFFFF"/>
            <w:vAlign w:val="center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center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225,3</w:t>
            </w:r>
          </w:p>
        </w:tc>
      </w:tr>
      <w:tr w:rsidR="00D51A19" w:rsidRPr="00732593" w:rsidTr="00D90F8A">
        <w:trPr>
          <w:trHeight w:hRule="exact" w:val="489"/>
        </w:trPr>
        <w:tc>
          <w:tcPr>
            <w:tcW w:w="6233" w:type="dxa"/>
            <w:shd w:val="clear" w:color="auto" w:fill="FFFFFF"/>
            <w:vAlign w:val="center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576" w:type="dxa"/>
            <w:gridSpan w:val="2"/>
            <w:shd w:val="clear" w:color="auto" w:fill="FFFFFF"/>
            <w:vAlign w:val="center"/>
          </w:tcPr>
          <w:p w:rsidR="00D51A19" w:rsidRPr="009D6354" w:rsidRDefault="00D51A19" w:rsidP="00D90F8A">
            <w:pPr>
              <w:jc w:val="center"/>
            </w:pPr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01" w:type="dxa"/>
            <w:shd w:val="clear" w:color="auto" w:fill="FFFFFF"/>
            <w:vAlign w:val="center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05</w:t>
            </w:r>
          </w:p>
        </w:tc>
        <w:tc>
          <w:tcPr>
            <w:tcW w:w="530" w:type="dxa"/>
            <w:shd w:val="clear" w:color="auto" w:fill="FFFFFF"/>
            <w:vAlign w:val="center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gridSpan w:val="3"/>
            <w:shd w:val="clear" w:color="auto" w:fill="FFFFFF"/>
            <w:vAlign w:val="center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center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102,0</w:t>
            </w:r>
          </w:p>
        </w:tc>
      </w:tr>
      <w:tr w:rsidR="00D51A19" w:rsidTr="00D90F8A">
        <w:trPr>
          <w:trHeight w:hRule="exact" w:val="1174"/>
        </w:trPr>
        <w:tc>
          <w:tcPr>
            <w:tcW w:w="6233" w:type="dxa"/>
            <w:shd w:val="clear" w:color="auto" w:fill="FFFFFF"/>
          </w:tcPr>
          <w:p w:rsidR="00D51A19" w:rsidRPr="009D6354" w:rsidRDefault="00D51A19" w:rsidP="0010220A">
            <w:pPr>
              <w:rPr>
                <w:b/>
                <w:sz w:val="24"/>
                <w:szCs w:val="24"/>
              </w:rPr>
            </w:pPr>
            <w:r w:rsidRPr="009D6354">
              <w:rPr>
                <w:color w:val="000000"/>
                <w:sz w:val="24"/>
                <w:szCs w:val="24"/>
              </w:rPr>
              <w:t>Муниципальная программа «Комплексного развития социальной инфраструктуры Анненковского сельского поселения Ромодановского</w:t>
            </w:r>
            <w:r w:rsidRPr="009D6354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9D6354">
              <w:rPr>
                <w:color w:val="000000"/>
                <w:sz w:val="24"/>
                <w:szCs w:val="24"/>
              </w:rPr>
              <w:t> муниципального района Республики Мордовия на 2018-2030 годы».</w:t>
            </w:r>
          </w:p>
        </w:tc>
        <w:tc>
          <w:tcPr>
            <w:tcW w:w="576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01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9D6354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 xml:space="preserve">10 0 02 42020  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244</w:t>
            </w:r>
          </w:p>
        </w:tc>
        <w:tc>
          <w:tcPr>
            <w:tcW w:w="819" w:type="dxa"/>
            <w:shd w:val="clear" w:color="auto" w:fill="FFFFFF"/>
          </w:tcPr>
          <w:p w:rsidR="00D51A19" w:rsidRPr="009D6354" w:rsidRDefault="00D51A19" w:rsidP="00D90F8A">
            <w:pPr>
              <w:rPr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102,0</w:t>
            </w:r>
          </w:p>
        </w:tc>
      </w:tr>
      <w:tr w:rsidR="00D51A19" w:rsidTr="00D90F8A">
        <w:trPr>
          <w:trHeight w:hRule="exact" w:val="609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rPr>
                <w:sz w:val="24"/>
                <w:szCs w:val="24"/>
              </w:rPr>
            </w:pPr>
            <w:r w:rsidRPr="009D6354">
              <w:rPr>
                <w:color w:val="000000"/>
                <w:sz w:val="24"/>
                <w:szCs w:val="24"/>
              </w:rPr>
              <w:t>Основное мероприятие «</w:t>
            </w:r>
            <w:r w:rsidRPr="009D6354">
              <w:rPr>
                <w:sz w:val="24"/>
                <w:szCs w:val="24"/>
              </w:rPr>
              <w:t>Мероприятия по благоустройству в границах населенных пунктов поселения»</w:t>
            </w:r>
          </w:p>
        </w:tc>
        <w:tc>
          <w:tcPr>
            <w:tcW w:w="576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01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05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gridSpan w:val="3"/>
            <w:shd w:val="clear" w:color="auto" w:fill="FFFFFF"/>
            <w:vAlign w:val="center"/>
          </w:tcPr>
          <w:p w:rsidR="00D51A19" w:rsidRPr="009D6354" w:rsidRDefault="00D51A19" w:rsidP="00D90F8A">
            <w:pPr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10 1 01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123,3</w:t>
            </w:r>
          </w:p>
        </w:tc>
      </w:tr>
      <w:tr w:rsidR="00D51A19" w:rsidRPr="00732593" w:rsidTr="00D90F8A">
        <w:trPr>
          <w:trHeight w:hRule="exact" w:val="434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  <w:r w:rsidRPr="009D6354">
              <w:rPr>
                <w:bCs/>
                <w:sz w:val="24"/>
                <w:szCs w:val="24"/>
              </w:rPr>
              <w:t>Расходы на уличное освещение</w:t>
            </w:r>
          </w:p>
        </w:tc>
        <w:tc>
          <w:tcPr>
            <w:tcW w:w="576" w:type="dxa"/>
            <w:gridSpan w:val="2"/>
            <w:shd w:val="clear" w:color="auto" w:fill="FFFFFF"/>
            <w:vAlign w:val="center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01" w:type="dxa"/>
            <w:shd w:val="clear" w:color="auto" w:fill="FFFFFF"/>
            <w:vAlign w:val="center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05</w:t>
            </w:r>
          </w:p>
        </w:tc>
        <w:tc>
          <w:tcPr>
            <w:tcW w:w="530" w:type="dxa"/>
            <w:shd w:val="clear" w:color="auto" w:fill="FFFFFF"/>
            <w:vAlign w:val="center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gridSpan w:val="3"/>
            <w:shd w:val="clear" w:color="auto" w:fill="FFFFFF"/>
            <w:vAlign w:val="center"/>
          </w:tcPr>
          <w:p w:rsidR="00D51A19" w:rsidRPr="009D6354" w:rsidRDefault="00D51A19" w:rsidP="00D90F8A">
            <w:pPr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10 1 01  43010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98,3</w:t>
            </w:r>
          </w:p>
        </w:tc>
      </w:tr>
      <w:tr w:rsidR="00D51A19" w:rsidTr="00D90F8A">
        <w:trPr>
          <w:trHeight w:hRule="exact" w:val="719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76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01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05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10 1 01</w:t>
            </w:r>
            <w:r w:rsidRPr="009D6354">
              <w:rPr>
                <w:b/>
                <w:sz w:val="24"/>
                <w:szCs w:val="24"/>
              </w:rPr>
              <w:t xml:space="preserve">  </w:t>
            </w:r>
            <w:r w:rsidRPr="009D6354">
              <w:rPr>
                <w:sz w:val="24"/>
                <w:szCs w:val="24"/>
              </w:rPr>
              <w:t>43010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200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98,3</w:t>
            </w:r>
          </w:p>
        </w:tc>
      </w:tr>
      <w:tr w:rsidR="00D51A19" w:rsidTr="00D90F8A">
        <w:trPr>
          <w:trHeight w:hRule="exact" w:val="719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01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05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10 1 01</w:t>
            </w:r>
            <w:r w:rsidRPr="009D6354">
              <w:rPr>
                <w:b/>
                <w:sz w:val="24"/>
                <w:szCs w:val="24"/>
              </w:rPr>
              <w:t xml:space="preserve">  </w:t>
            </w:r>
            <w:r w:rsidRPr="009D6354">
              <w:rPr>
                <w:sz w:val="24"/>
                <w:szCs w:val="24"/>
              </w:rPr>
              <w:t>43010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240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98,3</w:t>
            </w:r>
          </w:p>
        </w:tc>
      </w:tr>
      <w:tr w:rsidR="00D51A19" w:rsidTr="00D90F8A">
        <w:trPr>
          <w:trHeight w:hRule="exact" w:val="719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01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05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10 1 01</w:t>
            </w:r>
            <w:r w:rsidRPr="009D6354">
              <w:rPr>
                <w:b/>
                <w:sz w:val="24"/>
                <w:szCs w:val="24"/>
              </w:rPr>
              <w:t xml:space="preserve">  </w:t>
            </w:r>
            <w:r w:rsidRPr="009D6354">
              <w:rPr>
                <w:sz w:val="24"/>
                <w:szCs w:val="24"/>
              </w:rPr>
              <w:t>43010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244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98,3</w:t>
            </w:r>
          </w:p>
        </w:tc>
      </w:tr>
      <w:tr w:rsidR="00D51A19" w:rsidRPr="00732593" w:rsidTr="00D90F8A">
        <w:trPr>
          <w:trHeight w:hRule="exact" w:val="719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576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/>
                <w:bCs/>
                <w:sz w:val="24"/>
                <w:szCs w:val="24"/>
              </w:rPr>
            </w:pPr>
            <w:r w:rsidRPr="009D6354">
              <w:rPr>
                <w:b/>
                <w:bCs/>
                <w:sz w:val="24"/>
                <w:szCs w:val="24"/>
              </w:rPr>
              <w:t>910</w:t>
            </w:r>
          </w:p>
        </w:tc>
        <w:tc>
          <w:tcPr>
            <w:tcW w:w="401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05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03</w:t>
            </w:r>
          </w:p>
        </w:tc>
        <w:tc>
          <w:tcPr>
            <w:tcW w:w="1620" w:type="dxa"/>
            <w:gridSpan w:val="3"/>
            <w:shd w:val="clear" w:color="auto" w:fill="FFFFFF"/>
            <w:vAlign w:val="center"/>
          </w:tcPr>
          <w:p w:rsidR="00D51A19" w:rsidRPr="009D6354" w:rsidRDefault="00D51A19" w:rsidP="00D90F8A">
            <w:pPr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10 1 01 43040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25,0</w:t>
            </w:r>
          </w:p>
        </w:tc>
      </w:tr>
      <w:tr w:rsidR="00D51A19" w:rsidTr="00D90F8A">
        <w:trPr>
          <w:trHeight w:hRule="exact" w:val="567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76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01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05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10 1 01 43040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200</w:t>
            </w:r>
          </w:p>
        </w:tc>
        <w:tc>
          <w:tcPr>
            <w:tcW w:w="819" w:type="dxa"/>
            <w:shd w:val="clear" w:color="auto" w:fill="FFFFFF"/>
            <w:vAlign w:val="center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25,0</w:t>
            </w:r>
          </w:p>
        </w:tc>
      </w:tr>
      <w:tr w:rsidR="00D51A19" w:rsidTr="00D90F8A">
        <w:trPr>
          <w:trHeight w:hRule="exact" w:val="625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01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05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10 1 01 43040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240</w:t>
            </w:r>
          </w:p>
        </w:tc>
        <w:tc>
          <w:tcPr>
            <w:tcW w:w="819" w:type="dxa"/>
            <w:shd w:val="clear" w:color="auto" w:fill="FFFFFF"/>
            <w:vAlign w:val="center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25,0</w:t>
            </w:r>
          </w:p>
        </w:tc>
      </w:tr>
      <w:tr w:rsidR="00D51A19" w:rsidTr="00D90F8A">
        <w:trPr>
          <w:trHeight w:hRule="exact" w:val="775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01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05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/>
              </w:rPr>
            </w:pPr>
            <w:r w:rsidRPr="009D6354">
              <w:rPr>
                <w:b/>
                <w:sz w:val="24"/>
                <w:szCs w:val="24"/>
              </w:rPr>
              <w:t>10 1 01 43040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244</w:t>
            </w:r>
          </w:p>
        </w:tc>
        <w:tc>
          <w:tcPr>
            <w:tcW w:w="819" w:type="dxa"/>
            <w:shd w:val="clear" w:color="auto" w:fill="FFFFFF"/>
            <w:vAlign w:val="center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25,0</w:t>
            </w:r>
          </w:p>
        </w:tc>
      </w:tr>
      <w:tr w:rsidR="00D51A19" w:rsidRPr="00E82BA4" w:rsidTr="00D90F8A">
        <w:trPr>
          <w:trHeight w:hRule="exact" w:val="726"/>
        </w:trPr>
        <w:tc>
          <w:tcPr>
            <w:tcW w:w="6233" w:type="dxa"/>
            <w:shd w:val="clear" w:color="auto" w:fill="FFFFFF"/>
            <w:vAlign w:val="center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D6354">
              <w:rPr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76" w:type="dxa"/>
            <w:gridSpan w:val="2"/>
            <w:shd w:val="clear" w:color="auto" w:fill="FFFFFF"/>
            <w:vAlign w:val="center"/>
          </w:tcPr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01" w:type="dxa"/>
            <w:shd w:val="clear" w:color="auto" w:fill="FFFFFF"/>
            <w:vAlign w:val="center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D6354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30" w:type="dxa"/>
            <w:shd w:val="clear" w:color="auto" w:fill="FFFFFF"/>
            <w:vAlign w:val="center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20" w:type="dxa"/>
            <w:gridSpan w:val="3"/>
            <w:shd w:val="clear" w:color="auto" w:fill="FFFFFF"/>
            <w:vAlign w:val="center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center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366,8</w:t>
            </w:r>
          </w:p>
        </w:tc>
      </w:tr>
      <w:tr w:rsidR="00D51A19" w:rsidRPr="001C6E81" w:rsidTr="00D90F8A">
        <w:trPr>
          <w:trHeight w:hRule="exact" w:val="378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Культура</w:t>
            </w:r>
          </w:p>
        </w:tc>
        <w:tc>
          <w:tcPr>
            <w:tcW w:w="576" w:type="dxa"/>
            <w:gridSpan w:val="2"/>
            <w:shd w:val="clear" w:color="auto" w:fill="FFFFFF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01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08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01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366,8</w:t>
            </w:r>
          </w:p>
        </w:tc>
      </w:tr>
      <w:tr w:rsidR="00D51A19" w:rsidRPr="00CB6C1F" w:rsidTr="00D90F8A">
        <w:trPr>
          <w:trHeight w:hRule="exact" w:val="564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  <w:gridSpan w:val="2"/>
            <w:shd w:val="clear" w:color="auto" w:fill="FFFFFF"/>
          </w:tcPr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Cs/>
                <w:sz w:val="24"/>
                <w:szCs w:val="24"/>
              </w:rPr>
            </w:pPr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01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08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01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366,8</w:t>
            </w:r>
          </w:p>
        </w:tc>
      </w:tr>
      <w:tr w:rsidR="00D51A19" w:rsidRPr="00C95E59" w:rsidTr="00D90F8A">
        <w:trPr>
          <w:trHeight w:hRule="exact" w:val="849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Программа "Развитие культуры и туризма"Анненковского сельского  поселения Ромодановского муниципального района Республики Мордовия на 2017-2018 г.</w:t>
            </w:r>
          </w:p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76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01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08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01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05 0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366,8</w:t>
            </w:r>
          </w:p>
        </w:tc>
      </w:tr>
      <w:tr w:rsidR="00D51A19" w:rsidTr="00D90F8A">
        <w:trPr>
          <w:trHeight w:hRule="exact" w:val="894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Подпрограмма "Сохранение, возрождение и развитие традиционной народной культуры, поддержка народного творчества и культурно-досуговой деятельности"</w:t>
            </w:r>
          </w:p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76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01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08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01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05 1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366,8</w:t>
            </w:r>
          </w:p>
        </w:tc>
      </w:tr>
      <w:tr w:rsidR="00D51A19" w:rsidTr="00D90F8A">
        <w:trPr>
          <w:trHeight w:hRule="exact" w:val="681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Основное мероприятие "Организация досуга населения, проведение фестивалей, конкурсов"</w:t>
            </w:r>
          </w:p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76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01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08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01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05 1 01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366,8</w:t>
            </w:r>
          </w:p>
        </w:tc>
      </w:tr>
      <w:tr w:rsidR="00D51A19" w:rsidRPr="001C6E81" w:rsidTr="00D90F8A">
        <w:trPr>
          <w:trHeight w:hRule="exact" w:val="729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rPr>
                <w:b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76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9D6354">
              <w:rPr>
                <w:b/>
                <w:bCs/>
                <w:sz w:val="24"/>
                <w:szCs w:val="24"/>
              </w:rPr>
              <w:t>910</w:t>
            </w:r>
          </w:p>
        </w:tc>
        <w:tc>
          <w:tcPr>
            <w:tcW w:w="401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D6354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 xml:space="preserve">05 1 01 </w:t>
            </w:r>
            <w:r w:rsidRPr="009D6354">
              <w:rPr>
                <w:b/>
                <w:sz w:val="24"/>
                <w:szCs w:val="24"/>
              </w:rPr>
              <w:t>61140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540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339,1</w:t>
            </w:r>
          </w:p>
        </w:tc>
      </w:tr>
      <w:tr w:rsidR="00D51A19" w:rsidRPr="001C6E81" w:rsidTr="00D90F8A">
        <w:trPr>
          <w:trHeight w:hRule="exact" w:val="729"/>
        </w:trPr>
        <w:tc>
          <w:tcPr>
            <w:tcW w:w="6233" w:type="dxa"/>
            <w:shd w:val="clear" w:color="auto" w:fill="FFFFFF"/>
          </w:tcPr>
          <w:p w:rsidR="00D51A19" w:rsidRPr="009D6354" w:rsidRDefault="00D51A19" w:rsidP="00D90F8A">
            <w:pPr>
              <w:rPr>
                <w:b/>
                <w:sz w:val="24"/>
                <w:szCs w:val="24"/>
              </w:rPr>
            </w:pPr>
          </w:p>
          <w:p w:rsidR="00D51A19" w:rsidRPr="009D6354" w:rsidRDefault="00D51A19" w:rsidP="00D90F8A">
            <w:pPr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Иные  межбюджетные трансферты</w:t>
            </w:r>
          </w:p>
        </w:tc>
        <w:tc>
          <w:tcPr>
            <w:tcW w:w="576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9D6354">
              <w:rPr>
                <w:b/>
                <w:bCs/>
                <w:sz w:val="24"/>
                <w:szCs w:val="24"/>
              </w:rPr>
              <w:t>910</w:t>
            </w:r>
          </w:p>
        </w:tc>
        <w:tc>
          <w:tcPr>
            <w:tcW w:w="401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D6354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911F6B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 xml:space="preserve">05 1 01 </w:t>
            </w:r>
            <w:r w:rsidRPr="009D6354">
              <w:rPr>
                <w:b/>
                <w:sz w:val="24"/>
                <w:szCs w:val="24"/>
              </w:rPr>
              <w:t>76010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540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27,7</w:t>
            </w:r>
          </w:p>
        </w:tc>
      </w:tr>
      <w:tr w:rsidR="00D51A19" w:rsidRPr="00AA55E2" w:rsidTr="00D90F8A">
        <w:trPr>
          <w:trHeight w:hRule="exact" w:val="503"/>
        </w:trPr>
        <w:tc>
          <w:tcPr>
            <w:tcW w:w="6233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Социальная политика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D635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b/>
              </w:rPr>
            </w:pPr>
            <w:r w:rsidRPr="009D6354">
              <w:rPr>
                <w:b/>
                <w:sz w:val="24"/>
                <w:szCs w:val="24"/>
              </w:rPr>
              <w:t>61,7</w:t>
            </w:r>
          </w:p>
        </w:tc>
      </w:tr>
      <w:tr w:rsidR="00D51A19" w:rsidTr="00D90F8A">
        <w:trPr>
          <w:trHeight w:hRule="exact" w:val="553"/>
        </w:trPr>
        <w:tc>
          <w:tcPr>
            <w:tcW w:w="6233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10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01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61,7</w:t>
            </w:r>
          </w:p>
        </w:tc>
      </w:tr>
      <w:tr w:rsidR="00D51A19" w:rsidTr="00D90F8A">
        <w:trPr>
          <w:trHeight w:hRule="exact" w:val="703"/>
        </w:trPr>
        <w:tc>
          <w:tcPr>
            <w:tcW w:w="6233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10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01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89 0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61,7</w:t>
            </w:r>
          </w:p>
        </w:tc>
      </w:tr>
      <w:tr w:rsidR="00D51A19" w:rsidTr="00D90F8A">
        <w:trPr>
          <w:trHeight w:hRule="exact" w:val="819"/>
        </w:trPr>
        <w:tc>
          <w:tcPr>
            <w:tcW w:w="6233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10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01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89 1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61,7</w:t>
            </w:r>
          </w:p>
        </w:tc>
      </w:tr>
      <w:tr w:rsidR="00D51A19" w:rsidTr="00D90F8A">
        <w:trPr>
          <w:trHeight w:hRule="exact" w:val="819"/>
        </w:trPr>
        <w:tc>
          <w:tcPr>
            <w:tcW w:w="6233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bCs/>
                <w:sz w:val="24"/>
                <w:szCs w:val="24"/>
              </w:rPr>
              <w:t>910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10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01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9D6354">
              <w:rPr>
                <w:sz w:val="24"/>
                <w:szCs w:val="24"/>
              </w:rPr>
              <w:t>89 1 00 03000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9D6354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Pr="009D6354" w:rsidRDefault="00D51A19" w:rsidP="00D90F8A">
            <w:r w:rsidRPr="009D6354">
              <w:rPr>
                <w:sz w:val="24"/>
                <w:szCs w:val="24"/>
              </w:rPr>
              <w:t>61,7</w:t>
            </w:r>
          </w:p>
        </w:tc>
      </w:tr>
      <w:tr w:rsidR="00D51A19" w:rsidTr="00D90F8A">
        <w:trPr>
          <w:trHeight w:hRule="exact" w:val="781"/>
        </w:trPr>
        <w:tc>
          <w:tcPr>
            <w:tcW w:w="6233" w:type="dxa"/>
            <w:shd w:val="clear" w:color="auto" w:fill="FFFFFF"/>
            <w:vAlign w:val="bottom"/>
          </w:tcPr>
          <w:p w:rsidR="00D51A19" w:rsidRPr="004E1A2C" w:rsidRDefault="00D51A19" w:rsidP="00D90F8A">
            <w:pPr>
              <w:rPr>
                <w:sz w:val="24"/>
                <w:szCs w:val="24"/>
              </w:rPr>
            </w:pPr>
            <w:r w:rsidRPr="004E1A2C">
              <w:rPr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D51A19" w:rsidRPr="004E1A2C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E7712F" w:rsidRDefault="00D51A19" w:rsidP="00D90F8A">
            <w:r w:rsidRPr="00E7712F">
              <w:rPr>
                <w:bCs/>
                <w:sz w:val="24"/>
                <w:szCs w:val="24"/>
              </w:rPr>
              <w:t>9</w:t>
            </w:r>
            <w:r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10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01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89 1 00 03010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Default="00D51A19" w:rsidP="00D90F8A">
            <w:r w:rsidRPr="003F092F">
              <w:rPr>
                <w:sz w:val="24"/>
                <w:szCs w:val="24"/>
              </w:rPr>
              <w:t>61,</w:t>
            </w:r>
            <w:r>
              <w:rPr>
                <w:sz w:val="24"/>
                <w:szCs w:val="24"/>
              </w:rPr>
              <w:t>7</w:t>
            </w:r>
          </w:p>
        </w:tc>
      </w:tr>
      <w:tr w:rsidR="00D51A19" w:rsidTr="00D90F8A">
        <w:trPr>
          <w:trHeight w:hRule="exact" w:val="395"/>
        </w:trPr>
        <w:tc>
          <w:tcPr>
            <w:tcW w:w="6233" w:type="dxa"/>
            <w:shd w:val="clear" w:color="auto" w:fill="FFFFFF"/>
            <w:vAlign w:val="bottom"/>
          </w:tcPr>
          <w:p w:rsidR="00D51A19" w:rsidRPr="00A75088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A75088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E7712F" w:rsidRDefault="00D51A19" w:rsidP="00D90F8A">
            <w:r w:rsidRPr="00E7712F">
              <w:rPr>
                <w:bCs/>
                <w:sz w:val="24"/>
                <w:szCs w:val="24"/>
              </w:rPr>
              <w:t>9</w:t>
            </w:r>
            <w:r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10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01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Default="00D51A19" w:rsidP="00D90F8A">
            <w:r w:rsidRPr="00365307">
              <w:rPr>
                <w:sz w:val="24"/>
                <w:szCs w:val="24"/>
              </w:rPr>
              <w:t>89</w:t>
            </w:r>
            <w:r>
              <w:rPr>
                <w:sz w:val="24"/>
                <w:szCs w:val="24"/>
              </w:rPr>
              <w:t xml:space="preserve"> </w:t>
            </w:r>
            <w:r w:rsidRPr="00365307">
              <w:rPr>
                <w:sz w:val="24"/>
                <w:szCs w:val="24"/>
              </w:rPr>
              <w:t>1 00 03010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Default="00D51A19" w:rsidP="00D90F8A">
            <w:r w:rsidRPr="003F092F">
              <w:rPr>
                <w:sz w:val="24"/>
                <w:szCs w:val="24"/>
              </w:rPr>
              <w:t>61,</w:t>
            </w:r>
            <w:r>
              <w:rPr>
                <w:sz w:val="24"/>
                <w:szCs w:val="24"/>
              </w:rPr>
              <w:t>7</w:t>
            </w:r>
          </w:p>
        </w:tc>
      </w:tr>
      <w:tr w:rsidR="00D51A19" w:rsidTr="00D90F8A">
        <w:trPr>
          <w:trHeight w:hRule="exact" w:val="571"/>
        </w:trPr>
        <w:tc>
          <w:tcPr>
            <w:tcW w:w="6233" w:type="dxa"/>
            <w:shd w:val="clear" w:color="auto" w:fill="FFFFFF"/>
            <w:vAlign w:val="bottom"/>
          </w:tcPr>
          <w:p w:rsidR="00D51A19" w:rsidRPr="00354EDA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354EDA">
              <w:rPr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E7712F" w:rsidRDefault="00D51A19" w:rsidP="00D90F8A">
            <w:r w:rsidRPr="00E7712F">
              <w:rPr>
                <w:bCs/>
                <w:sz w:val="24"/>
                <w:szCs w:val="24"/>
              </w:rPr>
              <w:t>9</w:t>
            </w:r>
            <w:r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10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01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Default="00D51A19" w:rsidP="00D90F8A">
            <w:r w:rsidRPr="00365307">
              <w:rPr>
                <w:sz w:val="24"/>
                <w:szCs w:val="24"/>
              </w:rPr>
              <w:t>89</w:t>
            </w:r>
            <w:r>
              <w:rPr>
                <w:sz w:val="24"/>
                <w:szCs w:val="24"/>
              </w:rPr>
              <w:t xml:space="preserve"> </w:t>
            </w:r>
            <w:r w:rsidRPr="00365307">
              <w:rPr>
                <w:sz w:val="24"/>
                <w:szCs w:val="24"/>
              </w:rPr>
              <w:t>1 00 03010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Default="00D51A19" w:rsidP="00D90F8A">
            <w:r w:rsidRPr="003F092F">
              <w:rPr>
                <w:sz w:val="24"/>
                <w:szCs w:val="24"/>
              </w:rPr>
              <w:t>61,</w:t>
            </w:r>
            <w:r>
              <w:rPr>
                <w:sz w:val="24"/>
                <w:szCs w:val="24"/>
              </w:rPr>
              <w:t>7</w:t>
            </w:r>
          </w:p>
        </w:tc>
      </w:tr>
      <w:tr w:rsidR="00D51A19" w:rsidTr="00D90F8A">
        <w:trPr>
          <w:trHeight w:hRule="exact" w:val="410"/>
        </w:trPr>
        <w:tc>
          <w:tcPr>
            <w:tcW w:w="6233" w:type="dxa"/>
            <w:shd w:val="clear" w:color="auto" w:fill="FFFFFF"/>
            <w:vAlign w:val="bottom"/>
          </w:tcPr>
          <w:p w:rsidR="00D51A19" w:rsidRPr="00A75088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A75088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E7712F" w:rsidRDefault="00D51A19" w:rsidP="00D90F8A">
            <w:r w:rsidRPr="00E7712F">
              <w:rPr>
                <w:bCs/>
                <w:sz w:val="24"/>
                <w:szCs w:val="24"/>
              </w:rPr>
              <w:t>9</w:t>
            </w:r>
            <w:r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10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01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Default="00D51A19" w:rsidP="00D90F8A">
            <w:r w:rsidRPr="00365307">
              <w:rPr>
                <w:sz w:val="24"/>
                <w:szCs w:val="24"/>
              </w:rPr>
              <w:t>89</w:t>
            </w:r>
            <w:r>
              <w:rPr>
                <w:sz w:val="24"/>
                <w:szCs w:val="24"/>
              </w:rPr>
              <w:t xml:space="preserve"> </w:t>
            </w:r>
            <w:r w:rsidRPr="00365307">
              <w:rPr>
                <w:sz w:val="24"/>
                <w:szCs w:val="24"/>
              </w:rPr>
              <w:t>1 00 03010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Default="00D51A19" w:rsidP="00D90F8A">
            <w:r w:rsidRPr="003F092F">
              <w:rPr>
                <w:sz w:val="24"/>
                <w:szCs w:val="24"/>
              </w:rPr>
              <w:t>61,</w:t>
            </w:r>
            <w:r>
              <w:rPr>
                <w:sz w:val="24"/>
                <w:szCs w:val="24"/>
              </w:rPr>
              <w:t>7</w:t>
            </w:r>
          </w:p>
        </w:tc>
      </w:tr>
      <w:tr w:rsidR="00D51A19" w:rsidTr="00D90F8A">
        <w:trPr>
          <w:trHeight w:hRule="exact" w:val="819"/>
        </w:trPr>
        <w:tc>
          <w:tcPr>
            <w:tcW w:w="6233" w:type="dxa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Пенси</w:t>
            </w:r>
            <w:r>
              <w:rPr>
                <w:sz w:val="24"/>
                <w:szCs w:val="24"/>
              </w:rPr>
              <w:t>и</w:t>
            </w:r>
            <w:r w:rsidRPr="00C223DD">
              <w:rPr>
                <w:sz w:val="24"/>
                <w:szCs w:val="24"/>
              </w:rPr>
              <w:t>, пособи</w:t>
            </w:r>
            <w:r>
              <w:rPr>
                <w:sz w:val="24"/>
                <w:szCs w:val="24"/>
              </w:rPr>
              <w:t>я,</w:t>
            </w:r>
            <w:r w:rsidRPr="00C223DD">
              <w:rPr>
                <w:sz w:val="24"/>
                <w:szCs w:val="24"/>
              </w:rPr>
              <w:t xml:space="preserve"> выплачиваемые организациями  сектора государственного   учреждения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D51A19" w:rsidRPr="00E7712F" w:rsidRDefault="00D51A19" w:rsidP="00D90F8A">
            <w:r w:rsidRPr="00E7712F">
              <w:rPr>
                <w:bCs/>
                <w:sz w:val="24"/>
                <w:szCs w:val="24"/>
              </w:rPr>
              <w:t>9</w:t>
            </w:r>
            <w:r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411" w:type="dxa"/>
            <w:gridSpan w:val="2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10</w:t>
            </w:r>
          </w:p>
        </w:tc>
        <w:tc>
          <w:tcPr>
            <w:tcW w:w="530" w:type="dxa"/>
            <w:shd w:val="clear" w:color="auto" w:fill="FFFFFF"/>
            <w:vAlign w:val="bottom"/>
          </w:tcPr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01</w:t>
            </w: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D51A19" w:rsidRDefault="00D51A19" w:rsidP="00D90F8A">
            <w:r w:rsidRPr="00365307">
              <w:rPr>
                <w:sz w:val="24"/>
                <w:szCs w:val="24"/>
              </w:rPr>
              <w:t>89</w:t>
            </w:r>
            <w:r>
              <w:rPr>
                <w:sz w:val="24"/>
                <w:szCs w:val="24"/>
              </w:rPr>
              <w:t xml:space="preserve"> </w:t>
            </w:r>
            <w:r w:rsidRPr="00365307">
              <w:rPr>
                <w:sz w:val="24"/>
                <w:szCs w:val="24"/>
              </w:rPr>
              <w:t>1 00 03010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D51A19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</w:p>
          <w:p w:rsidR="00D51A19" w:rsidRPr="00C223DD" w:rsidRDefault="00D51A19" w:rsidP="00D90F8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</w:t>
            </w:r>
          </w:p>
        </w:tc>
        <w:tc>
          <w:tcPr>
            <w:tcW w:w="819" w:type="dxa"/>
            <w:shd w:val="clear" w:color="auto" w:fill="FFFFFF"/>
            <w:vAlign w:val="bottom"/>
          </w:tcPr>
          <w:p w:rsidR="00D51A19" w:rsidRDefault="00D51A19" w:rsidP="00D90F8A">
            <w:r w:rsidRPr="003F092F">
              <w:rPr>
                <w:sz w:val="24"/>
                <w:szCs w:val="24"/>
              </w:rPr>
              <w:t>61,</w:t>
            </w:r>
            <w:r>
              <w:rPr>
                <w:sz w:val="24"/>
                <w:szCs w:val="24"/>
              </w:rPr>
              <w:t>7</w:t>
            </w:r>
          </w:p>
        </w:tc>
      </w:tr>
    </w:tbl>
    <w:p w:rsidR="00D51A19" w:rsidRPr="00DD5218" w:rsidRDefault="00D51A19" w:rsidP="00BE0FFC"/>
    <w:p w:rsidR="00D51A19" w:rsidRDefault="00D51A19"/>
    <w:sectPr w:rsidR="00D51A19" w:rsidSect="00D90F8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BC1167"/>
    <w:multiLevelType w:val="singleLevel"/>
    <w:tmpl w:val="886E748C"/>
    <w:lvl w:ilvl="0">
      <w:start w:val="1"/>
      <w:numFmt w:val="decimal"/>
      <w:lvlText w:val="%1."/>
      <w:legacy w:legacy="1" w:legacySpace="0" w:legacyIndent="268"/>
      <w:lvlJc w:val="left"/>
      <w:rPr>
        <w:rFonts w:ascii="Times New Roman" w:hAnsi="Times New Roman" w:cs="Times New Roman" w:hint="default"/>
      </w:rPr>
    </w:lvl>
  </w:abstractNum>
  <w:abstractNum w:abstractNumId="1">
    <w:nsid w:val="5F895F1E"/>
    <w:multiLevelType w:val="hybridMultilevel"/>
    <w:tmpl w:val="D4A2E84C"/>
    <w:lvl w:ilvl="0" w:tplc="6BFABC06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0FFC"/>
    <w:rsid w:val="00053D4B"/>
    <w:rsid w:val="000E77B6"/>
    <w:rsid w:val="0010220A"/>
    <w:rsid w:val="00125E4C"/>
    <w:rsid w:val="001428F0"/>
    <w:rsid w:val="00165FD7"/>
    <w:rsid w:val="001C6E81"/>
    <w:rsid w:val="001F6315"/>
    <w:rsid w:val="002160FC"/>
    <w:rsid w:val="00225A62"/>
    <w:rsid w:val="00230834"/>
    <w:rsid w:val="00253367"/>
    <w:rsid w:val="002C60B5"/>
    <w:rsid w:val="002C76E9"/>
    <w:rsid w:val="00332364"/>
    <w:rsid w:val="00354EDA"/>
    <w:rsid w:val="00365307"/>
    <w:rsid w:val="00373EBA"/>
    <w:rsid w:val="003A0016"/>
    <w:rsid w:val="003A3684"/>
    <w:rsid w:val="003B46B4"/>
    <w:rsid w:val="003E5815"/>
    <w:rsid w:val="003F092F"/>
    <w:rsid w:val="003F1B7E"/>
    <w:rsid w:val="00435C1C"/>
    <w:rsid w:val="004E1A2C"/>
    <w:rsid w:val="004E2370"/>
    <w:rsid w:val="00561C73"/>
    <w:rsid w:val="00565E55"/>
    <w:rsid w:val="005728B7"/>
    <w:rsid w:val="005953EC"/>
    <w:rsid w:val="005A3FEB"/>
    <w:rsid w:val="005D5996"/>
    <w:rsid w:val="00634E52"/>
    <w:rsid w:val="00695C19"/>
    <w:rsid w:val="006B57FB"/>
    <w:rsid w:val="006B640E"/>
    <w:rsid w:val="006C4788"/>
    <w:rsid w:val="006D7061"/>
    <w:rsid w:val="006E0588"/>
    <w:rsid w:val="0072018C"/>
    <w:rsid w:val="00732593"/>
    <w:rsid w:val="007B3044"/>
    <w:rsid w:val="007E586F"/>
    <w:rsid w:val="00821888"/>
    <w:rsid w:val="008259EB"/>
    <w:rsid w:val="00831EC9"/>
    <w:rsid w:val="008526B7"/>
    <w:rsid w:val="00853F81"/>
    <w:rsid w:val="008B0038"/>
    <w:rsid w:val="008C0828"/>
    <w:rsid w:val="00911F6B"/>
    <w:rsid w:val="009167A2"/>
    <w:rsid w:val="00917DD8"/>
    <w:rsid w:val="009532A8"/>
    <w:rsid w:val="00980787"/>
    <w:rsid w:val="009D6354"/>
    <w:rsid w:val="009E2989"/>
    <w:rsid w:val="00A128B7"/>
    <w:rsid w:val="00A33300"/>
    <w:rsid w:val="00A36F24"/>
    <w:rsid w:val="00A75088"/>
    <w:rsid w:val="00AA111C"/>
    <w:rsid w:val="00AA55E2"/>
    <w:rsid w:val="00AB08C1"/>
    <w:rsid w:val="00AC063F"/>
    <w:rsid w:val="00B01966"/>
    <w:rsid w:val="00B344EE"/>
    <w:rsid w:val="00B37D71"/>
    <w:rsid w:val="00B66B39"/>
    <w:rsid w:val="00BC5E09"/>
    <w:rsid w:val="00BE0FFC"/>
    <w:rsid w:val="00C13A3C"/>
    <w:rsid w:val="00C13A62"/>
    <w:rsid w:val="00C223DD"/>
    <w:rsid w:val="00C34D4B"/>
    <w:rsid w:val="00C8264E"/>
    <w:rsid w:val="00C95E59"/>
    <w:rsid w:val="00C96156"/>
    <w:rsid w:val="00CA5877"/>
    <w:rsid w:val="00CB6C1F"/>
    <w:rsid w:val="00CD0904"/>
    <w:rsid w:val="00CD62F6"/>
    <w:rsid w:val="00CF1D0D"/>
    <w:rsid w:val="00D23F15"/>
    <w:rsid w:val="00D33178"/>
    <w:rsid w:val="00D43A4F"/>
    <w:rsid w:val="00D51A19"/>
    <w:rsid w:val="00D90F8A"/>
    <w:rsid w:val="00D93BB2"/>
    <w:rsid w:val="00D95832"/>
    <w:rsid w:val="00DD5218"/>
    <w:rsid w:val="00DD720E"/>
    <w:rsid w:val="00E63735"/>
    <w:rsid w:val="00E7712F"/>
    <w:rsid w:val="00E82BA4"/>
    <w:rsid w:val="00E9640B"/>
    <w:rsid w:val="00ED7792"/>
    <w:rsid w:val="00EF55F0"/>
    <w:rsid w:val="00F03C59"/>
    <w:rsid w:val="00F071B4"/>
    <w:rsid w:val="00F41593"/>
    <w:rsid w:val="00F7495B"/>
    <w:rsid w:val="00F76FF3"/>
    <w:rsid w:val="00F93D9F"/>
    <w:rsid w:val="00FA313A"/>
    <w:rsid w:val="00FA46C4"/>
    <w:rsid w:val="00FE4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FF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E0FF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E0FF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E0FFC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BE0FFC"/>
    <w:rPr>
      <w:rFonts w:ascii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rmal">
    <w:name w:val="ConsPlusNormal"/>
    <w:link w:val="ConsPlusNormal0"/>
    <w:uiPriority w:val="99"/>
    <w:rsid w:val="00BE0FF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basedOn w:val="DefaultParagraphFont"/>
    <w:link w:val="ConsPlusNormal"/>
    <w:uiPriority w:val="99"/>
    <w:locked/>
    <w:rsid w:val="00BE0FFC"/>
    <w:rPr>
      <w:rFonts w:ascii="Arial" w:hAnsi="Arial" w:cs="Arial"/>
      <w:lang w:val="ru-RU" w:eastAsia="ru-RU" w:bidi="ar-SA"/>
    </w:rPr>
  </w:style>
  <w:style w:type="paragraph" w:customStyle="1" w:styleId="ConsNonformat">
    <w:name w:val="ConsNonformat"/>
    <w:uiPriority w:val="99"/>
    <w:rsid w:val="00BE0FFC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a">
    <w:name w:val="Прижатый влево"/>
    <w:basedOn w:val="Normal"/>
    <w:next w:val="Normal"/>
    <w:uiPriority w:val="99"/>
    <w:rsid w:val="00BE0FFC"/>
    <w:rPr>
      <w:rFonts w:ascii="Arial" w:hAnsi="Arial" w:cs="Arial"/>
      <w:sz w:val="24"/>
      <w:szCs w:val="24"/>
    </w:rPr>
  </w:style>
  <w:style w:type="character" w:customStyle="1" w:styleId="a0">
    <w:name w:val="Знак Знак"/>
    <w:basedOn w:val="DefaultParagraphFont"/>
    <w:uiPriority w:val="99"/>
    <w:rsid w:val="00BE0FFC"/>
    <w:rPr>
      <w:rFonts w:cs="Times New Roman"/>
      <w:b/>
      <w:bCs/>
      <w:color w:val="000000"/>
      <w:sz w:val="28"/>
      <w:szCs w:val="28"/>
      <w:lang w:val="ru-RU" w:eastAsia="ru-RU" w:bidi="ar-SA"/>
    </w:rPr>
  </w:style>
  <w:style w:type="paragraph" w:styleId="Footer">
    <w:name w:val="footer"/>
    <w:basedOn w:val="Normal"/>
    <w:link w:val="FooterChar"/>
    <w:uiPriority w:val="99"/>
    <w:rsid w:val="00BE0FF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E0FFC"/>
    <w:rPr>
      <w:rFonts w:ascii="Times New Roman" w:hAnsi="Times New Rom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uiPriority w:val="99"/>
    <w:rsid w:val="00BE0FFC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BE0FFC"/>
    <w:pPr>
      <w:widowControl/>
      <w:autoSpaceDE/>
      <w:autoSpaceDN/>
      <w:adjustRightInd/>
      <w:spacing w:line="360" w:lineRule="auto"/>
      <w:ind w:firstLine="1134"/>
      <w:jc w:val="both"/>
    </w:pPr>
    <w:rPr>
      <w:color w:val="000000"/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BE0FFC"/>
    <w:rPr>
      <w:rFonts w:ascii="Times New Roman" w:hAnsi="Times New Roman" w:cs="Times New Roman"/>
      <w:color w:val="000000"/>
      <w:sz w:val="28"/>
      <w:szCs w:val="28"/>
      <w:lang w:eastAsia="ru-RU"/>
    </w:rPr>
  </w:style>
  <w:style w:type="paragraph" w:styleId="Header">
    <w:name w:val="header"/>
    <w:basedOn w:val="Normal"/>
    <w:link w:val="HeaderChar"/>
    <w:uiPriority w:val="99"/>
    <w:rsid w:val="00BE0FF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E0FFC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uiPriority w:val="99"/>
    <w:rsid w:val="00BE0FFC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Title">
    <w:name w:val="ConsTitle"/>
    <w:uiPriority w:val="99"/>
    <w:rsid w:val="00BE0FFC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1">
    <w:name w:val="Знак"/>
    <w:basedOn w:val="Normal"/>
    <w:uiPriority w:val="99"/>
    <w:rsid w:val="00BE0FFC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BE0F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E0FFC"/>
    <w:rPr>
      <w:rFonts w:ascii="Tahoma" w:hAnsi="Tahoma" w:cs="Tahoma"/>
      <w:sz w:val="16"/>
      <w:szCs w:val="16"/>
      <w:lang w:eastAsia="ru-RU"/>
    </w:rPr>
  </w:style>
  <w:style w:type="character" w:customStyle="1" w:styleId="wmi-callto">
    <w:name w:val="wmi-callto"/>
    <w:basedOn w:val="DefaultParagraphFont"/>
    <w:uiPriority w:val="99"/>
    <w:rsid w:val="00BE0FFC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BE0FFC"/>
    <w:rPr>
      <w:rFonts w:cs="Times New Roman"/>
    </w:rPr>
  </w:style>
  <w:style w:type="paragraph" w:customStyle="1" w:styleId="ConsPlusTitle">
    <w:name w:val="ConsPlusTitle"/>
    <w:uiPriority w:val="99"/>
    <w:rsid w:val="00BE0FFC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NormalWeb">
    <w:name w:val="Normal (Web)"/>
    <w:basedOn w:val="Normal"/>
    <w:uiPriority w:val="99"/>
    <w:rsid w:val="00BE0FF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165</TotalTime>
  <Pages>9</Pages>
  <Words>2430</Words>
  <Characters>13851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8</cp:revision>
  <dcterms:created xsi:type="dcterms:W3CDTF">2018-01-10T05:06:00Z</dcterms:created>
  <dcterms:modified xsi:type="dcterms:W3CDTF">2019-01-31T10:09:00Z</dcterms:modified>
</cp:coreProperties>
</file>