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4D0" w:rsidRDefault="009234D0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9234D0" w:rsidRDefault="009234D0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 2018 год</w:t>
      </w:r>
    </w:p>
    <w:p w:rsidR="009234D0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9234D0" w:rsidRPr="00CD383A" w:rsidRDefault="009234D0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10001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995"/>
        <w:gridCol w:w="1345"/>
        <w:gridCol w:w="923"/>
      </w:tblGrid>
      <w:tr w:rsidR="009234D0" w:rsidRPr="00CD383A" w:rsidTr="00713222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9234D0" w:rsidRPr="00CD383A" w:rsidTr="00713222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713222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23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1988,9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1845,8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92,8</w:t>
            </w:r>
          </w:p>
        </w:tc>
      </w:tr>
      <w:tr w:rsidR="009234D0" w:rsidRPr="00CD383A" w:rsidTr="00713222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141,3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149,6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105,9</w:t>
            </w:r>
          </w:p>
        </w:tc>
      </w:tr>
      <w:tr w:rsidR="009234D0" w:rsidRPr="00CD383A" w:rsidTr="00713222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C098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9,6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C471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17,7</w:t>
            </w:r>
          </w:p>
        </w:tc>
      </w:tr>
      <w:tr w:rsidR="009234D0" w:rsidRPr="00CD383A" w:rsidTr="00713222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9,6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A3515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17,7</w:t>
            </w:r>
          </w:p>
        </w:tc>
      </w:tr>
      <w:tr w:rsidR="009234D0" w:rsidRPr="00CD383A" w:rsidTr="00713222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9,6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234D0" w:rsidRPr="00CD383A" w:rsidRDefault="009234D0" w:rsidP="00986E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C3408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</w:t>
            </w:r>
          </w:p>
        </w:tc>
      </w:tr>
      <w:tr w:rsidR="009234D0" w:rsidRPr="00CD383A" w:rsidTr="00713222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9,6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4D0" w:rsidRPr="00CD383A" w:rsidRDefault="009234D0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</w:t>
            </w:r>
          </w:p>
        </w:tc>
      </w:tr>
      <w:tr w:rsidR="009234D0" w:rsidRPr="00CD383A" w:rsidTr="00713222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9234D0" w:rsidRPr="00CD383A" w:rsidTr="00713222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713222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713222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713222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713222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9234D0" w:rsidRPr="00CD383A" w:rsidTr="00713222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713222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131,7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147,9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112,3</w:t>
            </w:r>
          </w:p>
        </w:tc>
      </w:tr>
      <w:tr w:rsidR="009234D0" w:rsidRPr="00CD383A" w:rsidTr="00713222">
        <w:trPr>
          <w:trHeight w:hRule="exact" w:val="45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9279A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9279A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Налог на имущество физических лиц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9279A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11,1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9279AC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12,2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9279AC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109,9</w:t>
            </w:r>
          </w:p>
        </w:tc>
      </w:tr>
      <w:tr w:rsidR="009234D0" w:rsidRPr="00CD383A" w:rsidTr="00713222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11,1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109,9</w:t>
            </w:r>
          </w:p>
        </w:tc>
      </w:tr>
      <w:tr w:rsidR="009234D0" w:rsidRPr="00CD383A" w:rsidTr="00713222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F91B6F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F91B6F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F91B6F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106,7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F91B6F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112,8</w:t>
            </w:r>
          </w:p>
        </w:tc>
      </w:tr>
      <w:tr w:rsidR="009234D0" w:rsidRPr="00CD383A" w:rsidTr="00713222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C098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106,7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120,3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112,8</w:t>
            </w:r>
          </w:p>
        </w:tc>
      </w:tr>
      <w:tr w:rsidR="009234D0" w:rsidRPr="00CD383A" w:rsidTr="00713222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713222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13,9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110,8</w:t>
            </w:r>
          </w:p>
        </w:tc>
      </w:tr>
      <w:tr w:rsidR="009234D0" w:rsidRPr="00CD383A" w:rsidTr="00713222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133,4</w:t>
            </w:r>
          </w:p>
        </w:tc>
      </w:tr>
      <w:tr w:rsidR="009234D0" w:rsidRPr="00CD383A" w:rsidTr="00713222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9,4</w:t>
            </w: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Default="009234D0"/>
          <w:p w:rsidR="009234D0" w:rsidRDefault="009234D0">
            <w:r>
              <w:t xml:space="preserve">     </w:t>
            </w:r>
          </w:p>
          <w:p w:rsidR="009234D0" w:rsidRDefault="009234D0">
            <w:r>
              <w:t>9,4</w:t>
            </w: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Default="009234D0"/>
          <w:p w:rsidR="009234D0" w:rsidRDefault="009234D0">
            <w:r>
              <w:t>100</w:t>
            </w: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713222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0B6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1847,6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1696,2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91,8</w:t>
            </w:r>
          </w:p>
        </w:tc>
      </w:tr>
      <w:tr w:rsidR="009234D0" w:rsidRPr="00CD383A" w:rsidTr="00713222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713222">
        <w:trPr>
          <w:trHeight w:hRule="exact" w:val="82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2 02 15001 10 7510</w:t>
            </w:r>
            <w:r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1062,8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1062,8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713222">
        <w:trPr>
          <w:trHeight w:hRule="exact" w:val="84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2 02 15001 10 4245 151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Дотации бюджетам поселений на выравнивание бюджетной обеспеченности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713222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2 02 35015 10 5118</w:t>
            </w:r>
            <w:r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72,1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EB58C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84,2</w:t>
            </w:r>
          </w:p>
        </w:tc>
      </w:tr>
      <w:tr w:rsidR="009234D0" w:rsidRPr="00CD383A" w:rsidTr="00713222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2 02 03024 10 7715</w:t>
            </w:r>
            <w:r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713222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2 02 </w:t>
            </w:r>
            <w:r>
              <w:t>02999 10 7601</w:t>
            </w:r>
            <w:r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506,6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386,6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76,4</w:t>
            </w:r>
          </w:p>
        </w:tc>
      </w:tr>
      <w:tr w:rsidR="009234D0" w:rsidRPr="00CD383A" w:rsidTr="00713222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 xml:space="preserve"> 2 02 40014 10 4201</w:t>
            </w:r>
            <w:r w:rsidRPr="00CD383A">
              <w:rPr>
                <w:noProof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206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4D0" w:rsidRPr="00CD383A" w:rsidRDefault="009234D0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186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90,3</w:t>
            </w:r>
          </w:p>
        </w:tc>
      </w:tr>
    </w:tbl>
    <w:p w:rsidR="009234D0" w:rsidRPr="00CD383A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9234D0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9234D0" w:rsidRDefault="009234D0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9234D0" w:rsidRDefault="009234D0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9234D0" w:rsidRDefault="009234D0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2018 года</w:t>
      </w:r>
    </w:p>
    <w:p w:rsidR="009234D0" w:rsidRPr="00CD383A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9234D0" w:rsidRPr="00CD383A" w:rsidRDefault="009234D0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9234D0" w:rsidRPr="00CD383A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28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480"/>
        <w:gridCol w:w="567"/>
        <w:gridCol w:w="709"/>
        <w:gridCol w:w="1520"/>
        <w:gridCol w:w="567"/>
        <w:gridCol w:w="1034"/>
        <w:gridCol w:w="1375"/>
        <w:gridCol w:w="1034"/>
      </w:tblGrid>
      <w:tr w:rsidR="009234D0" w:rsidRPr="00CD383A" w:rsidTr="00370BE3">
        <w:trPr>
          <w:cantSplit/>
          <w:trHeight w:hRule="exact" w:val="278"/>
          <w:tblHeader/>
        </w:trPr>
        <w:tc>
          <w:tcPr>
            <w:tcW w:w="3480" w:type="dxa"/>
            <w:shd w:val="clear" w:color="auto" w:fill="FFFFFF"/>
            <w:vAlign w:val="center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520" w:type="dxa"/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9234D0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9234D0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9234D0" w:rsidRPr="00CD383A" w:rsidTr="00370BE3">
        <w:trPr>
          <w:cantSplit/>
          <w:trHeight w:hRule="exact" w:val="240"/>
          <w:tblHeader/>
        </w:trPr>
        <w:tc>
          <w:tcPr>
            <w:tcW w:w="3480" w:type="dxa"/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20" w:type="dxa"/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center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9234D0" w:rsidRPr="00CD383A" w:rsidTr="00370BE3">
        <w:trPr>
          <w:trHeight w:hRule="exact" w:val="307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1988,9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1766,6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88,9</w:t>
            </w:r>
          </w:p>
        </w:tc>
      </w:tr>
      <w:tr w:rsidR="009234D0" w:rsidRPr="00CD383A" w:rsidTr="00370BE3">
        <w:trPr>
          <w:trHeight w:hRule="exact" w:val="551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1988,9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</w:p>
          <w:p w:rsidR="009234D0" w:rsidRDefault="009234D0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1766,6</w:t>
            </w:r>
          </w:p>
          <w:p w:rsidR="009234D0" w:rsidRPr="00CD383A" w:rsidRDefault="009234D0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88,9</w:t>
            </w:r>
          </w:p>
        </w:tc>
      </w:tr>
      <w:tr w:rsidR="009234D0" w:rsidRPr="00CD383A" w:rsidTr="00370BE3">
        <w:trPr>
          <w:trHeight w:hRule="exact" w:val="559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1621,7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1501,2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92,6</w:t>
            </w:r>
          </w:p>
        </w:tc>
      </w:tr>
      <w:tr w:rsidR="009234D0" w:rsidRPr="00CD383A" w:rsidTr="00370BE3">
        <w:trPr>
          <w:trHeight w:hRule="exact" w:val="915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347,9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89,7</w:t>
            </w:r>
          </w:p>
        </w:tc>
      </w:tr>
      <w:tr w:rsidR="009234D0" w:rsidRPr="00CD383A" w:rsidTr="00370BE3">
        <w:trPr>
          <w:trHeight w:hRule="exact" w:val="2083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8058C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54,6</w:t>
            </w:r>
          </w:p>
        </w:tc>
      </w:tr>
      <w:tr w:rsidR="009234D0" w:rsidRPr="00CD383A" w:rsidTr="00026A46">
        <w:trPr>
          <w:trHeight w:hRule="exact" w:val="2565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54,6</w:t>
            </w:r>
          </w:p>
        </w:tc>
      </w:tr>
      <w:tr w:rsidR="009234D0" w:rsidRPr="00CD383A" w:rsidTr="00370BE3">
        <w:trPr>
          <w:trHeight w:hRule="exact" w:val="922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63,4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EF48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48,1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75,9</w:t>
            </w:r>
          </w:p>
        </w:tc>
      </w:tr>
      <w:tr w:rsidR="009234D0" w:rsidRPr="00CD383A" w:rsidTr="00370BE3">
        <w:trPr>
          <w:trHeight w:hRule="exact" w:val="1262"/>
        </w:trPr>
        <w:tc>
          <w:tcPr>
            <w:tcW w:w="3480" w:type="dxa"/>
            <w:shd w:val="clear" w:color="auto" w:fill="FFFFFF"/>
          </w:tcPr>
          <w:p w:rsidR="009234D0" w:rsidRPr="00CD383A" w:rsidRDefault="009234D0" w:rsidP="00A9013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взносы по обязательному (Фонд оплаты труда государственных муниципальных) органов и социальному страхованию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</w:t>
            </w:r>
            <w:r>
              <w:t>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370BE3">
        <w:trPr>
          <w:trHeight w:hRule="exact" w:val="2002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299,8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299,8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D7316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100</w:t>
            </w:r>
          </w:p>
        </w:tc>
      </w:tr>
      <w:tr w:rsidR="009234D0" w:rsidRPr="00CD383A" w:rsidTr="00370BE3">
        <w:trPr>
          <w:trHeight w:hRule="exact" w:val="1327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299,8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/>
          <w:p w:rsidR="009234D0" w:rsidRDefault="009234D0"/>
          <w:p w:rsidR="009234D0" w:rsidRDefault="009234D0"/>
          <w:p w:rsidR="009234D0" w:rsidRDefault="009234D0">
            <w:r>
              <w:t>299,8</w:t>
            </w:r>
          </w:p>
          <w:p w:rsidR="009234D0" w:rsidRDefault="009234D0"/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/>
          <w:p w:rsidR="009234D0" w:rsidRDefault="009234D0"/>
          <w:p w:rsidR="009234D0" w:rsidRDefault="009234D0"/>
          <w:p w:rsidR="009234D0" w:rsidRDefault="009234D0">
            <w:r>
              <w:t>100</w:t>
            </w:r>
          </w:p>
          <w:p w:rsidR="009234D0" w:rsidRDefault="009234D0"/>
          <w:p w:rsidR="009234D0" w:rsidRDefault="009234D0"/>
          <w:p w:rsidR="009234D0" w:rsidRDefault="009234D0"/>
          <w:p w:rsidR="009234D0" w:rsidRDefault="009234D0"/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370BE3">
        <w:trPr>
          <w:trHeight w:hRule="exact" w:val="916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299,8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299,8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1589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277,6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D7316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100</w:t>
            </w:r>
          </w:p>
        </w:tc>
      </w:tr>
      <w:tr w:rsidR="009234D0" w:rsidRPr="00CD383A" w:rsidTr="00370BE3">
        <w:trPr>
          <w:trHeight w:hRule="exact" w:val="1802"/>
        </w:trPr>
        <w:tc>
          <w:tcPr>
            <w:tcW w:w="3480" w:type="dxa"/>
            <w:shd w:val="clear" w:color="auto" w:fill="FFFFFF"/>
          </w:tcPr>
          <w:p w:rsidR="009234D0" w:rsidRPr="00CD383A" w:rsidRDefault="009234D0" w:rsidP="000A30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Взносы по обязательному  социальному 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02</w:t>
            </w:r>
          </w:p>
        </w:tc>
        <w:tc>
          <w:tcPr>
            <w:tcW w:w="1520" w:type="dxa"/>
            <w:shd w:val="clear" w:color="auto" w:fill="FFFFFF"/>
          </w:tcPr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D7316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100</w:t>
            </w:r>
          </w:p>
        </w:tc>
      </w:tr>
      <w:tr w:rsidR="009234D0" w:rsidRPr="00CD383A" w:rsidTr="00370BE3">
        <w:trPr>
          <w:trHeight w:hRule="exact" w:val="2410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1088,1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1008,1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92,7</w:t>
            </w:r>
          </w:p>
        </w:tc>
      </w:tr>
      <w:tr w:rsidR="009234D0" w:rsidRPr="00CD383A" w:rsidTr="00370BE3">
        <w:trPr>
          <w:trHeight w:hRule="exact" w:val="1537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4D4F6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577,5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577,5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9234D0" w:rsidRPr="00CD383A" w:rsidTr="00370BE3">
        <w:trPr>
          <w:trHeight w:hRule="exact" w:val="2623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577,5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577,5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1542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462,5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462,5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1280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026A46">
        <w:trPr>
          <w:trHeight w:hRule="exact" w:val="447"/>
        </w:trPr>
        <w:tc>
          <w:tcPr>
            <w:tcW w:w="3480" w:type="dxa"/>
            <w:shd w:val="clear" w:color="auto" w:fill="FFFFFF"/>
          </w:tcPr>
          <w:p w:rsidR="009234D0" w:rsidRPr="00026A46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026A46">
              <w:rPr>
                <w:b/>
              </w:rPr>
              <w:t>Прочие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026A46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26A4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026A46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26A46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026A46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26A46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026A46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26A46">
              <w:rPr>
                <w:b/>
              </w:rPr>
              <w:t>122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026A46" w:rsidRDefault="009234D0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26A46">
              <w:rPr>
                <w:b/>
              </w:rPr>
              <w:t>45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026A46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26A46">
              <w:rPr>
                <w:b/>
              </w:rPr>
              <w:t>45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026A46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26A46">
              <w:rPr>
                <w:b/>
              </w:rPr>
              <w:t>100</w:t>
            </w:r>
          </w:p>
        </w:tc>
      </w:tr>
      <w:tr w:rsidR="009234D0" w:rsidRPr="00CD383A" w:rsidTr="00370BE3">
        <w:trPr>
          <w:trHeight w:hRule="exact" w:val="956"/>
        </w:trPr>
        <w:tc>
          <w:tcPr>
            <w:tcW w:w="3480" w:type="dxa"/>
            <w:shd w:val="clear" w:color="auto" w:fill="FFFFFF"/>
          </w:tcPr>
          <w:p w:rsidR="009234D0" w:rsidRPr="001037E6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1037E6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1037E6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</w:tcPr>
          <w:p w:rsidR="009234D0" w:rsidRPr="001037E6" w:rsidRDefault="009234D0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9234D0" w:rsidRPr="001037E6" w:rsidRDefault="009234D0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9234D0" w:rsidRPr="001037E6" w:rsidRDefault="009234D0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9234D0" w:rsidRPr="001037E6" w:rsidRDefault="009234D0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1037E6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62,5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1037E6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62,5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1037E6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65,9</w:t>
            </w:r>
          </w:p>
        </w:tc>
      </w:tr>
      <w:tr w:rsidR="009234D0" w:rsidRPr="00CD383A" w:rsidTr="00370BE3">
        <w:trPr>
          <w:trHeight w:hRule="exact" w:val="1268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65,9</w:t>
            </w:r>
          </w:p>
        </w:tc>
      </w:tr>
      <w:tr w:rsidR="009234D0" w:rsidRPr="00CD383A" w:rsidTr="00370BE3">
        <w:trPr>
          <w:trHeight w:hRule="exact" w:val="1272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65,9</w:t>
            </w:r>
          </w:p>
        </w:tc>
      </w:tr>
      <w:tr w:rsidR="009234D0" w:rsidRPr="00CD383A" w:rsidTr="00370BE3">
        <w:trPr>
          <w:trHeight w:hRule="exact" w:val="851"/>
        </w:trPr>
        <w:tc>
          <w:tcPr>
            <w:tcW w:w="3480" w:type="dxa"/>
            <w:shd w:val="clear" w:color="auto" w:fill="FFFFFF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9234D0" w:rsidRPr="00AD0E35" w:rsidRDefault="009234D0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9234D0" w:rsidRPr="00AD0E35" w:rsidRDefault="009234D0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800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9258E4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16,3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9258E4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234D0" w:rsidRPr="00CD383A" w:rsidTr="00370BE3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9234D0" w:rsidRPr="00AD0E35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AD0E35" w:rsidRDefault="009234D0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884"/>
        </w:trPr>
        <w:tc>
          <w:tcPr>
            <w:tcW w:w="3480" w:type="dxa"/>
            <w:shd w:val="clear" w:color="auto" w:fill="FFFFFF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AD0E35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667"/>
        </w:trPr>
        <w:tc>
          <w:tcPr>
            <w:tcW w:w="3480" w:type="dxa"/>
            <w:shd w:val="clear" w:color="auto" w:fill="FFFFFF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</w:tcPr>
          <w:p w:rsidR="009234D0" w:rsidRPr="00AD0E35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AD0E35" w:rsidRDefault="009234D0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AD0E35" w:rsidRDefault="009234D0" w:rsidP="00F5334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10,3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AD0E3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2323B7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734B4D">
        <w:trPr>
          <w:trHeight w:hRule="exact" w:val="1453"/>
        </w:trPr>
        <w:tc>
          <w:tcPr>
            <w:tcW w:w="3480" w:type="dxa"/>
            <w:shd w:val="clear" w:color="auto" w:fill="FFFFFF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734B4D">
              <w:rPr>
                <w:b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34B4D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34B4D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34B4D">
              <w:rPr>
                <w:b/>
              </w:rPr>
              <w:t>6520076010</w:t>
            </w:r>
          </w:p>
        </w:tc>
        <w:tc>
          <w:tcPr>
            <w:tcW w:w="567" w:type="dxa"/>
            <w:shd w:val="clear" w:color="auto" w:fill="FFFFFF"/>
          </w:tcPr>
          <w:p w:rsidR="009234D0" w:rsidRPr="00AD0E35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734B4D" w:rsidRDefault="009234D0" w:rsidP="00F53348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734B4D">
              <w:rPr>
                <w:b/>
              </w:rPr>
              <w:t>386,7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34B4D">
              <w:rPr>
                <w:b/>
              </w:rPr>
              <w:t>306,7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79,4</w:t>
            </w:r>
          </w:p>
        </w:tc>
      </w:tr>
      <w:tr w:rsidR="009234D0" w:rsidRPr="00CD383A" w:rsidTr="00734B4D">
        <w:trPr>
          <w:trHeight w:hRule="exact" w:val="2523"/>
        </w:trPr>
        <w:tc>
          <w:tcPr>
            <w:tcW w:w="3480" w:type="dxa"/>
            <w:shd w:val="clear" w:color="auto" w:fill="FFFFFF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34B4D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34B4D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34B4D">
              <w:t>6520076010</w:t>
            </w:r>
          </w:p>
        </w:tc>
        <w:tc>
          <w:tcPr>
            <w:tcW w:w="567" w:type="dxa"/>
            <w:shd w:val="clear" w:color="auto" w:fill="FFFFFF"/>
          </w:tcPr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AD0E35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F5334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201,9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60,4</w:t>
            </w:r>
          </w:p>
        </w:tc>
      </w:tr>
      <w:tr w:rsidR="009234D0" w:rsidRPr="00CD383A" w:rsidTr="00734B4D">
        <w:trPr>
          <w:trHeight w:hRule="exact" w:val="1554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6520076010</w:t>
            </w:r>
          </w:p>
        </w:tc>
        <w:tc>
          <w:tcPr>
            <w:tcW w:w="567" w:type="dxa"/>
            <w:shd w:val="clear" w:color="auto" w:fill="FFFFFF"/>
          </w:tcPr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F5334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86,2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79,9</w:t>
            </w:r>
          </w:p>
        </w:tc>
      </w:tr>
      <w:tr w:rsidR="009234D0" w:rsidRPr="00CD383A" w:rsidTr="00734B4D">
        <w:trPr>
          <w:trHeight w:hRule="exact" w:val="1264"/>
        </w:trPr>
        <w:tc>
          <w:tcPr>
            <w:tcW w:w="3480" w:type="dxa"/>
            <w:shd w:val="clear" w:color="auto" w:fill="FFFFFF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734B4D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34B4D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34B4D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734B4D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34B4D">
              <w:t>6520076010</w:t>
            </w:r>
          </w:p>
        </w:tc>
        <w:tc>
          <w:tcPr>
            <w:tcW w:w="567" w:type="dxa"/>
            <w:shd w:val="clear" w:color="auto" w:fill="FFFFFF"/>
          </w:tcPr>
          <w:p w:rsidR="009234D0" w:rsidRPr="00734B4D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734B4D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734B4D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734B4D" w:rsidRDefault="009234D0" w:rsidP="00BD618A">
            <w:pPr>
              <w:widowControl w:val="0"/>
              <w:autoSpaceDE w:val="0"/>
              <w:autoSpaceDN w:val="0"/>
              <w:adjustRightInd w:val="0"/>
            </w:pPr>
            <w:r w:rsidRPr="00734B4D"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734B4D" w:rsidRDefault="009234D0" w:rsidP="00F5334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734B4D">
              <w:t xml:space="preserve">  93,9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38,1</w:t>
            </w:r>
          </w:p>
        </w:tc>
      </w:tr>
      <w:tr w:rsidR="009234D0" w:rsidRPr="00CD383A" w:rsidTr="00370BE3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9234D0" w:rsidRPr="00D00F61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D00F61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D00F61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</w:tcPr>
          <w:p w:rsidR="009234D0" w:rsidRPr="00D00F61" w:rsidRDefault="009234D0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9234D0" w:rsidRPr="00D00F61" w:rsidRDefault="009234D0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65200</w:t>
            </w:r>
            <w:r w:rsidRPr="00D00F61">
              <w:rPr>
                <w:b/>
              </w:rPr>
              <w:t>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D00F61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D00F61" w:rsidRDefault="009234D0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184,8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D00F61" w:rsidRDefault="009234D0" w:rsidP="00734B4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   184,8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D00F61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234D0" w:rsidRPr="00CD383A" w:rsidTr="00370BE3">
        <w:trPr>
          <w:trHeight w:hRule="exact" w:val="1298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  <w:r>
              <w:t>6520076010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1273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1C49DF">
            <w:pPr>
              <w:widowControl w:val="0"/>
              <w:autoSpaceDE w:val="0"/>
              <w:autoSpaceDN w:val="0"/>
              <w:adjustRightInd w:val="0"/>
            </w:pPr>
          </w:p>
          <w:p w:rsidR="009234D0" w:rsidRDefault="009234D0" w:rsidP="001C49DF">
            <w:pPr>
              <w:widowControl w:val="0"/>
              <w:autoSpaceDE w:val="0"/>
              <w:autoSpaceDN w:val="0"/>
              <w:adjustRightInd w:val="0"/>
            </w:pPr>
          </w:p>
          <w:p w:rsidR="009234D0" w:rsidRPr="00CD383A" w:rsidRDefault="009234D0" w:rsidP="001C49DF">
            <w:pPr>
              <w:widowControl w:val="0"/>
              <w:autoSpaceDE w:val="0"/>
              <w:autoSpaceDN w:val="0"/>
              <w:adjustRightInd w:val="0"/>
            </w:pPr>
            <w:r>
              <w:t>6520076010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F5334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184,8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1987"/>
        </w:trPr>
        <w:tc>
          <w:tcPr>
            <w:tcW w:w="3480" w:type="dxa"/>
            <w:shd w:val="clear" w:color="auto" w:fill="FFFFFF"/>
          </w:tcPr>
          <w:p w:rsidR="009234D0" w:rsidRPr="00C6570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6570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6570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6570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</w:t>
            </w:r>
            <w:r>
              <w:rPr>
                <w:b/>
                <w:bCs/>
              </w:rPr>
              <w:t>00</w:t>
            </w:r>
            <w:r w:rsidRPr="00C65700">
              <w:rPr>
                <w:b/>
                <w:bCs/>
              </w:rPr>
              <w:t>7715</w:t>
            </w: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9234D0" w:rsidRPr="00CD383A" w:rsidTr="00370BE3">
        <w:trPr>
          <w:trHeight w:hRule="exact" w:val="1122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0F57DF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0F57DF">
              <w:rPr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0F57DF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0F57DF">
              <w:rPr>
                <w:bCs/>
              </w:rP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0F57DF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0F57DF">
              <w:rPr>
                <w:bCs/>
              </w:rPr>
              <w:t>100</w:t>
            </w:r>
          </w:p>
        </w:tc>
      </w:tr>
      <w:tr w:rsidR="009234D0" w:rsidRPr="00CD383A" w:rsidTr="00370BE3">
        <w:trPr>
          <w:trHeight w:hRule="exact" w:val="1206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1124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F53348">
        <w:trPr>
          <w:trHeight w:hRule="exact" w:val="718"/>
        </w:trPr>
        <w:tc>
          <w:tcPr>
            <w:tcW w:w="3480" w:type="dxa"/>
            <w:shd w:val="clear" w:color="auto" w:fill="FFFFFF"/>
          </w:tcPr>
          <w:p w:rsidR="009234D0" w:rsidRPr="00F53348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Проведение выборов и референдумов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F53348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3348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F53348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3348">
              <w:rPr>
                <w:b/>
              </w:rPr>
              <w:t>07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F53348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3348">
              <w:rPr>
                <w:b/>
              </w:rPr>
              <w:t>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3E41BA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E41BA">
              <w:rPr>
                <w:b/>
              </w:rPr>
              <w:t>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3E41B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E41BA">
              <w:rPr>
                <w:b/>
              </w:rPr>
              <w:t>100</w:t>
            </w:r>
          </w:p>
        </w:tc>
      </w:tr>
      <w:tr w:rsidR="009234D0" w:rsidRPr="00CD383A" w:rsidTr="00F53348">
        <w:trPr>
          <w:trHeight w:hRule="exact" w:val="715"/>
        </w:trPr>
        <w:tc>
          <w:tcPr>
            <w:tcW w:w="3480" w:type="dxa"/>
            <w:shd w:val="clear" w:color="auto" w:fill="FFFFFF"/>
          </w:tcPr>
          <w:p w:rsidR="009234D0" w:rsidRPr="00F53348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F53348">
              <w:t>Проведение выборов и референдумов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07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F53348">
        <w:trPr>
          <w:trHeight w:hRule="exact" w:val="981"/>
        </w:trPr>
        <w:tc>
          <w:tcPr>
            <w:tcW w:w="3480" w:type="dxa"/>
            <w:shd w:val="clear" w:color="auto" w:fill="FFFFFF"/>
          </w:tcPr>
          <w:p w:rsidR="009234D0" w:rsidRPr="00F53348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07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C855DC">
        <w:trPr>
          <w:trHeight w:hRule="exact" w:val="435"/>
        </w:trPr>
        <w:tc>
          <w:tcPr>
            <w:tcW w:w="3480" w:type="dxa"/>
            <w:shd w:val="clear" w:color="auto" w:fill="FFFFFF"/>
          </w:tcPr>
          <w:p w:rsidR="009234D0" w:rsidRPr="00C855D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C855DC">
              <w:rPr>
                <w:b/>
              </w:rPr>
              <w:t>Резервный фонд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855D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855DC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855D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855DC">
              <w:rPr>
                <w:b/>
              </w:rPr>
              <w:t>13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855D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855DC">
              <w:rPr>
                <w:b/>
              </w:rPr>
              <w:t>139,6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3E41BA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E41BA">
              <w:rPr>
                <w:b/>
              </w:rPr>
              <w:t>139,2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3E41B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E41BA">
              <w:rPr>
                <w:b/>
              </w:rPr>
              <w:t>99,8</w:t>
            </w:r>
          </w:p>
        </w:tc>
      </w:tr>
      <w:tr w:rsidR="009234D0" w:rsidRPr="00CD383A" w:rsidTr="00C855DC">
        <w:trPr>
          <w:trHeight w:hRule="exact" w:val="994"/>
        </w:trPr>
        <w:tc>
          <w:tcPr>
            <w:tcW w:w="3480" w:type="dxa"/>
            <w:shd w:val="clear" w:color="auto" w:fill="FFFFFF"/>
          </w:tcPr>
          <w:p w:rsidR="009234D0" w:rsidRPr="00C855D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855D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855DC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855D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855DC">
              <w:t>13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855D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855DC">
              <w:t>139,6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139,2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99,8</w:t>
            </w:r>
          </w:p>
        </w:tc>
      </w:tr>
      <w:tr w:rsidR="009234D0" w:rsidRPr="00CD383A" w:rsidTr="00C855DC">
        <w:trPr>
          <w:trHeight w:hRule="exact" w:val="839"/>
        </w:trPr>
        <w:tc>
          <w:tcPr>
            <w:tcW w:w="3480" w:type="dxa"/>
            <w:shd w:val="clear" w:color="auto" w:fill="FFFFFF"/>
          </w:tcPr>
          <w:p w:rsidR="009234D0" w:rsidRPr="00C855D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855D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855DC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855D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855DC">
              <w:t>13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855DC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855DC">
              <w:t>139,6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139,2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99,8</w:t>
            </w:r>
          </w:p>
        </w:tc>
      </w:tr>
      <w:tr w:rsidR="009234D0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</w:t>
            </w:r>
            <w:r w:rsidRPr="00585510">
              <w:rPr>
                <w:b/>
              </w:rPr>
              <w:t>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5063FF" w:rsidRDefault="009234D0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9258E4" w:rsidRDefault="009234D0" w:rsidP="00C85A6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9258E4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9234D0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Налог на имущество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585510" w:rsidRDefault="009234D0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585510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Негативка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585510" w:rsidRDefault="009234D0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585510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Пени, штрафы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585510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585510" w:rsidRDefault="009234D0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370BE3">
        <w:trPr>
          <w:trHeight w:hRule="exact" w:val="347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84,2</w:t>
            </w:r>
          </w:p>
        </w:tc>
      </w:tr>
      <w:tr w:rsidR="009234D0" w:rsidRPr="00CD383A" w:rsidTr="00370BE3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84,2</w:t>
            </w:r>
          </w:p>
        </w:tc>
      </w:tr>
      <w:tr w:rsidR="009234D0" w:rsidRPr="00CD383A" w:rsidTr="00370BE3">
        <w:trPr>
          <w:trHeight w:hRule="exact" w:val="1274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  <w:r>
              <w:t>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60,7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84,2</w:t>
            </w:r>
          </w:p>
        </w:tc>
      </w:tr>
      <w:tr w:rsidR="009234D0" w:rsidRPr="00CD383A" w:rsidTr="00370BE3">
        <w:trPr>
          <w:trHeight w:hRule="exact" w:val="1420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84,2</w:t>
            </w:r>
          </w:p>
        </w:tc>
      </w:tr>
      <w:tr w:rsidR="009234D0" w:rsidRPr="00CD383A" w:rsidTr="00370BE3">
        <w:trPr>
          <w:trHeight w:hRule="exact" w:val="2545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85,6</w:t>
            </w:r>
          </w:p>
        </w:tc>
      </w:tr>
      <w:tr w:rsidR="009234D0" w:rsidRPr="00CD383A" w:rsidTr="00370BE3">
        <w:trPr>
          <w:trHeight w:hRule="exact" w:val="1136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</w:t>
            </w:r>
            <w:r>
              <w:t>302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53,2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85,8</w:t>
            </w:r>
          </w:p>
        </w:tc>
      </w:tr>
      <w:tr w:rsidR="009234D0" w:rsidRPr="00CD383A" w:rsidTr="00370BE3">
        <w:trPr>
          <w:trHeight w:hRule="exact" w:val="1136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85,1</w:t>
            </w:r>
          </w:p>
        </w:tc>
      </w:tr>
      <w:tr w:rsidR="009234D0" w:rsidRPr="00CD383A" w:rsidTr="00370BE3">
        <w:trPr>
          <w:trHeight w:hRule="exact" w:val="894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9234D0" w:rsidRPr="00CD383A" w:rsidTr="00370BE3">
        <w:trPr>
          <w:trHeight w:hRule="exact" w:val="1206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9234D0" w:rsidRPr="00CD383A" w:rsidTr="00370BE3">
        <w:trPr>
          <w:trHeight w:hRule="exact" w:val="924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9234D0" w:rsidRPr="00CD383A" w:rsidTr="00370BE3">
        <w:trPr>
          <w:trHeight w:hRule="exact" w:val="240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39,9</w:t>
            </w:r>
          </w:p>
        </w:tc>
      </w:tr>
      <w:tr w:rsidR="009234D0" w:rsidRPr="00CD383A" w:rsidTr="00370BE3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39,9</w:t>
            </w:r>
          </w:p>
        </w:tc>
      </w:tr>
      <w:tr w:rsidR="009234D0" w:rsidRPr="00CD383A" w:rsidTr="00370BE3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8910044102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392EA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130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39,9</w:t>
            </w:r>
          </w:p>
        </w:tc>
      </w:tr>
      <w:tr w:rsidR="009234D0" w:rsidRPr="00CD383A" w:rsidTr="00370BE3">
        <w:trPr>
          <w:trHeight w:hRule="exact" w:val="859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130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51,8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39,9</w:t>
            </w:r>
          </w:p>
        </w:tc>
      </w:tr>
      <w:tr w:rsidR="009234D0" w:rsidRPr="00CD383A" w:rsidTr="00370BE3">
        <w:trPr>
          <w:trHeight w:hRule="exact" w:val="1264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1D6B7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130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39,9</w:t>
            </w:r>
          </w:p>
        </w:tc>
      </w:tr>
      <w:tr w:rsidR="009234D0" w:rsidRPr="00CD383A" w:rsidTr="00370BE3">
        <w:trPr>
          <w:trHeight w:hRule="exact" w:val="1276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39,9</w:t>
            </w:r>
          </w:p>
        </w:tc>
      </w:tr>
      <w:tr w:rsidR="009234D0" w:rsidRPr="00CD383A" w:rsidTr="00370BE3">
        <w:trPr>
          <w:trHeight w:hRule="exact" w:val="477"/>
        </w:trPr>
        <w:tc>
          <w:tcPr>
            <w:tcW w:w="3480" w:type="dxa"/>
            <w:shd w:val="clear" w:color="auto" w:fill="FFFFFF"/>
          </w:tcPr>
          <w:p w:rsidR="009234D0" w:rsidRPr="00392EA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Землеустроительные работы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392EA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2EA5">
              <w:rPr>
                <w:b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392EA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2EA5">
              <w:rPr>
                <w:b/>
              </w:rP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392EA5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392EA5" w:rsidRDefault="009234D0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392EA5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234D0" w:rsidRPr="00CD383A" w:rsidTr="00370BE3">
        <w:trPr>
          <w:trHeight w:hRule="exact" w:val="825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Картографическое описание и составление схем карты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850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850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Иные закупки</w:t>
            </w:r>
            <w:r w:rsidRPr="00CD383A">
              <w:t xml:space="preserve">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Default="009234D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Default="009234D0" w:rsidP="00C855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697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E41B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99,7</w:t>
            </w:r>
          </w:p>
        </w:tc>
      </w:tr>
      <w:tr w:rsidR="009234D0" w:rsidRPr="00CD383A" w:rsidTr="00370BE3">
        <w:trPr>
          <w:trHeight w:hRule="exact" w:val="419"/>
        </w:trPr>
        <w:tc>
          <w:tcPr>
            <w:tcW w:w="3480" w:type="dxa"/>
            <w:shd w:val="clear" w:color="auto" w:fill="FFFFFF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585510" w:rsidRDefault="009234D0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E41B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99,7</w:t>
            </w:r>
          </w:p>
        </w:tc>
      </w:tr>
      <w:tr w:rsidR="009234D0" w:rsidRPr="00CD383A" w:rsidTr="00370BE3">
        <w:trPr>
          <w:trHeight w:hRule="exact" w:val="495"/>
        </w:trPr>
        <w:tc>
          <w:tcPr>
            <w:tcW w:w="3480" w:type="dxa"/>
            <w:shd w:val="clear" w:color="auto" w:fill="FFFFFF"/>
          </w:tcPr>
          <w:p w:rsidR="009234D0" w:rsidRPr="00585510" w:rsidRDefault="009234D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585510">
              <w:rPr>
                <w:b/>
                <w:color w:val="000000"/>
              </w:rPr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585510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585510" w:rsidRDefault="009234D0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10101</w:t>
            </w:r>
            <w:r w:rsidRPr="00585510">
              <w:rPr>
                <w:b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9845E8" w:rsidRDefault="009234D0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E41B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26,2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99,7</w:t>
            </w:r>
          </w:p>
        </w:tc>
      </w:tr>
      <w:tr w:rsidR="009234D0" w:rsidRPr="00CD383A" w:rsidTr="00370BE3">
        <w:trPr>
          <w:trHeight w:hRule="exact" w:val="906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AD4130" w:rsidRDefault="009234D0" w:rsidP="00C855D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</w:rPr>
              <w:t xml:space="preserve">    </w:t>
            </w:r>
            <w:r>
              <w:t>26,3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E41B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99,7</w:t>
            </w:r>
          </w:p>
        </w:tc>
      </w:tr>
      <w:tr w:rsidR="009234D0" w:rsidRPr="00CD383A" w:rsidTr="00370BE3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E41B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99,7</w:t>
            </w:r>
          </w:p>
        </w:tc>
      </w:tr>
      <w:tr w:rsidR="009234D0" w:rsidRPr="00CD383A" w:rsidTr="00370BE3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1010143010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E41B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99,7</w:t>
            </w:r>
          </w:p>
        </w:tc>
      </w:tr>
      <w:tr w:rsidR="009234D0" w:rsidRPr="00CD383A" w:rsidTr="00370BE3">
        <w:trPr>
          <w:trHeight w:hRule="exact" w:val="371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961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9234D0" w:rsidRPr="00CD383A" w:rsidTr="00370BE3">
        <w:trPr>
          <w:trHeight w:hRule="exact" w:val="273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961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9234D0" w:rsidRPr="00CD383A" w:rsidTr="00370BE3">
        <w:trPr>
          <w:trHeight w:hRule="exact" w:val="279"/>
        </w:trPr>
        <w:tc>
          <w:tcPr>
            <w:tcW w:w="3480" w:type="dxa"/>
            <w:shd w:val="clear" w:color="auto" w:fill="FFFFFF"/>
          </w:tcPr>
          <w:p w:rsidR="009234D0" w:rsidRPr="00CD383A" w:rsidRDefault="009234D0" w:rsidP="006930F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СДК</w:t>
            </w:r>
            <w:r w:rsidRPr="00CD383A">
              <w:t xml:space="preserve">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</w:tcPr>
          <w:p w:rsidR="009234D0" w:rsidRPr="00CD383A" w:rsidRDefault="009234D0" w:rsidP="00370B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</w:t>
            </w:r>
            <w:r>
              <w:t>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9234D0" w:rsidRPr="00CD383A" w:rsidTr="00370BE3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100  4444443,912,543,9</w:t>
            </w:r>
          </w:p>
        </w:tc>
      </w:tr>
      <w:tr w:rsidR="009234D0" w:rsidRPr="00CD383A" w:rsidTr="00370BE3">
        <w:trPr>
          <w:trHeight w:hRule="exact" w:val="242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4D4F6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100 </w:t>
            </w:r>
          </w:p>
        </w:tc>
      </w:tr>
      <w:tr w:rsidR="009234D0" w:rsidRPr="00CD383A" w:rsidTr="00370BE3">
        <w:trPr>
          <w:trHeight w:hRule="exact" w:val="900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95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4D4F6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100</w:t>
            </w:r>
          </w:p>
        </w:tc>
      </w:tr>
      <w:tr w:rsidR="009234D0" w:rsidRPr="00CD383A" w:rsidTr="00370BE3">
        <w:trPr>
          <w:trHeight w:hRule="exact" w:val="1216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842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9845E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1004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9234D0" w:rsidRPr="00CD383A" w:rsidTr="00370BE3">
        <w:trPr>
          <w:trHeight w:hRule="exact" w:val="773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4D4F6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100</w:t>
            </w:r>
          </w:p>
        </w:tc>
      </w:tr>
      <w:tr w:rsidR="009234D0" w:rsidRPr="00CD383A" w:rsidTr="00370BE3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9234D0" w:rsidRPr="00CD383A" w:rsidRDefault="009234D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9234D0" w:rsidRPr="00CD383A" w:rsidRDefault="009234D0" w:rsidP="004D4F6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100</w:t>
            </w:r>
          </w:p>
        </w:tc>
      </w:tr>
    </w:tbl>
    <w:p w:rsidR="009234D0" w:rsidRPr="00CD383A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9234D0" w:rsidRPr="00CD383A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9234D0" w:rsidRPr="00CD383A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9234D0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9234D0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9234D0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9234D0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9234D0" w:rsidRDefault="009234D0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9234D0" w:rsidSect="00373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4D0" w:rsidRDefault="009234D0" w:rsidP="00AD0115">
      <w:r>
        <w:separator/>
      </w:r>
    </w:p>
  </w:endnote>
  <w:endnote w:type="continuationSeparator" w:id="1">
    <w:p w:rsidR="009234D0" w:rsidRDefault="009234D0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4D0" w:rsidRDefault="009234D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4D0" w:rsidRDefault="009234D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4D0" w:rsidRDefault="009234D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4D0" w:rsidRDefault="009234D0" w:rsidP="00AD0115">
      <w:r>
        <w:separator/>
      </w:r>
    </w:p>
  </w:footnote>
  <w:footnote w:type="continuationSeparator" w:id="1">
    <w:p w:rsidR="009234D0" w:rsidRDefault="009234D0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4D0" w:rsidRDefault="009234D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4D0" w:rsidRDefault="009234D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4D0" w:rsidRDefault="009234D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26A46"/>
    <w:rsid w:val="00032966"/>
    <w:rsid w:val="00054272"/>
    <w:rsid w:val="0007527E"/>
    <w:rsid w:val="000802D8"/>
    <w:rsid w:val="00084B68"/>
    <w:rsid w:val="0008723C"/>
    <w:rsid w:val="00087488"/>
    <w:rsid w:val="000A30F7"/>
    <w:rsid w:val="000B6931"/>
    <w:rsid w:val="000C00FC"/>
    <w:rsid w:val="000C06D2"/>
    <w:rsid w:val="000C5077"/>
    <w:rsid w:val="000D6E26"/>
    <w:rsid w:val="000E6BCA"/>
    <w:rsid w:val="000F57DF"/>
    <w:rsid w:val="000F7441"/>
    <w:rsid w:val="0010022F"/>
    <w:rsid w:val="001037E6"/>
    <w:rsid w:val="00116BA9"/>
    <w:rsid w:val="00116CC2"/>
    <w:rsid w:val="00135E1A"/>
    <w:rsid w:val="00144F62"/>
    <w:rsid w:val="001516AE"/>
    <w:rsid w:val="001643C7"/>
    <w:rsid w:val="001824FC"/>
    <w:rsid w:val="00182C2B"/>
    <w:rsid w:val="001A4CA0"/>
    <w:rsid w:val="001A4E1A"/>
    <w:rsid w:val="001A4F8D"/>
    <w:rsid w:val="001B53BA"/>
    <w:rsid w:val="001C1736"/>
    <w:rsid w:val="001C49DF"/>
    <w:rsid w:val="001C552D"/>
    <w:rsid w:val="001D0F14"/>
    <w:rsid w:val="001D6B7D"/>
    <w:rsid w:val="001E428D"/>
    <w:rsid w:val="001E45C9"/>
    <w:rsid w:val="0020186A"/>
    <w:rsid w:val="00206FCA"/>
    <w:rsid w:val="002100B9"/>
    <w:rsid w:val="00214AE5"/>
    <w:rsid w:val="00217A47"/>
    <w:rsid w:val="002323B7"/>
    <w:rsid w:val="00232AA3"/>
    <w:rsid w:val="002511F9"/>
    <w:rsid w:val="00274E80"/>
    <w:rsid w:val="00282F3A"/>
    <w:rsid w:val="002A4262"/>
    <w:rsid w:val="002C331C"/>
    <w:rsid w:val="002C4083"/>
    <w:rsid w:val="002C74C0"/>
    <w:rsid w:val="002D47F3"/>
    <w:rsid w:val="002D5A39"/>
    <w:rsid w:val="002E483F"/>
    <w:rsid w:val="002F34CE"/>
    <w:rsid w:val="002F4649"/>
    <w:rsid w:val="00301740"/>
    <w:rsid w:val="00302C67"/>
    <w:rsid w:val="003035ED"/>
    <w:rsid w:val="003323A6"/>
    <w:rsid w:val="00333F86"/>
    <w:rsid w:val="0034049E"/>
    <w:rsid w:val="00345624"/>
    <w:rsid w:val="00352183"/>
    <w:rsid w:val="00370BE3"/>
    <w:rsid w:val="00371A08"/>
    <w:rsid w:val="003723D2"/>
    <w:rsid w:val="003730CC"/>
    <w:rsid w:val="00381790"/>
    <w:rsid w:val="00385008"/>
    <w:rsid w:val="00385284"/>
    <w:rsid w:val="00391629"/>
    <w:rsid w:val="00392EA5"/>
    <w:rsid w:val="00393EF1"/>
    <w:rsid w:val="003A1C80"/>
    <w:rsid w:val="003A2175"/>
    <w:rsid w:val="003A23DA"/>
    <w:rsid w:val="003A28B4"/>
    <w:rsid w:val="003A3182"/>
    <w:rsid w:val="003B1408"/>
    <w:rsid w:val="003B4CD3"/>
    <w:rsid w:val="003C26A6"/>
    <w:rsid w:val="003C473A"/>
    <w:rsid w:val="003D7647"/>
    <w:rsid w:val="003E2EE5"/>
    <w:rsid w:val="003E41BA"/>
    <w:rsid w:val="003F034C"/>
    <w:rsid w:val="003F4760"/>
    <w:rsid w:val="003F5165"/>
    <w:rsid w:val="00411460"/>
    <w:rsid w:val="00423BB4"/>
    <w:rsid w:val="00432F5A"/>
    <w:rsid w:val="004432F4"/>
    <w:rsid w:val="00454077"/>
    <w:rsid w:val="00490141"/>
    <w:rsid w:val="004A56A6"/>
    <w:rsid w:val="004C6621"/>
    <w:rsid w:val="004D3C9F"/>
    <w:rsid w:val="004D4F64"/>
    <w:rsid w:val="004D70BE"/>
    <w:rsid w:val="004E0516"/>
    <w:rsid w:val="004E137D"/>
    <w:rsid w:val="004F364F"/>
    <w:rsid w:val="005063FF"/>
    <w:rsid w:val="0051104E"/>
    <w:rsid w:val="00511D52"/>
    <w:rsid w:val="005160E4"/>
    <w:rsid w:val="00520382"/>
    <w:rsid w:val="005257D5"/>
    <w:rsid w:val="005656A6"/>
    <w:rsid w:val="00565E19"/>
    <w:rsid w:val="00571F54"/>
    <w:rsid w:val="0058245D"/>
    <w:rsid w:val="005827A1"/>
    <w:rsid w:val="00585510"/>
    <w:rsid w:val="00593BBB"/>
    <w:rsid w:val="0059618D"/>
    <w:rsid w:val="005A268A"/>
    <w:rsid w:val="005A46F3"/>
    <w:rsid w:val="005A6AB5"/>
    <w:rsid w:val="005B23BD"/>
    <w:rsid w:val="005B648C"/>
    <w:rsid w:val="005B7AF0"/>
    <w:rsid w:val="005C0983"/>
    <w:rsid w:val="005D586E"/>
    <w:rsid w:val="005E08F5"/>
    <w:rsid w:val="005E5345"/>
    <w:rsid w:val="0060618E"/>
    <w:rsid w:val="0063197F"/>
    <w:rsid w:val="00645CA2"/>
    <w:rsid w:val="00660CCB"/>
    <w:rsid w:val="00664A1E"/>
    <w:rsid w:val="0066675B"/>
    <w:rsid w:val="00667BAD"/>
    <w:rsid w:val="00691607"/>
    <w:rsid w:val="006930FA"/>
    <w:rsid w:val="006B02D6"/>
    <w:rsid w:val="006B379C"/>
    <w:rsid w:val="006C1F6E"/>
    <w:rsid w:val="006E1145"/>
    <w:rsid w:val="006E6C5D"/>
    <w:rsid w:val="006F0DE6"/>
    <w:rsid w:val="007001B4"/>
    <w:rsid w:val="00703D64"/>
    <w:rsid w:val="00707036"/>
    <w:rsid w:val="00713222"/>
    <w:rsid w:val="00716E05"/>
    <w:rsid w:val="00726E69"/>
    <w:rsid w:val="00734B4D"/>
    <w:rsid w:val="00742C44"/>
    <w:rsid w:val="0074300C"/>
    <w:rsid w:val="0075395B"/>
    <w:rsid w:val="00763C85"/>
    <w:rsid w:val="00776FCD"/>
    <w:rsid w:val="00786DF2"/>
    <w:rsid w:val="007A2D6D"/>
    <w:rsid w:val="007A3CB3"/>
    <w:rsid w:val="007A3E27"/>
    <w:rsid w:val="007A3EB2"/>
    <w:rsid w:val="007A567E"/>
    <w:rsid w:val="007D25B2"/>
    <w:rsid w:val="007D4F4B"/>
    <w:rsid w:val="007D5682"/>
    <w:rsid w:val="007D7A73"/>
    <w:rsid w:val="007E47BA"/>
    <w:rsid w:val="00803429"/>
    <w:rsid w:val="008058CC"/>
    <w:rsid w:val="00807213"/>
    <w:rsid w:val="00827969"/>
    <w:rsid w:val="008508E8"/>
    <w:rsid w:val="00851E33"/>
    <w:rsid w:val="00855DCD"/>
    <w:rsid w:val="008574CB"/>
    <w:rsid w:val="00884877"/>
    <w:rsid w:val="00887127"/>
    <w:rsid w:val="008968EC"/>
    <w:rsid w:val="00896E4E"/>
    <w:rsid w:val="008A2624"/>
    <w:rsid w:val="008A67BD"/>
    <w:rsid w:val="008C78B9"/>
    <w:rsid w:val="008D57A8"/>
    <w:rsid w:val="008D5A5E"/>
    <w:rsid w:val="008E185D"/>
    <w:rsid w:val="008F26E5"/>
    <w:rsid w:val="008F6400"/>
    <w:rsid w:val="00902F7D"/>
    <w:rsid w:val="00904324"/>
    <w:rsid w:val="00922860"/>
    <w:rsid w:val="009234D0"/>
    <w:rsid w:val="009255B5"/>
    <w:rsid w:val="009258E4"/>
    <w:rsid w:val="00926F8D"/>
    <w:rsid w:val="009279AC"/>
    <w:rsid w:val="00932371"/>
    <w:rsid w:val="00941F1A"/>
    <w:rsid w:val="00950DEA"/>
    <w:rsid w:val="009845E8"/>
    <w:rsid w:val="00986E02"/>
    <w:rsid w:val="009A142A"/>
    <w:rsid w:val="009C3A4D"/>
    <w:rsid w:val="009E3F6D"/>
    <w:rsid w:val="00A23F24"/>
    <w:rsid w:val="00A35155"/>
    <w:rsid w:val="00A35D44"/>
    <w:rsid w:val="00A35E26"/>
    <w:rsid w:val="00A42001"/>
    <w:rsid w:val="00A4406C"/>
    <w:rsid w:val="00A449BD"/>
    <w:rsid w:val="00A562E1"/>
    <w:rsid w:val="00A67FEF"/>
    <w:rsid w:val="00A750E4"/>
    <w:rsid w:val="00A90130"/>
    <w:rsid w:val="00A9562E"/>
    <w:rsid w:val="00A973F7"/>
    <w:rsid w:val="00AA1C31"/>
    <w:rsid w:val="00AA5FF4"/>
    <w:rsid w:val="00AA78F7"/>
    <w:rsid w:val="00AC5928"/>
    <w:rsid w:val="00AD0115"/>
    <w:rsid w:val="00AD0E35"/>
    <w:rsid w:val="00AD4130"/>
    <w:rsid w:val="00AD6B03"/>
    <w:rsid w:val="00AE602B"/>
    <w:rsid w:val="00AE7A45"/>
    <w:rsid w:val="00B20D26"/>
    <w:rsid w:val="00B2385D"/>
    <w:rsid w:val="00B23957"/>
    <w:rsid w:val="00B33C52"/>
    <w:rsid w:val="00B44361"/>
    <w:rsid w:val="00B529AE"/>
    <w:rsid w:val="00B74A0F"/>
    <w:rsid w:val="00B84CC3"/>
    <w:rsid w:val="00BA29A2"/>
    <w:rsid w:val="00BA340F"/>
    <w:rsid w:val="00BA37CB"/>
    <w:rsid w:val="00BA5896"/>
    <w:rsid w:val="00BB1D01"/>
    <w:rsid w:val="00BB5A99"/>
    <w:rsid w:val="00BC72AB"/>
    <w:rsid w:val="00BD4582"/>
    <w:rsid w:val="00BD618A"/>
    <w:rsid w:val="00BE44EF"/>
    <w:rsid w:val="00BE49A6"/>
    <w:rsid w:val="00BF0379"/>
    <w:rsid w:val="00C007B2"/>
    <w:rsid w:val="00C02BB3"/>
    <w:rsid w:val="00C276D5"/>
    <w:rsid w:val="00C32DC2"/>
    <w:rsid w:val="00C3408B"/>
    <w:rsid w:val="00C36C8E"/>
    <w:rsid w:val="00C43F76"/>
    <w:rsid w:val="00C471A6"/>
    <w:rsid w:val="00C53124"/>
    <w:rsid w:val="00C538E6"/>
    <w:rsid w:val="00C56895"/>
    <w:rsid w:val="00C65700"/>
    <w:rsid w:val="00C6672E"/>
    <w:rsid w:val="00C675B0"/>
    <w:rsid w:val="00C75266"/>
    <w:rsid w:val="00C855DC"/>
    <w:rsid w:val="00C85A6F"/>
    <w:rsid w:val="00C878F6"/>
    <w:rsid w:val="00C87B9D"/>
    <w:rsid w:val="00C94A2A"/>
    <w:rsid w:val="00CA447C"/>
    <w:rsid w:val="00CA4572"/>
    <w:rsid w:val="00CA7E67"/>
    <w:rsid w:val="00CB6E24"/>
    <w:rsid w:val="00CD383A"/>
    <w:rsid w:val="00CD4759"/>
    <w:rsid w:val="00CF5E2E"/>
    <w:rsid w:val="00D00F61"/>
    <w:rsid w:val="00D16360"/>
    <w:rsid w:val="00D23385"/>
    <w:rsid w:val="00D2766F"/>
    <w:rsid w:val="00D41562"/>
    <w:rsid w:val="00D42735"/>
    <w:rsid w:val="00D5291F"/>
    <w:rsid w:val="00D52AF6"/>
    <w:rsid w:val="00D54368"/>
    <w:rsid w:val="00D7316A"/>
    <w:rsid w:val="00D77F6E"/>
    <w:rsid w:val="00D86062"/>
    <w:rsid w:val="00D90296"/>
    <w:rsid w:val="00D905C1"/>
    <w:rsid w:val="00DB424F"/>
    <w:rsid w:val="00DC162B"/>
    <w:rsid w:val="00DC3F68"/>
    <w:rsid w:val="00DD391B"/>
    <w:rsid w:val="00DF2656"/>
    <w:rsid w:val="00DF5CCE"/>
    <w:rsid w:val="00E00EDB"/>
    <w:rsid w:val="00E1445A"/>
    <w:rsid w:val="00E17CDC"/>
    <w:rsid w:val="00E21B70"/>
    <w:rsid w:val="00E232F2"/>
    <w:rsid w:val="00E30A70"/>
    <w:rsid w:val="00E36851"/>
    <w:rsid w:val="00E43422"/>
    <w:rsid w:val="00E62432"/>
    <w:rsid w:val="00EB0BCA"/>
    <w:rsid w:val="00EB1931"/>
    <w:rsid w:val="00EB479B"/>
    <w:rsid w:val="00EB58CB"/>
    <w:rsid w:val="00EB613C"/>
    <w:rsid w:val="00EC41AF"/>
    <w:rsid w:val="00ED3CB7"/>
    <w:rsid w:val="00ED7C46"/>
    <w:rsid w:val="00EE06AC"/>
    <w:rsid w:val="00EE09D8"/>
    <w:rsid w:val="00EE5E19"/>
    <w:rsid w:val="00EF4802"/>
    <w:rsid w:val="00F01A71"/>
    <w:rsid w:val="00F12D8D"/>
    <w:rsid w:val="00F16FCE"/>
    <w:rsid w:val="00F25FA1"/>
    <w:rsid w:val="00F260A6"/>
    <w:rsid w:val="00F52184"/>
    <w:rsid w:val="00F52861"/>
    <w:rsid w:val="00F53348"/>
    <w:rsid w:val="00F64290"/>
    <w:rsid w:val="00F671D7"/>
    <w:rsid w:val="00F763D8"/>
    <w:rsid w:val="00F770AC"/>
    <w:rsid w:val="00F86E42"/>
    <w:rsid w:val="00F91B6F"/>
    <w:rsid w:val="00F94E7B"/>
    <w:rsid w:val="00F969AF"/>
    <w:rsid w:val="00FA6820"/>
    <w:rsid w:val="00FB7E0E"/>
    <w:rsid w:val="00FE714A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682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618A"/>
    <w:rPr>
      <w:rFonts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BD618A"/>
    <w:pPr>
      <w:widowControl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3305</TotalTime>
  <Pages>9</Pages>
  <Words>2072</Words>
  <Characters>11812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57</cp:revision>
  <cp:lastPrinted>2016-04-19T13:02:00Z</cp:lastPrinted>
  <dcterms:created xsi:type="dcterms:W3CDTF">2014-05-30T05:44:00Z</dcterms:created>
  <dcterms:modified xsi:type="dcterms:W3CDTF">2019-02-08T12:08:00Z</dcterms:modified>
</cp:coreProperties>
</file>