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894" w:rsidRPr="008B0B69" w:rsidRDefault="00110894" w:rsidP="008B0B69">
      <w:pPr>
        <w:pStyle w:val="NoSpacing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110894" w:rsidRDefault="00110894" w:rsidP="008B0B69">
      <w:pPr>
        <w:pStyle w:val="NoSpacing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110894" w:rsidRDefault="00110894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муниципальных учреждений по Салминскому сельскому поселению</w:t>
      </w:r>
    </w:p>
    <w:p w:rsidR="00110894" w:rsidRDefault="00110894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110894" w:rsidRDefault="00110894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За 1 кв. 2019 года</w:t>
      </w:r>
    </w:p>
    <w:p w:rsidR="00110894" w:rsidRDefault="00110894" w:rsidP="008B0B69">
      <w:pPr>
        <w:pStyle w:val="NoSpacing"/>
        <w:rPr>
          <w:sz w:val="28"/>
          <w:szCs w:val="28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391"/>
        <w:gridCol w:w="982"/>
        <w:gridCol w:w="1276"/>
        <w:gridCol w:w="1263"/>
        <w:gridCol w:w="1418"/>
        <w:gridCol w:w="1134"/>
      </w:tblGrid>
      <w:tr w:rsidR="00110894" w:rsidRPr="00027767" w:rsidTr="00027767">
        <w:trPr>
          <w:trHeight w:val="360"/>
        </w:trPr>
        <w:tc>
          <w:tcPr>
            <w:tcW w:w="3391" w:type="dxa"/>
            <w:vMerge w:val="restart"/>
          </w:tcPr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>Наименование</w:t>
            </w:r>
          </w:p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>Числ.</w:t>
            </w:r>
          </w:p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>челов.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>Денежные средства</w:t>
            </w:r>
          </w:p>
          <w:p w:rsidR="00110894" w:rsidRPr="00027767" w:rsidRDefault="00110894" w:rsidP="009A10F4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 xml:space="preserve">      2018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>Денежные средства</w:t>
            </w:r>
          </w:p>
          <w:p w:rsidR="00110894" w:rsidRPr="00027767" w:rsidRDefault="00110894" w:rsidP="000B64AA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>2019 год</w:t>
            </w:r>
          </w:p>
        </w:tc>
      </w:tr>
      <w:tr w:rsidR="00110894" w:rsidRPr="00027767" w:rsidTr="00027767">
        <w:trPr>
          <w:trHeight w:val="315"/>
        </w:trPr>
        <w:tc>
          <w:tcPr>
            <w:tcW w:w="3391" w:type="dxa"/>
            <w:vMerge/>
          </w:tcPr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>план</w:t>
            </w:r>
          </w:p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>Факт</w:t>
            </w:r>
          </w:p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</w:p>
        </w:tc>
      </w:tr>
      <w:tr w:rsidR="00110894" w:rsidRPr="00027767" w:rsidTr="00027767">
        <w:tc>
          <w:tcPr>
            <w:tcW w:w="3391" w:type="dxa"/>
          </w:tcPr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>Администрация</w:t>
            </w:r>
          </w:p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10894" w:rsidRPr="00027767" w:rsidRDefault="00110894" w:rsidP="000B64AA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>1000,3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>998,6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>603,1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10894" w:rsidRPr="00027767" w:rsidRDefault="00110894" w:rsidP="008B0B69">
            <w:pPr>
              <w:pStyle w:val="NoSpacing"/>
              <w:rPr>
                <w:sz w:val="28"/>
                <w:szCs w:val="28"/>
              </w:rPr>
            </w:pPr>
            <w:r w:rsidRPr="00027767">
              <w:rPr>
                <w:sz w:val="28"/>
                <w:szCs w:val="28"/>
              </w:rPr>
              <w:t>240</w:t>
            </w:r>
          </w:p>
        </w:tc>
      </w:tr>
    </w:tbl>
    <w:p w:rsidR="00110894" w:rsidRDefault="00110894" w:rsidP="008B0B69">
      <w:pPr>
        <w:pStyle w:val="NoSpacing"/>
        <w:rPr>
          <w:sz w:val="28"/>
          <w:szCs w:val="28"/>
        </w:rPr>
      </w:pPr>
    </w:p>
    <w:p w:rsidR="00110894" w:rsidRDefault="00110894" w:rsidP="008B0B69">
      <w:pPr>
        <w:pStyle w:val="NoSpacing"/>
        <w:rPr>
          <w:sz w:val="28"/>
          <w:szCs w:val="28"/>
        </w:rPr>
      </w:pPr>
    </w:p>
    <w:p w:rsidR="00110894" w:rsidRDefault="00110894" w:rsidP="008B0B69">
      <w:pPr>
        <w:pStyle w:val="NoSpacing"/>
        <w:rPr>
          <w:sz w:val="28"/>
          <w:szCs w:val="28"/>
        </w:rPr>
      </w:pPr>
    </w:p>
    <w:p w:rsidR="00110894" w:rsidRDefault="00110894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Глава Салминского</w:t>
      </w:r>
    </w:p>
    <w:p w:rsidR="00110894" w:rsidRDefault="00110894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                        Горячева Т. В.</w:t>
      </w:r>
    </w:p>
    <w:p w:rsidR="00110894" w:rsidRDefault="00110894" w:rsidP="008B0B69">
      <w:pPr>
        <w:pStyle w:val="NoSpacing"/>
        <w:rPr>
          <w:sz w:val="28"/>
          <w:szCs w:val="28"/>
        </w:rPr>
      </w:pPr>
    </w:p>
    <w:p w:rsidR="00110894" w:rsidRPr="008B0B69" w:rsidRDefault="00110894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Кадыкеева Е. А.  </w:t>
      </w:r>
    </w:p>
    <w:sectPr w:rsidR="0011089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0B69"/>
    <w:rsid w:val="00014B80"/>
    <w:rsid w:val="00027767"/>
    <w:rsid w:val="00085713"/>
    <w:rsid w:val="000B64AA"/>
    <w:rsid w:val="000E36B6"/>
    <w:rsid w:val="00110894"/>
    <w:rsid w:val="001761BF"/>
    <w:rsid w:val="001B4C8A"/>
    <w:rsid w:val="001E2CB1"/>
    <w:rsid w:val="002462FE"/>
    <w:rsid w:val="003F3609"/>
    <w:rsid w:val="00432CFE"/>
    <w:rsid w:val="00450CD2"/>
    <w:rsid w:val="0046652E"/>
    <w:rsid w:val="004A0FC8"/>
    <w:rsid w:val="004B27F2"/>
    <w:rsid w:val="004B3157"/>
    <w:rsid w:val="00564775"/>
    <w:rsid w:val="0064567F"/>
    <w:rsid w:val="00661409"/>
    <w:rsid w:val="006D306B"/>
    <w:rsid w:val="0073350C"/>
    <w:rsid w:val="00736760"/>
    <w:rsid w:val="00753364"/>
    <w:rsid w:val="007D2861"/>
    <w:rsid w:val="007E3411"/>
    <w:rsid w:val="008471F0"/>
    <w:rsid w:val="008B0B69"/>
    <w:rsid w:val="008F4707"/>
    <w:rsid w:val="00913648"/>
    <w:rsid w:val="009A10F4"/>
    <w:rsid w:val="009F6CDF"/>
    <w:rsid w:val="00AD1FB1"/>
    <w:rsid w:val="00AF7124"/>
    <w:rsid w:val="00B3408B"/>
    <w:rsid w:val="00B502DA"/>
    <w:rsid w:val="00C24C90"/>
    <w:rsid w:val="00CA059C"/>
    <w:rsid w:val="00D91EEE"/>
    <w:rsid w:val="00DE7C21"/>
    <w:rsid w:val="00E1018E"/>
    <w:rsid w:val="00ED42C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50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B0B69"/>
    <w:rPr>
      <w:lang w:eastAsia="en-US"/>
    </w:rPr>
  </w:style>
  <w:style w:type="table" w:styleId="TableGrid">
    <w:name w:val="Table Grid"/>
    <w:basedOn w:val="TableNormal"/>
    <w:uiPriority w:val="99"/>
    <w:rsid w:val="00F4700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101</Words>
  <Characters>577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Сведения о численности</dc:title>
  <dc:subject/>
  <dc:creator>user</dc:creator>
  <cp:keywords/>
  <dc:description/>
  <cp:lastModifiedBy>ОДМ</cp:lastModifiedBy>
  <cp:revision>2</cp:revision>
  <cp:lastPrinted>2019-05-06T11:52:00Z</cp:lastPrinted>
  <dcterms:created xsi:type="dcterms:W3CDTF">2019-05-06T11:53:00Z</dcterms:created>
  <dcterms:modified xsi:type="dcterms:W3CDTF">2019-05-06T11:53:00Z</dcterms:modified>
</cp:coreProperties>
</file>