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КОЧУНОВСКОГО</w:t>
      </w:r>
      <w:r w:rsidRPr="00B76830">
        <w:rPr>
          <w:b/>
          <w:szCs w:val="28"/>
          <w:lang w:eastAsia="en-US"/>
        </w:rPr>
        <w:t xml:space="preserve"> СЕЛЬСКОГО ПОСЕЛЕНИЯ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</w:p>
    <w:p w:rsidR="00BD7E77" w:rsidRPr="00B76830" w:rsidRDefault="00BD7E77" w:rsidP="001A0598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BD7E77" w:rsidRPr="00B76830" w:rsidRDefault="00BD7E77" w:rsidP="001A0598">
      <w:pPr>
        <w:rPr>
          <w:szCs w:val="28"/>
          <w:lang w:eastAsia="en-US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" strokeweight="1.5pt"/>
        </w:pict>
      </w:r>
    </w:p>
    <w:p w:rsidR="00BD7E77" w:rsidRPr="00157801" w:rsidRDefault="00BD7E77" w:rsidP="005B5611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«08» июля 2019 года</w:t>
      </w:r>
      <w:r>
        <w:rPr>
          <w:sz w:val="25"/>
          <w:szCs w:val="25"/>
          <w:lang w:eastAsia="en-US"/>
        </w:rPr>
        <w:tab/>
        <w:t>№88</w:t>
      </w:r>
    </w:p>
    <w:p w:rsidR="00BD7E77" w:rsidRPr="00B76830" w:rsidRDefault="00BD7E77" w:rsidP="005B5611">
      <w:pPr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с</w:t>
      </w:r>
      <w:r w:rsidRPr="00B76830">
        <w:rPr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>Кочуново</w:t>
      </w:r>
    </w:p>
    <w:p w:rsidR="00BD7E77" w:rsidRDefault="00BD7E77" w:rsidP="001A0598">
      <w:pPr>
        <w:jc w:val="right"/>
        <w:rPr>
          <w:bCs/>
          <w:sz w:val="24"/>
          <w:szCs w:val="24"/>
        </w:rPr>
      </w:pPr>
    </w:p>
    <w:p w:rsidR="00BD7E77" w:rsidRDefault="00BD7E77" w:rsidP="001A0598">
      <w:pPr>
        <w:jc w:val="center"/>
        <w:rPr>
          <w:szCs w:val="28"/>
        </w:rPr>
      </w:pPr>
    </w:p>
    <w:p w:rsidR="00BD7E77" w:rsidRPr="00921F01" w:rsidRDefault="00BD7E77" w:rsidP="00921F0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>О признании утратившим силу</w:t>
      </w:r>
    </w:p>
    <w:p w:rsidR="00BD7E77" w:rsidRPr="00921F01" w:rsidRDefault="00BD7E77" w:rsidP="00921F0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 xml:space="preserve">Устава </w:t>
      </w:r>
      <w:r>
        <w:rPr>
          <w:sz w:val="26"/>
          <w:szCs w:val="26"/>
        </w:rPr>
        <w:t>Кочуновского</w:t>
      </w:r>
      <w:r w:rsidRPr="00921F01">
        <w:rPr>
          <w:sz w:val="26"/>
          <w:szCs w:val="26"/>
        </w:rPr>
        <w:t xml:space="preserve"> сельского поселения</w:t>
      </w:r>
    </w:p>
    <w:p w:rsidR="00BD7E77" w:rsidRPr="00921F01" w:rsidRDefault="00BD7E77" w:rsidP="00921F0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>Ромодановского муниципального района</w:t>
      </w:r>
    </w:p>
    <w:p w:rsidR="00BD7E77" w:rsidRPr="004C6C2F" w:rsidRDefault="00BD7E77" w:rsidP="001A0598">
      <w:pPr>
        <w:ind w:firstLine="748"/>
        <w:rPr>
          <w:sz w:val="26"/>
        </w:rPr>
      </w:pPr>
    </w:p>
    <w:p w:rsidR="00BD7E77" w:rsidRDefault="00BD7E77" w:rsidP="004C6C2F">
      <w:pPr>
        <w:pStyle w:val="Heading1"/>
        <w:ind w:firstLine="708"/>
        <w:rPr>
          <w:b w:val="0"/>
          <w:sz w:val="26"/>
          <w:szCs w:val="26"/>
        </w:rPr>
      </w:pPr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4C6C2F">
        <w:rPr>
          <w:b w:val="0"/>
          <w:sz w:val="26"/>
          <w:szCs w:val="2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4C6C2F">
          <w:rPr>
            <w:b w:val="0"/>
            <w:sz w:val="26"/>
            <w:szCs w:val="26"/>
          </w:rPr>
          <w:t>2019 г</w:t>
        </w:r>
      </w:smartTag>
      <w:r w:rsidRPr="004C6C2F">
        <w:rPr>
          <w:b w:val="0"/>
          <w:sz w:val="26"/>
          <w:szCs w:val="26"/>
        </w:rPr>
        <w:t xml:space="preserve">. N 33-З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>О преобразовании Кочуновского и Куриловского сельских поселений Ромодановского муниципального района, Кочуновского и Куриловского 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r>
        <w:rPr>
          <w:b w:val="0"/>
          <w:sz w:val="26"/>
          <w:szCs w:val="26"/>
        </w:rPr>
        <w:t>Кочуновского</w:t>
      </w:r>
      <w:r w:rsidRPr="004C6C2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 xml:space="preserve"> </w:t>
      </w:r>
    </w:p>
    <w:p w:rsidR="00BD7E77" w:rsidRPr="004C6C2F" w:rsidRDefault="00BD7E77" w:rsidP="004C6C2F">
      <w:pPr>
        <w:pStyle w:val="Heading1"/>
        <w:ind w:firstLine="708"/>
        <w:rPr>
          <w:b w:val="0"/>
          <w:bCs/>
          <w:sz w:val="26"/>
          <w:szCs w:val="26"/>
        </w:rPr>
      </w:pPr>
      <w:r w:rsidRPr="004C6C2F">
        <w:rPr>
          <w:b w:val="0"/>
          <w:bCs/>
          <w:sz w:val="26"/>
          <w:szCs w:val="26"/>
        </w:rPr>
        <w:t xml:space="preserve">Совет депутатов </w:t>
      </w:r>
      <w:r w:rsidRPr="004C6C2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Кочуновского </w:t>
      </w:r>
      <w:r w:rsidRPr="004C6C2F">
        <w:rPr>
          <w:b w:val="0"/>
          <w:bCs/>
          <w:sz w:val="26"/>
          <w:szCs w:val="26"/>
        </w:rPr>
        <w:t xml:space="preserve">сельского поселения </w:t>
      </w:r>
      <w:r w:rsidRPr="004C6C2F">
        <w:rPr>
          <w:b w:val="0"/>
          <w:sz w:val="26"/>
          <w:szCs w:val="26"/>
        </w:rPr>
        <w:t>Ромодановского</w:t>
      </w:r>
      <w:r w:rsidRPr="004C6C2F">
        <w:rPr>
          <w:b w:val="0"/>
          <w:bCs/>
          <w:sz w:val="26"/>
          <w:szCs w:val="26"/>
        </w:rPr>
        <w:t xml:space="preserve"> муниципального района</w:t>
      </w:r>
    </w:p>
    <w:p w:rsidR="00BD7E77" w:rsidRDefault="00BD7E77" w:rsidP="001A0598">
      <w:pPr>
        <w:pStyle w:val="Heading1"/>
        <w:tabs>
          <w:tab w:val="left" w:pos="0"/>
        </w:tabs>
        <w:rPr>
          <w:sz w:val="26"/>
        </w:rPr>
      </w:pPr>
    </w:p>
    <w:p w:rsidR="00BD7E77" w:rsidRDefault="00BD7E77" w:rsidP="001A0598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921F01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  <w:r>
        <w:rPr>
          <w:b w:val="0"/>
          <w:bCs/>
          <w:sz w:val="26"/>
          <w:szCs w:val="26"/>
        </w:rPr>
        <w:br/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  <w:szCs w:val="26"/>
        </w:rPr>
        <w:t xml:space="preserve">1. Устав 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 </w:t>
      </w:r>
      <w:r w:rsidRPr="00B76830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района, утвержденный  решением сессии Совета депутатов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</w:t>
      </w:r>
      <w:r w:rsidRPr="007B141C">
        <w:rPr>
          <w:b/>
          <w:sz w:val="26"/>
        </w:rPr>
        <w:t xml:space="preserve">от 28 декабря </w:t>
      </w:r>
      <w:smartTag w:uri="urn:schemas-microsoft-com:office:smarttags" w:element="metricconverter">
        <w:smartTagPr>
          <w:attr w:name="ProductID" w:val="2005 г"/>
        </w:smartTagPr>
        <w:r w:rsidRPr="007B141C">
          <w:rPr>
            <w:b/>
            <w:sz w:val="26"/>
          </w:rPr>
          <w:t>2005 г</w:t>
        </w:r>
      </w:smartTag>
      <w:r w:rsidRPr="007B141C">
        <w:rPr>
          <w:b/>
          <w:sz w:val="26"/>
        </w:rPr>
        <w:t>.   № 1</w:t>
      </w:r>
      <w:r w:rsidRPr="004C6C2F">
        <w:rPr>
          <w:color w:val="FF0000"/>
          <w:sz w:val="26"/>
        </w:rPr>
        <w:t xml:space="preserve">  </w:t>
      </w:r>
      <w:r>
        <w:rPr>
          <w:sz w:val="26"/>
        </w:rPr>
        <w:t xml:space="preserve">признать утратившим силу со дня вступления в силу Устава </w:t>
      </w:r>
      <w:r w:rsidRPr="00574AC7">
        <w:rPr>
          <w:sz w:val="26"/>
          <w:szCs w:val="26"/>
        </w:rPr>
        <w:t>вновь образованного</w:t>
      </w:r>
      <w:r>
        <w:rPr>
          <w:sz w:val="26"/>
          <w:szCs w:val="26"/>
        </w:rPr>
        <w:t xml:space="preserve">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>сельского поселения.</w:t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2. Настоящее решение подлежит опубликованию в газете «Жизнь»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</w:t>
      </w:r>
      <w:r w:rsidRPr="00B76830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Pr="00921F01" w:rsidRDefault="00BD7E77" w:rsidP="001A0598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r w:rsidRPr="004C6C2F">
        <w:rPr>
          <w:b/>
          <w:sz w:val="26"/>
          <w:szCs w:val="26"/>
        </w:rPr>
        <w:t>Кочуновского</w:t>
      </w:r>
    </w:p>
    <w:p w:rsidR="00BD7E77" w:rsidRPr="00921F01" w:rsidRDefault="00BD7E77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>Г.А.</w:t>
      </w:r>
      <w:r w:rsidRPr="00921F0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Майорова</w:t>
      </w:r>
    </w:p>
    <w:p w:rsidR="00BD7E77" w:rsidRPr="00921F01" w:rsidRDefault="00BD7E77" w:rsidP="001A0598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D7E77" w:rsidRDefault="00BD7E77" w:rsidP="001A0598">
      <w:pPr>
        <w:ind w:left="851"/>
        <w:jc w:val="both"/>
        <w:rPr>
          <w:szCs w:val="28"/>
        </w:rPr>
      </w:pPr>
    </w:p>
    <w:p w:rsidR="00BD7E77" w:rsidRDefault="00BD7E77" w:rsidP="001A0598">
      <w:pPr>
        <w:ind w:left="851"/>
        <w:jc w:val="both"/>
        <w:rPr>
          <w:szCs w:val="28"/>
        </w:rPr>
      </w:pPr>
    </w:p>
    <w:p w:rsidR="00BD7E77" w:rsidRDefault="00BD7E77" w:rsidP="001A0598">
      <w:pPr>
        <w:ind w:left="851"/>
        <w:jc w:val="both"/>
        <w:rPr>
          <w:szCs w:val="28"/>
        </w:rPr>
      </w:pPr>
    </w:p>
    <w:p w:rsidR="00BD7E77" w:rsidRDefault="00BD7E77" w:rsidP="001A0598">
      <w:pPr>
        <w:ind w:left="851"/>
        <w:jc w:val="both"/>
        <w:rPr>
          <w:szCs w:val="28"/>
        </w:rPr>
      </w:pPr>
    </w:p>
    <w:p w:rsidR="00BD7E77" w:rsidRDefault="00BD7E77" w:rsidP="001A0598">
      <w:pPr>
        <w:ind w:left="851"/>
        <w:jc w:val="both"/>
        <w:rPr>
          <w:szCs w:val="28"/>
        </w:rPr>
      </w:pPr>
    </w:p>
    <w:p w:rsidR="00BD7E77" w:rsidRDefault="00BD7E77" w:rsidP="001A0598">
      <w:pPr>
        <w:ind w:left="851"/>
        <w:jc w:val="both"/>
        <w:rPr>
          <w:szCs w:val="28"/>
        </w:rPr>
      </w:pPr>
    </w:p>
    <w:p w:rsidR="00BD7E77" w:rsidRDefault="00BD7E77">
      <w:pPr>
        <w:spacing w:after="200" w:line="276" w:lineRule="auto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br w:type="page"/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334674">
        <w:rPr>
          <w:b/>
          <w:sz w:val="26"/>
          <w:szCs w:val="26"/>
        </w:rPr>
        <w:t>КОЧУНОВСКОГО</w:t>
      </w:r>
      <w:r w:rsidRPr="004C6C2F">
        <w:rPr>
          <w:sz w:val="26"/>
          <w:szCs w:val="26"/>
        </w:rPr>
        <w:t xml:space="preserve"> </w:t>
      </w:r>
      <w:r w:rsidRPr="00B76830">
        <w:rPr>
          <w:b/>
          <w:szCs w:val="28"/>
          <w:lang w:eastAsia="en-US"/>
        </w:rPr>
        <w:t>СЕЛЬСКОГО ПОСЕЛЕНИЯ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</w:p>
    <w:p w:rsidR="00BD7E77" w:rsidRPr="00B76830" w:rsidRDefault="00BD7E77" w:rsidP="001A0598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BD7E77" w:rsidRPr="00B76830" w:rsidRDefault="00BD7E77" w:rsidP="001A0598">
      <w:pPr>
        <w:rPr>
          <w:szCs w:val="28"/>
          <w:lang w:eastAsia="en-US"/>
        </w:rPr>
      </w:pP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4" o:spid="_x0000_s1027" type="#_x0000_t34" style="position:absolute;margin-left:-1.2pt;margin-top:9.15pt;width:471.6pt;height:.7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hUzhflUCAABiBAAADgAAAAAAAAAAAAAAAAAuAgAAZHJzL2Uyb0RvYy54bWxQSwEC&#10;LQAUAAYACAAAACEALmMidd8AAAAIAQAADwAAAAAAAAAAAAAAAACvBAAAZHJzL2Rvd25yZXYueG1s&#10;UEsFBgAAAAAEAAQA8wAAALsFAAAAAA==&#10;" adj=",4286880,-3840" strokeweight="1.5pt"/>
        </w:pict>
      </w:r>
    </w:p>
    <w:p w:rsidR="00BD7E77" w:rsidRPr="00157801" w:rsidRDefault="00BD7E77" w:rsidP="005B5611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«08» июля 2019 года</w:t>
      </w:r>
      <w:r>
        <w:rPr>
          <w:sz w:val="25"/>
          <w:szCs w:val="25"/>
          <w:lang w:eastAsia="en-US"/>
        </w:rPr>
        <w:tab/>
        <w:t>№89</w:t>
      </w:r>
    </w:p>
    <w:p w:rsidR="00BD7E77" w:rsidRPr="00B76830" w:rsidRDefault="00BD7E77" w:rsidP="005B5611">
      <w:pPr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с</w:t>
      </w:r>
      <w:r w:rsidRPr="00B76830">
        <w:rPr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>Кочуново</w:t>
      </w:r>
    </w:p>
    <w:p w:rsidR="00BD7E77" w:rsidRDefault="00BD7E77" w:rsidP="001A0598">
      <w:pPr>
        <w:jc w:val="right"/>
        <w:rPr>
          <w:bCs/>
          <w:sz w:val="24"/>
          <w:szCs w:val="24"/>
        </w:rPr>
      </w:pPr>
    </w:p>
    <w:p w:rsidR="00BD7E77" w:rsidRPr="00057BFC" w:rsidRDefault="00BD7E77" w:rsidP="001A0598">
      <w:pPr>
        <w:jc w:val="right"/>
        <w:rPr>
          <w:bCs/>
          <w:sz w:val="24"/>
          <w:szCs w:val="24"/>
        </w:rPr>
      </w:pPr>
    </w:p>
    <w:p w:rsidR="00BD7E77" w:rsidRPr="007A46BE" w:rsidRDefault="00BD7E77" w:rsidP="007A46BE">
      <w:pPr>
        <w:pStyle w:val="Heading1"/>
        <w:tabs>
          <w:tab w:val="left" w:pos="0"/>
        </w:tabs>
        <w:ind w:firstLine="709"/>
        <w:rPr>
          <w:sz w:val="26"/>
          <w:szCs w:val="26"/>
        </w:rPr>
      </w:pPr>
      <w:r w:rsidRPr="007A46BE">
        <w:rPr>
          <w:sz w:val="26"/>
          <w:szCs w:val="26"/>
        </w:rPr>
        <w:t>О создании рабочей группы  по подготовке</w:t>
      </w:r>
    </w:p>
    <w:p w:rsidR="00BD7E77" w:rsidRPr="007A46BE" w:rsidRDefault="00BD7E77" w:rsidP="007A46BE">
      <w:pPr>
        <w:pStyle w:val="Heading1"/>
        <w:tabs>
          <w:tab w:val="left" w:pos="0"/>
        </w:tabs>
        <w:ind w:firstLine="709"/>
        <w:rPr>
          <w:sz w:val="26"/>
          <w:szCs w:val="26"/>
        </w:rPr>
      </w:pPr>
      <w:r w:rsidRPr="007A46BE">
        <w:rPr>
          <w:sz w:val="26"/>
          <w:szCs w:val="26"/>
        </w:rPr>
        <w:t>проекта Устава и проекта Регламента Совета депутатов</w:t>
      </w:r>
    </w:p>
    <w:p w:rsidR="00BD7E77" w:rsidRPr="007A46BE" w:rsidRDefault="00BD7E77" w:rsidP="007A46BE">
      <w:pPr>
        <w:pStyle w:val="Heading1"/>
        <w:tabs>
          <w:tab w:val="left" w:pos="0"/>
        </w:tabs>
        <w:ind w:firstLine="709"/>
        <w:rPr>
          <w:sz w:val="26"/>
          <w:szCs w:val="26"/>
        </w:rPr>
      </w:pPr>
      <w:r w:rsidRPr="00334674">
        <w:rPr>
          <w:sz w:val="26"/>
          <w:szCs w:val="26"/>
        </w:rPr>
        <w:t>Кочуновского</w:t>
      </w:r>
      <w:r w:rsidRPr="004C6C2F">
        <w:rPr>
          <w:b w:val="0"/>
          <w:sz w:val="26"/>
          <w:szCs w:val="26"/>
        </w:rPr>
        <w:t xml:space="preserve"> </w:t>
      </w:r>
      <w:r w:rsidRPr="007A46BE">
        <w:rPr>
          <w:sz w:val="26"/>
          <w:szCs w:val="26"/>
        </w:rPr>
        <w:t xml:space="preserve">сельского поселения  </w:t>
      </w:r>
    </w:p>
    <w:p w:rsidR="00BD7E77" w:rsidRPr="007A46BE" w:rsidRDefault="00BD7E77" w:rsidP="007A46BE">
      <w:pPr>
        <w:pStyle w:val="Heading1"/>
        <w:tabs>
          <w:tab w:val="left" w:pos="0"/>
        </w:tabs>
        <w:ind w:firstLine="709"/>
        <w:rPr>
          <w:sz w:val="26"/>
          <w:szCs w:val="26"/>
        </w:rPr>
      </w:pPr>
      <w:r w:rsidRPr="007A46BE">
        <w:rPr>
          <w:sz w:val="26"/>
          <w:szCs w:val="26"/>
        </w:rPr>
        <w:t>Ромодановского муниципального района</w:t>
      </w:r>
    </w:p>
    <w:p w:rsidR="00BD7E77" w:rsidRDefault="00BD7E77" w:rsidP="001A0598">
      <w:pPr>
        <w:ind w:firstLine="748"/>
        <w:rPr>
          <w:sz w:val="26"/>
        </w:rPr>
      </w:pPr>
    </w:p>
    <w:p w:rsidR="00BD7E77" w:rsidRDefault="00BD7E77" w:rsidP="00334674">
      <w:pPr>
        <w:pStyle w:val="Heading1"/>
        <w:ind w:firstLine="708"/>
        <w:rPr>
          <w:b w:val="0"/>
          <w:sz w:val="26"/>
          <w:szCs w:val="26"/>
        </w:rPr>
      </w:pPr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4C6C2F">
        <w:rPr>
          <w:b w:val="0"/>
          <w:sz w:val="26"/>
          <w:szCs w:val="2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4C6C2F">
          <w:rPr>
            <w:b w:val="0"/>
            <w:sz w:val="26"/>
            <w:szCs w:val="26"/>
          </w:rPr>
          <w:t>2019 г</w:t>
        </w:r>
      </w:smartTag>
      <w:r w:rsidRPr="004C6C2F">
        <w:rPr>
          <w:b w:val="0"/>
          <w:sz w:val="26"/>
          <w:szCs w:val="26"/>
        </w:rPr>
        <w:t xml:space="preserve">. N 33-З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>О преобразовании Кочуновского и Куриловского сельских поселений Ромодановского муниципального района, Кочуновского и Куриловского 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r>
        <w:rPr>
          <w:b w:val="0"/>
          <w:sz w:val="26"/>
          <w:szCs w:val="26"/>
        </w:rPr>
        <w:t>Кочуновского</w:t>
      </w:r>
      <w:r w:rsidRPr="004C6C2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 xml:space="preserve"> </w:t>
      </w:r>
    </w:p>
    <w:p w:rsidR="00BD7E77" w:rsidRPr="004C6C2F" w:rsidRDefault="00BD7E77" w:rsidP="00334674">
      <w:pPr>
        <w:pStyle w:val="Heading1"/>
        <w:ind w:firstLine="708"/>
        <w:rPr>
          <w:b w:val="0"/>
          <w:bCs/>
          <w:sz w:val="26"/>
          <w:szCs w:val="26"/>
        </w:rPr>
      </w:pPr>
      <w:r w:rsidRPr="004C6C2F">
        <w:rPr>
          <w:b w:val="0"/>
          <w:bCs/>
          <w:sz w:val="26"/>
          <w:szCs w:val="26"/>
        </w:rPr>
        <w:t xml:space="preserve">Совет депутатов </w:t>
      </w:r>
      <w:r w:rsidRPr="004C6C2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Кочуновского </w:t>
      </w:r>
      <w:r w:rsidRPr="004C6C2F">
        <w:rPr>
          <w:b w:val="0"/>
          <w:bCs/>
          <w:sz w:val="26"/>
          <w:szCs w:val="26"/>
        </w:rPr>
        <w:t xml:space="preserve">сельского поселения </w:t>
      </w:r>
      <w:r w:rsidRPr="004C6C2F">
        <w:rPr>
          <w:b w:val="0"/>
          <w:sz w:val="26"/>
          <w:szCs w:val="26"/>
        </w:rPr>
        <w:t>Ромодановского</w:t>
      </w:r>
      <w:r w:rsidRPr="004C6C2F">
        <w:rPr>
          <w:b w:val="0"/>
          <w:bCs/>
          <w:sz w:val="26"/>
          <w:szCs w:val="26"/>
        </w:rPr>
        <w:t xml:space="preserve"> муниципального района</w:t>
      </w:r>
    </w:p>
    <w:p w:rsidR="00BD7E77" w:rsidRDefault="00BD7E77" w:rsidP="001A0598">
      <w:pPr>
        <w:pStyle w:val="Heading1"/>
        <w:tabs>
          <w:tab w:val="left" w:pos="0"/>
        </w:tabs>
        <w:rPr>
          <w:sz w:val="26"/>
        </w:rPr>
      </w:pPr>
    </w:p>
    <w:p w:rsidR="00BD7E77" w:rsidRPr="007A46BE" w:rsidRDefault="00BD7E77" w:rsidP="001A0598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>
        <w:rPr>
          <w:bCs/>
          <w:sz w:val="26"/>
          <w:szCs w:val="26"/>
        </w:rPr>
        <w:t xml:space="preserve"> РЕШИЛ</w:t>
      </w:r>
      <w:r w:rsidRPr="007A46BE">
        <w:rPr>
          <w:b w:val="0"/>
          <w:bCs/>
          <w:sz w:val="26"/>
          <w:szCs w:val="26"/>
        </w:rPr>
        <w:t>:</w:t>
      </w:r>
      <w:r w:rsidRPr="007A46BE">
        <w:rPr>
          <w:b w:val="0"/>
          <w:bCs/>
          <w:sz w:val="26"/>
          <w:szCs w:val="26"/>
        </w:rPr>
        <w:br/>
      </w:r>
    </w:p>
    <w:p w:rsidR="00BD7E77" w:rsidRDefault="00BD7E77" w:rsidP="001A0598">
      <w:pPr>
        <w:pStyle w:val="Heading1"/>
        <w:tabs>
          <w:tab w:val="left" w:pos="0"/>
        </w:tabs>
        <w:ind w:firstLine="709"/>
        <w:rPr>
          <w:b w:val="0"/>
          <w:sz w:val="26"/>
          <w:szCs w:val="26"/>
        </w:rPr>
      </w:pPr>
      <w:r w:rsidRPr="001A5034">
        <w:rPr>
          <w:b w:val="0"/>
          <w:sz w:val="26"/>
          <w:szCs w:val="26"/>
        </w:rPr>
        <w:t xml:space="preserve">1. Создать рабочую группу по подготовке проекта Устава  </w:t>
      </w:r>
      <w:r>
        <w:rPr>
          <w:b w:val="0"/>
          <w:sz w:val="26"/>
          <w:szCs w:val="26"/>
        </w:rPr>
        <w:t xml:space="preserve">и </w:t>
      </w:r>
      <w:r w:rsidRPr="009563FA">
        <w:rPr>
          <w:b w:val="0"/>
          <w:sz w:val="26"/>
          <w:szCs w:val="26"/>
        </w:rPr>
        <w:t>проекта Регламента Совета депутатов</w:t>
      </w:r>
      <w:r>
        <w:rPr>
          <w:b w:val="0"/>
          <w:sz w:val="26"/>
          <w:szCs w:val="26"/>
        </w:rPr>
        <w:t xml:space="preserve">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Кочуновского </w:t>
      </w:r>
      <w:r w:rsidRPr="001A5034">
        <w:rPr>
          <w:b w:val="0"/>
          <w:sz w:val="26"/>
          <w:szCs w:val="26"/>
        </w:rPr>
        <w:t xml:space="preserve">сельского поселения  </w:t>
      </w:r>
      <w:r>
        <w:rPr>
          <w:b w:val="0"/>
          <w:sz w:val="26"/>
          <w:szCs w:val="26"/>
        </w:rPr>
        <w:t xml:space="preserve"> Ромодановского </w:t>
      </w:r>
      <w:r w:rsidRPr="001A5034">
        <w:rPr>
          <w:b w:val="0"/>
          <w:sz w:val="26"/>
          <w:szCs w:val="26"/>
        </w:rPr>
        <w:t>муниципального района</w:t>
      </w:r>
      <w:r>
        <w:rPr>
          <w:b w:val="0"/>
          <w:sz w:val="26"/>
          <w:szCs w:val="26"/>
        </w:rPr>
        <w:t xml:space="preserve"> в следующем составе:</w:t>
      </w:r>
    </w:p>
    <w:p w:rsidR="00BD7E77" w:rsidRPr="00334674" w:rsidRDefault="00BD7E77" w:rsidP="00334674">
      <w:pPr>
        <w:ind w:firstLine="709"/>
        <w:jc w:val="both"/>
        <w:rPr>
          <w:sz w:val="26"/>
          <w:szCs w:val="26"/>
        </w:rPr>
      </w:pPr>
      <w:r w:rsidRPr="00334674">
        <w:rPr>
          <w:sz w:val="26"/>
          <w:szCs w:val="26"/>
        </w:rPr>
        <w:t xml:space="preserve">1) Майорова Галина Анастасьевна - Глава  </w:t>
      </w:r>
      <w:r w:rsidRPr="004C6C2F">
        <w:rPr>
          <w:sz w:val="26"/>
          <w:szCs w:val="26"/>
        </w:rPr>
        <w:t xml:space="preserve">Кочуновского </w:t>
      </w:r>
      <w:r w:rsidRPr="00334674">
        <w:rPr>
          <w:sz w:val="26"/>
          <w:szCs w:val="26"/>
        </w:rPr>
        <w:t>сельского поселения – руководитель группы</w:t>
      </w:r>
    </w:p>
    <w:p w:rsidR="00BD7E77" w:rsidRPr="00334674" w:rsidRDefault="00BD7E77" w:rsidP="001A0598">
      <w:pPr>
        <w:ind w:firstLine="709"/>
        <w:jc w:val="both"/>
        <w:rPr>
          <w:sz w:val="26"/>
          <w:szCs w:val="26"/>
        </w:rPr>
      </w:pPr>
      <w:r w:rsidRPr="00334674">
        <w:rPr>
          <w:sz w:val="26"/>
          <w:szCs w:val="26"/>
        </w:rPr>
        <w:t xml:space="preserve">2) Боряева Анна Александровна - Глава </w:t>
      </w:r>
      <w:r>
        <w:rPr>
          <w:sz w:val="26"/>
          <w:szCs w:val="26"/>
        </w:rPr>
        <w:t xml:space="preserve">Куриловского </w:t>
      </w:r>
      <w:r w:rsidRPr="00334674">
        <w:rPr>
          <w:sz w:val="26"/>
          <w:szCs w:val="26"/>
        </w:rPr>
        <w:t xml:space="preserve"> поселения – заместитель руководителя группы</w:t>
      </w:r>
      <w:r>
        <w:rPr>
          <w:sz w:val="26"/>
          <w:szCs w:val="26"/>
        </w:rPr>
        <w:t xml:space="preserve"> </w:t>
      </w:r>
      <w:r w:rsidRPr="00334674">
        <w:rPr>
          <w:sz w:val="26"/>
          <w:szCs w:val="26"/>
        </w:rPr>
        <w:t>(по согласованию)</w:t>
      </w:r>
    </w:p>
    <w:p w:rsidR="00BD7E77" w:rsidRDefault="00BD7E77" w:rsidP="001A0598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Члены группы:</w:t>
      </w:r>
    </w:p>
    <w:p w:rsidR="00BD7E77" w:rsidRPr="007B141C" w:rsidRDefault="00BD7E77" w:rsidP="001A0598">
      <w:pPr>
        <w:ind w:firstLine="709"/>
        <w:rPr>
          <w:sz w:val="26"/>
          <w:szCs w:val="26"/>
        </w:rPr>
      </w:pPr>
      <w:r w:rsidRPr="007B141C">
        <w:rPr>
          <w:sz w:val="26"/>
          <w:szCs w:val="26"/>
        </w:rPr>
        <w:t>3)   Гунина Елена Николаевна    - депутат Совета депутатов Куриловского сельского поселения(по согласованию),</w:t>
      </w:r>
    </w:p>
    <w:p w:rsidR="00BD7E77" w:rsidRPr="007B141C" w:rsidRDefault="00BD7E77" w:rsidP="001A0598">
      <w:pPr>
        <w:ind w:firstLine="709"/>
        <w:rPr>
          <w:sz w:val="26"/>
          <w:szCs w:val="26"/>
        </w:rPr>
      </w:pPr>
      <w:r w:rsidRPr="007B141C">
        <w:rPr>
          <w:sz w:val="26"/>
          <w:szCs w:val="26"/>
        </w:rPr>
        <w:t>4)   Лукина Ольга Ивановна -   депутат Совета депутатов Кочуновского  сельского поселения,</w:t>
      </w:r>
    </w:p>
    <w:p w:rsidR="00BD7E77" w:rsidRPr="007B141C" w:rsidRDefault="00BD7E77" w:rsidP="001A0598">
      <w:pPr>
        <w:ind w:firstLine="709"/>
        <w:rPr>
          <w:sz w:val="26"/>
          <w:szCs w:val="26"/>
        </w:rPr>
      </w:pPr>
      <w:r w:rsidRPr="007B141C">
        <w:rPr>
          <w:sz w:val="26"/>
          <w:szCs w:val="26"/>
        </w:rPr>
        <w:t xml:space="preserve">5)  Форафонтова Елена Васильевна - депутат Совета депутатов  Кочуновсскогосельского поселения </w:t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2. Настоящее решение подлежит опубликованию в газете «Жизнь»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</w:t>
      </w:r>
      <w:r w:rsidRPr="00B76830">
        <w:rPr>
          <w:bCs/>
          <w:sz w:val="26"/>
          <w:szCs w:val="26"/>
        </w:rPr>
        <w:t>Ромодановского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 района.</w:t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Pr="00921F01" w:rsidRDefault="00BD7E77" w:rsidP="00334674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r w:rsidRPr="004C6C2F">
        <w:rPr>
          <w:b/>
          <w:sz w:val="26"/>
          <w:szCs w:val="26"/>
        </w:rPr>
        <w:t>Кочуновского</w:t>
      </w:r>
    </w:p>
    <w:p w:rsidR="00BD7E77" w:rsidRPr="00921F01" w:rsidRDefault="00BD7E77" w:rsidP="00334674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>Г.А.</w:t>
      </w:r>
      <w:r w:rsidRPr="00921F0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Майорова</w:t>
      </w:r>
    </w:p>
    <w:p w:rsidR="00BD7E77" w:rsidRPr="00921F01" w:rsidRDefault="00BD7E77" w:rsidP="00334674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D7E77" w:rsidRDefault="00BD7E77">
      <w:pPr>
        <w:spacing w:after="200" w:line="276" w:lineRule="auto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br w:type="page"/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334674">
        <w:rPr>
          <w:b/>
          <w:sz w:val="26"/>
          <w:szCs w:val="26"/>
        </w:rPr>
        <w:t>КОЧУНОВСКОГО</w:t>
      </w:r>
      <w:r w:rsidRPr="004C6C2F">
        <w:rPr>
          <w:sz w:val="26"/>
          <w:szCs w:val="26"/>
        </w:rPr>
        <w:t xml:space="preserve"> </w:t>
      </w:r>
      <w:r w:rsidRPr="00B76830">
        <w:rPr>
          <w:b/>
          <w:szCs w:val="28"/>
          <w:lang w:eastAsia="en-US"/>
        </w:rPr>
        <w:t>СЕЛЬСКОГО ПОСЕЛЕНИЯ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BD7E77" w:rsidRPr="00B76830" w:rsidRDefault="00BD7E77" w:rsidP="001A0598">
      <w:pPr>
        <w:jc w:val="center"/>
        <w:rPr>
          <w:b/>
          <w:szCs w:val="28"/>
          <w:lang w:eastAsia="en-US"/>
        </w:rPr>
      </w:pPr>
    </w:p>
    <w:p w:rsidR="00BD7E77" w:rsidRPr="00B76830" w:rsidRDefault="00BD7E77" w:rsidP="001A0598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BD7E77" w:rsidRPr="00B76830" w:rsidRDefault="00BD7E77" w:rsidP="001A0598">
      <w:pPr>
        <w:rPr>
          <w:szCs w:val="28"/>
          <w:lang w:eastAsia="en-US"/>
        </w:rPr>
      </w:pPr>
      <w:r>
        <w:rPr>
          <w:noProof/>
        </w:rPr>
        <w:pict>
          <v:shape id="Прямая со стрелкой 3" o:spid="_x0000_s1028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f/6fgVUCAABiBAAADgAAAAAAAAAAAAAAAAAuAgAAZHJzL2Uyb0RvYy54bWxQSwEC&#10;LQAUAAYACAAAACEALmMidd8AAAAIAQAADwAAAAAAAAAAAAAAAACvBAAAZHJzL2Rvd25yZXYueG1s&#10;UEsFBgAAAAAEAAQA8wAAALsFAAAAAA==&#10;" strokeweight="1.5pt"/>
        </w:pict>
      </w:r>
    </w:p>
    <w:p w:rsidR="00BD7E77" w:rsidRPr="00157801" w:rsidRDefault="00BD7E77" w:rsidP="005B5611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«08» июля 2019 года</w:t>
      </w:r>
      <w:r>
        <w:rPr>
          <w:sz w:val="25"/>
          <w:szCs w:val="25"/>
          <w:lang w:eastAsia="en-US"/>
        </w:rPr>
        <w:tab/>
        <w:t>№90</w:t>
      </w:r>
    </w:p>
    <w:p w:rsidR="00BD7E77" w:rsidRPr="00B76830" w:rsidRDefault="00BD7E77" w:rsidP="005B5611">
      <w:pPr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с</w:t>
      </w:r>
      <w:r w:rsidRPr="00B76830">
        <w:rPr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>Кочуново</w:t>
      </w:r>
    </w:p>
    <w:p w:rsidR="00BD7E77" w:rsidRPr="00057BFC" w:rsidRDefault="00BD7E77" w:rsidP="001A0598">
      <w:pPr>
        <w:jc w:val="right"/>
        <w:rPr>
          <w:bCs/>
          <w:sz w:val="24"/>
          <w:szCs w:val="24"/>
        </w:rPr>
      </w:pPr>
    </w:p>
    <w:p w:rsidR="00BD7E77" w:rsidRDefault="00BD7E77" w:rsidP="001A0598">
      <w:pPr>
        <w:jc w:val="center"/>
        <w:rPr>
          <w:b/>
          <w:bCs/>
          <w:sz w:val="32"/>
          <w:szCs w:val="32"/>
        </w:rPr>
      </w:pPr>
    </w:p>
    <w:p w:rsidR="00BD7E77" w:rsidRPr="007A46BE" w:rsidRDefault="00BD7E77" w:rsidP="003F01DD">
      <w:pPr>
        <w:ind w:firstLine="708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>О досрочном прекращении полномочий</w:t>
      </w:r>
    </w:p>
    <w:p w:rsidR="00BD7E77" w:rsidRPr="007A46BE" w:rsidRDefault="00BD7E77" w:rsidP="003F01DD">
      <w:pPr>
        <w:ind w:firstLine="708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 xml:space="preserve">Главы </w:t>
      </w:r>
      <w:r w:rsidRPr="003F01DD">
        <w:rPr>
          <w:b/>
          <w:sz w:val="26"/>
          <w:szCs w:val="26"/>
        </w:rPr>
        <w:t>Кочуновского</w:t>
      </w:r>
      <w:r w:rsidRPr="004C6C2F">
        <w:rPr>
          <w:sz w:val="26"/>
          <w:szCs w:val="26"/>
        </w:rPr>
        <w:t xml:space="preserve"> </w:t>
      </w:r>
      <w:r w:rsidRPr="007A46BE">
        <w:rPr>
          <w:b/>
          <w:sz w:val="26"/>
          <w:szCs w:val="26"/>
        </w:rPr>
        <w:t xml:space="preserve">сельского поселения </w:t>
      </w:r>
    </w:p>
    <w:p w:rsidR="00BD7E77" w:rsidRDefault="00BD7E77" w:rsidP="001A0598">
      <w:pPr>
        <w:ind w:left="851"/>
        <w:jc w:val="both"/>
        <w:rPr>
          <w:szCs w:val="28"/>
        </w:rPr>
      </w:pPr>
    </w:p>
    <w:p w:rsidR="00BD7E77" w:rsidRDefault="00BD7E77" w:rsidP="003F01DD">
      <w:pPr>
        <w:pStyle w:val="Heading1"/>
        <w:ind w:firstLine="708"/>
        <w:rPr>
          <w:b w:val="0"/>
          <w:sz w:val="26"/>
          <w:szCs w:val="26"/>
        </w:rPr>
      </w:pPr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4C6C2F">
        <w:rPr>
          <w:b w:val="0"/>
          <w:sz w:val="26"/>
          <w:szCs w:val="2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4C6C2F">
          <w:rPr>
            <w:b w:val="0"/>
            <w:sz w:val="26"/>
            <w:szCs w:val="26"/>
          </w:rPr>
          <w:t>2019 г</w:t>
        </w:r>
      </w:smartTag>
      <w:r w:rsidRPr="004C6C2F">
        <w:rPr>
          <w:b w:val="0"/>
          <w:sz w:val="26"/>
          <w:szCs w:val="26"/>
        </w:rPr>
        <w:t xml:space="preserve">. N 33-З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>О преобразовании Кочуновского и Куриловского сельских поселений Ромодановского муниципального района, Кочуновского и Куриловского 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r>
        <w:rPr>
          <w:b w:val="0"/>
          <w:sz w:val="26"/>
          <w:szCs w:val="26"/>
        </w:rPr>
        <w:t>Кочуновского</w:t>
      </w:r>
      <w:r w:rsidRPr="004C6C2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>, н</w:t>
      </w:r>
      <w:r w:rsidRPr="00057BFC">
        <w:rPr>
          <w:b w:val="0"/>
          <w:sz w:val="26"/>
          <w:szCs w:val="26"/>
        </w:rPr>
        <w:t xml:space="preserve">а основании пункта 12 части 6 статьи 36 Федерального закона от 06.10.2003 года N 131-ФЗ </w:t>
      </w:r>
      <w:r>
        <w:rPr>
          <w:b w:val="0"/>
          <w:sz w:val="26"/>
          <w:szCs w:val="26"/>
        </w:rPr>
        <w:t>«</w:t>
      </w:r>
      <w:r w:rsidRPr="00057BFC">
        <w:rPr>
          <w:b w:val="0"/>
          <w:sz w:val="26"/>
          <w:szCs w:val="26"/>
        </w:rPr>
        <w:t>Об общих принципах организации местного самоуправления в Российской Федерации</w:t>
      </w:r>
      <w:r>
        <w:rPr>
          <w:b w:val="0"/>
          <w:sz w:val="26"/>
          <w:szCs w:val="26"/>
        </w:rPr>
        <w:t>»</w:t>
      </w:r>
    </w:p>
    <w:p w:rsidR="00BD7E77" w:rsidRDefault="00BD7E77" w:rsidP="003F01DD">
      <w:pPr>
        <w:pStyle w:val="Heading1"/>
        <w:ind w:firstLine="708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 w:rsidRPr="004C6C2F">
        <w:rPr>
          <w:b w:val="0"/>
          <w:sz w:val="26"/>
          <w:szCs w:val="26"/>
        </w:rPr>
        <w:t xml:space="preserve">Кочуновского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bCs/>
          <w:sz w:val="26"/>
          <w:szCs w:val="26"/>
        </w:rPr>
        <w:t xml:space="preserve"> Ромодановского муниципального района</w:t>
      </w:r>
    </w:p>
    <w:p w:rsidR="00BD7E77" w:rsidRPr="007A46BE" w:rsidRDefault="00BD7E77" w:rsidP="001A0598">
      <w:pPr>
        <w:pStyle w:val="Heading1"/>
        <w:tabs>
          <w:tab w:val="left" w:pos="0"/>
        </w:tabs>
        <w:jc w:val="center"/>
        <w:rPr>
          <w:bCs/>
          <w:sz w:val="26"/>
          <w:szCs w:val="26"/>
        </w:rPr>
      </w:pPr>
      <w:r w:rsidRPr="007A46BE">
        <w:rPr>
          <w:bCs/>
          <w:sz w:val="26"/>
          <w:szCs w:val="26"/>
        </w:rPr>
        <w:t>РЕШИЛ:</w:t>
      </w:r>
    </w:p>
    <w:p w:rsidR="00BD7E77" w:rsidRPr="00D21601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Pr="00D21601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 xml:space="preserve">1. Досрочно прекратить полномочия главы </w:t>
      </w:r>
      <w:r w:rsidRPr="004C6C2F">
        <w:rPr>
          <w:sz w:val="26"/>
          <w:szCs w:val="26"/>
        </w:rPr>
        <w:t xml:space="preserve">Кочуновского </w:t>
      </w:r>
      <w:r w:rsidRPr="00D21601">
        <w:rPr>
          <w:sz w:val="26"/>
          <w:szCs w:val="26"/>
        </w:rPr>
        <w:t xml:space="preserve">сельского поселения </w:t>
      </w:r>
      <w:r>
        <w:rPr>
          <w:sz w:val="26"/>
          <w:szCs w:val="26"/>
        </w:rPr>
        <w:t xml:space="preserve"> </w:t>
      </w:r>
      <w:r w:rsidRPr="00334674">
        <w:rPr>
          <w:sz w:val="26"/>
          <w:szCs w:val="26"/>
        </w:rPr>
        <w:t>Майоров</w:t>
      </w:r>
      <w:r>
        <w:rPr>
          <w:sz w:val="26"/>
          <w:szCs w:val="26"/>
        </w:rPr>
        <w:t>ой</w:t>
      </w:r>
      <w:r w:rsidRPr="00334674">
        <w:rPr>
          <w:sz w:val="26"/>
          <w:szCs w:val="26"/>
        </w:rPr>
        <w:t xml:space="preserve"> Галин</w:t>
      </w:r>
      <w:r>
        <w:rPr>
          <w:sz w:val="26"/>
          <w:szCs w:val="26"/>
        </w:rPr>
        <w:t>ы</w:t>
      </w:r>
      <w:r w:rsidRPr="00334674">
        <w:rPr>
          <w:sz w:val="26"/>
          <w:szCs w:val="26"/>
        </w:rPr>
        <w:t xml:space="preserve"> Анастасьевн</w:t>
      </w:r>
      <w:r>
        <w:rPr>
          <w:sz w:val="26"/>
          <w:szCs w:val="26"/>
        </w:rPr>
        <w:t>ы</w:t>
      </w:r>
      <w:r w:rsidRPr="0033467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 дня избрания Главы вновь образованного 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  <w:szCs w:val="26"/>
        </w:rPr>
        <w:t>сельского поселения</w:t>
      </w:r>
      <w:r w:rsidRPr="00D21601">
        <w:rPr>
          <w:sz w:val="26"/>
          <w:szCs w:val="26"/>
        </w:rPr>
        <w:t>.</w:t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и подлежит опубликованию в газете «Жизнь»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Ромодановского </w:t>
      </w:r>
      <w:r>
        <w:rPr>
          <w:sz w:val="26"/>
          <w:szCs w:val="26"/>
        </w:rPr>
        <w:t>муниципального района.</w:t>
      </w:r>
    </w:p>
    <w:p w:rsidR="00BD7E77" w:rsidRPr="00D21601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BD7E77" w:rsidRPr="00D21601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Pr="00921F01" w:rsidRDefault="00BD7E77" w:rsidP="003F01DD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r w:rsidRPr="004C6C2F">
        <w:rPr>
          <w:b/>
          <w:sz w:val="26"/>
          <w:szCs w:val="26"/>
        </w:rPr>
        <w:t>Кочуновского</w:t>
      </w:r>
    </w:p>
    <w:p w:rsidR="00BD7E77" w:rsidRPr="00921F01" w:rsidRDefault="00BD7E77" w:rsidP="003F01DD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>Г.А.</w:t>
      </w:r>
      <w:r w:rsidRPr="00921F0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Майорова</w:t>
      </w:r>
    </w:p>
    <w:p w:rsidR="00BD7E77" w:rsidRPr="00921F01" w:rsidRDefault="00BD7E77" w:rsidP="003F01D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D7E77" w:rsidRPr="007A46BE" w:rsidRDefault="00BD7E77" w:rsidP="001A0598">
      <w:pPr>
        <w:ind w:left="851"/>
        <w:jc w:val="both"/>
        <w:rPr>
          <w:b/>
          <w:szCs w:val="28"/>
        </w:rPr>
      </w:pPr>
    </w:p>
    <w:p w:rsidR="00BD7E77" w:rsidRDefault="00BD7E77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BD7E77" w:rsidRDefault="00BD7E77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BD7E77" w:rsidRDefault="00BD7E77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BD7E77" w:rsidRDefault="00BD7E77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BD7E77" w:rsidRDefault="00BD7E77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BD7E77" w:rsidRDefault="00BD7E77">
      <w:pPr>
        <w:spacing w:after="200" w:line="276" w:lineRule="auto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br w:type="page"/>
      </w:r>
    </w:p>
    <w:p w:rsidR="00BD7E77" w:rsidRPr="00B76830" w:rsidRDefault="00BD7E77" w:rsidP="003F01DD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BD7E77" w:rsidRPr="00B76830" w:rsidRDefault="00BD7E77" w:rsidP="003F01DD">
      <w:pPr>
        <w:jc w:val="center"/>
        <w:rPr>
          <w:b/>
          <w:szCs w:val="28"/>
          <w:lang w:eastAsia="en-US"/>
        </w:rPr>
      </w:pPr>
      <w:r w:rsidRPr="00334674">
        <w:rPr>
          <w:b/>
          <w:sz w:val="26"/>
          <w:szCs w:val="26"/>
        </w:rPr>
        <w:t>КОЧУНОВСКОГО</w:t>
      </w:r>
      <w:r w:rsidRPr="004C6C2F">
        <w:rPr>
          <w:sz w:val="26"/>
          <w:szCs w:val="26"/>
        </w:rPr>
        <w:t xml:space="preserve"> </w:t>
      </w:r>
      <w:r w:rsidRPr="00B76830">
        <w:rPr>
          <w:b/>
          <w:szCs w:val="28"/>
          <w:lang w:eastAsia="en-US"/>
        </w:rPr>
        <w:t>СЕЛЬСКОГО ПОСЕЛЕНИЯ</w:t>
      </w:r>
    </w:p>
    <w:p w:rsidR="00BD7E77" w:rsidRPr="00B76830" w:rsidRDefault="00BD7E77" w:rsidP="003F01DD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BD7E77" w:rsidRPr="00B76830" w:rsidRDefault="00BD7E77" w:rsidP="003F01DD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BD7E77" w:rsidRPr="00B76830" w:rsidRDefault="00BD7E77" w:rsidP="003F01DD">
      <w:pPr>
        <w:jc w:val="center"/>
        <w:rPr>
          <w:b/>
          <w:szCs w:val="28"/>
          <w:lang w:eastAsia="en-US"/>
        </w:rPr>
      </w:pPr>
    </w:p>
    <w:p w:rsidR="00BD7E77" w:rsidRPr="00B76830" w:rsidRDefault="00BD7E77" w:rsidP="003F01DD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BD7E77" w:rsidRPr="00B76830" w:rsidRDefault="00BD7E77" w:rsidP="003F01DD">
      <w:pPr>
        <w:rPr>
          <w:szCs w:val="28"/>
          <w:lang w:eastAsia="en-US"/>
        </w:rPr>
      </w:pPr>
      <w:r>
        <w:rPr>
          <w:noProof/>
        </w:rPr>
        <w:pict>
          <v:shape id="_x0000_s1029" type="#_x0000_t32" style="position:absolute;margin-left:-1.2pt;margin-top:9.15pt;width:471.6pt;height:.7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hUzhflUCAABiBAAADgAAAAAAAAAAAAAAAAAuAgAAZHJzL2Uyb0RvYy54bWxQSwEC&#10;LQAUAAYACAAAACEALmMidd8AAAAIAQAADwAAAAAAAAAAAAAAAACvBAAAZHJzL2Rvd25yZXYueG1s&#10;UEsFBgAAAAAEAAQA8wAAALsFAAAAAA==&#10;" strokeweight="1.5pt"/>
        </w:pict>
      </w:r>
    </w:p>
    <w:p w:rsidR="00BD7E77" w:rsidRPr="00157801" w:rsidRDefault="00BD7E77" w:rsidP="005B5611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«08» июля 2019 года</w:t>
      </w:r>
      <w:r>
        <w:rPr>
          <w:sz w:val="25"/>
          <w:szCs w:val="25"/>
          <w:lang w:eastAsia="en-US"/>
        </w:rPr>
        <w:tab/>
        <w:t>№91</w:t>
      </w:r>
    </w:p>
    <w:p w:rsidR="00BD7E77" w:rsidRPr="00B76830" w:rsidRDefault="00BD7E77" w:rsidP="005B5611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 xml:space="preserve">п. </w:t>
      </w:r>
      <w:r>
        <w:rPr>
          <w:sz w:val="24"/>
          <w:szCs w:val="24"/>
          <w:lang w:eastAsia="en-US"/>
        </w:rPr>
        <w:t>Кочуново</w:t>
      </w:r>
    </w:p>
    <w:p w:rsidR="00BD7E77" w:rsidRDefault="00BD7E77" w:rsidP="007A46BE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</w:p>
    <w:p w:rsidR="00BD7E77" w:rsidRDefault="00BD7E77" w:rsidP="007A46BE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</w:p>
    <w:p w:rsidR="00BD7E77" w:rsidRPr="007A46BE" w:rsidRDefault="00BD7E77" w:rsidP="007A46BE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 xml:space="preserve">О реорганизации администрации </w:t>
      </w:r>
    </w:p>
    <w:p w:rsidR="00BD7E77" w:rsidRPr="007A46BE" w:rsidRDefault="00BD7E77" w:rsidP="007A46BE">
      <w:pPr>
        <w:autoSpaceDE w:val="0"/>
        <w:autoSpaceDN w:val="0"/>
        <w:adjustRightInd w:val="0"/>
        <w:ind w:firstLine="709"/>
        <w:rPr>
          <w:b/>
          <w:sz w:val="26"/>
          <w:szCs w:val="26"/>
        </w:rPr>
      </w:pPr>
      <w:r w:rsidRPr="003F01DD">
        <w:rPr>
          <w:b/>
          <w:sz w:val="26"/>
          <w:szCs w:val="26"/>
        </w:rPr>
        <w:t>Кочуновского</w:t>
      </w:r>
      <w:r w:rsidRPr="004C6C2F">
        <w:rPr>
          <w:sz w:val="26"/>
          <w:szCs w:val="26"/>
        </w:rPr>
        <w:t xml:space="preserve"> </w:t>
      </w:r>
      <w:r w:rsidRPr="007A46BE">
        <w:rPr>
          <w:b/>
          <w:sz w:val="26"/>
          <w:szCs w:val="26"/>
        </w:rPr>
        <w:t>сельского поселения</w:t>
      </w:r>
    </w:p>
    <w:p w:rsidR="00BD7E77" w:rsidRPr="007A46BE" w:rsidRDefault="00BD7E77" w:rsidP="007A46BE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>Ромодановского муниципального района</w:t>
      </w:r>
    </w:p>
    <w:p w:rsidR="00BD7E77" w:rsidRDefault="00BD7E77" w:rsidP="001A0598">
      <w:pPr>
        <w:ind w:firstLine="748"/>
        <w:rPr>
          <w:sz w:val="26"/>
        </w:rPr>
      </w:pPr>
    </w:p>
    <w:p w:rsidR="00BD7E77" w:rsidRDefault="00BD7E77" w:rsidP="003F01DD">
      <w:pPr>
        <w:pStyle w:val="Heading1"/>
        <w:ind w:firstLine="708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Руководствуясь ст.ст.57-60 Гражданского кодекса РФ, </w:t>
      </w:r>
      <w:r w:rsidRPr="004C6C2F">
        <w:rPr>
          <w:b w:val="0"/>
          <w:sz w:val="26"/>
          <w:szCs w:val="2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4C6C2F">
          <w:rPr>
            <w:b w:val="0"/>
            <w:sz w:val="26"/>
            <w:szCs w:val="26"/>
          </w:rPr>
          <w:t>2019 г</w:t>
        </w:r>
      </w:smartTag>
      <w:r w:rsidRPr="004C6C2F">
        <w:rPr>
          <w:b w:val="0"/>
          <w:sz w:val="26"/>
          <w:szCs w:val="26"/>
        </w:rPr>
        <w:t xml:space="preserve">. N 33-З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>О преобразовании Кочуновского и Куриловского сельских поселений Ромодановского муниципального района, Кочуновского и Куриловского 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 xml:space="preserve">»  и в связи </w:t>
      </w:r>
      <w:r w:rsidRPr="00057BFC">
        <w:rPr>
          <w:b w:val="0"/>
          <w:sz w:val="26"/>
          <w:szCs w:val="26"/>
        </w:rPr>
        <w:t xml:space="preserve">с </w:t>
      </w:r>
      <w:r>
        <w:rPr>
          <w:b w:val="0"/>
          <w:sz w:val="26"/>
          <w:szCs w:val="26"/>
        </w:rPr>
        <w:t xml:space="preserve">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Кочуновского </w:t>
      </w:r>
      <w:r>
        <w:rPr>
          <w:b w:val="0"/>
          <w:sz w:val="26"/>
          <w:szCs w:val="26"/>
        </w:rPr>
        <w:t xml:space="preserve">сельского поселения </w:t>
      </w:r>
    </w:p>
    <w:p w:rsidR="00BD7E77" w:rsidRDefault="00BD7E77" w:rsidP="003F01DD">
      <w:pPr>
        <w:pStyle w:val="Heading1"/>
        <w:ind w:firstLine="708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 w:rsidRPr="004C6C2F">
        <w:rPr>
          <w:b w:val="0"/>
          <w:sz w:val="26"/>
          <w:szCs w:val="26"/>
        </w:rPr>
        <w:t xml:space="preserve">Кочуновского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sz w:val="26"/>
          <w:szCs w:val="26"/>
        </w:rPr>
        <w:t>Ромодановского</w:t>
      </w:r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BD7E77" w:rsidRDefault="00BD7E77" w:rsidP="001A0598">
      <w:pPr>
        <w:pStyle w:val="Heading1"/>
        <w:tabs>
          <w:tab w:val="left" w:pos="0"/>
        </w:tabs>
        <w:rPr>
          <w:sz w:val="26"/>
        </w:rPr>
      </w:pPr>
    </w:p>
    <w:p w:rsidR="00BD7E77" w:rsidRDefault="00BD7E77" w:rsidP="001A0598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7A46BE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  <w:r>
        <w:rPr>
          <w:b w:val="0"/>
          <w:bCs/>
          <w:sz w:val="26"/>
          <w:szCs w:val="26"/>
        </w:rPr>
        <w:br/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Реорганизовать администрацию 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 в форме слияния ее с администрацией  Куриловского сельского поселения.</w:t>
      </w:r>
    </w:p>
    <w:p w:rsidR="00BD7E77" w:rsidRPr="00D67306" w:rsidRDefault="00BD7E77" w:rsidP="001A059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67306">
        <w:rPr>
          <w:sz w:val="26"/>
          <w:szCs w:val="26"/>
        </w:rPr>
        <w:t xml:space="preserve">Установить, что </w:t>
      </w:r>
      <w:r>
        <w:rPr>
          <w:sz w:val="26"/>
          <w:szCs w:val="26"/>
        </w:rPr>
        <w:t xml:space="preserve">администрация вновь образованного 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  <w:szCs w:val="26"/>
        </w:rPr>
        <w:t xml:space="preserve">сельского поселения является правопреемником администрации 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  <w:szCs w:val="26"/>
        </w:rPr>
        <w:t xml:space="preserve">сельского поселения  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</w:t>
      </w:r>
      <w:r w:rsidRPr="00D67306">
        <w:rPr>
          <w:sz w:val="26"/>
          <w:szCs w:val="26"/>
        </w:rPr>
        <w:t xml:space="preserve"> в соответствии с передаточным актом.</w:t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3. Администрации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осуществить необходимые действия по реорганизации администрации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в соответствии с требованиями законодательства. </w:t>
      </w:r>
    </w:p>
    <w:p w:rsidR="00BD7E77" w:rsidRPr="00AF6688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4.  Администрации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направить в установленном порядке в журнал «Вестник государственной регистрации» уведомление о реорганизации администрации 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и администрации </w:t>
      </w:r>
      <w:r>
        <w:rPr>
          <w:sz w:val="26"/>
          <w:szCs w:val="26"/>
        </w:rPr>
        <w:t>Куриловского</w:t>
      </w:r>
      <w:r w:rsidRPr="00AF6688">
        <w:rPr>
          <w:sz w:val="26"/>
        </w:rPr>
        <w:t xml:space="preserve"> сельского поселения. </w:t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5. Настоящее решение подлежит опубликованию в газете «Жизнь»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>сельского поселения 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BD7E77" w:rsidRDefault="00BD7E77" w:rsidP="003F01DD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Pr="00D21601" w:rsidRDefault="00BD7E77" w:rsidP="003F01DD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Pr="00921F01" w:rsidRDefault="00BD7E77" w:rsidP="003F01DD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r w:rsidRPr="004C6C2F">
        <w:rPr>
          <w:b/>
          <w:sz w:val="26"/>
          <w:szCs w:val="26"/>
        </w:rPr>
        <w:t>Кочуновского</w:t>
      </w:r>
    </w:p>
    <w:p w:rsidR="00BD7E77" w:rsidRPr="00921F01" w:rsidRDefault="00BD7E77" w:rsidP="003F01DD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>Г.А.</w:t>
      </w:r>
      <w:r w:rsidRPr="00921F0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Майорова</w:t>
      </w:r>
    </w:p>
    <w:p w:rsidR="00BD7E77" w:rsidRDefault="00BD7E77" w:rsidP="001A0598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D7E77" w:rsidRDefault="00BD7E77">
      <w:pPr>
        <w:spacing w:after="200" w:line="276" w:lineRule="auto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br w:type="page"/>
      </w:r>
    </w:p>
    <w:p w:rsidR="00BD7E77" w:rsidRPr="00B76830" w:rsidRDefault="00BD7E77" w:rsidP="003F01DD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BD7E77" w:rsidRPr="00B76830" w:rsidRDefault="00BD7E77" w:rsidP="003F01DD">
      <w:pPr>
        <w:jc w:val="center"/>
        <w:rPr>
          <w:b/>
          <w:szCs w:val="28"/>
          <w:lang w:eastAsia="en-US"/>
        </w:rPr>
      </w:pPr>
      <w:r w:rsidRPr="00334674">
        <w:rPr>
          <w:b/>
          <w:sz w:val="26"/>
          <w:szCs w:val="26"/>
        </w:rPr>
        <w:t>КОЧУНОВСКОГО</w:t>
      </w:r>
      <w:r w:rsidRPr="004C6C2F">
        <w:rPr>
          <w:sz w:val="26"/>
          <w:szCs w:val="26"/>
        </w:rPr>
        <w:t xml:space="preserve"> </w:t>
      </w:r>
      <w:r w:rsidRPr="00B76830">
        <w:rPr>
          <w:b/>
          <w:szCs w:val="28"/>
          <w:lang w:eastAsia="en-US"/>
        </w:rPr>
        <w:t>СЕЛЬСКОГО ПОСЕЛЕНИЯ</w:t>
      </w:r>
    </w:p>
    <w:p w:rsidR="00BD7E77" w:rsidRPr="00B76830" w:rsidRDefault="00BD7E77" w:rsidP="003F01DD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BD7E77" w:rsidRPr="00B76830" w:rsidRDefault="00BD7E77" w:rsidP="003F01DD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BD7E77" w:rsidRPr="00B76830" w:rsidRDefault="00BD7E77" w:rsidP="003F01DD">
      <w:pPr>
        <w:jc w:val="center"/>
        <w:rPr>
          <w:b/>
          <w:szCs w:val="28"/>
          <w:lang w:eastAsia="en-US"/>
        </w:rPr>
      </w:pPr>
    </w:p>
    <w:p w:rsidR="00BD7E77" w:rsidRPr="00B76830" w:rsidRDefault="00BD7E77" w:rsidP="003F01DD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BD7E77" w:rsidRPr="00B76830" w:rsidRDefault="00BD7E77" w:rsidP="003F01DD">
      <w:pPr>
        <w:rPr>
          <w:szCs w:val="28"/>
          <w:lang w:eastAsia="en-US"/>
        </w:rPr>
      </w:pPr>
      <w:r>
        <w:rPr>
          <w:noProof/>
        </w:rPr>
        <w:pict>
          <v:shape id="_x0000_s1030" type="#_x0000_t32" style="position:absolute;margin-left:-1.2pt;margin-top:9.15pt;width:471.6pt;height:.7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hUzhflUCAABiBAAADgAAAAAAAAAAAAAAAAAuAgAAZHJzL2Uyb0RvYy54bWxQSwEC&#10;LQAUAAYACAAAACEALmMidd8AAAAIAQAADwAAAAAAAAAAAAAAAACvBAAAZHJzL2Rvd25yZXYueG1s&#10;UEsFBgAAAAAEAAQA8wAAALsFAAAAAA==&#10;" strokeweight="1.5pt"/>
        </w:pict>
      </w:r>
    </w:p>
    <w:p w:rsidR="00BD7E77" w:rsidRPr="00157801" w:rsidRDefault="00BD7E77" w:rsidP="005B5611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«08» июля 2019 года</w:t>
      </w:r>
      <w:r>
        <w:rPr>
          <w:sz w:val="25"/>
          <w:szCs w:val="25"/>
          <w:lang w:eastAsia="en-US"/>
        </w:rPr>
        <w:tab/>
        <w:t>№92</w:t>
      </w:r>
    </w:p>
    <w:p w:rsidR="00BD7E77" w:rsidRPr="00B76830" w:rsidRDefault="00BD7E77" w:rsidP="005B5611">
      <w:pPr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с</w:t>
      </w:r>
      <w:r w:rsidRPr="00B76830">
        <w:rPr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>Кочуново</w:t>
      </w:r>
    </w:p>
    <w:p w:rsidR="00BD7E77" w:rsidRDefault="00BD7E77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BD7E77" w:rsidRDefault="00BD7E77" w:rsidP="001A0598">
      <w:pPr>
        <w:jc w:val="center"/>
        <w:rPr>
          <w:szCs w:val="28"/>
        </w:rPr>
      </w:pPr>
    </w:p>
    <w:p w:rsidR="00BD7E77" w:rsidRPr="00921F01" w:rsidRDefault="00BD7E77" w:rsidP="003F01DD">
      <w:pPr>
        <w:ind w:firstLine="708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>О досрочном прекращении полномочий</w:t>
      </w:r>
    </w:p>
    <w:p w:rsidR="00BD7E77" w:rsidRPr="00921F01" w:rsidRDefault="00BD7E77" w:rsidP="003F01DD">
      <w:pPr>
        <w:ind w:firstLine="708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Совета депутатов  </w:t>
      </w:r>
      <w:r w:rsidRPr="003F01DD">
        <w:rPr>
          <w:b/>
          <w:sz w:val="26"/>
          <w:szCs w:val="26"/>
        </w:rPr>
        <w:t>Кочуновского</w:t>
      </w:r>
      <w:r w:rsidRPr="004C6C2F">
        <w:rPr>
          <w:sz w:val="26"/>
          <w:szCs w:val="26"/>
        </w:rPr>
        <w:t xml:space="preserve"> </w:t>
      </w:r>
      <w:r w:rsidRPr="00921F01">
        <w:rPr>
          <w:b/>
          <w:sz w:val="26"/>
          <w:szCs w:val="26"/>
        </w:rPr>
        <w:t xml:space="preserve">сельского поселения </w:t>
      </w:r>
    </w:p>
    <w:p w:rsidR="00BD7E77" w:rsidRPr="00921F01" w:rsidRDefault="00BD7E77" w:rsidP="00921F01">
      <w:pPr>
        <w:ind w:left="851" w:hanging="567"/>
        <w:jc w:val="both"/>
        <w:rPr>
          <w:b/>
          <w:szCs w:val="28"/>
        </w:rPr>
      </w:pPr>
    </w:p>
    <w:p w:rsidR="00BD7E77" w:rsidRDefault="00BD7E77" w:rsidP="00323B81">
      <w:pPr>
        <w:pStyle w:val="Heading1"/>
        <w:ind w:firstLine="708"/>
        <w:rPr>
          <w:b w:val="0"/>
          <w:sz w:val="26"/>
          <w:szCs w:val="26"/>
        </w:rPr>
      </w:pPr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4C6C2F">
        <w:rPr>
          <w:b w:val="0"/>
          <w:sz w:val="26"/>
          <w:szCs w:val="2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4C6C2F">
          <w:rPr>
            <w:b w:val="0"/>
            <w:sz w:val="26"/>
            <w:szCs w:val="26"/>
          </w:rPr>
          <w:t>2019 г</w:t>
        </w:r>
      </w:smartTag>
      <w:r w:rsidRPr="004C6C2F">
        <w:rPr>
          <w:b w:val="0"/>
          <w:sz w:val="26"/>
          <w:szCs w:val="26"/>
        </w:rPr>
        <w:t xml:space="preserve">. N 33-З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>О преобразовании Кочуновского и Куриловского сельских поселений Ромодановского муниципального района, Кочуновского и Куриловского 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r>
        <w:rPr>
          <w:b w:val="0"/>
          <w:sz w:val="26"/>
          <w:szCs w:val="26"/>
        </w:rPr>
        <w:t>Кочуновского</w:t>
      </w:r>
      <w:r w:rsidRPr="004C6C2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>, н</w:t>
      </w:r>
      <w:r w:rsidRPr="00057BFC">
        <w:rPr>
          <w:b w:val="0"/>
          <w:sz w:val="26"/>
          <w:szCs w:val="26"/>
        </w:rPr>
        <w:t xml:space="preserve">а основании пункта </w:t>
      </w:r>
      <w:r>
        <w:rPr>
          <w:b w:val="0"/>
          <w:sz w:val="26"/>
          <w:szCs w:val="26"/>
        </w:rPr>
        <w:t>3</w:t>
      </w:r>
      <w:r w:rsidRPr="00057BFC">
        <w:rPr>
          <w:b w:val="0"/>
          <w:sz w:val="26"/>
          <w:szCs w:val="26"/>
        </w:rPr>
        <w:t xml:space="preserve"> части </w:t>
      </w:r>
      <w:r>
        <w:rPr>
          <w:b w:val="0"/>
          <w:sz w:val="26"/>
          <w:szCs w:val="26"/>
        </w:rPr>
        <w:t>1</w:t>
      </w:r>
      <w:r w:rsidRPr="00057BFC">
        <w:rPr>
          <w:b w:val="0"/>
          <w:sz w:val="26"/>
          <w:szCs w:val="26"/>
        </w:rPr>
        <w:t>6 статьи 3</w:t>
      </w:r>
      <w:r>
        <w:rPr>
          <w:b w:val="0"/>
          <w:sz w:val="26"/>
          <w:szCs w:val="26"/>
        </w:rPr>
        <w:t>5</w:t>
      </w:r>
      <w:r w:rsidRPr="00057BFC">
        <w:rPr>
          <w:b w:val="0"/>
          <w:sz w:val="26"/>
          <w:szCs w:val="26"/>
        </w:rPr>
        <w:t xml:space="preserve"> Федерального закона от 06.10.2003 года N 131-ФЗ </w:t>
      </w:r>
      <w:r>
        <w:rPr>
          <w:b w:val="0"/>
          <w:sz w:val="26"/>
          <w:szCs w:val="26"/>
        </w:rPr>
        <w:t>«</w:t>
      </w:r>
      <w:r w:rsidRPr="00057BFC">
        <w:rPr>
          <w:b w:val="0"/>
          <w:sz w:val="26"/>
          <w:szCs w:val="26"/>
        </w:rPr>
        <w:t>Об общих принципах организации местного самоуправления в Российской Федерации</w:t>
      </w:r>
      <w:r>
        <w:rPr>
          <w:b w:val="0"/>
          <w:sz w:val="26"/>
          <w:szCs w:val="26"/>
        </w:rPr>
        <w:t>»</w:t>
      </w:r>
    </w:p>
    <w:p w:rsidR="00BD7E77" w:rsidRDefault="00BD7E77" w:rsidP="00323B81">
      <w:pPr>
        <w:pStyle w:val="Heading1"/>
        <w:ind w:firstLine="708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 w:rsidRPr="004C6C2F">
        <w:rPr>
          <w:b w:val="0"/>
          <w:sz w:val="26"/>
          <w:szCs w:val="26"/>
        </w:rPr>
        <w:t xml:space="preserve">Кочуновского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bCs/>
          <w:sz w:val="26"/>
          <w:szCs w:val="26"/>
        </w:rPr>
        <w:t xml:space="preserve"> Ромодановского муниципального района</w:t>
      </w:r>
    </w:p>
    <w:p w:rsidR="00BD7E77" w:rsidRDefault="00BD7E77" w:rsidP="001A0598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921F01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</w:p>
    <w:p w:rsidR="00BD7E77" w:rsidRPr="00D21601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Pr="00D21601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 xml:space="preserve">1. Досрочно прекратить полномочия </w:t>
      </w:r>
      <w:r>
        <w:rPr>
          <w:sz w:val="26"/>
          <w:szCs w:val="26"/>
        </w:rPr>
        <w:t xml:space="preserve">Совета депутатов   </w:t>
      </w:r>
      <w:r w:rsidRPr="004C6C2F">
        <w:rPr>
          <w:sz w:val="26"/>
          <w:szCs w:val="26"/>
        </w:rPr>
        <w:t xml:space="preserve">Кочуновского </w:t>
      </w:r>
      <w:r w:rsidRPr="00D21601">
        <w:rPr>
          <w:sz w:val="26"/>
          <w:szCs w:val="26"/>
        </w:rPr>
        <w:t xml:space="preserve">сельского поселения </w:t>
      </w:r>
      <w:r w:rsidRPr="007B141C">
        <w:rPr>
          <w:b/>
          <w:sz w:val="26"/>
          <w:szCs w:val="26"/>
        </w:rPr>
        <w:t>шестого  созыва</w:t>
      </w:r>
      <w:r>
        <w:rPr>
          <w:sz w:val="26"/>
          <w:szCs w:val="26"/>
        </w:rPr>
        <w:t xml:space="preserve"> со дня избрания Совета депутатов вновь созданного  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  <w:szCs w:val="26"/>
        </w:rPr>
        <w:t>сельского поселения</w:t>
      </w:r>
      <w:r w:rsidRPr="00D21601">
        <w:rPr>
          <w:sz w:val="26"/>
          <w:szCs w:val="26"/>
        </w:rPr>
        <w:t>.</w:t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</w:rPr>
        <w:t xml:space="preserve">и подлежит опубликованию в газете «Жизнь» </w:t>
      </w:r>
      <w:r>
        <w:rPr>
          <w:sz w:val="26"/>
          <w:szCs w:val="26"/>
        </w:rPr>
        <w:t xml:space="preserve"> </w:t>
      </w:r>
      <w:r w:rsidRPr="004C6C2F">
        <w:rPr>
          <w:sz w:val="26"/>
          <w:szCs w:val="26"/>
        </w:rPr>
        <w:t xml:space="preserve">Кочуновского </w:t>
      </w:r>
      <w:r>
        <w:rPr>
          <w:sz w:val="26"/>
        </w:rPr>
        <w:t xml:space="preserve">сельского поселения Ромодановского </w:t>
      </w:r>
      <w:r>
        <w:rPr>
          <w:sz w:val="26"/>
          <w:szCs w:val="26"/>
        </w:rPr>
        <w:t xml:space="preserve"> муниципального района.</w:t>
      </w:r>
    </w:p>
    <w:p w:rsidR="00BD7E77" w:rsidRPr="00D21601" w:rsidRDefault="00BD7E77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BD7E77" w:rsidRDefault="00BD7E77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BD7E77" w:rsidRPr="00D21601" w:rsidRDefault="00BD7E77" w:rsidP="00323B8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Pr="00921F01" w:rsidRDefault="00BD7E77" w:rsidP="00323B81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r w:rsidRPr="004C6C2F">
        <w:rPr>
          <w:b/>
          <w:sz w:val="26"/>
          <w:szCs w:val="26"/>
        </w:rPr>
        <w:t>Кочуновского</w:t>
      </w:r>
    </w:p>
    <w:p w:rsidR="00BD7E77" w:rsidRPr="00921F01" w:rsidRDefault="00BD7E77" w:rsidP="00323B81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>Г.А.</w:t>
      </w:r>
      <w:r w:rsidRPr="00921F0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Майорова</w:t>
      </w:r>
    </w:p>
    <w:p w:rsidR="00BD7E77" w:rsidRPr="00921F01" w:rsidRDefault="00BD7E77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</w:p>
    <w:p w:rsidR="00BD7E77" w:rsidRPr="00921F01" w:rsidRDefault="00BD7E77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</w:p>
    <w:p w:rsidR="00BD7E77" w:rsidRDefault="00BD7E77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BD7E77" w:rsidRDefault="00BD7E77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BD7E77" w:rsidRDefault="00BD7E77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BD7E77" w:rsidRDefault="00BD7E77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BD7E77" w:rsidRDefault="00BD7E77">
      <w:pPr>
        <w:spacing w:after="200" w:line="276" w:lineRule="auto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br w:type="page"/>
      </w:r>
    </w:p>
    <w:p w:rsidR="00BD7E77" w:rsidRPr="00B76830" w:rsidRDefault="00BD7E77" w:rsidP="002F6D8F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BD7E77" w:rsidRPr="00B76830" w:rsidRDefault="00BD7E77" w:rsidP="002F6D8F">
      <w:pPr>
        <w:jc w:val="center"/>
        <w:rPr>
          <w:b/>
          <w:szCs w:val="28"/>
          <w:lang w:eastAsia="en-US"/>
        </w:rPr>
      </w:pPr>
      <w:r w:rsidRPr="00334674">
        <w:rPr>
          <w:b/>
          <w:sz w:val="26"/>
          <w:szCs w:val="26"/>
        </w:rPr>
        <w:t>КОЧУНОВСКОГО</w:t>
      </w:r>
      <w:r w:rsidRPr="004C6C2F">
        <w:rPr>
          <w:sz w:val="26"/>
          <w:szCs w:val="26"/>
        </w:rPr>
        <w:t xml:space="preserve"> </w:t>
      </w:r>
      <w:r w:rsidRPr="00B76830">
        <w:rPr>
          <w:b/>
          <w:szCs w:val="28"/>
          <w:lang w:eastAsia="en-US"/>
        </w:rPr>
        <w:t>СЕЛЬСКОГО ПОСЕЛЕНИЯ</w:t>
      </w:r>
    </w:p>
    <w:p w:rsidR="00BD7E77" w:rsidRPr="00B76830" w:rsidRDefault="00BD7E77" w:rsidP="002F6D8F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BD7E77" w:rsidRPr="00B76830" w:rsidRDefault="00BD7E77" w:rsidP="002F6D8F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BD7E77" w:rsidRPr="00B76830" w:rsidRDefault="00BD7E77" w:rsidP="002F6D8F">
      <w:pPr>
        <w:jc w:val="center"/>
        <w:rPr>
          <w:b/>
          <w:szCs w:val="28"/>
          <w:lang w:eastAsia="en-US"/>
        </w:rPr>
      </w:pPr>
    </w:p>
    <w:p w:rsidR="00BD7E77" w:rsidRPr="00B76830" w:rsidRDefault="00BD7E77" w:rsidP="002F6D8F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BD7E77" w:rsidRPr="00B76830" w:rsidRDefault="00BD7E77" w:rsidP="002F6D8F">
      <w:pPr>
        <w:rPr>
          <w:szCs w:val="28"/>
          <w:lang w:eastAsia="en-US"/>
        </w:rPr>
      </w:pPr>
      <w:r>
        <w:rPr>
          <w:noProof/>
        </w:rPr>
        <w:pict>
          <v:shape id="_x0000_s1031" type="#_x0000_t32" style="position:absolute;margin-left:-1.2pt;margin-top:9.15pt;width:471.6pt;height:.7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hUzhflUCAABiBAAADgAAAAAAAAAAAAAAAAAuAgAAZHJzL2Uyb0RvYy54bWxQSwEC&#10;LQAUAAYACAAAACEALmMidd8AAAAIAQAADwAAAAAAAAAAAAAAAACvBAAAZHJzL2Rvd25yZXYueG1s&#10;UEsFBgAAAAAEAAQA8wAAALsFAAAAAA==&#10;" strokeweight="1.5pt"/>
        </w:pict>
      </w:r>
    </w:p>
    <w:p w:rsidR="00BD7E77" w:rsidRPr="00157801" w:rsidRDefault="00BD7E77" w:rsidP="005B5611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«08» июля 2019 года</w:t>
      </w:r>
      <w:r>
        <w:rPr>
          <w:sz w:val="25"/>
          <w:szCs w:val="25"/>
          <w:lang w:eastAsia="en-US"/>
        </w:rPr>
        <w:tab/>
        <w:t>№93</w:t>
      </w:r>
    </w:p>
    <w:p w:rsidR="00BD7E77" w:rsidRPr="00B76830" w:rsidRDefault="00BD7E77" w:rsidP="005B5611">
      <w:pPr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с</w:t>
      </w:r>
      <w:r w:rsidRPr="00B76830">
        <w:rPr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>Кочуново</w:t>
      </w:r>
    </w:p>
    <w:p w:rsidR="00BD7E77" w:rsidRDefault="00BD7E77" w:rsidP="002F6D8F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BD7E77" w:rsidRDefault="00BD7E77" w:rsidP="002F6D8F">
      <w:pPr>
        <w:jc w:val="center"/>
        <w:rPr>
          <w:szCs w:val="28"/>
        </w:rPr>
      </w:pPr>
    </w:p>
    <w:p w:rsidR="00BD7E77" w:rsidRPr="007A46BE" w:rsidRDefault="00BD7E77" w:rsidP="002F6D8F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 xml:space="preserve">О реорганизации </w:t>
      </w:r>
      <w:r>
        <w:rPr>
          <w:sz w:val="26"/>
          <w:szCs w:val="26"/>
        </w:rPr>
        <w:t xml:space="preserve"> Совета депутатов</w:t>
      </w:r>
    </w:p>
    <w:p w:rsidR="00BD7E77" w:rsidRPr="007A46BE" w:rsidRDefault="00BD7E77" w:rsidP="002F6D8F">
      <w:pPr>
        <w:autoSpaceDE w:val="0"/>
        <w:autoSpaceDN w:val="0"/>
        <w:adjustRightInd w:val="0"/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>Кочуновского</w:t>
      </w:r>
      <w:r w:rsidRPr="007A46BE">
        <w:rPr>
          <w:b/>
          <w:sz w:val="26"/>
          <w:szCs w:val="26"/>
        </w:rPr>
        <w:t xml:space="preserve">  сельского поселения</w:t>
      </w:r>
    </w:p>
    <w:p w:rsidR="00BD7E77" w:rsidRPr="007A46BE" w:rsidRDefault="00BD7E77" w:rsidP="002F6D8F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>Ромодановского муниципального района</w:t>
      </w:r>
    </w:p>
    <w:p w:rsidR="00BD7E77" w:rsidRPr="00921F01" w:rsidRDefault="00BD7E77" w:rsidP="002F6D8F">
      <w:pPr>
        <w:ind w:left="851" w:hanging="567"/>
        <w:jc w:val="both"/>
        <w:rPr>
          <w:b/>
          <w:szCs w:val="28"/>
        </w:rPr>
      </w:pPr>
    </w:p>
    <w:p w:rsidR="00BD7E77" w:rsidRDefault="00BD7E77" w:rsidP="002F6D8F">
      <w:pPr>
        <w:pStyle w:val="Heading1"/>
        <w:ind w:firstLine="708"/>
        <w:rPr>
          <w:b w:val="0"/>
          <w:sz w:val="26"/>
          <w:szCs w:val="26"/>
        </w:rPr>
      </w:pPr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2F6D8F">
        <w:rPr>
          <w:b w:val="0"/>
          <w:bCs/>
          <w:sz w:val="26"/>
          <w:szCs w:val="26"/>
        </w:rPr>
        <w:t>ст.ст.57-60 Гражданского кодекса РФ</w:t>
      </w:r>
      <w:r>
        <w:rPr>
          <w:b w:val="0"/>
          <w:bCs/>
          <w:sz w:val="26"/>
          <w:szCs w:val="26"/>
        </w:rPr>
        <w:t>,</w:t>
      </w:r>
      <w:r w:rsidRPr="002F6D8F">
        <w:rPr>
          <w:b w:val="0"/>
          <w:bCs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4C6C2F">
          <w:rPr>
            <w:b w:val="0"/>
            <w:sz w:val="26"/>
            <w:szCs w:val="26"/>
          </w:rPr>
          <w:t>2019 г</w:t>
        </w:r>
      </w:smartTag>
      <w:r w:rsidRPr="004C6C2F">
        <w:rPr>
          <w:b w:val="0"/>
          <w:sz w:val="26"/>
          <w:szCs w:val="26"/>
        </w:rPr>
        <w:t xml:space="preserve">. N 33-З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>О преобразовании Кочуновского и Куриловского сельских поселений Ромодановского муниципального района, Кочуновского и Куриловского 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r>
        <w:rPr>
          <w:b w:val="0"/>
          <w:sz w:val="26"/>
          <w:szCs w:val="26"/>
        </w:rPr>
        <w:t>Кочуновского</w:t>
      </w:r>
      <w:r w:rsidRPr="004C6C2F">
        <w:rPr>
          <w:b w:val="0"/>
          <w:sz w:val="26"/>
          <w:szCs w:val="26"/>
        </w:rPr>
        <w:t xml:space="preserve"> сельского поселения</w:t>
      </w:r>
    </w:p>
    <w:p w:rsidR="00BD7E77" w:rsidRDefault="00BD7E77" w:rsidP="002F6D8F">
      <w:pPr>
        <w:pStyle w:val="Heading1"/>
        <w:ind w:firstLine="708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 w:rsidRPr="004C6C2F">
        <w:rPr>
          <w:b w:val="0"/>
          <w:sz w:val="26"/>
          <w:szCs w:val="26"/>
        </w:rPr>
        <w:t xml:space="preserve">Кочуновского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bCs/>
          <w:sz w:val="26"/>
          <w:szCs w:val="26"/>
        </w:rPr>
        <w:t xml:space="preserve"> Ромодановского муниципального района</w:t>
      </w:r>
    </w:p>
    <w:p w:rsidR="00BD7E77" w:rsidRDefault="00BD7E77" w:rsidP="002F6D8F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921F01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</w:p>
    <w:p w:rsidR="00BD7E77" w:rsidRPr="00D21601" w:rsidRDefault="00BD7E77" w:rsidP="002F6D8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Default="00BD7E77" w:rsidP="002F6D8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Реорганизовать  Совет депутатов </w:t>
      </w:r>
      <w:r w:rsidRPr="002F6D8F">
        <w:rPr>
          <w:sz w:val="26"/>
          <w:szCs w:val="26"/>
        </w:rPr>
        <w:t>Кочуновского</w:t>
      </w:r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 в форме слияния его с Советом депутатов  Куриловского сельского поселения.</w:t>
      </w:r>
    </w:p>
    <w:p w:rsidR="00BD7E77" w:rsidRPr="00D67306" w:rsidRDefault="00BD7E77" w:rsidP="002F6D8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67306">
        <w:rPr>
          <w:sz w:val="26"/>
          <w:szCs w:val="26"/>
        </w:rPr>
        <w:t xml:space="preserve">Установить, что </w:t>
      </w:r>
      <w:r>
        <w:rPr>
          <w:sz w:val="26"/>
          <w:szCs w:val="26"/>
        </w:rPr>
        <w:t xml:space="preserve">Совет депутатов вновь образованного  </w:t>
      </w:r>
      <w:r w:rsidRPr="002F6D8F">
        <w:rPr>
          <w:sz w:val="26"/>
          <w:szCs w:val="26"/>
        </w:rPr>
        <w:t>Кочуновского</w:t>
      </w:r>
      <w:r w:rsidRPr="007A46BE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является правопреемником Совета депутатов </w:t>
      </w:r>
      <w:r w:rsidRPr="002F6D8F">
        <w:rPr>
          <w:sz w:val="26"/>
          <w:szCs w:val="26"/>
        </w:rPr>
        <w:t>Кочуновского</w:t>
      </w:r>
      <w:r w:rsidRPr="007A46BE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 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</w:t>
      </w:r>
      <w:r w:rsidRPr="00D67306">
        <w:rPr>
          <w:sz w:val="26"/>
          <w:szCs w:val="26"/>
        </w:rPr>
        <w:t xml:space="preserve"> в соответствии с передаточным актом.</w:t>
      </w:r>
    </w:p>
    <w:p w:rsidR="00BD7E77" w:rsidRDefault="00BD7E77" w:rsidP="002F6D8F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3.  Совету депутатов </w:t>
      </w:r>
      <w:r w:rsidRPr="002F6D8F">
        <w:rPr>
          <w:sz w:val="26"/>
          <w:szCs w:val="26"/>
        </w:rPr>
        <w:t>Кочуновского</w:t>
      </w:r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осуществить необходимые действия по реорганизации  Совета депутатов </w:t>
      </w:r>
      <w:r w:rsidRPr="002F6D8F">
        <w:rPr>
          <w:sz w:val="26"/>
          <w:szCs w:val="26"/>
        </w:rPr>
        <w:t>Кочуновского</w:t>
      </w:r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в соответствии с требованиями законодательства. </w:t>
      </w:r>
    </w:p>
    <w:p w:rsidR="00BD7E77" w:rsidRPr="00AF6688" w:rsidRDefault="00BD7E77" w:rsidP="002F6D8F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4. Совету депутатов </w:t>
      </w:r>
      <w:r w:rsidRPr="002F6D8F">
        <w:rPr>
          <w:sz w:val="26"/>
          <w:szCs w:val="26"/>
        </w:rPr>
        <w:t>Кочуновского</w:t>
      </w:r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направить в установленном порядке в журнал «Вестник государственной регистрации» уведомление о реорганизации  Совета депутатов </w:t>
      </w:r>
      <w:r w:rsidRPr="002F6D8F">
        <w:rPr>
          <w:sz w:val="26"/>
          <w:szCs w:val="26"/>
        </w:rPr>
        <w:t>Кочуновского</w:t>
      </w:r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и  Совета депутатов </w:t>
      </w:r>
      <w:r>
        <w:rPr>
          <w:sz w:val="26"/>
          <w:szCs w:val="26"/>
        </w:rPr>
        <w:t>Куриловского</w:t>
      </w:r>
      <w:r w:rsidRPr="00AF6688">
        <w:rPr>
          <w:sz w:val="26"/>
        </w:rPr>
        <w:t xml:space="preserve"> сельского поселения. </w:t>
      </w:r>
    </w:p>
    <w:p w:rsidR="00BD7E77" w:rsidRDefault="00BD7E77" w:rsidP="002F6D8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5. Настоящее решение подлежит опубликованию в газете «Жизнь» </w:t>
      </w:r>
      <w:r w:rsidRPr="002F6D8F">
        <w:rPr>
          <w:sz w:val="26"/>
          <w:szCs w:val="26"/>
        </w:rPr>
        <w:t>Кочуновского</w:t>
      </w:r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>сельского поселения 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BD7E77" w:rsidRPr="00D21601" w:rsidRDefault="00BD7E77" w:rsidP="002F6D8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BD7E77" w:rsidRDefault="00BD7E77" w:rsidP="002F6D8F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BD7E77" w:rsidRPr="00D21601" w:rsidRDefault="00BD7E77" w:rsidP="002F6D8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D7E77" w:rsidRPr="00921F01" w:rsidRDefault="00BD7E77" w:rsidP="002F6D8F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r w:rsidRPr="004C6C2F">
        <w:rPr>
          <w:b/>
          <w:sz w:val="26"/>
          <w:szCs w:val="26"/>
        </w:rPr>
        <w:t>Кочуновского</w:t>
      </w:r>
    </w:p>
    <w:p w:rsidR="00BD7E77" w:rsidRPr="00921F01" w:rsidRDefault="00BD7E77" w:rsidP="002F6D8F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>Г.А.</w:t>
      </w:r>
      <w:r w:rsidRPr="00921F0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Майорова</w:t>
      </w:r>
    </w:p>
    <w:p w:rsidR="00BD7E77" w:rsidRPr="00921F01" w:rsidRDefault="00BD7E77" w:rsidP="002F6D8F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</w:p>
    <w:p w:rsidR="00BD7E77" w:rsidRDefault="00BD7E77">
      <w:pPr>
        <w:spacing w:after="200" w:line="276" w:lineRule="auto"/>
        <w:rPr>
          <w:b/>
          <w:szCs w:val="28"/>
          <w:lang w:eastAsia="en-US"/>
        </w:rPr>
      </w:pPr>
    </w:p>
    <w:sectPr w:rsidR="00BD7E77" w:rsidSect="001A05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598"/>
    <w:rsid w:val="00057BFC"/>
    <w:rsid w:val="00157801"/>
    <w:rsid w:val="001A0598"/>
    <w:rsid w:val="001A5034"/>
    <w:rsid w:val="001C22F8"/>
    <w:rsid w:val="002F6D8F"/>
    <w:rsid w:val="00313182"/>
    <w:rsid w:val="00323B81"/>
    <w:rsid w:val="00334674"/>
    <w:rsid w:val="003F01DD"/>
    <w:rsid w:val="004A1F04"/>
    <w:rsid w:val="004C6C2F"/>
    <w:rsid w:val="00507524"/>
    <w:rsid w:val="0052170E"/>
    <w:rsid w:val="00524B4A"/>
    <w:rsid w:val="00526A53"/>
    <w:rsid w:val="00574AC7"/>
    <w:rsid w:val="00594654"/>
    <w:rsid w:val="005B5611"/>
    <w:rsid w:val="005E4838"/>
    <w:rsid w:val="006A3286"/>
    <w:rsid w:val="00774E39"/>
    <w:rsid w:val="007A46BE"/>
    <w:rsid w:val="007B141C"/>
    <w:rsid w:val="00822278"/>
    <w:rsid w:val="00885651"/>
    <w:rsid w:val="008C7343"/>
    <w:rsid w:val="00921F01"/>
    <w:rsid w:val="009563FA"/>
    <w:rsid w:val="009C7AD1"/>
    <w:rsid w:val="00A03149"/>
    <w:rsid w:val="00AA6E50"/>
    <w:rsid w:val="00AF6688"/>
    <w:rsid w:val="00B00080"/>
    <w:rsid w:val="00B76830"/>
    <w:rsid w:val="00BD7E77"/>
    <w:rsid w:val="00BF1F22"/>
    <w:rsid w:val="00C57416"/>
    <w:rsid w:val="00C950D2"/>
    <w:rsid w:val="00CB3B3B"/>
    <w:rsid w:val="00CC31EB"/>
    <w:rsid w:val="00CD3060"/>
    <w:rsid w:val="00D21601"/>
    <w:rsid w:val="00D67306"/>
    <w:rsid w:val="00F52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598"/>
    <w:rPr>
      <w:rFonts w:ascii="Times New Roman" w:eastAsia="Times New Roman" w:hAnsi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0598"/>
    <w:pPr>
      <w:keepNext/>
      <w:jc w:val="both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A0598"/>
    <w:rPr>
      <w:rFonts w:ascii="Times New Roman" w:hAnsi="Times New Roman" w:cs="Times New Roman"/>
      <w:b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A1F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1F0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7</Pages>
  <Words>1442</Words>
  <Characters>8220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Admin</cp:lastModifiedBy>
  <cp:revision>16</cp:revision>
  <cp:lastPrinted>2019-07-08T12:21:00Z</cp:lastPrinted>
  <dcterms:created xsi:type="dcterms:W3CDTF">2019-06-17T10:44:00Z</dcterms:created>
  <dcterms:modified xsi:type="dcterms:W3CDTF">2019-07-10T06:05:00Z</dcterms:modified>
</cp:coreProperties>
</file>