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B49" w:rsidRPr="008B0B69" w:rsidRDefault="00C47B49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C47B49" w:rsidRDefault="00C47B49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C47B4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C47B4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47B4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2 кв. 2019 года</w:t>
      </w:r>
    </w:p>
    <w:p w:rsidR="00C47B49" w:rsidRDefault="00C47B49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C47B49" w:rsidRPr="004A69FC" w:rsidTr="004A69FC">
        <w:trPr>
          <w:trHeight w:val="360"/>
        </w:trPr>
        <w:tc>
          <w:tcPr>
            <w:tcW w:w="3391" w:type="dxa"/>
            <w:vMerge w:val="restart"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Наименование</w:t>
            </w:r>
          </w:p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Числ.</w:t>
            </w:r>
          </w:p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Денежные средства</w:t>
            </w:r>
          </w:p>
          <w:p w:rsidR="00C47B49" w:rsidRPr="004A69FC" w:rsidRDefault="00C47B49" w:rsidP="009A10F4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 xml:space="preserve">      2018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Денежные средства</w:t>
            </w:r>
          </w:p>
          <w:p w:rsidR="00C47B49" w:rsidRPr="004A69FC" w:rsidRDefault="00C47B49" w:rsidP="000B64AA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2019 год</w:t>
            </w:r>
          </w:p>
        </w:tc>
      </w:tr>
      <w:tr w:rsidR="00C47B49" w:rsidRPr="004A69FC" w:rsidTr="004A69FC">
        <w:trPr>
          <w:trHeight w:val="315"/>
        </w:trPr>
        <w:tc>
          <w:tcPr>
            <w:tcW w:w="3391" w:type="dxa"/>
            <w:vMerge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план</w:t>
            </w:r>
          </w:p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Факт</w:t>
            </w:r>
          </w:p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C47B49" w:rsidRPr="004A69FC" w:rsidTr="004A69FC">
        <w:tc>
          <w:tcPr>
            <w:tcW w:w="3391" w:type="dxa"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Администрация</w:t>
            </w:r>
          </w:p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47B49" w:rsidRPr="004A69FC" w:rsidRDefault="00C47B49" w:rsidP="000B64AA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1000,2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998,6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803,1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47B49" w:rsidRPr="004A69FC" w:rsidRDefault="00C47B49" w:rsidP="008B0B69">
            <w:pPr>
              <w:pStyle w:val="NoSpacing"/>
              <w:rPr>
                <w:sz w:val="28"/>
                <w:szCs w:val="28"/>
              </w:rPr>
            </w:pPr>
            <w:r w:rsidRPr="004A69FC">
              <w:rPr>
                <w:sz w:val="28"/>
                <w:szCs w:val="28"/>
              </w:rPr>
              <w:t>486,8</w:t>
            </w:r>
          </w:p>
        </w:tc>
      </w:tr>
    </w:tbl>
    <w:p w:rsidR="00C47B49" w:rsidRDefault="00C47B49" w:rsidP="008B0B69">
      <w:pPr>
        <w:pStyle w:val="NoSpacing"/>
        <w:rPr>
          <w:sz w:val="28"/>
          <w:szCs w:val="28"/>
        </w:rPr>
      </w:pPr>
    </w:p>
    <w:p w:rsidR="00C47B49" w:rsidRDefault="00C47B49" w:rsidP="008B0B69">
      <w:pPr>
        <w:pStyle w:val="NoSpacing"/>
        <w:rPr>
          <w:sz w:val="28"/>
          <w:szCs w:val="28"/>
        </w:rPr>
      </w:pPr>
    </w:p>
    <w:p w:rsidR="00C47B49" w:rsidRDefault="00C47B49" w:rsidP="008B0B69">
      <w:pPr>
        <w:pStyle w:val="NoSpacing"/>
        <w:rPr>
          <w:sz w:val="28"/>
          <w:szCs w:val="28"/>
        </w:rPr>
      </w:pPr>
    </w:p>
    <w:p w:rsidR="00C47B4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C47B4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C47B49" w:rsidRDefault="00C47B49" w:rsidP="008B0B69">
      <w:pPr>
        <w:pStyle w:val="NoSpacing"/>
        <w:rPr>
          <w:sz w:val="28"/>
          <w:szCs w:val="28"/>
        </w:rPr>
      </w:pPr>
    </w:p>
    <w:p w:rsidR="00C47B49" w:rsidRPr="008B0B69" w:rsidRDefault="00C47B49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C47B49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5713"/>
    <w:rsid w:val="000B64AA"/>
    <w:rsid w:val="000E36B6"/>
    <w:rsid w:val="001761BF"/>
    <w:rsid w:val="002462FE"/>
    <w:rsid w:val="003F3609"/>
    <w:rsid w:val="00432CFE"/>
    <w:rsid w:val="00450CD2"/>
    <w:rsid w:val="0046652E"/>
    <w:rsid w:val="004A0FC8"/>
    <w:rsid w:val="004A69FC"/>
    <w:rsid w:val="004B27F2"/>
    <w:rsid w:val="004B3157"/>
    <w:rsid w:val="00505DD7"/>
    <w:rsid w:val="00564775"/>
    <w:rsid w:val="00631522"/>
    <w:rsid w:val="0064567F"/>
    <w:rsid w:val="00654F42"/>
    <w:rsid w:val="00661409"/>
    <w:rsid w:val="006D306B"/>
    <w:rsid w:val="007257BE"/>
    <w:rsid w:val="0073350C"/>
    <w:rsid w:val="00736760"/>
    <w:rsid w:val="00753364"/>
    <w:rsid w:val="007D2861"/>
    <w:rsid w:val="007E3411"/>
    <w:rsid w:val="008A1361"/>
    <w:rsid w:val="008B0B69"/>
    <w:rsid w:val="008F4707"/>
    <w:rsid w:val="00913648"/>
    <w:rsid w:val="009A10F4"/>
    <w:rsid w:val="00A61AC4"/>
    <w:rsid w:val="00AD1FB1"/>
    <w:rsid w:val="00AF7124"/>
    <w:rsid w:val="00B3408B"/>
    <w:rsid w:val="00B502DA"/>
    <w:rsid w:val="00C24C90"/>
    <w:rsid w:val="00C47B49"/>
    <w:rsid w:val="00D91EEE"/>
    <w:rsid w:val="00DE7C21"/>
    <w:rsid w:val="00ED42C2"/>
    <w:rsid w:val="00F245A9"/>
    <w:rsid w:val="00F4700F"/>
    <w:rsid w:val="00F6206C"/>
    <w:rsid w:val="00F848C1"/>
    <w:rsid w:val="00FE4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2019-07-12T06:37:00Z</cp:lastPrinted>
  <dcterms:created xsi:type="dcterms:W3CDTF">2019-07-12T07:22:00Z</dcterms:created>
  <dcterms:modified xsi:type="dcterms:W3CDTF">2019-07-12T07:22:00Z</dcterms:modified>
</cp:coreProperties>
</file>