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231" w:rsidRDefault="00091231" w:rsidP="00DB4D8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ПОСТАНОВЛЕНИЕ</w:t>
      </w:r>
    </w:p>
    <w:p w:rsidR="00091231" w:rsidRDefault="00091231" w:rsidP="00DB4D8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ГЛАВЫ </w:t>
      </w:r>
      <w:r w:rsidRPr="004F4B04">
        <w:rPr>
          <w:b/>
          <w:bCs/>
          <w:sz w:val="28"/>
          <w:szCs w:val="28"/>
        </w:rPr>
        <w:t>АЛТАРСКОГО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091231" w:rsidRDefault="00091231" w:rsidP="00DB4D8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091231" w:rsidRDefault="00091231" w:rsidP="00DB4D84">
      <w:pPr>
        <w:pStyle w:val="Heading1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091231" w:rsidRDefault="00091231" w:rsidP="00DB4D8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  <w:r>
        <w:rPr>
          <w:sz w:val="28"/>
          <w:szCs w:val="28"/>
        </w:rPr>
        <w:t xml:space="preserve">  </w:t>
      </w:r>
    </w:p>
    <w:p w:rsidR="00091231" w:rsidRPr="006A0D10" w:rsidRDefault="00091231" w:rsidP="00DB4D84">
      <w:pPr>
        <w:rPr>
          <w:color w:val="FF0000"/>
          <w:sz w:val="22"/>
          <w:szCs w:val="22"/>
        </w:rPr>
      </w:pPr>
      <w:r w:rsidRPr="006A0D10">
        <w:rPr>
          <w:sz w:val="20"/>
          <w:szCs w:val="20"/>
        </w:rPr>
        <w:t xml:space="preserve">         </w:t>
      </w:r>
      <w:r w:rsidRPr="006A0D10">
        <w:t xml:space="preserve"> </w:t>
      </w:r>
      <w:r w:rsidRPr="003E4079">
        <w:rPr>
          <w:sz w:val="22"/>
          <w:szCs w:val="22"/>
        </w:rPr>
        <w:t>от «9» сентября 2019 г.</w:t>
      </w:r>
      <w:r w:rsidRPr="006A0D10">
        <w:rPr>
          <w:sz w:val="22"/>
          <w:szCs w:val="22"/>
        </w:rPr>
        <w:t xml:space="preserve">                                                                                                         </w:t>
      </w:r>
      <w:r w:rsidRPr="00014FB0">
        <w:rPr>
          <w:sz w:val="22"/>
          <w:szCs w:val="22"/>
        </w:rPr>
        <w:t>№ 3</w:t>
      </w:r>
    </w:p>
    <w:p w:rsidR="00091231" w:rsidRPr="004F4B04" w:rsidRDefault="00091231" w:rsidP="00DB4D84">
      <w:pPr>
        <w:jc w:val="center"/>
        <w:rPr>
          <w:sz w:val="22"/>
          <w:szCs w:val="22"/>
        </w:rPr>
      </w:pPr>
      <w:r w:rsidRPr="004F4B04">
        <w:rPr>
          <w:sz w:val="22"/>
          <w:szCs w:val="22"/>
          <w:u w:val="single"/>
        </w:rPr>
        <w:t>с. Алтары</w:t>
      </w:r>
    </w:p>
    <w:p w:rsidR="00091231" w:rsidRDefault="00091231" w:rsidP="00DB4D84">
      <w:pPr>
        <w:jc w:val="both"/>
      </w:pPr>
    </w:p>
    <w:p w:rsidR="00091231" w:rsidRDefault="00091231" w:rsidP="00DB4D84">
      <w:pPr>
        <w:tabs>
          <w:tab w:val="left" w:pos="7353"/>
        </w:tabs>
        <w:ind w:left="684" w:right="2959"/>
        <w:jc w:val="both"/>
        <w:rPr>
          <w:b/>
          <w:bCs/>
        </w:rPr>
      </w:pPr>
      <w:r>
        <w:rPr>
          <w:b/>
          <w:bCs/>
        </w:rPr>
        <w:t xml:space="preserve">О вынесении на публичные слушания проекта решения Совета депутатов </w:t>
      </w:r>
      <w:r w:rsidRPr="004F4B04">
        <w:rPr>
          <w:b/>
          <w:bCs/>
        </w:rPr>
        <w:t>Алтарского</w:t>
      </w:r>
      <w:r>
        <w:rPr>
          <w:b/>
          <w:bCs/>
        </w:rPr>
        <w:t xml:space="preserve"> сельского поселения Ромодановского муниципального района «О внесении изменений в Устав </w:t>
      </w:r>
      <w:r w:rsidRPr="004F4B04">
        <w:rPr>
          <w:b/>
          <w:bCs/>
        </w:rPr>
        <w:t>Алтарского</w:t>
      </w:r>
      <w:r>
        <w:rPr>
          <w:b/>
          <w:bCs/>
        </w:rPr>
        <w:t xml:space="preserve"> сельского поселения Ромодановского муниципального района Республики Мордовия»</w:t>
      </w:r>
    </w:p>
    <w:p w:rsidR="00091231" w:rsidRDefault="00091231" w:rsidP="00DB4D84">
      <w:pPr>
        <w:tabs>
          <w:tab w:val="left" w:pos="7353"/>
        </w:tabs>
        <w:ind w:left="684" w:right="2959"/>
        <w:jc w:val="both"/>
        <w:rPr>
          <w:b/>
          <w:bCs/>
        </w:rPr>
      </w:pPr>
    </w:p>
    <w:p w:rsidR="00091231" w:rsidRPr="006A0D10" w:rsidRDefault="00091231" w:rsidP="00DB4D84">
      <w:pPr>
        <w:pStyle w:val="Heading1"/>
        <w:ind w:firstLine="709"/>
        <w:rPr>
          <w:sz w:val="24"/>
          <w:szCs w:val="24"/>
        </w:rPr>
      </w:pPr>
      <w:r w:rsidRPr="006A0D10">
        <w:rPr>
          <w:sz w:val="24"/>
          <w:szCs w:val="24"/>
        </w:rPr>
        <w:t xml:space="preserve">В соответствии со статьями 28 и 44 Федерального закона от 06.10.2003 г. № 131-ФЗ «Об общих принципах организации местного самоуправления в Российской Федерации», Положением  о порядке организации и проведения публичных слушаний в </w:t>
      </w:r>
      <w:r w:rsidRPr="004F4B04">
        <w:rPr>
          <w:sz w:val="24"/>
          <w:szCs w:val="24"/>
        </w:rPr>
        <w:t>Алтарском</w:t>
      </w:r>
      <w:r w:rsidRPr="006A0D10">
        <w:rPr>
          <w:sz w:val="24"/>
          <w:szCs w:val="24"/>
        </w:rPr>
        <w:t xml:space="preserve"> сельском поселении Ромодановского муниципального района Республики Мордовия, утвержденным </w:t>
      </w:r>
      <w:r w:rsidRPr="006A0D10">
        <w:rPr>
          <w:snapToGrid w:val="0"/>
          <w:sz w:val="24"/>
          <w:szCs w:val="24"/>
        </w:rPr>
        <w:t xml:space="preserve">решением Совета депутатов </w:t>
      </w:r>
      <w:r w:rsidRPr="004F4B04">
        <w:rPr>
          <w:snapToGrid w:val="0"/>
          <w:sz w:val="24"/>
          <w:szCs w:val="24"/>
        </w:rPr>
        <w:t>Алтарского</w:t>
      </w:r>
      <w:r w:rsidRPr="006A0D10">
        <w:rPr>
          <w:snapToGrid w:val="0"/>
          <w:sz w:val="24"/>
          <w:szCs w:val="24"/>
        </w:rPr>
        <w:t xml:space="preserve"> сельского поселения Ромодановского муниципального района Республики Мордовия от </w:t>
      </w:r>
      <w:r w:rsidRPr="00DA3F11">
        <w:rPr>
          <w:sz w:val="24"/>
          <w:szCs w:val="24"/>
        </w:rPr>
        <w:t>17.03.2010 г. № 1</w:t>
      </w:r>
    </w:p>
    <w:p w:rsidR="00091231" w:rsidRDefault="00091231" w:rsidP="00DB4D84">
      <w:pPr>
        <w:tabs>
          <w:tab w:val="left" w:pos="3420"/>
        </w:tabs>
        <w:ind w:firstLine="684"/>
        <w:jc w:val="center"/>
      </w:pPr>
    </w:p>
    <w:p w:rsidR="00091231" w:rsidRDefault="00091231" w:rsidP="00DB4D84">
      <w:pPr>
        <w:tabs>
          <w:tab w:val="left" w:pos="3420"/>
        </w:tabs>
        <w:ind w:firstLine="684"/>
        <w:jc w:val="center"/>
        <w:rPr>
          <w:b/>
          <w:bCs/>
        </w:rPr>
      </w:pPr>
      <w:r>
        <w:rPr>
          <w:b/>
          <w:bCs/>
        </w:rPr>
        <w:t>ПОСТАНОВЛЯЮ:</w:t>
      </w:r>
    </w:p>
    <w:p w:rsidR="00091231" w:rsidRDefault="00091231" w:rsidP="00DB4D84">
      <w:pPr>
        <w:tabs>
          <w:tab w:val="left" w:pos="3420"/>
        </w:tabs>
        <w:ind w:firstLine="684"/>
        <w:jc w:val="both"/>
      </w:pPr>
      <w:r>
        <w:rPr>
          <w:b/>
          <w:bCs/>
        </w:rPr>
        <w:t>1.</w:t>
      </w:r>
      <w:r>
        <w:t xml:space="preserve"> Опубликовать и вынести на публичные слушания проект решения Совета депутатов </w:t>
      </w:r>
      <w:r w:rsidRPr="004F4B04">
        <w:t>Алтарского</w:t>
      </w:r>
      <w:r>
        <w:t xml:space="preserve"> сельского поселения Ромодановского муниципального района «О внесении изменений в Устав </w:t>
      </w:r>
      <w:r w:rsidRPr="004F4B04">
        <w:t>Алтарского</w:t>
      </w:r>
      <w:r>
        <w:t xml:space="preserve"> сельского поселения Ромодановского муниципального района Республики Мордовия» (Приложение 1). </w:t>
      </w:r>
    </w:p>
    <w:p w:rsidR="00091231" w:rsidRDefault="00091231" w:rsidP="00DB4D84">
      <w:pPr>
        <w:tabs>
          <w:tab w:val="left" w:pos="3420"/>
        </w:tabs>
        <w:ind w:firstLine="684"/>
        <w:jc w:val="both"/>
      </w:pPr>
      <w:r>
        <w:rPr>
          <w:b/>
          <w:bCs/>
        </w:rPr>
        <w:t>2.</w:t>
      </w:r>
      <w:r>
        <w:t xml:space="preserve"> Определить местом проведения публичных слушаний здание администрации </w:t>
      </w:r>
      <w:r w:rsidRPr="004F4B04">
        <w:t>Алтарского</w:t>
      </w:r>
      <w:r>
        <w:t xml:space="preserve"> сельского поселения, временем проведения </w:t>
      </w:r>
      <w:r w:rsidRPr="003E4079">
        <w:t>«25» сентября 2019 г. 09 часов 30 минут.</w:t>
      </w:r>
    </w:p>
    <w:p w:rsidR="00091231" w:rsidRDefault="00091231" w:rsidP="00DB4D84">
      <w:pPr>
        <w:tabs>
          <w:tab w:val="left" w:pos="3420"/>
        </w:tabs>
        <w:ind w:firstLine="684"/>
        <w:jc w:val="both"/>
      </w:pPr>
      <w:r>
        <w:rPr>
          <w:b/>
          <w:bCs/>
        </w:rPr>
        <w:t>3.</w:t>
      </w:r>
      <w:r>
        <w:t xml:space="preserve"> Установить, что организация и проведение публичных слушаний осуществляется рабочей группой (Приложение 2).</w:t>
      </w:r>
    </w:p>
    <w:p w:rsidR="00091231" w:rsidRDefault="00091231" w:rsidP="00DB4D84">
      <w:pPr>
        <w:tabs>
          <w:tab w:val="left" w:pos="3420"/>
        </w:tabs>
        <w:ind w:firstLine="684"/>
        <w:jc w:val="both"/>
      </w:pPr>
      <w:r>
        <w:rPr>
          <w:b/>
          <w:bCs/>
        </w:rPr>
        <w:t>4.</w:t>
      </w:r>
      <w:r>
        <w:t xml:space="preserve"> Предложения по проекту решения Совета депутатов </w:t>
      </w:r>
      <w:r w:rsidRPr="004F4B04">
        <w:t>Алтарского</w:t>
      </w:r>
      <w:r>
        <w:t xml:space="preserve"> сельского поселения Ромодановского муниципального района «О внесении изменений в Устав </w:t>
      </w:r>
      <w:r w:rsidRPr="004F4B04">
        <w:t>Алтарского</w:t>
      </w:r>
      <w:r>
        <w:t xml:space="preserve"> сельского поселения Ромодановского муниципального района Республики Мордовия» принимаются рабочей группой </w:t>
      </w:r>
      <w:r w:rsidRPr="00014FB0">
        <w:t>до «20» сентября 2019 г.</w:t>
      </w:r>
      <w:r>
        <w:t xml:space="preserve"> по адресу</w:t>
      </w:r>
      <w:r w:rsidRPr="004F4B04">
        <w:t>: Республика Мордовия, Ромодановский район,</w:t>
      </w:r>
      <w:r w:rsidRPr="006A0D10">
        <w:rPr>
          <w:color w:val="FF0000"/>
        </w:rPr>
        <w:t xml:space="preserve"> </w:t>
      </w:r>
      <w:r w:rsidRPr="004F4B04">
        <w:t>с. Алтары, ул. Молодежная, д. 16 (тел. 2-67-39) ежедневно с 8.00 часов до 17.00 часов, кроме субботы и воскресенья.</w:t>
      </w:r>
    </w:p>
    <w:p w:rsidR="00091231" w:rsidRDefault="00091231" w:rsidP="00DB4D84">
      <w:pPr>
        <w:tabs>
          <w:tab w:val="left" w:pos="3420"/>
        </w:tabs>
        <w:ind w:firstLine="684"/>
        <w:jc w:val="both"/>
      </w:pPr>
      <w:r>
        <w:rPr>
          <w:b/>
          <w:bCs/>
        </w:rPr>
        <w:t>5.</w:t>
      </w:r>
      <w:r>
        <w:t xml:space="preserve"> Обсуждение проекта решения Совета депутатов </w:t>
      </w:r>
      <w:r w:rsidRPr="004F4B04">
        <w:t>Алтарского</w:t>
      </w:r>
      <w:r>
        <w:t xml:space="preserve"> сельского поселения Ромодановского муниципального района «О внесении изменений в Устав </w:t>
      </w:r>
      <w:r w:rsidRPr="004F4B04">
        <w:t>Алтарского</w:t>
      </w:r>
      <w:r>
        <w:t xml:space="preserve"> сельского поселения Ромодановского муниципального района Республики Мордовия» осуществляется в порядке, установленном Положением  о порядке организации и проведения публичных слушаний в </w:t>
      </w:r>
      <w:r w:rsidRPr="004F4B04">
        <w:t>Алтарском</w:t>
      </w:r>
      <w:r>
        <w:t xml:space="preserve"> сельском поселении Ромодановском муниципальном районе Республики Мордовия, утвержденным </w:t>
      </w:r>
      <w:r>
        <w:rPr>
          <w:snapToGrid w:val="0"/>
        </w:rPr>
        <w:t xml:space="preserve">решением Совета депутатов </w:t>
      </w:r>
      <w:r w:rsidRPr="004F4B04">
        <w:rPr>
          <w:snapToGrid w:val="0"/>
        </w:rPr>
        <w:t>Алтарского</w:t>
      </w:r>
      <w:r>
        <w:rPr>
          <w:snapToGrid w:val="0"/>
        </w:rPr>
        <w:t xml:space="preserve"> сельского поселения Ромодановского муниципального района Республики Мордовия от </w:t>
      </w:r>
      <w:r w:rsidRPr="00DA3F11">
        <w:t>17.03.2010 г. № 1</w:t>
      </w:r>
      <w:r w:rsidRPr="006A0D10">
        <w:rPr>
          <w:color w:val="FF0000"/>
        </w:rPr>
        <w:t>.</w:t>
      </w:r>
    </w:p>
    <w:p w:rsidR="00091231" w:rsidRDefault="00091231" w:rsidP="00DB4D84">
      <w:pPr>
        <w:tabs>
          <w:tab w:val="left" w:pos="3420"/>
        </w:tabs>
        <w:ind w:firstLine="684"/>
        <w:jc w:val="both"/>
      </w:pPr>
      <w:r>
        <w:rPr>
          <w:b/>
          <w:bCs/>
        </w:rPr>
        <w:t>6.</w:t>
      </w:r>
      <w:r>
        <w:t xml:space="preserve"> Настоящее постановление подлежит официальному опубликованию.</w:t>
      </w:r>
    </w:p>
    <w:p w:rsidR="00091231" w:rsidRDefault="00091231" w:rsidP="00DB4D84">
      <w:pPr>
        <w:jc w:val="both"/>
        <w:rPr>
          <w:b/>
          <w:bCs/>
        </w:rPr>
      </w:pPr>
    </w:p>
    <w:p w:rsidR="00091231" w:rsidRPr="004F4B04" w:rsidRDefault="00091231" w:rsidP="00DB4D84">
      <w:pPr>
        <w:jc w:val="both"/>
        <w:rPr>
          <w:b/>
          <w:bCs/>
        </w:rPr>
      </w:pPr>
      <w:r w:rsidRPr="004F4B04">
        <w:rPr>
          <w:b/>
          <w:bCs/>
        </w:rPr>
        <w:t xml:space="preserve">Глава Алтарского сельского поселения:                                                 М.Х Кузяев </w:t>
      </w:r>
    </w:p>
    <w:p w:rsidR="00091231" w:rsidRPr="000163EA" w:rsidRDefault="00091231" w:rsidP="006A0D10">
      <w:pPr>
        <w:ind w:left="5073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</w:t>
      </w:r>
    </w:p>
    <w:p w:rsidR="00091231" w:rsidRDefault="00091231" w:rsidP="00DB4D84">
      <w:pPr>
        <w:ind w:left="5073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br w:type="page"/>
        <w:t>Приложение 2</w:t>
      </w:r>
    </w:p>
    <w:p w:rsidR="00091231" w:rsidRDefault="00091231" w:rsidP="00DB4D84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к постановлению Главы </w:t>
      </w:r>
      <w:r w:rsidRPr="004F4B04">
        <w:rPr>
          <w:snapToGrid w:val="0"/>
        </w:rPr>
        <w:t>Алтарского</w:t>
      </w:r>
    </w:p>
    <w:p w:rsidR="00091231" w:rsidRDefault="00091231" w:rsidP="00DB4D84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сельского поселения </w:t>
      </w:r>
    </w:p>
    <w:p w:rsidR="00091231" w:rsidRDefault="00091231" w:rsidP="00DB4D84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Ромодановского муниципального района </w:t>
      </w:r>
    </w:p>
    <w:p w:rsidR="00091231" w:rsidRDefault="00091231" w:rsidP="00DB4D84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Республики Мордовия      </w:t>
      </w:r>
    </w:p>
    <w:p w:rsidR="00091231" w:rsidRDefault="00091231" w:rsidP="00DB4D84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        </w:t>
      </w:r>
      <w:r w:rsidRPr="00014FB0">
        <w:rPr>
          <w:snapToGrid w:val="0"/>
          <w:color w:val="000000"/>
        </w:rPr>
        <w:t xml:space="preserve">от «9» сентября 2019 г. </w:t>
      </w:r>
      <w:r w:rsidRPr="00014FB0">
        <w:rPr>
          <w:snapToGrid w:val="0"/>
        </w:rPr>
        <w:t>№3</w:t>
      </w:r>
    </w:p>
    <w:p w:rsidR="00091231" w:rsidRDefault="00091231" w:rsidP="00DB4D84">
      <w:pPr>
        <w:rPr>
          <w:color w:val="000000"/>
          <w:sz w:val="26"/>
          <w:szCs w:val="26"/>
        </w:rPr>
      </w:pPr>
    </w:p>
    <w:p w:rsidR="00091231" w:rsidRDefault="00091231" w:rsidP="00DB4D84">
      <w:pPr>
        <w:rPr>
          <w:color w:val="000000"/>
          <w:sz w:val="26"/>
          <w:szCs w:val="26"/>
        </w:rPr>
      </w:pPr>
    </w:p>
    <w:p w:rsidR="00091231" w:rsidRDefault="00091231" w:rsidP="00DB4D84">
      <w:pPr>
        <w:rPr>
          <w:color w:val="000000"/>
          <w:sz w:val="26"/>
          <w:szCs w:val="26"/>
        </w:rPr>
      </w:pPr>
    </w:p>
    <w:p w:rsidR="00091231" w:rsidRDefault="00091231" w:rsidP="00DB4D84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РАБОЧАЯ ГРУППА</w:t>
      </w:r>
    </w:p>
    <w:p w:rsidR="00091231" w:rsidRDefault="00091231" w:rsidP="00DB4D84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 организации и проведению публичных слушаний </w:t>
      </w:r>
    </w:p>
    <w:p w:rsidR="00091231" w:rsidRDefault="00091231" w:rsidP="00DB4D84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 проекту решения Совета депутатов </w:t>
      </w:r>
      <w:r w:rsidRPr="004F4B04">
        <w:rPr>
          <w:b/>
          <w:bCs/>
          <w:sz w:val="28"/>
          <w:szCs w:val="28"/>
        </w:rPr>
        <w:t>Алтарского</w:t>
      </w:r>
      <w:r>
        <w:rPr>
          <w:b/>
          <w:bCs/>
          <w:color w:val="000000"/>
          <w:sz w:val="28"/>
          <w:szCs w:val="28"/>
        </w:rPr>
        <w:t xml:space="preserve"> сельского поселения Ромодановского муниципального района «О внесении изменений в Устав </w:t>
      </w:r>
      <w:r w:rsidRPr="004F4B04">
        <w:rPr>
          <w:b/>
          <w:bCs/>
          <w:sz w:val="28"/>
          <w:szCs w:val="28"/>
        </w:rPr>
        <w:t>Алтарского</w:t>
      </w:r>
      <w:r>
        <w:rPr>
          <w:b/>
          <w:bCs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Мордовия»</w:t>
      </w:r>
    </w:p>
    <w:p w:rsidR="00091231" w:rsidRDefault="00091231" w:rsidP="00DB4D84">
      <w:pPr>
        <w:jc w:val="center"/>
        <w:rPr>
          <w:b/>
          <w:bCs/>
          <w:color w:val="000000"/>
          <w:sz w:val="28"/>
          <w:szCs w:val="28"/>
        </w:rPr>
      </w:pPr>
    </w:p>
    <w:p w:rsidR="00091231" w:rsidRDefault="00091231" w:rsidP="00DB4D84">
      <w:pPr>
        <w:jc w:val="center"/>
        <w:rPr>
          <w:b/>
          <w:bCs/>
          <w:color w:val="000000"/>
          <w:sz w:val="28"/>
          <w:szCs w:val="28"/>
        </w:rPr>
      </w:pPr>
    </w:p>
    <w:p w:rsidR="00091231" w:rsidRPr="00746179" w:rsidRDefault="00091231" w:rsidP="00DB4D84">
      <w:pPr>
        <w:ind w:firstLine="684"/>
        <w:jc w:val="both"/>
        <w:rPr>
          <w:sz w:val="28"/>
          <w:szCs w:val="28"/>
        </w:rPr>
      </w:pPr>
      <w:r w:rsidRPr="00746179">
        <w:rPr>
          <w:b/>
          <w:bCs/>
        </w:rPr>
        <w:t>1</w:t>
      </w:r>
      <w:r w:rsidRPr="00746179">
        <w:t xml:space="preserve">. </w:t>
      </w:r>
      <w:r w:rsidRPr="00746179">
        <w:rPr>
          <w:sz w:val="28"/>
          <w:szCs w:val="28"/>
        </w:rPr>
        <w:t>Кузяев Менир Хафизович - Глава Алтарского сельского поселения, председатель рабочей группы;</w:t>
      </w:r>
    </w:p>
    <w:p w:rsidR="00091231" w:rsidRPr="006A0D10" w:rsidRDefault="00091231" w:rsidP="00DB4D84">
      <w:pPr>
        <w:ind w:firstLine="684"/>
        <w:jc w:val="both"/>
        <w:rPr>
          <w:color w:val="FF0000"/>
          <w:sz w:val="28"/>
          <w:szCs w:val="28"/>
        </w:rPr>
      </w:pPr>
    </w:p>
    <w:p w:rsidR="00091231" w:rsidRPr="00746179" w:rsidRDefault="00091231" w:rsidP="00DB4D84">
      <w:pPr>
        <w:ind w:firstLine="684"/>
        <w:jc w:val="both"/>
        <w:rPr>
          <w:sz w:val="28"/>
          <w:szCs w:val="28"/>
        </w:rPr>
      </w:pPr>
      <w:r w:rsidRPr="00746179">
        <w:rPr>
          <w:b/>
          <w:bCs/>
          <w:sz w:val="28"/>
          <w:szCs w:val="28"/>
        </w:rPr>
        <w:t>2</w:t>
      </w:r>
      <w:r w:rsidRPr="00746179">
        <w:rPr>
          <w:sz w:val="28"/>
          <w:szCs w:val="28"/>
        </w:rPr>
        <w:t>. Исхакова Эльвина Камилевна - Зам. Главы Алтарского сельского поселения;</w:t>
      </w:r>
    </w:p>
    <w:p w:rsidR="00091231" w:rsidRPr="006A0D10" w:rsidRDefault="00091231" w:rsidP="00DB4D84">
      <w:pPr>
        <w:ind w:firstLine="684"/>
        <w:jc w:val="both"/>
        <w:rPr>
          <w:color w:val="FF0000"/>
          <w:sz w:val="28"/>
          <w:szCs w:val="28"/>
        </w:rPr>
      </w:pPr>
    </w:p>
    <w:p w:rsidR="00091231" w:rsidRPr="00746179" w:rsidRDefault="00091231" w:rsidP="00943526">
      <w:pPr>
        <w:ind w:firstLine="684"/>
        <w:jc w:val="both"/>
        <w:rPr>
          <w:sz w:val="28"/>
          <w:szCs w:val="28"/>
        </w:rPr>
      </w:pPr>
      <w:r w:rsidRPr="00943526">
        <w:rPr>
          <w:b/>
          <w:bCs/>
          <w:sz w:val="28"/>
          <w:szCs w:val="28"/>
        </w:rPr>
        <w:t>3.</w:t>
      </w:r>
      <w:r w:rsidRPr="00943526">
        <w:rPr>
          <w:sz w:val="28"/>
          <w:szCs w:val="28"/>
        </w:rPr>
        <w:t xml:space="preserve"> Илькаева Альфия Хафизовна – заведующая структурным подразделением «Алтарский СДК», </w:t>
      </w:r>
      <w:r w:rsidRPr="00746179">
        <w:rPr>
          <w:sz w:val="28"/>
          <w:szCs w:val="28"/>
        </w:rPr>
        <w:t>депутат Совета депутатов Алтарского сельского поселения;</w:t>
      </w:r>
    </w:p>
    <w:p w:rsidR="00091231" w:rsidRPr="006A0D10" w:rsidRDefault="00091231" w:rsidP="00DB4D84">
      <w:pPr>
        <w:ind w:firstLine="684"/>
        <w:jc w:val="both"/>
        <w:rPr>
          <w:color w:val="FF0000"/>
          <w:sz w:val="28"/>
          <w:szCs w:val="28"/>
        </w:rPr>
      </w:pPr>
    </w:p>
    <w:p w:rsidR="00091231" w:rsidRPr="006A0D10" w:rsidRDefault="00091231" w:rsidP="00DB4D84">
      <w:pPr>
        <w:jc w:val="both"/>
        <w:rPr>
          <w:color w:val="FF0000"/>
          <w:sz w:val="28"/>
          <w:szCs w:val="28"/>
        </w:rPr>
      </w:pPr>
    </w:p>
    <w:p w:rsidR="00091231" w:rsidRPr="00746179" w:rsidRDefault="00091231" w:rsidP="00DB4D84">
      <w:pPr>
        <w:ind w:firstLine="684"/>
        <w:jc w:val="both"/>
        <w:rPr>
          <w:sz w:val="28"/>
          <w:szCs w:val="28"/>
        </w:rPr>
      </w:pPr>
      <w:r w:rsidRPr="00746179">
        <w:rPr>
          <w:b/>
          <w:bCs/>
          <w:sz w:val="28"/>
          <w:szCs w:val="28"/>
        </w:rPr>
        <w:t>4.</w:t>
      </w:r>
      <w:r w:rsidRPr="00746179">
        <w:rPr>
          <w:sz w:val="28"/>
          <w:szCs w:val="28"/>
        </w:rPr>
        <w:t xml:space="preserve"> Яфаров Илшат Мянсурович - депутат Совета депутатов Алтарского сельского поселения;</w:t>
      </w:r>
    </w:p>
    <w:p w:rsidR="00091231" w:rsidRPr="006A0D10" w:rsidRDefault="00091231" w:rsidP="00DB4D84">
      <w:pPr>
        <w:ind w:firstLine="684"/>
        <w:jc w:val="both"/>
        <w:rPr>
          <w:color w:val="FF0000"/>
          <w:sz w:val="28"/>
          <w:szCs w:val="28"/>
        </w:rPr>
      </w:pPr>
    </w:p>
    <w:p w:rsidR="00091231" w:rsidRPr="00746179" w:rsidRDefault="00091231" w:rsidP="00DB4D84">
      <w:pPr>
        <w:ind w:firstLine="684"/>
        <w:jc w:val="both"/>
        <w:rPr>
          <w:sz w:val="28"/>
          <w:szCs w:val="28"/>
        </w:rPr>
      </w:pPr>
      <w:r w:rsidRPr="00746179">
        <w:rPr>
          <w:b/>
          <w:bCs/>
          <w:sz w:val="28"/>
          <w:szCs w:val="28"/>
        </w:rPr>
        <w:t>5.</w:t>
      </w:r>
      <w:r w:rsidRPr="00746179">
        <w:rPr>
          <w:sz w:val="28"/>
          <w:szCs w:val="28"/>
        </w:rPr>
        <w:t xml:space="preserve"> Батряков Марат Камилевич – депутат Совета депутатов Алтарского сельского поселения</w:t>
      </w:r>
    </w:p>
    <w:p w:rsidR="00091231" w:rsidRDefault="00091231" w:rsidP="00DB4D84">
      <w:pPr>
        <w:rPr>
          <w:color w:val="000000"/>
        </w:rPr>
      </w:pPr>
    </w:p>
    <w:p w:rsidR="00091231" w:rsidRDefault="00091231" w:rsidP="00DB4D84">
      <w:pPr>
        <w:rPr>
          <w:color w:val="000000"/>
        </w:rPr>
      </w:pPr>
    </w:p>
    <w:p w:rsidR="00091231" w:rsidRDefault="00091231"/>
    <w:sectPr w:rsidR="00091231" w:rsidSect="00705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A478C3"/>
    <w:multiLevelType w:val="hybridMultilevel"/>
    <w:tmpl w:val="AFA6029C"/>
    <w:lvl w:ilvl="0" w:tplc="FC421170">
      <w:start w:val="6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D84"/>
    <w:rsid w:val="00014FB0"/>
    <w:rsid w:val="000163EA"/>
    <w:rsid w:val="00091231"/>
    <w:rsid w:val="00092F8B"/>
    <w:rsid w:val="003E4079"/>
    <w:rsid w:val="004F4B04"/>
    <w:rsid w:val="006A0D10"/>
    <w:rsid w:val="007052A4"/>
    <w:rsid w:val="00746179"/>
    <w:rsid w:val="00930922"/>
    <w:rsid w:val="00943526"/>
    <w:rsid w:val="00981799"/>
    <w:rsid w:val="00B14518"/>
    <w:rsid w:val="00C0744B"/>
    <w:rsid w:val="00C840E4"/>
    <w:rsid w:val="00C86BCC"/>
    <w:rsid w:val="00DA3F11"/>
    <w:rsid w:val="00DB4D84"/>
    <w:rsid w:val="00DF449A"/>
    <w:rsid w:val="00ED2140"/>
    <w:rsid w:val="00F03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D8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4D84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B4D84"/>
    <w:rPr>
      <w:sz w:val="28"/>
      <w:szCs w:val="28"/>
      <w:lang w:val="ru-RU" w:eastAsia="ru-RU"/>
    </w:rPr>
  </w:style>
  <w:style w:type="paragraph" w:customStyle="1" w:styleId="a">
    <w:name w:val="Знак"/>
    <w:basedOn w:val="Normal"/>
    <w:uiPriority w:val="99"/>
    <w:rsid w:val="00DB4D84"/>
    <w:rPr>
      <w:rFonts w:ascii="Verdana" w:hAnsi="Verdana" w:cs="Verdan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0163EA"/>
    <w:rPr>
      <w:color w:val="0000FF"/>
      <w:u w:val="single"/>
    </w:rPr>
  </w:style>
  <w:style w:type="paragraph" w:styleId="NoSpacing">
    <w:name w:val="No Spacing"/>
    <w:uiPriority w:val="99"/>
    <w:qFormat/>
    <w:rsid w:val="000163EA"/>
    <w:pPr>
      <w:widowControl w:val="0"/>
      <w:suppressAutoHyphens/>
    </w:pPr>
    <w:rPr>
      <w:rFonts w:eastAsia="SimSun"/>
      <w:kern w:val="2"/>
      <w:sz w:val="28"/>
      <w:szCs w:val="28"/>
      <w:lang w:eastAsia="hi-IN" w:bidi="hi-IN"/>
    </w:rPr>
  </w:style>
  <w:style w:type="paragraph" w:customStyle="1" w:styleId="ConsPlusCell">
    <w:name w:val="ConsPlusCell"/>
    <w:uiPriority w:val="99"/>
    <w:rsid w:val="000163EA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customStyle="1" w:styleId="a0">
    <w:name w:val="Знак Знак Знак Знак Знак Знак Знак"/>
    <w:basedOn w:val="Normal"/>
    <w:uiPriority w:val="99"/>
    <w:rsid w:val="00092F8B"/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309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DDF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12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120</TotalTime>
  <Pages>2</Pages>
  <Words>563</Words>
  <Characters>3215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ОДМ</dc:creator>
  <cp:keywords/>
  <dc:description/>
  <cp:lastModifiedBy>1</cp:lastModifiedBy>
  <cp:revision>7</cp:revision>
  <cp:lastPrinted>2019-09-26T01:40:00Z</cp:lastPrinted>
  <dcterms:created xsi:type="dcterms:W3CDTF">2019-09-23T11:40:00Z</dcterms:created>
  <dcterms:modified xsi:type="dcterms:W3CDTF">2019-09-26T01:42:00Z</dcterms:modified>
</cp:coreProperties>
</file>