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707" w:rsidRDefault="00235707" w:rsidP="003E2AE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3E2AE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Pr="000243B3" w:rsidRDefault="00235707" w:rsidP="003E2AE7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Pr="0003727F" w:rsidRDefault="00235707" w:rsidP="00B850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235707" w:rsidRPr="0003727F" w:rsidRDefault="00235707" w:rsidP="00B850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ПУШКИНСКОГО СЕЛЬСКОГО П</w:t>
      </w:r>
      <w:r w:rsidRPr="0003727F">
        <w:rPr>
          <w:rFonts w:ascii="Times New Roman" w:hAnsi="Times New Roman"/>
          <w:b/>
          <w:sz w:val="28"/>
          <w:szCs w:val="28"/>
        </w:rPr>
        <w:t>ОСЕЛЕНИЯ</w:t>
      </w:r>
    </w:p>
    <w:p w:rsidR="00235707" w:rsidRPr="0003727F" w:rsidRDefault="00235707" w:rsidP="00B850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235707" w:rsidRPr="0003727F" w:rsidRDefault="00235707" w:rsidP="00B850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35707" w:rsidRPr="0003727F" w:rsidRDefault="00235707" w:rsidP="00B850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235707" w:rsidRPr="00C65D30" w:rsidRDefault="00235707" w:rsidP="00B85030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r w:rsidRPr="00C65D30">
        <w:rPr>
          <w:rFonts w:ascii="Times New Roman" w:hAnsi="Times New Roman"/>
          <w:b/>
          <w:sz w:val="40"/>
          <w:szCs w:val="40"/>
        </w:rPr>
        <w:t>РЕШЕНИЕ</w:t>
      </w:r>
    </w:p>
    <w:p w:rsidR="00235707" w:rsidRPr="0003727F" w:rsidRDefault="00235707" w:rsidP="00B8503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235707" w:rsidRDefault="00235707" w:rsidP="00B85030">
      <w:pPr>
        <w:pStyle w:val="NoSpacing"/>
        <w:rPr>
          <w:rFonts w:ascii="Times New Roman" w:hAnsi="Times New Roman"/>
          <w:sz w:val="28"/>
          <w:szCs w:val="28"/>
        </w:rPr>
      </w:pPr>
    </w:p>
    <w:p w:rsidR="00235707" w:rsidRPr="0003727F" w:rsidRDefault="00235707" w:rsidP="00B85030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  30 »  августа </w:t>
      </w:r>
      <w:r w:rsidRPr="0003727F">
        <w:rPr>
          <w:rFonts w:ascii="Times New Roman" w:hAnsi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9 г"/>
        </w:smartTagPr>
        <w:r w:rsidRPr="0003727F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9</w:t>
        </w:r>
        <w:r w:rsidRPr="0003727F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03727F">
        <w:rPr>
          <w:rFonts w:ascii="Times New Roman" w:hAnsi="Times New Roman"/>
          <w:sz w:val="28"/>
          <w:szCs w:val="28"/>
        </w:rPr>
        <w:t xml:space="preserve">.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 3</w:t>
      </w:r>
    </w:p>
    <w:p w:rsidR="00235707" w:rsidRDefault="00235707" w:rsidP="00B85030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235707" w:rsidRPr="00A74C89" w:rsidRDefault="00235707" w:rsidP="00A74C89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с.Пушкино</w:t>
      </w:r>
    </w:p>
    <w:p w:rsidR="00235707" w:rsidRDefault="00235707" w:rsidP="00B85030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«О заключении соглашений</w:t>
      </w:r>
    </w:p>
    <w:p w:rsidR="00235707" w:rsidRDefault="00235707" w:rsidP="00B85030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по</w:t>
      </w:r>
    </w:p>
    <w:p w:rsidR="00235707" w:rsidRDefault="00235707" w:rsidP="00B85030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/>
          <w:b/>
          <w:sz w:val="28"/>
          <w:szCs w:val="28"/>
          <w:lang w:eastAsia="ru-RU"/>
        </w:rPr>
        <w:t>осуществлению внутреннего</w:t>
      </w:r>
    </w:p>
    <w:p w:rsidR="00235707" w:rsidRDefault="00235707" w:rsidP="00B85030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 финансового контроля»</w:t>
      </w:r>
    </w:p>
    <w:p w:rsidR="00235707" w:rsidRPr="00B72D56" w:rsidRDefault="00235707" w:rsidP="00B85030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35707" w:rsidRPr="001819B1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Пушкинского</w:t>
      </w:r>
      <w:r w:rsidRPr="00D6357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/>
          <w:sz w:val="28"/>
          <w:szCs w:val="28"/>
          <w:lang w:eastAsia="ru-RU"/>
        </w:rPr>
        <w:t>района решил:</w:t>
      </w:r>
    </w:p>
    <w:p w:rsidR="00235707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35707" w:rsidRPr="001819B1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сроком до 31.12.2019 года от</w:t>
      </w:r>
      <w:r w:rsidRPr="00F027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Пушкинского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235707" w:rsidRPr="001819B1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2.Администрации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Пушкинского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235707" w:rsidRPr="001819B1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235707" w:rsidRPr="001819B1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Пушкинского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235707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819B1">
        <w:rPr>
          <w:rFonts w:ascii="Times New Roman" w:hAnsi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/>
          <w:sz w:val="28"/>
          <w:szCs w:val="28"/>
          <w:lang w:eastAsia="ru-RU"/>
        </w:rPr>
        <w:t>.201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1819B1">
        <w:rPr>
          <w:rFonts w:ascii="Times New Roman" w:hAnsi="Times New Roman"/>
          <w:sz w:val="28"/>
          <w:szCs w:val="28"/>
          <w:lang w:eastAsia="ru-RU"/>
        </w:rPr>
        <w:t xml:space="preserve"> года.</w:t>
      </w:r>
    </w:p>
    <w:p w:rsidR="00235707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35707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35707" w:rsidRPr="001819B1" w:rsidRDefault="00235707" w:rsidP="00B85030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5143" w:type="pct"/>
        <w:tblInd w:w="-269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883"/>
        <w:gridCol w:w="3770"/>
      </w:tblGrid>
      <w:tr w:rsidR="00235707" w:rsidRPr="001819B1" w:rsidTr="00D830DA">
        <w:tc>
          <w:tcPr>
            <w:tcW w:w="2962" w:type="pct"/>
            <w:shd w:val="clear" w:color="auto" w:fill="FFFFFF"/>
            <w:vAlign w:val="bottom"/>
          </w:tcPr>
          <w:p w:rsidR="00235707" w:rsidRPr="00C41885" w:rsidRDefault="00235707" w:rsidP="00D830DA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188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 w:rsidRPr="00C41885">
              <w:rPr>
                <w:rFonts w:ascii="Times New Roman" w:hAnsi="Times New Roman"/>
                <w:sz w:val="28"/>
                <w:szCs w:val="28"/>
              </w:rPr>
              <w:t>Пушкинского</w:t>
            </w:r>
            <w:r w:rsidRPr="00C4188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235707" w:rsidRPr="00C41885" w:rsidRDefault="00235707" w:rsidP="00D830DA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1885">
              <w:rPr>
                <w:rFonts w:ascii="Times New Roman" w:hAnsi="Times New Roman"/>
                <w:sz w:val="28"/>
                <w:szCs w:val="28"/>
                <w:lang w:eastAsia="ru-RU"/>
              </w:rPr>
              <w:t>сельского  поселения</w:t>
            </w:r>
          </w:p>
        </w:tc>
        <w:tc>
          <w:tcPr>
            <w:tcW w:w="1899" w:type="pct"/>
            <w:shd w:val="clear" w:color="auto" w:fill="FFFFFF"/>
            <w:vAlign w:val="bottom"/>
          </w:tcPr>
          <w:p w:rsidR="00235707" w:rsidRPr="00C41885" w:rsidRDefault="00235707" w:rsidP="00D830DA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41885">
              <w:rPr>
                <w:rFonts w:ascii="Times New Roman" w:hAnsi="Times New Roman"/>
                <w:sz w:val="28"/>
                <w:szCs w:val="28"/>
                <w:lang w:eastAsia="ru-RU"/>
              </w:rPr>
              <w:t>_____________С.Н.Балденков</w:t>
            </w:r>
          </w:p>
        </w:tc>
      </w:tr>
    </w:tbl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235707" w:rsidRDefault="00235707" w:rsidP="00B85030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sectPr w:rsidR="00235707" w:rsidSect="0077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707" w:rsidRDefault="00235707" w:rsidP="00C65D30">
      <w:r>
        <w:separator/>
      </w:r>
    </w:p>
  </w:endnote>
  <w:endnote w:type="continuationSeparator" w:id="0">
    <w:p w:rsidR="00235707" w:rsidRDefault="00235707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707" w:rsidRDefault="00235707" w:rsidP="00C65D30">
      <w:r>
        <w:separator/>
      </w:r>
    </w:p>
  </w:footnote>
  <w:footnote w:type="continuationSeparator" w:id="0">
    <w:p w:rsidR="00235707" w:rsidRDefault="00235707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077D4"/>
    <w:rsid w:val="000243B3"/>
    <w:rsid w:val="0003727F"/>
    <w:rsid w:val="00040FE5"/>
    <w:rsid w:val="00054818"/>
    <w:rsid w:val="000625A6"/>
    <w:rsid w:val="000A0303"/>
    <w:rsid w:val="001819B1"/>
    <w:rsid w:val="001C7F55"/>
    <w:rsid w:val="00210FAE"/>
    <w:rsid w:val="00235707"/>
    <w:rsid w:val="00262FF7"/>
    <w:rsid w:val="002679FA"/>
    <w:rsid w:val="002F6D72"/>
    <w:rsid w:val="003769D5"/>
    <w:rsid w:val="003B54CC"/>
    <w:rsid w:val="003C21F1"/>
    <w:rsid w:val="003E2AE7"/>
    <w:rsid w:val="004161F4"/>
    <w:rsid w:val="004235CD"/>
    <w:rsid w:val="00454AF9"/>
    <w:rsid w:val="0047375F"/>
    <w:rsid w:val="004B613B"/>
    <w:rsid w:val="004F42EB"/>
    <w:rsid w:val="0059616D"/>
    <w:rsid w:val="005B572C"/>
    <w:rsid w:val="005E0D1C"/>
    <w:rsid w:val="00641AF4"/>
    <w:rsid w:val="00667C67"/>
    <w:rsid w:val="00713013"/>
    <w:rsid w:val="00772208"/>
    <w:rsid w:val="007B5551"/>
    <w:rsid w:val="007C2E1E"/>
    <w:rsid w:val="007D6ECA"/>
    <w:rsid w:val="008414D2"/>
    <w:rsid w:val="00883AC9"/>
    <w:rsid w:val="008B1D32"/>
    <w:rsid w:val="00941238"/>
    <w:rsid w:val="00991945"/>
    <w:rsid w:val="009B6198"/>
    <w:rsid w:val="009D4C5A"/>
    <w:rsid w:val="009E3248"/>
    <w:rsid w:val="009E5058"/>
    <w:rsid w:val="009F0A48"/>
    <w:rsid w:val="00A31497"/>
    <w:rsid w:val="00A50625"/>
    <w:rsid w:val="00A74C89"/>
    <w:rsid w:val="00A91BF2"/>
    <w:rsid w:val="00B46599"/>
    <w:rsid w:val="00B46FC9"/>
    <w:rsid w:val="00B72D56"/>
    <w:rsid w:val="00B85030"/>
    <w:rsid w:val="00B90814"/>
    <w:rsid w:val="00BC1D02"/>
    <w:rsid w:val="00BF51A6"/>
    <w:rsid w:val="00C41885"/>
    <w:rsid w:val="00C65D30"/>
    <w:rsid w:val="00C769B5"/>
    <w:rsid w:val="00CA0C35"/>
    <w:rsid w:val="00CD4A2F"/>
    <w:rsid w:val="00CF128C"/>
    <w:rsid w:val="00D63574"/>
    <w:rsid w:val="00D830DA"/>
    <w:rsid w:val="00D90771"/>
    <w:rsid w:val="00DD45A5"/>
    <w:rsid w:val="00E912BF"/>
    <w:rsid w:val="00EA2495"/>
    <w:rsid w:val="00ED5943"/>
    <w:rsid w:val="00EF4D7A"/>
    <w:rsid w:val="00F0274B"/>
    <w:rsid w:val="00F87437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rFonts w:cs="Times New Roman"/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rFonts w:cs="Times New Roman"/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1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255</TotalTime>
  <Pages>2</Pages>
  <Words>202</Words>
  <Characters>1158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Админ</cp:lastModifiedBy>
  <cp:revision>30</cp:revision>
  <cp:lastPrinted>2019-08-26T13:50:00Z</cp:lastPrinted>
  <dcterms:created xsi:type="dcterms:W3CDTF">2019-05-31T11:34:00Z</dcterms:created>
  <dcterms:modified xsi:type="dcterms:W3CDTF">2019-09-04T06:19:00Z</dcterms:modified>
</cp:coreProperties>
</file>