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4558" w:rsidRPr="008C5321" w:rsidRDefault="001D4558" w:rsidP="008B0B69">
      <w:pPr>
        <w:pStyle w:val="NoSpacing"/>
        <w:rPr>
          <w:rFonts w:ascii="Times New Roman" w:hAnsi="Times New Roman"/>
          <w:b/>
          <w:sz w:val="28"/>
          <w:szCs w:val="28"/>
        </w:rPr>
      </w:pPr>
      <w:r w:rsidRPr="008C5321">
        <w:rPr>
          <w:rFonts w:ascii="Times New Roman" w:hAnsi="Times New Roman"/>
          <w:b/>
          <w:sz w:val="28"/>
          <w:szCs w:val="28"/>
        </w:rPr>
        <w:t xml:space="preserve">                                        Сведения о численности</w:t>
      </w:r>
    </w:p>
    <w:p w:rsidR="001D4558" w:rsidRPr="008C5321" w:rsidRDefault="001D4558" w:rsidP="008B0B69">
      <w:pPr>
        <w:pStyle w:val="NoSpacing"/>
        <w:rPr>
          <w:rFonts w:ascii="Times New Roman" w:hAnsi="Times New Roman"/>
          <w:b/>
          <w:sz w:val="28"/>
          <w:szCs w:val="28"/>
        </w:rPr>
      </w:pPr>
      <w:r w:rsidRPr="008C5321">
        <w:rPr>
          <w:rFonts w:ascii="Times New Roman" w:hAnsi="Times New Roman"/>
          <w:b/>
          <w:sz w:val="28"/>
          <w:szCs w:val="28"/>
        </w:rPr>
        <w:t xml:space="preserve"> и  заработной плате муниципальных служащих и работников</w:t>
      </w:r>
    </w:p>
    <w:p w:rsidR="001D4558" w:rsidRPr="008C5321" w:rsidRDefault="001D4558" w:rsidP="008B0B69">
      <w:pPr>
        <w:pStyle w:val="NoSpacing"/>
        <w:rPr>
          <w:rFonts w:ascii="Times New Roman" w:hAnsi="Times New Roman"/>
          <w:b/>
          <w:sz w:val="28"/>
          <w:szCs w:val="28"/>
        </w:rPr>
      </w:pPr>
      <w:r w:rsidRPr="008C5321">
        <w:rPr>
          <w:rFonts w:ascii="Times New Roman" w:hAnsi="Times New Roman"/>
          <w:b/>
          <w:sz w:val="28"/>
          <w:szCs w:val="28"/>
        </w:rPr>
        <w:t>муниципальных учреждений по Салминскому сельскому поселению</w:t>
      </w:r>
    </w:p>
    <w:p w:rsidR="001D4558" w:rsidRPr="008C5321" w:rsidRDefault="001D4558" w:rsidP="008B0B69">
      <w:pPr>
        <w:pStyle w:val="NoSpacing"/>
        <w:rPr>
          <w:rFonts w:ascii="Times New Roman" w:hAnsi="Times New Roman"/>
          <w:b/>
          <w:sz w:val="28"/>
          <w:szCs w:val="28"/>
        </w:rPr>
      </w:pPr>
      <w:r w:rsidRPr="008C5321">
        <w:rPr>
          <w:rFonts w:ascii="Times New Roman" w:hAnsi="Times New Roman"/>
          <w:b/>
          <w:sz w:val="28"/>
          <w:szCs w:val="28"/>
        </w:rPr>
        <w:t xml:space="preserve">                  Ромодановского муниципального района РМ</w:t>
      </w:r>
    </w:p>
    <w:p w:rsidR="001D4558" w:rsidRPr="008C5321" w:rsidRDefault="001D4558" w:rsidP="008B0B69">
      <w:pPr>
        <w:pStyle w:val="NoSpacing"/>
        <w:rPr>
          <w:rFonts w:ascii="Times New Roman" w:hAnsi="Times New Roman"/>
          <w:b/>
          <w:sz w:val="28"/>
          <w:szCs w:val="28"/>
        </w:rPr>
      </w:pPr>
      <w:r w:rsidRPr="008C5321">
        <w:rPr>
          <w:rFonts w:ascii="Times New Roman" w:hAnsi="Times New Roman"/>
          <w:b/>
          <w:sz w:val="28"/>
          <w:szCs w:val="28"/>
        </w:rPr>
        <w:t xml:space="preserve">                                              за 3 кв. 2019 года</w:t>
      </w:r>
    </w:p>
    <w:p w:rsidR="001D4558" w:rsidRPr="008C5321" w:rsidRDefault="001D4558" w:rsidP="008B0B69">
      <w:pPr>
        <w:pStyle w:val="NoSpacing"/>
        <w:rPr>
          <w:rFonts w:ascii="Times New Roman" w:hAnsi="Times New Roman"/>
          <w:sz w:val="28"/>
          <w:szCs w:val="28"/>
        </w:rPr>
      </w:pPr>
    </w:p>
    <w:tbl>
      <w:tblPr>
        <w:tblW w:w="94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3391"/>
        <w:gridCol w:w="982"/>
        <w:gridCol w:w="1276"/>
        <w:gridCol w:w="1263"/>
        <w:gridCol w:w="1418"/>
        <w:gridCol w:w="1134"/>
      </w:tblGrid>
      <w:tr w:rsidR="001D4558" w:rsidRPr="008C5321" w:rsidTr="00B8075F">
        <w:trPr>
          <w:trHeight w:val="360"/>
        </w:trPr>
        <w:tc>
          <w:tcPr>
            <w:tcW w:w="3391" w:type="dxa"/>
            <w:vMerge w:val="restart"/>
          </w:tcPr>
          <w:p w:rsidR="001D4558" w:rsidRPr="008C5321" w:rsidRDefault="001D4558" w:rsidP="008B0B69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 w:rsidRPr="008C5321">
              <w:rPr>
                <w:rFonts w:ascii="Times New Roman" w:hAnsi="Times New Roman"/>
                <w:sz w:val="28"/>
                <w:szCs w:val="28"/>
              </w:rPr>
              <w:t>Наименование</w:t>
            </w:r>
          </w:p>
          <w:p w:rsidR="001D4558" w:rsidRPr="008C5321" w:rsidRDefault="001D4558" w:rsidP="008B0B69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 w:rsidRPr="008C5321">
              <w:rPr>
                <w:rFonts w:ascii="Times New Roman" w:hAnsi="Times New Roman"/>
                <w:sz w:val="28"/>
                <w:szCs w:val="28"/>
              </w:rPr>
              <w:t>учреждения</w:t>
            </w:r>
          </w:p>
        </w:tc>
        <w:tc>
          <w:tcPr>
            <w:tcW w:w="982" w:type="dxa"/>
            <w:vMerge w:val="restart"/>
          </w:tcPr>
          <w:p w:rsidR="001D4558" w:rsidRPr="008C5321" w:rsidRDefault="001D4558" w:rsidP="008B0B69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 w:rsidRPr="008C5321">
              <w:rPr>
                <w:rFonts w:ascii="Times New Roman" w:hAnsi="Times New Roman"/>
                <w:sz w:val="28"/>
                <w:szCs w:val="28"/>
              </w:rPr>
              <w:t>Числ.</w:t>
            </w:r>
          </w:p>
          <w:p w:rsidR="001D4558" w:rsidRPr="008C5321" w:rsidRDefault="001D4558" w:rsidP="008B0B69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 w:rsidRPr="008C5321">
              <w:rPr>
                <w:rFonts w:ascii="Times New Roman" w:hAnsi="Times New Roman"/>
                <w:sz w:val="28"/>
                <w:szCs w:val="28"/>
              </w:rPr>
              <w:t>челов.</w:t>
            </w:r>
          </w:p>
        </w:tc>
        <w:tc>
          <w:tcPr>
            <w:tcW w:w="2539" w:type="dxa"/>
            <w:gridSpan w:val="2"/>
            <w:tcBorders>
              <w:bottom w:val="single" w:sz="4" w:space="0" w:color="auto"/>
            </w:tcBorders>
          </w:tcPr>
          <w:p w:rsidR="001D4558" w:rsidRPr="008C5321" w:rsidRDefault="001D4558" w:rsidP="008B0B69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 w:rsidRPr="008C5321">
              <w:rPr>
                <w:rFonts w:ascii="Times New Roman" w:hAnsi="Times New Roman"/>
                <w:sz w:val="28"/>
                <w:szCs w:val="28"/>
              </w:rPr>
              <w:t>Денежные средства</w:t>
            </w:r>
          </w:p>
          <w:p w:rsidR="001D4558" w:rsidRPr="008C5321" w:rsidRDefault="001D4558" w:rsidP="009A10F4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 w:rsidRPr="008C5321">
              <w:rPr>
                <w:rFonts w:ascii="Times New Roman" w:hAnsi="Times New Roman"/>
                <w:sz w:val="28"/>
                <w:szCs w:val="28"/>
              </w:rPr>
              <w:t xml:space="preserve">      2018 год</w:t>
            </w:r>
          </w:p>
        </w:tc>
        <w:tc>
          <w:tcPr>
            <w:tcW w:w="2552" w:type="dxa"/>
            <w:gridSpan w:val="2"/>
            <w:tcBorders>
              <w:bottom w:val="single" w:sz="4" w:space="0" w:color="auto"/>
            </w:tcBorders>
          </w:tcPr>
          <w:p w:rsidR="001D4558" w:rsidRPr="008C5321" w:rsidRDefault="001D4558" w:rsidP="008B0B69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 w:rsidRPr="008C5321">
              <w:rPr>
                <w:rFonts w:ascii="Times New Roman" w:hAnsi="Times New Roman"/>
                <w:sz w:val="28"/>
                <w:szCs w:val="28"/>
              </w:rPr>
              <w:t>Денежные средства</w:t>
            </w:r>
          </w:p>
          <w:p w:rsidR="001D4558" w:rsidRPr="008C5321" w:rsidRDefault="001D4558" w:rsidP="000B64AA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 w:rsidRPr="008C5321">
              <w:rPr>
                <w:rFonts w:ascii="Times New Roman" w:hAnsi="Times New Roman"/>
                <w:sz w:val="28"/>
                <w:szCs w:val="28"/>
              </w:rPr>
              <w:t>2019 год</w:t>
            </w:r>
          </w:p>
        </w:tc>
      </w:tr>
      <w:tr w:rsidR="001D4558" w:rsidRPr="008C5321" w:rsidTr="00B8075F">
        <w:trPr>
          <w:trHeight w:val="315"/>
        </w:trPr>
        <w:tc>
          <w:tcPr>
            <w:tcW w:w="3391" w:type="dxa"/>
            <w:vMerge/>
          </w:tcPr>
          <w:p w:rsidR="001D4558" w:rsidRPr="008C5321" w:rsidRDefault="001D4558" w:rsidP="008B0B69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82" w:type="dxa"/>
            <w:vMerge/>
          </w:tcPr>
          <w:p w:rsidR="001D4558" w:rsidRPr="008C5321" w:rsidRDefault="001D4558" w:rsidP="008B0B69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right w:val="single" w:sz="4" w:space="0" w:color="auto"/>
            </w:tcBorders>
          </w:tcPr>
          <w:p w:rsidR="001D4558" w:rsidRPr="008C5321" w:rsidRDefault="001D4558" w:rsidP="008B0B69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 w:rsidRPr="008C5321">
              <w:rPr>
                <w:rFonts w:ascii="Times New Roman" w:hAnsi="Times New Roman"/>
                <w:sz w:val="28"/>
                <w:szCs w:val="28"/>
              </w:rPr>
              <w:t>план</w:t>
            </w:r>
          </w:p>
          <w:p w:rsidR="001D4558" w:rsidRPr="008C5321" w:rsidRDefault="001D4558" w:rsidP="008B0B69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63" w:type="dxa"/>
            <w:tcBorders>
              <w:top w:val="single" w:sz="4" w:space="0" w:color="auto"/>
              <w:right w:val="single" w:sz="4" w:space="0" w:color="auto"/>
            </w:tcBorders>
          </w:tcPr>
          <w:p w:rsidR="001D4558" w:rsidRPr="008C5321" w:rsidRDefault="001D4558" w:rsidP="008B0B69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 w:rsidRPr="008C5321">
              <w:rPr>
                <w:rFonts w:ascii="Times New Roman" w:hAnsi="Times New Roman"/>
                <w:sz w:val="28"/>
                <w:szCs w:val="28"/>
              </w:rPr>
              <w:t>факт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D4558" w:rsidRPr="008C5321" w:rsidRDefault="001D4558" w:rsidP="008B0B69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 w:rsidRPr="008C5321">
              <w:rPr>
                <w:rFonts w:ascii="Times New Roman" w:hAnsi="Times New Roman"/>
                <w:sz w:val="28"/>
                <w:szCs w:val="28"/>
              </w:rPr>
              <w:t>план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</w:tcPr>
          <w:p w:rsidR="001D4558" w:rsidRPr="008C5321" w:rsidRDefault="001D4558" w:rsidP="008B0B69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 w:rsidRPr="008C5321">
              <w:rPr>
                <w:rFonts w:ascii="Times New Roman" w:hAnsi="Times New Roman"/>
                <w:sz w:val="28"/>
                <w:szCs w:val="28"/>
              </w:rPr>
              <w:t>Факт</w:t>
            </w:r>
          </w:p>
          <w:p w:rsidR="001D4558" w:rsidRPr="008C5321" w:rsidRDefault="001D4558" w:rsidP="008B0B69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D4558" w:rsidRPr="008C5321" w:rsidTr="00B8075F">
        <w:tc>
          <w:tcPr>
            <w:tcW w:w="3391" w:type="dxa"/>
          </w:tcPr>
          <w:p w:rsidR="001D4558" w:rsidRPr="008C5321" w:rsidRDefault="001D4558" w:rsidP="008B0B69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 w:rsidRPr="008C5321">
              <w:rPr>
                <w:rFonts w:ascii="Times New Roman" w:hAnsi="Times New Roman"/>
                <w:sz w:val="28"/>
                <w:szCs w:val="28"/>
              </w:rPr>
              <w:t>Администрация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Салминского сельского поселения</w:t>
            </w:r>
          </w:p>
          <w:p w:rsidR="001D4558" w:rsidRPr="008C5321" w:rsidRDefault="001D4558" w:rsidP="008B0B69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82" w:type="dxa"/>
          </w:tcPr>
          <w:p w:rsidR="001D4558" w:rsidRPr="008C5321" w:rsidRDefault="001D4558" w:rsidP="008B0B69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 w:rsidRPr="008C5321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1D4558" w:rsidRPr="008C5321" w:rsidRDefault="001D4558" w:rsidP="000B64AA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 w:rsidRPr="008C5321">
              <w:rPr>
                <w:rFonts w:ascii="Times New Roman" w:hAnsi="Times New Roman"/>
                <w:sz w:val="28"/>
                <w:szCs w:val="28"/>
              </w:rPr>
              <w:t>1000,2</w:t>
            </w:r>
          </w:p>
        </w:tc>
        <w:tc>
          <w:tcPr>
            <w:tcW w:w="1263" w:type="dxa"/>
            <w:tcBorders>
              <w:left w:val="single" w:sz="4" w:space="0" w:color="auto"/>
            </w:tcBorders>
          </w:tcPr>
          <w:p w:rsidR="001D4558" w:rsidRPr="008C5321" w:rsidRDefault="001D4558" w:rsidP="008B0B69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 w:rsidRPr="008C5321">
              <w:rPr>
                <w:rFonts w:ascii="Times New Roman" w:hAnsi="Times New Roman"/>
                <w:sz w:val="28"/>
                <w:szCs w:val="28"/>
              </w:rPr>
              <w:t>998,6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1D4558" w:rsidRPr="008C5321" w:rsidRDefault="001D4558" w:rsidP="008B0B69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 w:rsidRPr="008C5321">
              <w:rPr>
                <w:rFonts w:ascii="Times New Roman" w:hAnsi="Times New Roman"/>
                <w:sz w:val="28"/>
                <w:szCs w:val="28"/>
              </w:rPr>
              <w:t>835,1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1D4558" w:rsidRPr="008C5321" w:rsidRDefault="001D4558" w:rsidP="008B0B69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 w:rsidRPr="008C5321">
              <w:rPr>
                <w:rFonts w:ascii="Times New Roman" w:hAnsi="Times New Roman"/>
                <w:sz w:val="28"/>
                <w:szCs w:val="28"/>
              </w:rPr>
              <w:t>666,6</w:t>
            </w:r>
          </w:p>
        </w:tc>
      </w:tr>
    </w:tbl>
    <w:p w:rsidR="001D4558" w:rsidRPr="008C5321" w:rsidRDefault="001D4558" w:rsidP="008B0B69">
      <w:pPr>
        <w:pStyle w:val="NoSpacing"/>
        <w:rPr>
          <w:rFonts w:ascii="Times New Roman" w:hAnsi="Times New Roman"/>
          <w:sz w:val="28"/>
          <w:szCs w:val="28"/>
        </w:rPr>
      </w:pPr>
    </w:p>
    <w:p w:rsidR="001D4558" w:rsidRPr="008C5321" w:rsidRDefault="001D4558" w:rsidP="008B0B69">
      <w:pPr>
        <w:pStyle w:val="NoSpacing"/>
        <w:rPr>
          <w:rFonts w:ascii="Times New Roman" w:hAnsi="Times New Roman"/>
          <w:sz w:val="28"/>
          <w:szCs w:val="28"/>
        </w:rPr>
      </w:pPr>
    </w:p>
    <w:p w:rsidR="001D4558" w:rsidRPr="008C5321" w:rsidRDefault="001D4558" w:rsidP="008B0B69">
      <w:pPr>
        <w:pStyle w:val="NoSpacing"/>
        <w:rPr>
          <w:rFonts w:ascii="Times New Roman" w:hAnsi="Times New Roman"/>
          <w:sz w:val="28"/>
          <w:szCs w:val="28"/>
        </w:rPr>
      </w:pPr>
    </w:p>
    <w:p w:rsidR="001D4558" w:rsidRPr="008C5321" w:rsidRDefault="001D4558" w:rsidP="008B0B69">
      <w:pPr>
        <w:pStyle w:val="NoSpacing"/>
        <w:rPr>
          <w:rFonts w:ascii="Times New Roman" w:hAnsi="Times New Roman"/>
          <w:sz w:val="28"/>
          <w:szCs w:val="28"/>
        </w:rPr>
      </w:pPr>
      <w:r w:rsidRPr="008C5321">
        <w:rPr>
          <w:rFonts w:ascii="Times New Roman" w:hAnsi="Times New Roman"/>
          <w:sz w:val="28"/>
          <w:szCs w:val="28"/>
        </w:rPr>
        <w:t xml:space="preserve">    Глава Салминского</w:t>
      </w:r>
    </w:p>
    <w:p w:rsidR="001D4558" w:rsidRPr="008C5321" w:rsidRDefault="001D4558" w:rsidP="008B0B69">
      <w:pPr>
        <w:pStyle w:val="NoSpacing"/>
        <w:rPr>
          <w:rFonts w:ascii="Times New Roman" w:hAnsi="Times New Roman"/>
          <w:sz w:val="28"/>
          <w:szCs w:val="28"/>
        </w:rPr>
      </w:pPr>
      <w:r w:rsidRPr="008C5321">
        <w:rPr>
          <w:rFonts w:ascii="Times New Roman" w:hAnsi="Times New Roman"/>
          <w:sz w:val="28"/>
          <w:szCs w:val="28"/>
        </w:rPr>
        <w:t xml:space="preserve">    сельского поселения: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</w:t>
      </w:r>
      <w:r w:rsidRPr="008C5321">
        <w:rPr>
          <w:rFonts w:ascii="Times New Roman" w:hAnsi="Times New Roman"/>
          <w:sz w:val="28"/>
          <w:szCs w:val="28"/>
        </w:rPr>
        <w:t>Горячева Т. В.</w:t>
      </w:r>
    </w:p>
    <w:p w:rsidR="001D4558" w:rsidRPr="008C5321" w:rsidRDefault="001D4558" w:rsidP="008B0B69">
      <w:pPr>
        <w:pStyle w:val="NoSpacing"/>
        <w:rPr>
          <w:rFonts w:ascii="Times New Roman" w:hAnsi="Times New Roman"/>
          <w:sz w:val="28"/>
          <w:szCs w:val="28"/>
        </w:rPr>
      </w:pPr>
    </w:p>
    <w:p w:rsidR="001D4558" w:rsidRPr="008C5321" w:rsidRDefault="001D4558" w:rsidP="008B0B69">
      <w:pPr>
        <w:pStyle w:val="NoSpacing"/>
        <w:rPr>
          <w:rFonts w:ascii="Times New Roman" w:hAnsi="Times New Roman"/>
          <w:sz w:val="28"/>
          <w:szCs w:val="28"/>
        </w:rPr>
      </w:pPr>
      <w:r w:rsidRPr="008C5321">
        <w:rPr>
          <w:rFonts w:ascii="Times New Roman" w:hAnsi="Times New Roman"/>
          <w:sz w:val="28"/>
          <w:szCs w:val="28"/>
        </w:rPr>
        <w:t xml:space="preserve">    Гл. бухгалтер:                                                              Кадыкеева Е. А.  </w:t>
      </w:r>
    </w:p>
    <w:sectPr w:rsidR="001D4558" w:rsidRPr="008C5321" w:rsidSect="007335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B0B69"/>
    <w:rsid w:val="00014B80"/>
    <w:rsid w:val="00085713"/>
    <w:rsid w:val="000B64AA"/>
    <w:rsid w:val="000E36B6"/>
    <w:rsid w:val="001761BF"/>
    <w:rsid w:val="00180EA6"/>
    <w:rsid w:val="001D4558"/>
    <w:rsid w:val="002462FE"/>
    <w:rsid w:val="003F3609"/>
    <w:rsid w:val="0042348F"/>
    <w:rsid w:val="00432CFE"/>
    <w:rsid w:val="00450CD2"/>
    <w:rsid w:val="0046652E"/>
    <w:rsid w:val="004A0FC8"/>
    <w:rsid w:val="004B27F2"/>
    <w:rsid w:val="004B3157"/>
    <w:rsid w:val="00505DD7"/>
    <w:rsid w:val="00564775"/>
    <w:rsid w:val="0064567F"/>
    <w:rsid w:val="00654F42"/>
    <w:rsid w:val="00661409"/>
    <w:rsid w:val="006D306B"/>
    <w:rsid w:val="007257BE"/>
    <w:rsid w:val="0073350C"/>
    <w:rsid w:val="00736760"/>
    <w:rsid w:val="00753364"/>
    <w:rsid w:val="0077012C"/>
    <w:rsid w:val="007D2861"/>
    <w:rsid w:val="007E3411"/>
    <w:rsid w:val="008B0B69"/>
    <w:rsid w:val="008C5321"/>
    <w:rsid w:val="008F4707"/>
    <w:rsid w:val="00913648"/>
    <w:rsid w:val="009A10F4"/>
    <w:rsid w:val="00A61AC4"/>
    <w:rsid w:val="00AD1FB1"/>
    <w:rsid w:val="00AF7124"/>
    <w:rsid w:val="00B3408B"/>
    <w:rsid w:val="00B502DA"/>
    <w:rsid w:val="00B8075F"/>
    <w:rsid w:val="00C12020"/>
    <w:rsid w:val="00C24C90"/>
    <w:rsid w:val="00D91EEE"/>
    <w:rsid w:val="00DE7C21"/>
    <w:rsid w:val="00ED42C2"/>
    <w:rsid w:val="00F245A9"/>
    <w:rsid w:val="00F4700F"/>
    <w:rsid w:val="00F6206C"/>
    <w:rsid w:val="00F848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3350C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99"/>
    <w:qFormat/>
    <w:rsid w:val="008B0B69"/>
    <w:rPr>
      <w:lang w:eastAsia="en-US"/>
    </w:rPr>
  </w:style>
  <w:style w:type="table" w:styleId="TableGrid">
    <w:name w:val="Table Grid"/>
    <w:basedOn w:val="TableNormal"/>
    <w:uiPriority w:val="99"/>
    <w:rsid w:val="00F4700F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1</Pages>
  <Words>106</Words>
  <Characters>609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Сведения о численности</dc:title>
  <dc:subject/>
  <dc:creator>user</dc:creator>
  <cp:keywords/>
  <dc:description/>
  <cp:lastModifiedBy>ОДМ</cp:lastModifiedBy>
  <cp:revision>2</cp:revision>
  <cp:lastPrinted>2019-10-29T09:34:00Z</cp:lastPrinted>
  <dcterms:created xsi:type="dcterms:W3CDTF">2019-10-29T09:34:00Z</dcterms:created>
  <dcterms:modified xsi:type="dcterms:W3CDTF">2019-10-29T09:34:00Z</dcterms:modified>
</cp:coreProperties>
</file>