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33" w:rsidRPr="00430DD9" w:rsidRDefault="00EA1833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EA1833" w:rsidRPr="00430DD9" w:rsidRDefault="00EA1833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КОЧУНОВ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СКОГО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EA1833" w:rsidRPr="00430DD9" w:rsidRDefault="00EA1833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EA1833" w:rsidRPr="00430DD9" w:rsidRDefault="00EA1833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EA1833" w:rsidRPr="00430DD9" w:rsidRDefault="00EA1833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EA1833" w:rsidRPr="00430DD9" w:rsidRDefault="00EA1833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833" w:rsidRPr="00430DD9" w:rsidRDefault="00EA1833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от «29» октября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№ 21</w:t>
      </w:r>
    </w:p>
    <w:p w:rsidR="00EA1833" w:rsidRPr="00430DD9" w:rsidRDefault="00EA1833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Кочуново</w:t>
      </w:r>
    </w:p>
    <w:p w:rsidR="00EA1833" w:rsidRPr="00CC1505" w:rsidRDefault="00EA1833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EA1833" w:rsidRDefault="00EA1833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EA1833" w:rsidRPr="00430DD9" w:rsidRDefault="00EA1833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КОЧУНОВ</w:t>
      </w:r>
      <w:r w:rsidRPr="00430DD9">
        <w:rPr>
          <w:rFonts w:ascii="Times New Roman" w:hAnsi="Times New Roman" w:cs="Times New Roman"/>
          <w:sz w:val="24"/>
          <w:szCs w:val="24"/>
        </w:rPr>
        <w:t>СКОГО СЕЛЬСКОГО ПОСЕЛЕНИЯ</w:t>
      </w:r>
    </w:p>
    <w:p w:rsidR="00EA1833" w:rsidRPr="00430DD9" w:rsidRDefault="00EA1833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EA1833" w:rsidRDefault="00EA1833" w:rsidP="00CC1505">
      <w:pPr>
        <w:pStyle w:val="ConsPlusNormal"/>
        <w:ind w:firstLine="540"/>
        <w:jc w:val="center"/>
        <w:rPr>
          <w:rFonts w:cs="Times New Roman"/>
        </w:rPr>
      </w:pPr>
    </w:p>
    <w:p w:rsidR="00EA1833" w:rsidRPr="00430DD9" w:rsidRDefault="00EA1833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EA1833" w:rsidRPr="00430DD9" w:rsidRDefault="00EA1833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>Кочуновс</w:t>
      </w:r>
      <w:r w:rsidRPr="00430DD9">
        <w:rPr>
          <w:rFonts w:ascii="Times New Roman" w:hAnsi="Times New Roman" w:cs="Times New Roman"/>
          <w:sz w:val="24"/>
          <w:szCs w:val="24"/>
        </w:rPr>
        <w:t xml:space="preserve">кого сельского поселения Ромодановского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от 09</w:t>
      </w:r>
      <w:r w:rsidRPr="003406D6">
        <w:rPr>
          <w:rFonts w:ascii="Times New Roman" w:hAnsi="Times New Roman" w:cs="Times New Roman"/>
          <w:sz w:val="24"/>
          <w:szCs w:val="24"/>
        </w:rPr>
        <w:t xml:space="preserve"> ноября 2005 года  № 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>
        <w:rPr>
          <w:rFonts w:ascii="Times New Roman" w:hAnsi="Times New Roman" w:cs="Times New Roman"/>
          <w:sz w:val="24"/>
          <w:szCs w:val="24"/>
        </w:rPr>
        <w:t>Кочунов</w:t>
      </w:r>
      <w:r w:rsidRPr="00430DD9">
        <w:rPr>
          <w:rFonts w:ascii="Times New Roman" w:hAnsi="Times New Roman" w:cs="Times New Roman"/>
          <w:sz w:val="24"/>
          <w:szCs w:val="24"/>
        </w:rPr>
        <w:t>ского сельского поселения  земельный налог и установить налоговые ставки, порядок и сроки уплаты.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приобретенных (предоставленных) для </w:t>
      </w:r>
      <w:r w:rsidRPr="003406D6">
        <w:rPr>
          <w:rFonts w:ascii="Times New Roman" w:hAnsi="Times New Roman" w:cs="Times New Roman"/>
          <w:sz w:val="24"/>
          <w:szCs w:val="24"/>
        </w:rPr>
        <w:t>ведения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огородничества, 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A1833" w:rsidRPr="00430DD9" w:rsidRDefault="00EA1833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</w:t>
      </w:r>
      <w:r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>
        <w:rPr>
          <w:rFonts w:ascii="Times New Roman" w:hAnsi="Times New Roman" w:cs="Times New Roman"/>
          <w:sz w:val="24"/>
          <w:szCs w:val="24"/>
        </w:rPr>
        <w:t>оставе информационных ресурсов Кочунов</w:t>
      </w:r>
      <w:r w:rsidRPr="00430DD9">
        <w:rPr>
          <w:rFonts w:ascii="Times New Roman" w:hAnsi="Times New Roman" w:cs="Times New Roman"/>
          <w:sz w:val="24"/>
          <w:szCs w:val="24"/>
        </w:rPr>
        <w:t>ского сельского поселения  не позднее 1 марта указанного года.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информации.</w:t>
      </w:r>
    </w:p>
    <w:p w:rsidR="00EA1833" w:rsidRPr="00430DD9" w:rsidRDefault="00EA18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EA1833" w:rsidRPr="00430DD9" w:rsidRDefault="00EA1833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1833" w:rsidRPr="00430DD9" w:rsidRDefault="00EA1833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главы Кочунов</w:t>
      </w:r>
      <w:r w:rsidRPr="00430DD9">
        <w:rPr>
          <w:rFonts w:ascii="Times New Roman" w:hAnsi="Times New Roman" w:cs="Times New Roman"/>
          <w:sz w:val="24"/>
          <w:szCs w:val="24"/>
        </w:rPr>
        <w:t>ского</w:t>
      </w:r>
    </w:p>
    <w:p w:rsidR="00EA1833" w:rsidRPr="00430DD9" w:rsidRDefault="00EA1833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О.И.Лукина</w:t>
      </w:r>
    </w:p>
    <w:sectPr w:rsidR="00EA1833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57AF3"/>
    <w:rsid w:val="0006133D"/>
    <w:rsid w:val="00067B35"/>
    <w:rsid w:val="000812AA"/>
    <w:rsid w:val="00082A75"/>
    <w:rsid w:val="000C3EFC"/>
    <w:rsid w:val="0011013D"/>
    <w:rsid w:val="00141E6D"/>
    <w:rsid w:val="00142BCA"/>
    <w:rsid w:val="001D51D0"/>
    <w:rsid w:val="001F6993"/>
    <w:rsid w:val="00233AB2"/>
    <w:rsid w:val="002500EB"/>
    <w:rsid w:val="00252992"/>
    <w:rsid w:val="00264606"/>
    <w:rsid w:val="002F7D5D"/>
    <w:rsid w:val="00302051"/>
    <w:rsid w:val="003044D0"/>
    <w:rsid w:val="003173D8"/>
    <w:rsid w:val="00317590"/>
    <w:rsid w:val="003406D6"/>
    <w:rsid w:val="00364DA6"/>
    <w:rsid w:val="003A3D2A"/>
    <w:rsid w:val="003B4743"/>
    <w:rsid w:val="0042185C"/>
    <w:rsid w:val="00430761"/>
    <w:rsid w:val="00430DD9"/>
    <w:rsid w:val="0046079D"/>
    <w:rsid w:val="004F6D1F"/>
    <w:rsid w:val="005254E5"/>
    <w:rsid w:val="00564612"/>
    <w:rsid w:val="005E2F7F"/>
    <w:rsid w:val="006761D4"/>
    <w:rsid w:val="006801E3"/>
    <w:rsid w:val="00684EEC"/>
    <w:rsid w:val="00697C28"/>
    <w:rsid w:val="006B20A7"/>
    <w:rsid w:val="006F4B15"/>
    <w:rsid w:val="00700E8D"/>
    <w:rsid w:val="00747EF3"/>
    <w:rsid w:val="007C37DE"/>
    <w:rsid w:val="00807C22"/>
    <w:rsid w:val="0085182D"/>
    <w:rsid w:val="008D52CC"/>
    <w:rsid w:val="00903686"/>
    <w:rsid w:val="0099342F"/>
    <w:rsid w:val="009C44CB"/>
    <w:rsid w:val="009D298F"/>
    <w:rsid w:val="009E5D8C"/>
    <w:rsid w:val="00A0636C"/>
    <w:rsid w:val="00A2268C"/>
    <w:rsid w:val="00A65B5F"/>
    <w:rsid w:val="00A93CF0"/>
    <w:rsid w:val="00AC26BE"/>
    <w:rsid w:val="00AD7BEB"/>
    <w:rsid w:val="00B20A93"/>
    <w:rsid w:val="00B2664B"/>
    <w:rsid w:val="00B642C5"/>
    <w:rsid w:val="00B90959"/>
    <w:rsid w:val="00BF4ED9"/>
    <w:rsid w:val="00C042E4"/>
    <w:rsid w:val="00C8666E"/>
    <w:rsid w:val="00C9550D"/>
    <w:rsid w:val="00CA4C59"/>
    <w:rsid w:val="00CC1505"/>
    <w:rsid w:val="00CD4EF3"/>
    <w:rsid w:val="00D305A4"/>
    <w:rsid w:val="00D47F12"/>
    <w:rsid w:val="00D571FB"/>
    <w:rsid w:val="00E52F63"/>
    <w:rsid w:val="00E62489"/>
    <w:rsid w:val="00E879EB"/>
    <w:rsid w:val="00EA1833"/>
    <w:rsid w:val="00EE7031"/>
    <w:rsid w:val="00F21BF8"/>
    <w:rsid w:val="00F24966"/>
    <w:rsid w:val="00F42E5B"/>
    <w:rsid w:val="00F849FD"/>
    <w:rsid w:val="00F8775A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569</TotalTime>
  <Pages>2</Pages>
  <Words>641</Words>
  <Characters>3659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29</cp:revision>
  <cp:lastPrinted>2019-11-11T08:56:00Z</cp:lastPrinted>
  <dcterms:created xsi:type="dcterms:W3CDTF">2016-01-25T13:03:00Z</dcterms:created>
  <dcterms:modified xsi:type="dcterms:W3CDTF">2019-11-11T09:03:00Z</dcterms:modified>
</cp:coreProperties>
</file>