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2A8" w:rsidRDefault="00EA12A8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EA12A8" w:rsidRDefault="00EA12A8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EA12A8" w:rsidRDefault="00EA12A8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EA12A8" w:rsidRDefault="00EA12A8" w:rsidP="00352409">
      <w:pPr>
        <w:pStyle w:val="Heading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EA12A8" w:rsidRDefault="00EA12A8" w:rsidP="00352409">
      <w:pPr>
        <w:jc w:val="center"/>
        <w:rPr>
          <w:b/>
          <w:sz w:val="28"/>
          <w:szCs w:val="28"/>
        </w:rPr>
      </w:pPr>
    </w:p>
    <w:p w:rsidR="00EA12A8" w:rsidRDefault="00EA12A8" w:rsidP="0035240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EA12A8" w:rsidRDefault="00EA12A8" w:rsidP="00352409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A12A8" w:rsidRDefault="00EA12A8" w:rsidP="00352409"/>
    <w:p w:rsidR="00EA12A8" w:rsidRDefault="00EA12A8" w:rsidP="00352409">
      <w:pPr>
        <w:rPr>
          <w:sz w:val="24"/>
          <w:szCs w:val="24"/>
        </w:rPr>
      </w:pPr>
      <w:r>
        <w:t xml:space="preserve">   от</w:t>
      </w:r>
      <w:r>
        <w:rPr>
          <w:sz w:val="24"/>
          <w:szCs w:val="24"/>
        </w:rPr>
        <w:t xml:space="preserve"> «31»     октября       </w:t>
      </w:r>
      <w:smartTag w:uri="urn:schemas-microsoft-com:office:smarttags" w:element="metricconverter">
        <w:smartTagPr>
          <w:attr w:name="ProductID" w:val="2019 г"/>
        </w:smartTagPr>
        <w:r>
          <w:rPr>
            <w:sz w:val="24"/>
            <w:szCs w:val="24"/>
          </w:rPr>
          <w:t>2019 г</w:t>
        </w:r>
      </w:smartTag>
      <w:r>
        <w:rPr>
          <w:sz w:val="24"/>
          <w:szCs w:val="24"/>
        </w:rPr>
        <w:t>.                                                                                     № 3</w:t>
      </w:r>
    </w:p>
    <w:p w:rsidR="00EA12A8" w:rsidRDefault="00EA12A8" w:rsidP="00352409">
      <w:pPr>
        <w:rPr>
          <w:sz w:val="24"/>
          <w:szCs w:val="24"/>
        </w:rPr>
      </w:pPr>
    </w:p>
    <w:p w:rsidR="00EA12A8" w:rsidRDefault="00EA12A8" w:rsidP="00352409">
      <w:pPr>
        <w:jc w:val="center"/>
        <w:rPr>
          <w:sz w:val="24"/>
          <w:szCs w:val="24"/>
        </w:rPr>
      </w:pPr>
      <w:r>
        <w:rPr>
          <w:sz w:val="24"/>
          <w:szCs w:val="24"/>
        </w:rPr>
        <w:t>с. Пушкино</w:t>
      </w:r>
    </w:p>
    <w:p w:rsidR="00EA12A8" w:rsidRDefault="00EA12A8" w:rsidP="00352409">
      <w:pPr>
        <w:jc w:val="both"/>
        <w:rPr>
          <w:sz w:val="24"/>
          <w:szCs w:val="24"/>
        </w:rPr>
      </w:pPr>
    </w:p>
    <w:p w:rsidR="00EA12A8" w:rsidRDefault="00EA12A8" w:rsidP="00352409">
      <w:pPr>
        <w:jc w:val="both"/>
        <w:rPr>
          <w:sz w:val="24"/>
          <w:szCs w:val="24"/>
        </w:rPr>
      </w:pPr>
    </w:p>
    <w:p w:rsidR="00EA12A8" w:rsidRDefault="00EA12A8" w:rsidP="00352409">
      <w:pPr>
        <w:tabs>
          <w:tab w:val="left" w:pos="7655"/>
          <w:tab w:val="left" w:pos="7797"/>
        </w:tabs>
        <w:ind w:left="709" w:right="67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Пушкинского сельского поселения Ромодановского муниципального района Республики Мордовия от 18.04.2013г. №1 «О денежном содержании должностных лиц и муниципальных служащих Пушкинского сельского поселения Ромодановского муниципального района Республики Мордовия»</w:t>
      </w:r>
    </w:p>
    <w:p w:rsidR="00EA12A8" w:rsidRDefault="00EA12A8" w:rsidP="00352409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EA12A8" w:rsidRDefault="00EA12A8" w:rsidP="00352409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Указом Главы Республики Мордовия от 7 октября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№ 236-УГ «О повышении должностных окладов в органах государственной власти Республики Мордовия» и Устава Пушкинского сельского поселения Ромодановского муниципального района Республики Мордовия  Совет депутатов Пушкинского сельского поселения Ромодановского муниципального района </w:t>
      </w:r>
    </w:p>
    <w:p w:rsidR="00EA12A8" w:rsidRDefault="00EA12A8" w:rsidP="0035240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EA12A8" w:rsidRDefault="00EA12A8" w:rsidP="0035240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12A8" w:rsidRDefault="00EA12A8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Внести приложение №1 к Положению о  денежном содержании должностных лиц и муниципальных служащих Пушкинского сельского поселения Ромодановского муниципального района Республики Мордовия, утвержденное решением Совета депутатов Пушкинского сельского поселения Ромодановского муниципального района Республики Мордовия от 18.04.2013 г. № 1 «О денежном содержании должностных лиц и муниципальных служащих Пушкинского сельского поселения Ромодановского муниципального района Республики Мордовия» изменения, изложив его в новой редакции согласно приложению 1 к настоящему решению.</w:t>
      </w:r>
    </w:p>
    <w:p w:rsidR="00EA12A8" w:rsidRDefault="00EA12A8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и распространяет свое действие на правоотношения, возникшие с 1 октября 2019 года.</w:t>
      </w:r>
    </w:p>
    <w:p w:rsidR="00EA12A8" w:rsidRDefault="00EA12A8" w:rsidP="00352409">
      <w:pPr>
        <w:ind w:firstLine="709"/>
        <w:jc w:val="both"/>
        <w:rPr>
          <w:sz w:val="28"/>
          <w:szCs w:val="28"/>
        </w:rPr>
      </w:pPr>
    </w:p>
    <w:p w:rsidR="00EA12A8" w:rsidRDefault="00EA12A8" w:rsidP="00352409">
      <w:pPr>
        <w:rPr>
          <w:sz w:val="28"/>
          <w:szCs w:val="28"/>
        </w:rPr>
      </w:pPr>
    </w:p>
    <w:p w:rsidR="00EA12A8" w:rsidRDefault="00EA12A8" w:rsidP="0035240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Пушкинского </w:t>
      </w:r>
    </w:p>
    <w:p w:rsidR="00EA12A8" w:rsidRPr="00352409" w:rsidRDefault="00EA12A8" w:rsidP="0035240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сельского поселения                                                     С.Н.Балденков.</w:t>
      </w:r>
    </w:p>
    <w:p w:rsidR="00EA12A8" w:rsidRDefault="00EA12A8" w:rsidP="00352409">
      <w:pPr>
        <w:ind w:left="4389" w:firstLine="57"/>
        <w:jc w:val="center"/>
        <w:rPr>
          <w:b/>
        </w:rPr>
      </w:pPr>
    </w:p>
    <w:p w:rsidR="00EA12A8" w:rsidRDefault="00EA12A8" w:rsidP="00352409">
      <w:pPr>
        <w:ind w:left="4389" w:firstLine="57"/>
        <w:jc w:val="center"/>
        <w:rPr>
          <w:b/>
        </w:rPr>
      </w:pPr>
      <w:r>
        <w:rPr>
          <w:b/>
        </w:rPr>
        <w:t>Приложение 1</w:t>
      </w:r>
    </w:p>
    <w:p w:rsidR="00EA12A8" w:rsidRDefault="00EA12A8" w:rsidP="00352409">
      <w:pPr>
        <w:ind w:left="4389" w:firstLine="57"/>
        <w:jc w:val="center"/>
      </w:pPr>
      <w:r>
        <w:t>к решению Совета депутатов</w:t>
      </w:r>
    </w:p>
    <w:p w:rsidR="00EA12A8" w:rsidRDefault="00EA12A8" w:rsidP="00352409">
      <w:pPr>
        <w:ind w:left="4389" w:firstLine="57"/>
        <w:jc w:val="center"/>
      </w:pPr>
      <w:r>
        <w:t xml:space="preserve">Пушкинского сельского поселения </w:t>
      </w:r>
    </w:p>
    <w:p w:rsidR="00EA12A8" w:rsidRDefault="00EA12A8" w:rsidP="00352409">
      <w:pPr>
        <w:ind w:left="4389" w:firstLine="57"/>
        <w:jc w:val="center"/>
      </w:pPr>
      <w:r>
        <w:t>Ромодановского муниципального района</w:t>
      </w:r>
    </w:p>
    <w:p w:rsidR="00EA12A8" w:rsidRDefault="00EA12A8" w:rsidP="00352409">
      <w:pPr>
        <w:ind w:left="4389" w:firstLine="57"/>
        <w:jc w:val="center"/>
      </w:pPr>
      <w:r>
        <w:t>Республики Мордовия</w:t>
      </w:r>
    </w:p>
    <w:p w:rsidR="00EA12A8" w:rsidRDefault="00EA12A8" w:rsidP="00352409">
      <w:pPr>
        <w:tabs>
          <w:tab w:val="left" w:pos="5308"/>
        </w:tabs>
        <w:ind w:left="4389" w:firstLine="57"/>
        <w:jc w:val="center"/>
      </w:pPr>
      <w:r>
        <w:t xml:space="preserve">от «31» октября </w:t>
      </w:r>
      <w:smartTag w:uri="urn:schemas-microsoft-com:office:smarttags" w:element="metricconverter">
        <w:smartTagPr>
          <w:attr w:name="ProductID" w:val="2019 г"/>
        </w:smartTagPr>
        <w:r>
          <w:t>2019 г</w:t>
        </w:r>
      </w:smartTag>
      <w:r>
        <w:t>. № 3</w:t>
      </w:r>
    </w:p>
    <w:p w:rsidR="00EA12A8" w:rsidRDefault="00EA12A8" w:rsidP="00352409">
      <w:pPr>
        <w:tabs>
          <w:tab w:val="left" w:pos="5308"/>
        </w:tabs>
        <w:ind w:left="4389" w:firstLine="57"/>
        <w:jc w:val="center"/>
      </w:pPr>
    </w:p>
    <w:p w:rsidR="00EA12A8" w:rsidRDefault="00EA12A8" w:rsidP="00352409">
      <w:pPr>
        <w:tabs>
          <w:tab w:val="left" w:pos="5308"/>
        </w:tabs>
        <w:ind w:left="4389" w:firstLine="57"/>
        <w:jc w:val="center"/>
      </w:pPr>
    </w:p>
    <w:p w:rsidR="00EA12A8" w:rsidRDefault="00EA12A8" w:rsidP="00352409">
      <w:pPr>
        <w:pStyle w:val="Heading1"/>
        <w:jc w:val="center"/>
        <w:rPr>
          <w:szCs w:val="28"/>
        </w:rPr>
      </w:pPr>
      <w:r>
        <w:rPr>
          <w:szCs w:val="28"/>
        </w:rPr>
        <w:t>Размеры</w:t>
      </w:r>
      <w:r>
        <w:rPr>
          <w:szCs w:val="28"/>
        </w:rPr>
        <w:br/>
        <w:t>должностных окладов должностных лиц и муниципальных служащих Пушкинского сельского поселения Ромодановского муниципального района</w:t>
      </w:r>
    </w:p>
    <w:p w:rsidR="00EA12A8" w:rsidRDefault="00EA12A8" w:rsidP="0035240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A12A8" w:rsidRDefault="00EA12A8" w:rsidP="00352409">
      <w:pPr>
        <w:rPr>
          <w:sz w:val="28"/>
          <w:szCs w:val="28"/>
        </w:rPr>
      </w:pPr>
    </w:p>
    <w:tbl>
      <w:tblPr>
        <w:tblW w:w="83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02"/>
        <w:gridCol w:w="5687"/>
        <w:gridCol w:w="2081"/>
      </w:tblGrid>
      <w:tr w:rsidR="00EA12A8" w:rsidTr="00352409">
        <w:trPr>
          <w:trHeight w:val="665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2A8" w:rsidRDefault="00EA12A8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EA12A8" w:rsidRDefault="00EA12A8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2A8" w:rsidRDefault="00EA12A8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2A8" w:rsidRDefault="00EA12A8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EA12A8" w:rsidTr="00352409">
        <w:trPr>
          <w:trHeight w:val="319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2A8" w:rsidRDefault="00EA12A8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2A8" w:rsidRDefault="00EA12A8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Пушкинского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2A8" w:rsidRPr="00752317" w:rsidRDefault="00EA12A8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352409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352409">
              <w:rPr>
                <w:rFonts w:ascii="Times New Roman" w:hAnsi="Times New Roman" w:cs="Times New Roman"/>
                <w:color w:val="C0504D"/>
                <w:sz w:val="28"/>
                <w:szCs w:val="28"/>
              </w:rPr>
              <w:t xml:space="preserve"> </w:t>
            </w:r>
            <w:r w:rsidRPr="00752317">
              <w:rPr>
                <w:rFonts w:ascii="Times New Roman" w:hAnsi="Times New Roman" w:cs="Times New Roman"/>
                <w:sz w:val="28"/>
                <w:szCs w:val="28"/>
              </w:rPr>
              <w:t>3958</w:t>
            </w:r>
          </w:p>
        </w:tc>
      </w:tr>
      <w:tr w:rsidR="00EA12A8" w:rsidTr="00352409">
        <w:trPr>
          <w:trHeight w:val="332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2A8" w:rsidRDefault="00EA12A8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2A8" w:rsidRDefault="00EA12A8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2A8" w:rsidRPr="00752317" w:rsidRDefault="00EA12A8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2317">
              <w:rPr>
                <w:rFonts w:ascii="Times New Roman" w:hAnsi="Times New Roman" w:cs="Times New Roman"/>
                <w:sz w:val="28"/>
                <w:szCs w:val="28"/>
              </w:rPr>
              <w:t>3444</w:t>
            </w:r>
          </w:p>
        </w:tc>
      </w:tr>
    </w:tbl>
    <w:p w:rsidR="00EA12A8" w:rsidRDefault="00EA12A8" w:rsidP="00352409">
      <w:pPr>
        <w:rPr>
          <w:sz w:val="28"/>
          <w:szCs w:val="28"/>
        </w:rPr>
      </w:pPr>
    </w:p>
    <w:p w:rsidR="00EA12A8" w:rsidRDefault="00EA12A8" w:rsidP="00352409">
      <w:pPr>
        <w:ind w:firstLine="698"/>
        <w:jc w:val="right"/>
        <w:rPr>
          <w:rStyle w:val="a0"/>
          <w:b w:val="0"/>
          <w:bCs/>
        </w:rPr>
      </w:pPr>
    </w:p>
    <w:p w:rsidR="00EA12A8" w:rsidRDefault="00EA12A8" w:rsidP="00352409">
      <w:pPr>
        <w:ind w:firstLine="698"/>
        <w:jc w:val="right"/>
        <w:rPr>
          <w:rStyle w:val="a0"/>
          <w:b w:val="0"/>
          <w:bCs/>
          <w:sz w:val="28"/>
          <w:szCs w:val="28"/>
        </w:rPr>
      </w:pPr>
    </w:p>
    <w:p w:rsidR="00EA12A8" w:rsidRDefault="00EA12A8" w:rsidP="00352409"/>
    <w:p w:rsidR="00EA12A8" w:rsidRDefault="00EA12A8" w:rsidP="00352409"/>
    <w:p w:rsidR="00EA12A8" w:rsidRDefault="00EA12A8" w:rsidP="00352409"/>
    <w:p w:rsidR="00EA12A8" w:rsidRDefault="00EA12A8" w:rsidP="00352409">
      <w:pPr>
        <w:jc w:val="both"/>
        <w:rPr>
          <w:rFonts w:ascii="Courier New" w:hAnsi="Courier New" w:cs="Courier New"/>
        </w:rPr>
      </w:pPr>
    </w:p>
    <w:p w:rsidR="00EA12A8" w:rsidRDefault="00EA12A8" w:rsidP="00352409">
      <w:pPr>
        <w:jc w:val="both"/>
        <w:rPr>
          <w:rFonts w:ascii="Courier New" w:hAnsi="Courier New" w:cs="Courier New"/>
        </w:rPr>
      </w:pPr>
    </w:p>
    <w:p w:rsidR="00EA12A8" w:rsidRDefault="00EA12A8" w:rsidP="00352409">
      <w:pPr>
        <w:jc w:val="both"/>
        <w:rPr>
          <w:rFonts w:ascii="Courier New" w:hAnsi="Courier New" w:cs="Courier New"/>
        </w:rPr>
      </w:pPr>
    </w:p>
    <w:p w:rsidR="00EA12A8" w:rsidRDefault="00EA12A8" w:rsidP="00352409">
      <w:pPr>
        <w:jc w:val="both"/>
        <w:rPr>
          <w:rFonts w:ascii="Courier New" w:hAnsi="Courier New" w:cs="Courier New"/>
        </w:rPr>
      </w:pPr>
    </w:p>
    <w:p w:rsidR="00EA12A8" w:rsidRDefault="00EA12A8" w:rsidP="00352409">
      <w:pPr>
        <w:jc w:val="both"/>
        <w:rPr>
          <w:rFonts w:ascii="Courier New" w:hAnsi="Courier New" w:cs="Courier New"/>
        </w:rPr>
      </w:pPr>
    </w:p>
    <w:p w:rsidR="00EA12A8" w:rsidRDefault="00EA12A8" w:rsidP="00352409">
      <w:pPr>
        <w:jc w:val="both"/>
        <w:rPr>
          <w:rFonts w:ascii="Courier New" w:hAnsi="Courier New" w:cs="Courier New"/>
        </w:rPr>
      </w:pPr>
    </w:p>
    <w:p w:rsidR="00EA12A8" w:rsidRDefault="00EA12A8" w:rsidP="00352409">
      <w:pPr>
        <w:jc w:val="both"/>
        <w:rPr>
          <w:rFonts w:ascii="Courier New" w:hAnsi="Courier New" w:cs="Courier New"/>
        </w:rPr>
      </w:pPr>
    </w:p>
    <w:p w:rsidR="00EA12A8" w:rsidRDefault="00EA12A8" w:rsidP="00352409">
      <w:pPr>
        <w:jc w:val="both"/>
        <w:rPr>
          <w:rFonts w:ascii="Courier New" w:hAnsi="Courier New" w:cs="Courier New"/>
        </w:rPr>
      </w:pPr>
    </w:p>
    <w:p w:rsidR="00EA12A8" w:rsidRDefault="00EA12A8" w:rsidP="00352409">
      <w:pPr>
        <w:jc w:val="both"/>
        <w:rPr>
          <w:rFonts w:ascii="Courier New" w:hAnsi="Courier New" w:cs="Courier New"/>
        </w:rPr>
      </w:pPr>
    </w:p>
    <w:p w:rsidR="00EA12A8" w:rsidRDefault="00EA12A8" w:rsidP="00352409">
      <w:pPr>
        <w:jc w:val="both"/>
        <w:rPr>
          <w:rFonts w:ascii="Courier New" w:hAnsi="Courier New" w:cs="Courier New"/>
        </w:rPr>
      </w:pPr>
    </w:p>
    <w:p w:rsidR="00EA12A8" w:rsidRDefault="00EA12A8" w:rsidP="00352409">
      <w:pPr>
        <w:jc w:val="both"/>
        <w:rPr>
          <w:rFonts w:ascii="Courier New" w:hAnsi="Courier New" w:cs="Courier New"/>
        </w:rPr>
      </w:pPr>
    </w:p>
    <w:p w:rsidR="00EA12A8" w:rsidRDefault="00EA12A8"/>
    <w:sectPr w:rsidR="00EA12A8" w:rsidSect="00C26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409"/>
    <w:rsid w:val="00130D96"/>
    <w:rsid w:val="001A18EA"/>
    <w:rsid w:val="00352409"/>
    <w:rsid w:val="004245B9"/>
    <w:rsid w:val="00545CEA"/>
    <w:rsid w:val="0068772A"/>
    <w:rsid w:val="0071138D"/>
    <w:rsid w:val="00752317"/>
    <w:rsid w:val="00775472"/>
    <w:rsid w:val="00B43A70"/>
    <w:rsid w:val="00C15376"/>
    <w:rsid w:val="00C26941"/>
    <w:rsid w:val="00D20F5D"/>
    <w:rsid w:val="00D273EB"/>
    <w:rsid w:val="00D37AB1"/>
    <w:rsid w:val="00DA48EC"/>
    <w:rsid w:val="00EA1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409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52409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5240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35240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">
    <w:name w:val="Нормальный (таблица)"/>
    <w:basedOn w:val="Normal"/>
    <w:next w:val="Normal"/>
    <w:uiPriority w:val="99"/>
    <w:rsid w:val="0035240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0">
    <w:name w:val="Цветовое выделение"/>
    <w:uiPriority w:val="99"/>
    <w:rsid w:val="00352409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61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2</Pages>
  <Words>338</Words>
  <Characters>1932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10</cp:revision>
  <cp:lastPrinted>2019-10-31T11:38:00Z</cp:lastPrinted>
  <dcterms:created xsi:type="dcterms:W3CDTF">2019-10-29T06:27:00Z</dcterms:created>
  <dcterms:modified xsi:type="dcterms:W3CDTF">2019-11-05T07:21:00Z</dcterms:modified>
</cp:coreProperties>
</file>