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FB4" w:rsidRPr="000C48D3" w:rsidRDefault="00EC6FB4" w:rsidP="000C48D3">
      <w:pPr>
        <w:pStyle w:val="NormalWeb"/>
        <w:shd w:val="clear" w:color="auto" w:fill="FFFFFF"/>
        <w:jc w:val="center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Информация о проведении общероссийского дня приема граждан</w:t>
      </w:r>
    </w:p>
    <w:p w:rsidR="00EC6FB4" w:rsidRPr="000C48D3" w:rsidRDefault="00EC6FB4" w:rsidP="000C48D3">
      <w:pPr>
        <w:pStyle w:val="NormalWeb"/>
        <w:shd w:val="clear" w:color="auto" w:fill="FFFFFF"/>
        <w:jc w:val="center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в День Конституции Российской Федерации 12 декабря 2019 года</w:t>
      </w:r>
    </w:p>
    <w:p w:rsidR="00EC6FB4" w:rsidRPr="000C48D3" w:rsidRDefault="00EC6FB4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EC6FB4" w:rsidRPr="000C48D3" w:rsidRDefault="00EC6FB4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EC6FB4" w:rsidRPr="000C48D3" w:rsidRDefault="00EC6FB4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EC6FB4" w:rsidRPr="000C48D3" w:rsidRDefault="00EC6FB4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</w:t>
      </w:r>
      <w:bookmarkStart w:id="0" w:name="_GoBack"/>
      <w:bookmarkEnd w:id="0"/>
      <w:r w:rsidRPr="000C48D3">
        <w:rPr>
          <w:color w:val="000000"/>
          <w:sz w:val="28"/>
          <w:szCs w:val="28"/>
        </w:rPr>
        <w:t>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EC6FB4" w:rsidRPr="00B843E8" w:rsidRDefault="00EC6FB4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B843E8">
        <w:rPr>
          <w:rStyle w:val="apple-style-span"/>
          <w:b/>
          <w:bCs/>
          <w:color w:val="000000"/>
          <w:sz w:val="28"/>
          <w:szCs w:val="28"/>
        </w:rPr>
        <w:t xml:space="preserve">В Администрации Салминского сельского поселения Ромодановского муниципального района Республики Мордовия прием граждан  будет проводиться 12 декабря </w:t>
      </w:r>
      <w:smartTag w:uri="urn:schemas-microsoft-com:office:smarttags" w:element="metricconverter">
        <w:smartTagPr>
          <w:attr w:name="ProductID" w:val="2019 г"/>
        </w:smartTagPr>
        <w:r w:rsidRPr="00B843E8">
          <w:rPr>
            <w:rStyle w:val="apple-style-span"/>
            <w:b/>
            <w:bCs/>
            <w:color w:val="000000"/>
            <w:sz w:val="28"/>
            <w:szCs w:val="28"/>
          </w:rPr>
          <w:t>2019 г</w:t>
        </w:r>
      </w:smartTag>
      <w:r w:rsidRPr="00B843E8">
        <w:rPr>
          <w:rStyle w:val="apple-style-span"/>
          <w:b/>
          <w:bCs/>
          <w:color w:val="000000"/>
          <w:sz w:val="28"/>
          <w:szCs w:val="28"/>
        </w:rPr>
        <w:t>. с 12 часов 00 минут до 20 часов 00 минут по адресу: Республика Мордовия, Ромодановский район, п.Красный Узел, ул. Дорожная, д. 2 .</w:t>
      </w:r>
    </w:p>
    <w:p w:rsidR="00EC6FB4" w:rsidRPr="000C48D3" w:rsidRDefault="00EC6FB4" w:rsidP="002679CE">
      <w:pPr>
        <w:rPr>
          <w:rFonts w:ascii="Times New Roman" w:hAnsi="Times New Roman"/>
          <w:sz w:val="28"/>
          <w:szCs w:val="28"/>
        </w:rPr>
      </w:pPr>
    </w:p>
    <w:sectPr w:rsidR="00EC6FB4" w:rsidRPr="000C48D3" w:rsidSect="00FF6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9CE"/>
    <w:rsid w:val="000C48D3"/>
    <w:rsid w:val="002679CE"/>
    <w:rsid w:val="004A4F83"/>
    <w:rsid w:val="004B5E59"/>
    <w:rsid w:val="00763C37"/>
    <w:rsid w:val="00867D51"/>
    <w:rsid w:val="00B843E8"/>
    <w:rsid w:val="00C27CA4"/>
    <w:rsid w:val="00E97A72"/>
    <w:rsid w:val="00EC6FB4"/>
    <w:rsid w:val="00FF6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C5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0C48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style-span">
    <w:name w:val="apple-style-span"/>
    <w:basedOn w:val="DefaultParagraphFont"/>
    <w:uiPriority w:val="99"/>
    <w:rsid w:val="000C48D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65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365</Words>
  <Characters>2085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проведении общероссийского дня приема граждан</dc:title>
  <dc:subject/>
  <dc:creator>1</dc:creator>
  <cp:keywords/>
  <dc:description/>
  <cp:lastModifiedBy>ОДМ</cp:lastModifiedBy>
  <cp:revision>3</cp:revision>
  <dcterms:created xsi:type="dcterms:W3CDTF">2019-12-10T10:40:00Z</dcterms:created>
  <dcterms:modified xsi:type="dcterms:W3CDTF">2019-12-10T10:44:00Z</dcterms:modified>
</cp:coreProperties>
</file>