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BE0" w:rsidRPr="000C48D3" w:rsidRDefault="001A6BE0" w:rsidP="000C48D3">
      <w:pPr>
        <w:pStyle w:val="NormalWeb"/>
        <w:shd w:val="clear" w:color="auto" w:fill="FFFFFF"/>
        <w:jc w:val="center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Информация о проведении общероссийского дня приема граждан</w:t>
      </w:r>
    </w:p>
    <w:p w:rsidR="001A6BE0" w:rsidRPr="000C48D3" w:rsidRDefault="001A6BE0" w:rsidP="000C48D3">
      <w:pPr>
        <w:pStyle w:val="NormalWeb"/>
        <w:shd w:val="clear" w:color="auto" w:fill="FFFFFF"/>
        <w:jc w:val="center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в День Конституции Российской Федерации 12 декабря 2019 года</w:t>
      </w:r>
    </w:p>
    <w:p w:rsidR="001A6BE0" w:rsidRPr="000C48D3" w:rsidRDefault="001A6BE0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1A6BE0" w:rsidRPr="000C48D3" w:rsidRDefault="001A6BE0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1A6BE0" w:rsidRPr="000C48D3" w:rsidRDefault="001A6BE0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1A6BE0" w:rsidRPr="000C48D3" w:rsidRDefault="001A6BE0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</w:t>
      </w:r>
      <w:bookmarkStart w:id="0" w:name="_GoBack"/>
      <w:bookmarkEnd w:id="0"/>
      <w:r w:rsidRPr="000C48D3">
        <w:rPr>
          <w:color w:val="000000"/>
          <w:sz w:val="28"/>
          <w:szCs w:val="28"/>
        </w:rPr>
        <w:t>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1A6BE0" w:rsidRPr="00CB025F" w:rsidRDefault="001A6BE0" w:rsidP="00CB025F">
      <w:pPr>
        <w:pStyle w:val="NormalWeb"/>
        <w:shd w:val="clear" w:color="auto" w:fill="FFFFFF"/>
        <w:jc w:val="both"/>
        <w:rPr>
          <w:color w:val="FF0000"/>
          <w:sz w:val="28"/>
          <w:szCs w:val="28"/>
        </w:rPr>
      </w:pPr>
      <w:r w:rsidRPr="000C48D3">
        <w:rPr>
          <w:rStyle w:val="apple-style-span"/>
          <w:b/>
          <w:bCs/>
          <w:color w:val="FF0000"/>
          <w:sz w:val="28"/>
          <w:szCs w:val="28"/>
        </w:rPr>
        <w:t>В Администрации</w:t>
      </w:r>
      <w:r>
        <w:rPr>
          <w:rStyle w:val="apple-style-span"/>
          <w:b/>
          <w:bCs/>
          <w:color w:val="FF0000"/>
          <w:sz w:val="28"/>
          <w:szCs w:val="28"/>
        </w:rPr>
        <w:t xml:space="preserve"> Анненковского сельского поселения</w:t>
      </w:r>
      <w:r w:rsidRPr="000C48D3">
        <w:rPr>
          <w:rStyle w:val="apple-style-span"/>
          <w:b/>
          <w:bCs/>
          <w:color w:val="FF0000"/>
          <w:sz w:val="28"/>
          <w:szCs w:val="28"/>
        </w:rPr>
        <w:t xml:space="preserve"> Ромодановского муниципального района Республики Мордовия прием граждан  будет проводиться 12 декабря 2019 г. с 12 часов 00 минут до 20 часов 00 минут по адресу: Республика Мордовия</w:t>
      </w:r>
      <w:r>
        <w:rPr>
          <w:rStyle w:val="apple-style-span"/>
          <w:b/>
          <w:bCs/>
          <w:color w:val="FF0000"/>
          <w:sz w:val="28"/>
          <w:szCs w:val="28"/>
        </w:rPr>
        <w:t>, Ромодановский район, с. Анненково, ул. Новая, д. 9</w:t>
      </w:r>
      <w:r w:rsidRPr="000C48D3">
        <w:rPr>
          <w:rStyle w:val="apple-style-span"/>
          <w:b/>
          <w:bCs/>
          <w:color w:val="FF0000"/>
          <w:sz w:val="28"/>
          <w:szCs w:val="28"/>
        </w:rPr>
        <w:t xml:space="preserve"> </w:t>
      </w:r>
      <w:r>
        <w:rPr>
          <w:rStyle w:val="apple-style-span"/>
          <w:b/>
          <w:bCs/>
          <w:color w:val="FF0000"/>
          <w:sz w:val="28"/>
          <w:szCs w:val="28"/>
        </w:rPr>
        <w:t>.</w:t>
      </w:r>
    </w:p>
    <w:sectPr w:rsidR="001A6BE0" w:rsidRPr="00CB025F" w:rsidSect="00584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9CE"/>
    <w:rsid w:val="000C48D3"/>
    <w:rsid w:val="001A6BE0"/>
    <w:rsid w:val="002679CE"/>
    <w:rsid w:val="004A4F83"/>
    <w:rsid w:val="005844A2"/>
    <w:rsid w:val="00CB025F"/>
    <w:rsid w:val="00D87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4A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C48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style-span">
    <w:name w:val="apple-style-span"/>
    <w:basedOn w:val="DefaultParagraphFont"/>
    <w:uiPriority w:val="99"/>
    <w:rsid w:val="000C48D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49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1208</TotalTime>
  <Pages>1</Pages>
  <Words>365</Words>
  <Characters>2081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2019-12-09T09:51:00Z</dcterms:created>
  <dcterms:modified xsi:type="dcterms:W3CDTF">2019-12-10T10:08:00Z</dcterms:modified>
</cp:coreProperties>
</file>