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674" w:rsidRPr="000C48D3" w:rsidRDefault="000C5674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Информация о проведении общероссийского дня приема граждан</w:t>
      </w:r>
    </w:p>
    <w:p w:rsidR="000C5674" w:rsidRPr="000C48D3" w:rsidRDefault="000C5674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в День Конституции Российской Федерации 12 декабря 2019 года</w:t>
      </w:r>
    </w:p>
    <w:p w:rsidR="000C5674" w:rsidRPr="000C48D3" w:rsidRDefault="000C567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0C5674" w:rsidRPr="000C48D3" w:rsidRDefault="000C567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0C5674" w:rsidRPr="000C48D3" w:rsidRDefault="000C567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0C5674" w:rsidRPr="000C48D3" w:rsidRDefault="000C5674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</w:t>
      </w:r>
      <w:bookmarkStart w:id="0" w:name="_GoBack"/>
      <w:bookmarkEnd w:id="0"/>
      <w:r w:rsidRPr="000C48D3">
        <w:rPr>
          <w:color w:val="000000"/>
          <w:sz w:val="28"/>
          <w:szCs w:val="28"/>
        </w:rPr>
        <w:t>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0C5674" w:rsidRPr="00D96B28" w:rsidRDefault="000C5674" w:rsidP="000C48D3">
      <w:pPr>
        <w:pStyle w:val="NormalWeb"/>
        <w:shd w:val="clear" w:color="auto" w:fill="FFFFFF"/>
        <w:jc w:val="both"/>
        <w:rPr>
          <w:sz w:val="28"/>
          <w:szCs w:val="28"/>
        </w:rPr>
      </w:pPr>
      <w:r w:rsidRPr="00D96B28">
        <w:rPr>
          <w:rStyle w:val="apple-style-span"/>
          <w:b/>
          <w:bCs/>
          <w:sz w:val="28"/>
          <w:szCs w:val="28"/>
        </w:rPr>
        <w:t xml:space="preserve">В Администрации Кочуновского сельского поселения Ромодановского муниципального района Республики Мордовия прием граждан  будет проводиться 12 декабря </w:t>
      </w:r>
      <w:smartTag w:uri="urn:schemas-microsoft-com:office:smarttags" w:element="metricconverter">
        <w:smartTagPr>
          <w:attr w:name="ProductID" w:val="2019 г"/>
        </w:smartTagPr>
        <w:r w:rsidRPr="00D96B28">
          <w:rPr>
            <w:rStyle w:val="apple-style-span"/>
            <w:b/>
            <w:bCs/>
            <w:sz w:val="28"/>
            <w:szCs w:val="28"/>
          </w:rPr>
          <w:t>2019 г</w:t>
        </w:r>
      </w:smartTag>
      <w:r w:rsidRPr="00D96B28">
        <w:rPr>
          <w:rStyle w:val="apple-style-span"/>
          <w:b/>
          <w:bCs/>
          <w:sz w:val="28"/>
          <w:szCs w:val="28"/>
        </w:rPr>
        <w:t xml:space="preserve">. с 12 часов 00 минут до 20 часов 00 минут по адресу: Республика Мордовия, Ромодановский район, п.Совхоз </w:t>
      </w:r>
      <w:r>
        <w:rPr>
          <w:rStyle w:val="apple-style-span"/>
          <w:b/>
          <w:bCs/>
          <w:sz w:val="28"/>
          <w:szCs w:val="28"/>
        </w:rPr>
        <w:t xml:space="preserve">            </w:t>
      </w:r>
      <w:r w:rsidRPr="00D96B28">
        <w:rPr>
          <w:rStyle w:val="apple-style-span"/>
          <w:b/>
          <w:bCs/>
          <w:sz w:val="28"/>
          <w:szCs w:val="28"/>
        </w:rPr>
        <w:t>« Садвинтрест», ул. Садовая, д. 18 .</w:t>
      </w:r>
    </w:p>
    <w:p w:rsidR="000C5674" w:rsidRPr="000C48D3" w:rsidRDefault="000C5674" w:rsidP="002679CE">
      <w:pPr>
        <w:rPr>
          <w:rFonts w:ascii="Times New Roman" w:hAnsi="Times New Roman"/>
          <w:sz w:val="28"/>
          <w:szCs w:val="28"/>
        </w:rPr>
      </w:pPr>
    </w:p>
    <w:sectPr w:rsidR="000C5674" w:rsidRPr="000C48D3" w:rsidSect="001C7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9CE"/>
    <w:rsid w:val="000C48D3"/>
    <w:rsid w:val="000C5674"/>
    <w:rsid w:val="001C73DE"/>
    <w:rsid w:val="002679CE"/>
    <w:rsid w:val="004A4F83"/>
    <w:rsid w:val="00C568D8"/>
    <w:rsid w:val="00D96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3D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C48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basedOn w:val="DefaultParagraphFont"/>
    <w:uiPriority w:val="99"/>
    <w:rsid w:val="000C48D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81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1209</TotalTime>
  <Pages>2</Pages>
  <Words>368</Words>
  <Characters>2104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dcterms:created xsi:type="dcterms:W3CDTF">2019-12-09T09:51:00Z</dcterms:created>
  <dcterms:modified xsi:type="dcterms:W3CDTF">2019-12-11T05:54:00Z</dcterms:modified>
</cp:coreProperties>
</file>