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431C" w:rsidRDefault="0065431C" w:rsidP="0052494A">
      <w:pPr>
        <w:jc w:val="center"/>
        <w:rPr>
          <w:rFonts w:ascii="Times New Roman" w:hAnsi="Times New Roman"/>
          <w:bCs/>
          <w:sz w:val="28"/>
          <w:szCs w:val="28"/>
          <w:lang w:eastAsia="ru-RU"/>
        </w:rPr>
      </w:pPr>
      <w:r>
        <w:rPr>
          <w:rFonts w:ascii="Times New Roman" w:hAnsi="Times New Roman"/>
          <w:bCs/>
          <w:sz w:val="28"/>
          <w:szCs w:val="28"/>
          <w:lang w:eastAsia="ru-RU"/>
        </w:rPr>
        <w:t xml:space="preserve">                 Принят</w:t>
      </w:r>
    </w:p>
    <w:p w:rsidR="0065431C" w:rsidRDefault="0065431C" w:rsidP="0052494A">
      <w:pPr>
        <w:jc w:val="center"/>
        <w:rPr>
          <w:rFonts w:ascii="Times New Roman" w:hAnsi="Times New Roman"/>
          <w:bCs/>
          <w:sz w:val="28"/>
          <w:szCs w:val="28"/>
          <w:lang w:eastAsia="ru-RU"/>
        </w:rPr>
      </w:pPr>
      <w:r>
        <w:rPr>
          <w:rFonts w:ascii="Times New Roman" w:hAnsi="Times New Roman"/>
          <w:bCs/>
          <w:sz w:val="28"/>
          <w:szCs w:val="28"/>
          <w:lang w:eastAsia="ru-RU"/>
        </w:rPr>
        <w:t xml:space="preserve">                                                     Решением Совета депутатов</w:t>
      </w:r>
    </w:p>
    <w:p w:rsidR="0065431C" w:rsidRDefault="0065431C" w:rsidP="0052494A">
      <w:pPr>
        <w:jc w:val="center"/>
        <w:rPr>
          <w:rFonts w:ascii="Times New Roman" w:hAnsi="Times New Roman"/>
          <w:bCs/>
          <w:sz w:val="28"/>
          <w:szCs w:val="28"/>
          <w:lang w:eastAsia="ru-RU"/>
        </w:rPr>
      </w:pPr>
      <w:r>
        <w:rPr>
          <w:rFonts w:ascii="Times New Roman" w:hAnsi="Times New Roman"/>
          <w:bCs/>
          <w:sz w:val="28"/>
          <w:szCs w:val="28"/>
          <w:lang w:eastAsia="ru-RU"/>
        </w:rPr>
        <w:t xml:space="preserve">                                                                 Кочуновского сельского поселения</w:t>
      </w:r>
    </w:p>
    <w:p w:rsidR="0065431C" w:rsidRDefault="0065431C" w:rsidP="0052494A">
      <w:pPr>
        <w:jc w:val="center"/>
        <w:rPr>
          <w:rFonts w:ascii="Times New Roman" w:hAnsi="Times New Roman"/>
          <w:bCs/>
          <w:sz w:val="28"/>
          <w:szCs w:val="28"/>
          <w:lang w:eastAsia="ru-RU"/>
        </w:rPr>
      </w:pPr>
      <w:r>
        <w:rPr>
          <w:rFonts w:ascii="Times New Roman" w:hAnsi="Times New Roman"/>
          <w:bCs/>
          <w:sz w:val="28"/>
          <w:szCs w:val="28"/>
          <w:lang w:eastAsia="ru-RU"/>
        </w:rPr>
        <w:t xml:space="preserve">                                                                           Ромодановского муниципального района</w:t>
      </w:r>
    </w:p>
    <w:p w:rsidR="0065431C" w:rsidRDefault="0065431C" w:rsidP="0052494A">
      <w:pPr>
        <w:jc w:val="center"/>
        <w:rPr>
          <w:rFonts w:ascii="Times New Roman" w:hAnsi="Times New Roman"/>
          <w:bCs/>
          <w:sz w:val="28"/>
          <w:szCs w:val="28"/>
          <w:lang w:eastAsia="ru-RU"/>
        </w:rPr>
      </w:pPr>
      <w:r>
        <w:rPr>
          <w:rFonts w:ascii="Times New Roman" w:hAnsi="Times New Roman"/>
          <w:bCs/>
          <w:sz w:val="28"/>
          <w:szCs w:val="28"/>
          <w:lang w:eastAsia="ru-RU"/>
        </w:rPr>
        <w:t xml:space="preserve">                                            Республики Мордовия</w:t>
      </w:r>
    </w:p>
    <w:p w:rsidR="0065431C" w:rsidRDefault="0065431C" w:rsidP="0052494A">
      <w:pPr>
        <w:jc w:val="center"/>
        <w:rPr>
          <w:rFonts w:ascii="Times New Roman" w:hAnsi="Times New Roman"/>
          <w:bCs/>
          <w:sz w:val="28"/>
          <w:szCs w:val="28"/>
          <w:lang w:eastAsia="ru-RU"/>
        </w:rPr>
      </w:pPr>
      <w:r>
        <w:rPr>
          <w:rFonts w:ascii="Times New Roman" w:hAnsi="Times New Roman"/>
          <w:bCs/>
          <w:sz w:val="28"/>
          <w:szCs w:val="28"/>
          <w:lang w:eastAsia="ru-RU"/>
        </w:rPr>
        <w:t xml:space="preserve">                                                     от «29» октября </w:t>
      </w:r>
      <w:smartTag w:uri="urn:schemas-microsoft-com:office:smarttags" w:element="metricconverter">
        <w:smartTagPr>
          <w:attr w:name="ProductID" w:val="2019 г"/>
        </w:smartTagPr>
        <w:r>
          <w:rPr>
            <w:rFonts w:ascii="Times New Roman" w:hAnsi="Times New Roman"/>
            <w:bCs/>
            <w:sz w:val="28"/>
            <w:szCs w:val="28"/>
            <w:lang w:eastAsia="ru-RU"/>
          </w:rPr>
          <w:t>2019 г</w:t>
        </w:r>
      </w:smartTag>
      <w:r>
        <w:rPr>
          <w:rFonts w:ascii="Times New Roman" w:hAnsi="Times New Roman"/>
          <w:bCs/>
          <w:sz w:val="28"/>
          <w:szCs w:val="28"/>
          <w:lang w:eastAsia="ru-RU"/>
        </w:rPr>
        <w:t>. №18</w:t>
      </w: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Default="0065431C" w:rsidP="002C3241">
      <w:pPr>
        <w:spacing w:after="0" w:line="240" w:lineRule="auto"/>
        <w:ind w:firstLine="567"/>
        <w:jc w:val="center"/>
        <w:rPr>
          <w:rFonts w:ascii="Times New Roman" w:hAnsi="Times New Roman"/>
          <w:sz w:val="28"/>
          <w:szCs w:val="28"/>
        </w:rPr>
      </w:pPr>
    </w:p>
    <w:p w:rsidR="0065431C" w:rsidRDefault="0065431C" w:rsidP="002C3241">
      <w:pPr>
        <w:spacing w:after="0" w:line="240" w:lineRule="auto"/>
        <w:ind w:firstLine="567"/>
        <w:jc w:val="center"/>
        <w:rPr>
          <w:rFonts w:ascii="Times New Roman" w:hAnsi="Times New Roman"/>
          <w:sz w:val="28"/>
          <w:szCs w:val="28"/>
        </w:rPr>
      </w:pPr>
    </w:p>
    <w:p w:rsidR="0065431C"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b/>
          <w:sz w:val="52"/>
          <w:szCs w:val="52"/>
        </w:rPr>
      </w:pPr>
      <w:r w:rsidRPr="005473A9">
        <w:rPr>
          <w:rFonts w:ascii="Times New Roman" w:hAnsi="Times New Roman"/>
          <w:b/>
          <w:sz w:val="52"/>
          <w:szCs w:val="52"/>
        </w:rPr>
        <w:t>Устав</w:t>
      </w:r>
    </w:p>
    <w:p w:rsidR="0065431C" w:rsidRPr="005473A9" w:rsidRDefault="0065431C" w:rsidP="002C3241">
      <w:pPr>
        <w:spacing w:after="0" w:line="240" w:lineRule="auto"/>
        <w:jc w:val="center"/>
        <w:rPr>
          <w:rFonts w:ascii="Times New Roman" w:hAnsi="Times New Roman"/>
          <w:b/>
          <w:sz w:val="48"/>
          <w:szCs w:val="48"/>
        </w:rPr>
      </w:pPr>
      <w:r w:rsidRPr="005473A9">
        <w:rPr>
          <w:rFonts w:ascii="Times New Roman" w:hAnsi="Times New Roman"/>
          <w:b/>
          <w:sz w:val="48"/>
          <w:szCs w:val="48"/>
        </w:rPr>
        <w:t>Кочуновского сельского поселения</w:t>
      </w:r>
    </w:p>
    <w:p w:rsidR="0065431C" w:rsidRPr="005473A9" w:rsidRDefault="0065431C" w:rsidP="002C3241">
      <w:pPr>
        <w:spacing w:after="0" w:line="240" w:lineRule="auto"/>
        <w:jc w:val="center"/>
        <w:rPr>
          <w:rFonts w:ascii="Times New Roman" w:hAnsi="Times New Roman"/>
          <w:b/>
          <w:sz w:val="48"/>
          <w:szCs w:val="48"/>
        </w:rPr>
      </w:pPr>
      <w:r w:rsidRPr="005473A9">
        <w:rPr>
          <w:rFonts w:ascii="Times New Roman" w:hAnsi="Times New Roman"/>
          <w:b/>
          <w:sz w:val="48"/>
          <w:szCs w:val="48"/>
        </w:rPr>
        <w:t>Ромодановского муниципального района</w:t>
      </w:r>
    </w:p>
    <w:p w:rsidR="0065431C" w:rsidRPr="005473A9" w:rsidRDefault="0065431C" w:rsidP="002C3241">
      <w:pPr>
        <w:spacing w:after="0" w:line="240" w:lineRule="auto"/>
        <w:jc w:val="center"/>
        <w:rPr>
          <w:rFonts w:ascii="Times New Roman" w:hAnsi="Times New Roman"/>
          <w:b/>
          <w:sz w:val="48"/>
          <w:szCs w:val="48"/>
        </w:rPr>
      </w:pPr>
      <w:r w:rsidRPr="005473A9">
        <w:rPr>
          <w:rFonts w:ascii="Times New Roman" w:hAnsi="Times New Roman"/>
          <w:b/>
          <w:sz w:val="48"/>
          <w:szCs w:val="48"/>
        </w:rPr>
        <w:t>Республики Мордовия</w:t>
      </w: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Default="0065431C" w:rsidP="002C3241">
      <w:pPr>
        <w:spacing w:after="0" w:line="240" w:lineRule="auto"/>
        <w:ind w:firstLine="567"/>
        <w:jc w:val="center"/>
        <w:rPr>
          <w:rFonts w:ascii="Times New Roman" w:hAnsi="Times New Roman"/>
          <w:sz w:val="28"/>
          <w:szCs w:val="28"/>
        </w:rPr>
      </w:pPr>
    </w:p>
    <w:p w:rsidR="0065431C" w:rsidRDefault="0065431C" w:rsidP="002C3241">
      <w:pPr>
        <w:spacing w:after="0" w:line="240" w:lineRule="auto"/>
        <w:ind w:firstLine="567"/>
        <w:jc w:val="center"/>
        <w:rPr>
          <w:rFonts w:ascii="Times New Roman" w:hAnsi="Times New Roman"/>
          <w:sz w:val="28"/>
          <w:szCs w:val="28"/>
        </w:rPr>
      </w:pPr>
    </w:p>
    <w:p w:rsidR="0065431C"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sz w:val="28"/>
          <w:szCs w:val="28"/>
        </w:rPr>
      </w:pPr>
    </w:p>
    <w:p w:rsidR="0065431C" w:rsidRPr="005473A9" w:rsidRDefault="0065431C" w:rsidP="002C3241">
      <w:pPr>
        <w:spacing w:after="0" w:line="240" w:lineRule="auto"/>
        <w:ind w:firstLine="567"/>
        <w:jc w:val="center"/>
        <w:rPr>
          <w:rFonts w:ascii="Times New Roman" w:hAnsi="Times New Roman"/>
          <w:b/>
          <w:sz w:val="32"/>
          <w:szCs w:val="32"/>
        </w:rPr>
      </w:pPr>
      <w:r w:rsidRPr="005473A9">
        <w:rPr>
          <w:rFonts w:ascii="Times New Roman" w:hAnsi="Times New Roman"/>
          <w:b/>
          <w:sz w:val="32"/>
          <w:szCs w:val="32"/>
        </w:rPr>
        <w:t>201</w:t>
      </w:r>
      <w:r>
        <w:rPr>
          <w:rFonts w:ascii="Times New Roman" w:hAnsi="Times New Roman"/>
          <w:b/>
          <w:sz w:val="32"/>
          <w:szCs w:val="32"/>
        </w:rPr>
        <w:t>9</w:t>
      </w:r>
    </w:p>
    <w:p w:rsidR="0065431C" w:rsidRPr="005473A9" w:rsidRDefault="0065431C" w:rsidP="002C3241">
      <w:pPr>
        <w:spacing w:after="0" w:line="240" w:lineRule="auto"/>
        <w:ind w:firstLine="567"/>
        <w:jc w:val="center"/>
        <w:rPr>
          <w:rFonts w:ascii="Times New Roman" w:hAnsi="Times New Roman"/>
          <w:b/>
          <w:sz w:val="28"/>
          <w:szCs w:val="28"/>
        </w:rPr>
      </w:pPr>
    </w:p>
    <w:p w:rsidR="0065431C" w:rsidRDefault="0065431C" w:rsidP="002C3241">
      <w:pPr>
        <w:spacing w:after="0" w:line="240" w:lineRule="auto"/>
        <w:rPr>
          <w:rFonts w:ascii="Times New Roman" w:hAnsi="Times New Roman"/>
          <w:b/>
          <w:sz w:val="28"/>
          <w:szCs w:val="28"/>
        </w:rPr>
      </w:pPr>
      <w:r>
        <w:rPr>
          <w:rFonts w:ascii="Times New Roman" w:hAnsi="Times New Roman"/>
          <w:b/>
          <w:sz w:val="28"/>
          <w:szCs w:val="28"/>
        </w:rPr>
        <w:br w:type="page"/>
      </w:r>
    </w:p>
    <w:p w:rsidR="0065431C" w:rsidRPr="00E95B3F" w:rsidRDefault="0065431C" w:rsidP="00B625D6">
      <w:pPr>
        <w:spacing w:after="0" w:line="240" w:lineRule="auto"/>
        <w:jc w:val="center"/>
        <w:rPr>
          <w:rFonts w:ascii="Times New Roman" w:hAnsi="Times New Roman"/>
          <w:sz w:val="28"/>
          <w:szCs w:val="28"/>
          <w:lang w:eastAsia="ru-RU"/>
        </w:rPr>
      </w:pPr>
      <w:r w:rsidRPr="00E95B3F">
        <w:rPr>
          <w:rFonts w:ascii="Times New Roman" w:hAnsi="Times New Roman"/>
          <w:b/>
          <w:bCs/>
          <w:sz w:val="28"/>
          <w:szCs w:val="28"/>
          <w:lang w:eastAsia="ru-RU"/>
        </w:rPr>
        <w:t>УСТАВ</w:t>
      </w:r>
    </w:p>
    <w:p w:rsidR="0065431C" w:rsidRPr="00E95B3F" w:rsidRDefault="0065431C" w:rsidP="00B625D6">
      <w:pPr>
        <w:spacing w:after="0" w:line="240" w:lineRule="auto"/>
        <w:jc w:val="center"/>
        <w:rPr>
          <w:rFonts w:ascii="Times New Roman" w:hAnsi="Times New Roman"/>
          <w:b/>
          <w:bCs/>
          <w:sz w:val="28"/>
          <w:szCs w:val="28"/>
          <w:lang w:eastAsia="ru-RU"/>
        </w:rPr>
      </w:pPr>
      <w:r>
        <w:rPr>
          <w:rFonts w:ascii="Times New Roman" w:hAnsi="Times New Roman"/>
          <w:b/>
          <w:bCs/>
          <w:sz w:val="28"/>
          <w:szCs w:val="28"/>
          <w:lang w:eastAsia="ru-RU"/>
        </w:rPr>
        <w:t>КОЧУНОВСКОГО</w:t>
      </w:r>
      <w:r w:rsidRPr="00E95B3F">
        <w:rPr>
          <w:rFonts w:ascii="Times New Roman" w:hAnsi="Times New Roman"/>
          <w:b/>
          <w:bCs/>
          <w:sz w:val="28"/>
          <w:szCs w:val="28"/>
          <w:lang w:eastAsia="ru-RU"/>
        </w:rPr>
        <w:t xml:space="preserve"> СЕЛЬСКОГО ПОСЕЛЕНИЯ </w:t>
      </w:r>
      <w:r>
        <w:rPr>
          <w:rFonts w:ascii="Times New Roman" w:hAnsi="Times New Roman"/>
          <w:b/>
          <w:bCs/>
          <w:sz w:val="28"/>
          <w:szCs w:val="28"/>
          <w:lang w:eastAsia="ru-RU"/>
        </w:rPr>
        <w:t>РОМОДАНОВСКОГО</w:t>
      </w:r>
      <w:r w:rsidRPr="00E95B3F">
        <w:rPr>
          <w:rFonts w:ascii="Times New Roman" w:hAnsi="Times New Roman"/>
          <w:b/>
          <w:bCs/>
          <w:sz w:val="28"/>
          <w:szCs w:val="28"/>
          <w:lang w:eastAsia="ru-RU"/>
        </w:rPr>
        <w:t xml:space="preserve"> МУНИЦИПАЛЬНОГО РАЙОНА РЕСПУБЛИКИ МОРДОВИЯ</w:t>
      </w:r>
    </w:p>
    <w:p w:rsidR="0065431C" w:rsidRPr="00E95B3F" w:rsidRDefault="0065431C" w:rsidP="00B625D6">
      <w:pPr>
        <w:spacing w:after="0" w:line="240" w:lineRule="auto"/>
        <w:jc w:val="center"/>
        <w:rPr>
          <w:rFonts w:ascii="Times New Roman" w:hAnsi="Times New Roman"/>
          <w:sz w:val="28"/>
          <w:szCs w:val="28"/>
          <w:lang w:eastAsia="ru-RU"/>
        </w:rPr>
      </w:pPr>
    </w:p>
    <w:p w:rsidR="0065431C" w:rsidRDefault="0065431C" w:rsidP="00B625D6">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 xml:space="preserve">(принят </w:t>
      </w:r>
      <w:r w:rsidRPr="00E95B3F">
        <w:rPr>
          <w:rFonts w:ascii="Times New Roman" w:hAnsi="Times New Roman"/>
          <w:sz w:val="26"/>
          <w:szCs w:val="26"/>
          <w:lang w:eastAsia="ru-RU"/>
        </w:rPr>
        <w:t>решением Совета депутатов </w:t>
      </w:r>
      <w:r>
        <w:rPr>
          <w:rFonts w:ascii="Times New Roman" w:hAnsi="Times New Roman"/>
          <w:sz w:val="26"/>
          <w:szCs w:val="26"/>
          <w:lang w:eastAsia="ru-RU"/>
        </w:rPr>
        <w:t>Кочуновского</w:t>
      </w:r>
      <w:r w:rsidRPr="00E95B3F">
        <w:rPr>
          <w:rFonts w:ascii="Times New Roman" w:hAnsi="Times New Roman"/>
          <w:sz w:val="26"/>
          <w:szCs w:val="26"/>
          <w:lang w:eastAsia="ru-RU"/>
        </w:rPr>
        <w:t> сельского поселения </w:t>
      </w:r>
    </w:p>
    <w:p w:rsidR="0065431C" w:rsidRPr="00E95B3F" w:rsidRDefault="0065431C" w:rsidP="00B625D6">
      <w:pPr>
        <w:spacing w:after="0" w:line="240" w:lineRule="auto"/>
        <w:jc w:val="center"/>
        <w:rPr>
          <w:rFonts w:ascii="Times New Roman" w:hAnsi="Times New Roman"/>
          <w:sz w:val="26"/>
          <w:szCs w:val="26"/>
          <w:lang w:eastAsia="ru-RU"/>
        </w:rPr>
      </w:pPr>
      <w:r>
        <w:rPr>
          <w:rFonts w:ascii="Times New Roman" w:hAnsi="Times New Roman"/>
          <w:sz w:val="26"/>
          <w:szCs w:val="26"/>
          <w:lang w:eastAsia="ru-RU"/>
        </w:rPr>
        <w:t>Ромодановского</w:t>
      </w:r>
      <w:r w:rsidRPr="00E95B3F">
        <w:rPr>
          <w:rFonts w:ascii="Times New Roman" w:hAnsi="Times New Roman"/>
          <w:sz w:val="26"/>
          <w:szCs w:val="26"/>
          <w:lang w:eastAsia="ru-RU"/>
        </w:rPr>
        <w:t>  муниципального района Республики Мордовия</w:t>
      </w:r>
      <w:r>
        <w:rPr>
          <w:rFonts w:ascii="Times New Roman" w:hAnsi="Times New Roman"/>
          <w:sz w:val="26"/>
          <w:szCs w:val="26"/>
          <w:lang w:eastAsia="ru-RU"/>
        </w:rPr>
        <w:t xml:space="preserve">                                                 </w:t>
      </w:r>
      <w:r w:rsidRPr="00E95B3F">
        <w:rPr>
          <w:rFonts w:ascii="Times New Roman" w:hAnsi="Times New Roman"/>
          <w:sz w:val="26"/>
          <w:szCs w:val="26"/>
          <w:lang w:eastAsia="ru-RU"/>
        </w:rPr>
        <w:t xml:space="preserve"> от</w:t>
      </w:r>
      <w:r>
        <w:rPr>
          <w:rFonts w:ascii="Times New Roman" w:hAnsi="Times New Roman"/>
          <w:sz w:val="26"/>
          <w:szCs w:val="26"/>
          <w:lang w:eastAsia="ru-RU"/>
        </w:rPr>
        <w:t xml:space="preserve"> 29 октября </w:t>
      </w:r>
      <w:smartTag w:uri="urn:schemas-microsoft-com:office:smarttags" w:element="metricconverter">
        <w:smartTagPr>
          <w:attr w:name="ProductID" w:val="2019 г"/>
        </w:smartTagPr>
        <w:r>
          <w:rPr>
            <w:rFonts w:ascii="Times New Roman" w:hAnsi="Times New Roman"/>
            <w:sz w:val="26"/>
            <w:szCs w:val="26"/>
            <w:lang w:eastAsia="ru-RU"/>
          </w:rPr>
          <w:t>2019 г</w:t>
        </w:r>
      </w:smartTag>
      <w:r>
        <w:rPr>
          <w:rFonts w:ascii="Times New Roman" w:hAnsi="Times New Roman"/>
          <w:sz w:val="26"/>
          <w:szCs w:val="26"/>
          <w:lang w:eastAsia="ru-RU"/>
        </w:rPr>
        <w:t>.</w:t>
      </w:r>
      <w:r w:rsidRPr="00E95B3F">
        <w:rPr>
          <w:rFonts w:ascii="Times New Roman" w:hAnsi="Times New Roman"/>
          <w:sz w:val="26"/>
          <w:szCs w:val="26"/>
          <w:lang w:eastAsia="ru-RU"/>
        </w:rPr>
        <w:t xml:space="preserve">  №</w:t>
      </w:r>
      <w:r>
        <w:rPr>
          <w:rFonts w:ascii="Times New Roman" w:hAnsi="Times New Roman"/>
          <w:sz w:val="26"/>
          <w:szCs w:val="26"/>
          <w:lang w:eastAsia="ru-RU"/>
        </w:rPr>
        <w:t>18</w:t>
      </w:r>
      <w:r w:rsidRPr="00E95B3F">
        <w:rPr>
          <w:rFonts w:ascii="Times New Roman" w:hAnsi="Times New Roman"/>
          <w:sz w:val="26"/>
          <w:szCs w:val="26"/>
          <w:lang w:eastAsia="ru-RU"/>
        </w:rPr>
        <w:t>)</w:t>
      </w:r>
    </w:p>
    <w:p w:rsidR="0065431C" w:rsidRPr="00E95B3F" w:rsidRDefault="0065431C" w:rsidP="00B625D6">
      <w:pPr>
        <w:spacing w:after="0" w:line="240" w:lineRule="auto"/>
        <w:jc w:val="center"/>
        <w:rPr>
          <w:rFonts w:ascii="Times New Roman" w:hAnsi="Times New Roman"/>
          <w:sz w:val="28"/>
          <w:szCs w:val="28"/>
          <w:lang w:eastAsia="ru-RU"/>
        </w:rPr>
      </w:pPr>
    </w:p>
    <w:p w:rsidR="0065431C" w:rsidRPr="00E95B3F" w:rsidRDefault="0065431C" w:rsidP="00B625D6">
      <w:pPr>
        <w:spacing w:after="0" w:line="240" w:lineRule="auto"/>
        <w:jc w:val="center"/>
        <w:rPr>
          <w:rFonts w:ascii="Times New Roman" w:hAnsi="Times New Roman"/>
          <w:sz w:val="28"/>
          <w:szCs w:val="28"/>
          <w:lang w:eastAsia="ru-RU"/>
        </w:rPr>
      </w:pPr>
    </w:p>
    <w:p w:rsidR="0065431C" w:rsidRPr="00B17810" w:rsidRDefault="0065431C" w:rsidP="00E95B3F">
      <w:pPr>
        <w:spacing w:after="0" w:line="240" w:lineRule="auto"/>
        <w:ind w:firstLine="709"/>
        <w:jc w:val="both"/>
        <w:rPr>
          <w:rFonts w:ascii="Times New Roman" w:hAnsi="Times New Roman"/>
          <w:sz w:val="28"/>
          <w:szCs w:val="28"/>
          <w:lang w:eastAsia="ru-RU"/>
        </w:rPr>
      </w:pPr>
      <w:r w:rsidRPr="00B17810">
        <w:rPr>
          <w:rFonts w:ascii="Times New Roman" w:hAnsi="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ascii="Times New Roman" w:hAnsi="Times New Roman"/>
          <w:sz w:val="28"/>
          <w:szCs w:val="28"/>
          <w:lang w:eastAsia="ru-RU"/>
        </w:rPr>
        <w:t>Кочуновского</w:t>
      </w:r>
      <w:r w:rsidRPr="00B17810">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Ромодановского</w:t>
      </w:r>
      <w:r w:rsidRPr="00B17810">
        <w:rPr>
          <w:rFonts w:ascii="Times New Roman" w:hAnsi="Times New Roman"/>
          <w:sz w:val="28"/>
          <w:szCs w:val="28"/>
          <w:lang w:eastAsia="ru-RU"/>
        </w:rPr>
        <w:t xml:space="preserve"> муниципального района Республики Мордовия. </w:t>
      </w:r>
    </w:p>
    <w:p w:rsidR="0065431C" w:rsidRPr="00E95B3F" w:rsidRDefault="0065431C" w:rsidP="00B625D6">
      <w:pPr>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0304AF">
      <w:pPr>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1. Общие положения</w:t>
      </w:r>
    </w:p>
    <w:p w:rsidR="0065431C" w:rsidRPr="00E95B3F" w:rsidRDefault="0065431C" w:rsidP="000304AF">
      <w:pPr>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1. Статус </w:t>
      </w:r>
      <w:r w:rsidRPr="00B17810">
        <w:rPr>
          <w:rFonts w:ascii="Times New Roman" w:hAnsi="Times New Roman"/>
          <w:b/>
          <w:sz w:val="28"/>
          <w:szCs w:val="28"/>
          <w:lang w:eastAsia="ru-RU"/>
        </w:rPr>
        <w:t>Кочуновского</w:t>
      </w:r>
      <w:r w:rsidRPr="00B17810">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1"/>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lang w:eastAsia="ru-RU"/>
        </w:rPr>
        <w:t>Кочуновское</w:t>
      </w:r>
      <w:r w:rsidRPr="00B17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сельское поселение является муниципальным образованием и входит в состав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Республики Мордовия.</w:t>
      </w:r>
    </w:p>
    <w:p w:rsidR="0065431C" w:rsidRPr="00E95B3F" w:rsidRDefault="0065431C" w:rsidP="00E95B3F">
      <w:pPr>
        <w:pStyle w:val="ListParagraph"/>
        <w:numPr>
          <w:ilvl w:val="0"/>
          <w:numId w:val="1"/>
        </w:numPr>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lang w:eastAsia="ru-RU"/>
        </w:rPr>
        <w:t>Кочуновское</w:t>
      </w:r>
      <w:r w:rsidRPr="00B17810">
        <w:rPr>
          <w:rFonts w:ascii="Times New Roman" w:hAnsi="Times New Roman"/>
          <w:sz w:val="28"/>
          <w:szCs w:val="28"/>
          <w:lang w:eastAsia="ru-RU"/>
        </w:rPr>
        <w:t xml:space="preserve"> </w:t>
      </w:r>
      <w:r w:rsidRPr="00E95B3F">
        <w:rPr>
          <w:rFonts w:ascii="Times New Roman" w:hAnsi="Times New Roman"/>
          <w:sz w:val="28"/>
          <w:szCs w:val="28"/>
          <w:lang w:eastAsia="ru-RU"/>
        </w:rPr>
        <w:t xml:space="preserve">сельское поселение наделено </w:t>
      </w:r>
      <w:r w:rsidRPr="00630159">
        <w:rPr>
          <w:rFonts w:ascii="Times New Roman" w:hAnsi="Times New Roman"/>
          <w:bCs/>
          <w:sz w:val="28"/>
          <w:szCs w:val="28"/>
          <w:lang w:eastAsia="ru-RU"/>
        </w:rPr>
        <w:t xml:space="preserve">Законом Республики Мордовия от 1 декабря </w:t>
      </w:r>
      <w:smartTag w:uri="urn:schemas-microsoft-com:office:smarttags" w:element="metricconverter">
        <w:smartTagPr>
          <w:attr w:name="ProductID" w:val="2017 г"/>
        </w:smartTagPr>
        <w:r w:rsidRPr="00630159">
          <w:rPr>
            <w:rFonts w:ascii="Times New Roman" w:hAnsi="Times New Roman"/>
            <w:bCs/>
            <w:sz w:val="28"/>
            <w:szCs w:val="28"/>
            <w:lang w:eastAsia="ru-RU"/>
          </w:rPr>
          <w:t>2004 г</w:t>
        </w:r>
      </w:smartTag>
      <w:r w:rsidRPr="00630159">
        <w:rPr>
          <w:rFonts w:ascii="Times New Roman" w:hAnsi="Times New Roman"/>
          <w:bCs/>
          <w:sz w:val="28"/>
          <w:szCs w:val="28"/>
          <w:lang w:eastAsia="ru-RU"/>
        </w:rPr>
        <w:t xml:space="preserve">. N 99-З «Об установлении границ муниципальных образований Ромодановского района, муниципального образования Ромодановский район и наделении их статусом сельского поселения, городского поселения и муниципального района» </w:t>
      </w:r>
      <w:r w:rsidRPr="00E95B3F">
        <w:rPr>
          <w:rFonts w:ascii="Times New Roman" w:hAnsi="Times New Roman"/>
          <w:sz w:val="28"/>
          <w:szCs w:val="28"/>
          <w:lang w:eastAsia="ru-RU"/>
        </w:rPr>
        <w:t>статусом сельского поселения.</w:t>
      </w:r>
    </w:p>
    <w:p w:rsidR="0065431C" w:rsidRPr="00E95B3F" w:rsidRDefault="0065431C" w:rsidP="00E95B3F">
      <w:pPr>
        <w:pStyle w:val="ListParagraph"/>
        <w:numPr>
          <w:ilvl w:val="0"/>
          <w:numId w:val="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Полное официальное наименование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 </w:t>
      </w:r>
      <w:r>
        <w:rPr>
          <w:rFonts w:ascii="Times New Roman" w:hAnsi="Times New Roman"/>
          <w:sz w:val="28"/>
          <w:szCs w:val="28"/>
          <w:lang w:eastAsia="ru-RU"/>
        </w:rPr>
        <w:t>Кочуновское</w:t>
      </w:r>
      <w:r w:rsidRPr="00E95B3F">
        <w:rPr>
          <w:rFonts w:ascii="Times New Roman" w:hAnsi="Times New Roman"/>
          <w:sz w:val="28"/>
          <w:szCs w:val="28"/>
          <w:lang w:eastAsia="ru-RU"/>
        </w:rPr>
        <w:t xml:space="preserve"> сельское поселение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Республики Мордовия.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Сокращенное официальное наименование муниципального образования </w:t>
      </w:r>
      <w:r>
        <w:rPr>
          <w:rFonts w:ascii="Times New Roman" w:hAnsi="Times New Roman"/>
          <w:sz w:val="28"/>
          <w:szCs w:val="28"/>
          <w:lang w:eastAsia="ru-RU"/>
        </w:rPr>
        <w:t>–</w:t>
      </w:r>
      <w:r w:rsidRPr="00E95B3F">
        <w:rPr>
          <w:rFonts w:ascii="Times New Roman" w:hAnsi="Times New Roman"/>
          <w:sz w:val="28"/>
          <w:szCs w:val="28"/>
          <w:lang w:eastAsia="ru-RU"/>
        </w:rPr>
        <w:t xml:space="preserve"> </w:t>
      </w:r>
      <w:r>
        <w:rPr>
          <w:rFonts w:ascii="Times New Roman" w:hAnsi="Times New Roman"/>
          <w:sz w:val="28"/>
          <w:szCs w:val="28"/>
          <w:lang w:eastAsia="ru-RU"/>
        </w:rPr>
        <w:t xml:space="preserve">Кочуновское </w:t>
      </w:r>
      <w:r w:rsidRPr="00E95B3F">
        <w:rPr>
          <w:rFonts w:ascii="Times New Roman" w:hAnsi="Times New Roman"/>
          <w:sz w:val="28"/>
          <w:szCs w:val="28"/>
          <w:lang w:eastAsia="ru-RU"/>
        </w:rPr>
        <w:t>сельское поселение.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2. Официальные символы </w:t>
      </w:r>
      <w:r w:rsidRPr="00D351FE">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2"/>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Кочуновское</w:t>
      </w:r>
      <w:r w:rsidRPr="00E95B3F">
        <w:rPr>
          <w:rFonts w:ascii="Times New Roman" w:hAnsi="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65431C" w:rsidRPr="00E95B3F" w:rsidRDefault="0065431C" w:rsidP="00E95B3F">
      <w:pPr>
        <w:pStyle w:val="ListParagraph"/>
        <w:numPr>
          <w:ilvl w:val="0"/>
          <w:numId w:val="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65431C" w:rsidRPr="00E95B3F" w:rsidRDefault="0065431C" w:rsidP="00E95B3F">
      <w:pPr>
        <w:pStyle w:val="ListParagraph"/>
        <w:numPr>
          <w:ilvl w:val="0"/>
          <w:numId w:val="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Официальные символы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3. Территория и границы  </w:t>
      </w:r>
      <w:r w:rsidRPr="00D351FE">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Территорию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земли рекреационного назначения, земли для развития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состав</w:t>
      </w:r>
      <w:r w:rsidRPr="00D351FE">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входят следующие населенные пункты:</w:t>
      </w:r>
    </w:p>
    <w:p w:rsidR="0065431C" w:rsidRPr="00D351FE" w:rsidRDefault="0065431C" w:rsidP="00D351FE">
      <w:pPr>
        <w:spacing w:after="0" w:line="240" w:lineRule="auto"/>
        <w:ind w:firstLine="567"/>
        <w:jc w:val="both"/>
        <w:rPr>
          <w:rFonts w:ascii="Times New Roman" w:hAnsi="Times New Roman"/>
          <w:sz w:val="28"/>
          <w:szCs w:val="28"/>
        </w:rPr>
      </w:pPr>
      <w:r w:rsidRPr="00D351FE">
        <w:rPr>
          <w:rFonts w:ascii="Times New Roman" w:hAnsi="Times New Roman"/>
          <w:sz w:val="28"/>
          <w:szCs w:val="28"/>
        </w:rPr>
        <w:t>село Курилово, село Козловка, село Болтино, село Сабаново, село Кочуново, село Большое Чуфарово, деревня Курган, поселок Совхоз «Садвинтрест».</w:t>
      </w:r>
    </w:p>
    <w:p w:rsidR="0065431C" w:rsidRPr="00E95B3F" w:rsidRDefault="0065431C" w:rsidP="00E95B3F">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Границы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установлены </w:t>
      </w:r>
      <w:r w:rsidRPr="00630159">
        <w:rPr>
          <w:rFonts w:ascii="Times New Roman" w:hAnsi="Times New Roman"/>
          <w:bCs/>
          <w:sz w:val="28"/>
          <w:szCs w:val="28"/>
          <w:lang w:eastAsia="ru-RU"/>
        </w:rPr>
        <w:t xml:space="preserve">Законом Республики Мордовия от 1 декабря </w:t>
      </w:r>
      <w:smartTag w:uri="urn:schemas-microsoft-com:office:smarttags" w:element="metricconverter">
        <w:smartTagPr>
          <w:attr w:name="ProductID" w:val="2017 г"/>
        </w:smartTagPr>
        <w:r w:rsidRPr="00630159">
          <w:rPr>
            <w:rFonts w:ascii="Times New Roman" w:hAnsi="Times New Roman"/>
            <w:bCs/>
            <w:sz w:val="28"/>
            <w:szCs w:val="28"/>
            <w:lang w:eastAsia="ru-RU"/>
          </w:rPr>
          <w:t>2004 г</w:t>
        </w:r>
      </w:smartTag>
      <w:r w:rsidRPr="00630159">
        <w:rPr>
          <w:rFonts w:ascii="Times New Roman" w:hAnsi="Times New Roman"/>
          <w:bCs/>
          <w:sz w:val="28"/>
          <w:szCs w:val="28"/>
          <w:lang w:eastAsia="ru-RU"/>
        </w:rPr>
        <w:t xml:space="preserve">. N 99-З «Об установлении границ муниципальных образований Ромодановского района, муниципального образования Ромодановский район и наделении их статусом сельского поселения, городского поселения и муниципального района» </w:t>
      </w:r>
      <w:r w:rsidRPr="00E95B3F">
        <w:rPr>
          <w:rFonts w:ascii="Times New Roman" w:hAnsi="Times New Roman"/>
          <w:sz w:val="28"/>
          <w:szCs w:val="28"/>
          <w:lang w:eastAsia="ru-RU"/>
        </w:rPr>
        <w:t>статусом сельского поселения.</w:t>
      </w:r>
    </w:p>
    <w:p w:rsidR="0065431C" w:rsidRPr="00D351FE" w:rsidRDefault="0065431C" w:rsidP="00D351FE">
      <w:pPr>
        <w:pStyle w:val="ListParagraph"/>
        <w:numPr>
          <w:ilvl w:val="0"/>
          <w:numId w:val="3"/>
        </w:numPr>
        <w:tabs>
          <w:tab w:val="left" w:pos="1134"/>
        </w:tabs>
        <w:ind w:left="0" w:firstLine="709"/>
        <w:rPr>
          <w:rFonts w:ascii="Times New Roman" w:hAnsi="Times New Roman"/>
          <w:sz w:val="28"/>
          <w:szCs w:val="28"/>
          <w:lang w:eastAsia="ru-RU"/>
        </w:rPr>
      </w:pPr>
      <w:r w:rsidRPr="00E95B3F">
        <w:rPr>
          <w:rFonts w:ascii="Times New Roman" w:hAnsi="Times New Roman"/>
          <w:sz w:val="28"/>
          <w:szCs w:val="28"/>
          <w:lang w:eastAsia="ru-RU"/>
        </w:rPr>
        <w:t xml:space="preserve">Административным центром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является населенный пункт - </w:t>
      </w:r>
      <w:r w:rsidRPr="00D351FE">
        <w:rPr>
          <w:rFonts w:ascii="Times New Roman" w:hAnsi="Times New Roman"/>
          <w:sz w:val="28"/>
          <w:szCs w:val="28"/>
          <w:lang w:eastAsia="ru-RU"/>
        </w:rPr>
        <w:t xml:space="preserve">поселок </w:t>
      </w:r>
      <w:r w:rsidRPr="00D351FE">
        <w:rPr>
          <w:rFonts w:ascii="Times New Roman" w:hAnsi="Times New Roman"/>
          <w:bCs/>
          <w:sz w:val="28"/>
          <w:szCs w:val="28"/>
          <w:lang w:eastAsia="ru-RU"/>
        </w:rPr>
        <w:t>Совхоз</w:t>
      </w:r>
      <w:r w:rsidRPr="00D351FE">
        <w:rPr>
          <w:rFonts w:ascii="Times New Roman" w:hAnsi="Times New Roman"/>
          <w:sz w:val="28"/>
          <w:szCs w:val="28"/>
          <w:lang w:eastAsia="ru-RU"/>
        </w:rPr>
        <w:t> «</w:t>
      </w:r>
      <w:r w:rsidRPr="00D351FE">
        <w:rPr>
          <w:rFonts w:ascii="Times New Roman" w:hAnsi="Times New Roman"/>
          <w:bCs/>
          <w:sz w:val="28"/>
          <w:szCs w:val="28"/>
          <w:lang w:eastAsia="ru-RU"/>
        </w:rPr>
        <w:t>Садвинтрест</w:t>
      </w:r>
      <w:r w:rsidRPr="00D351FE">
        <w:rPr>
          <w:rFonts w:ascii="Times New Roman" w:hAnsi="Times New Roman"/>
          <w:sz w:val="28"/>
          <w:szCs w:val="28"/>
          <w:lang w:eastAsia="ru-RU"/>
        </w:rPr>
        <w:t>».</w:t>
      </w:r>
    </w:p>
    <w:p w:rsidR="0065431C" w:rsidRPr="00E95B3F" w:rsidRDefault="0065431C" w:rsidP="00E95B3F">
      <w:pPr>
        <w:pStyle w:val="ListParagraph"/>
        <w:numPr>
          <w:ilvl w:val="0"/>
          <w:numId w:val="3"/>
        </w:numPr>
        <w:tabs>
          <w:tab w:val="left" w:pos="1134"/>
        </w:tabs>
        <w:spacing w:after="0" w:line="240" w:lineRule="auto"/>
        <w:ind w:left="0" w:firstLine="709"/>
        <w:jc w:val="both"/>
        <w:rPr>
          <w:rFonts w:ascii="Times New Roman" w:hAnsi="Times New Roman"/>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4. Местное самоуправление в </w:t>
      </w:r>
      <w:r w:rsidRPr="00D351FE">
        <w:rPr>
          <w:rFonts w:ascii="Times New Roman" w:hAnsi="Times New Roman"/>
          <w:b/>
          <w:sz w:val="28"/>
          <w:szCs w:val="28"/>
          <w:lang w:eastAsia="ru-RU"/>
        </w:rPr>
        <w:t>Кочуновском</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сельском поселении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Местное самоуправление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вопросов местного значения, исходя из интересов населения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 учетом исторических и иных местных традиций.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sidRPr="00D351FE">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Граждане Российской Федерации (далее также - граждане) проживающие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Иностранные граждане, постоянно или преимущественно проживающие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65431C" w:rsidRPr="00E95B3F" w:rsidRDefault="0065431C" w:rsidP="00E95B3F">
      <w:pPr>
        <w:pStyle w:val="ListParagraph"/>
        <w:numPr>
          <w:ilvl w:val="0"/>
          <w:numId w:val="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6. Вопросы местного значения  </w:t>
      </w:r>
      <w:r w:rsidRPr="00145241">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 вопросам местного значения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относятся: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составление и рассмотрение проекта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утверждение и исполнение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установление, изменение и отмена местных налогов и сборов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владение, пользование и распоряжение имуществом, находящимся в муниципальной собственности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социальную и культурную адаптацию мигрантов, профилактику межнациональных (межэтнических) конфликтов;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участие в предупреждении и ликвидации последствий чрезвычайных ситуаций в границах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7) обеспечение первичных мер пожарной безопасности в границах населенных пунктов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создание условий для обеспечения жителей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услугами связи, общественного питания, торговли и бытового обслуживания;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создание условий для организации досуга и обеспечения жителей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услугами организаций культуры;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ascii="Times New Roman" w:hAnsi="Times New Roman"/>
          <w:sz w:val="28"/>
          <w:szCs w:val="28"/>
          <w:lang w:eastAsia="ru-RU"/>
        </w:rPr>
        <w:t>Кочуновском</w:t>
      </w:r>
      <w:r w:rsidRPr="00E95B3F">
        <w:rPr>
          <w:rFonts w:ascii="Times New Roman" w:hAnsi="Times New Roman"/>
          <w:sz w:val="28"/>
          <w:szCs w:val="28"/>
          <w:lang w:eastAsia="ru-RU"/>
        </w:rPr>
        <w:t xml:space="preserve"> сельском поселении;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обеспечение условий для развития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формирование архивных фондов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13) утверждение правил благоустройства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осуществление контроля за их соблюдением, организация благоустройства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указанными правилами;</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hAnsi="Times New Roman"/>
          <w:sz w:val="28"/>
          <w:szCs w:val="28"/>
          <w:lang w:eastAsia="ru-RU"/>
        </w:rPr>
        <w:t>соответствие с установленными требованиями;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E95B3F">
        <w:rPr>
          <w:rFonts w:ascii="Times New Roman" w:hAnsi="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16) организация ритуальных услуг и содержание мест захоронения;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18) организация и осуществление мероприятий по работе с детьми и молодежью в  </w:t>
      </w:r>
      <w:r>
        <w:rPr>
          <w:rFonts w:ascii="Times New Roman" w:hAnsi="Times New Roman"/>
          <w:sz w:val="28"/>
          <w:szCs w:val="28"/>
          <w:lang w:eastAsia="ru-RU"/>
        </w:rPr>
        <w:t>Кочуновском</w:t>
      </w:r>
      <w:r w:rsidRPr="00E95B3F">
        <w:rPr>
          <w:rFonts w:ascii="Times New Roman" w:hAnsi="Times New Roman"/>
          <w:sz w:val="28"/>
          <w:szCs w:val="28"/>
          <w:lang w:eastAsia="ru-RU"/>
        </w:rPr>
        <w:t xml:space="preserve"> сельском поселении;</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19) оказание поддержки </w:t>
      </w:r>
      <w:r w:rsidRPr="00B444F5">
        <w:rPr>
          <w:rFonts w:ascii="Times New Roman" w:hAnsi="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20) предоставление помещения для работы на обслуживаемом административном участке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сотруднику, замещающему должность участкового уполномоченного полиции;</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21) осуществление мер по противодействию коррупции в границах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347E30">
      <w:pPr>
        <w:pStyle w:val="ListParagraph"/>
        <w:numPr>
          <w:ilvl w:val="0"/>
          <w:numId w:val="5"/>
        </w:numPr>
        <w:spacing w:after="0" w:line="240" w:lineRule="auto"/>
        <w:ind w:left="0" w:firstLine="709"/>
        <w:jc w:val="both"/>
        <w:rPr>
          <w:rFonts w:ascii="Times New Roman" w:hAnsi="Times New Roman"/>
          <w:sz w:val="28"/>
          <w:szCs w:val="28"/>
        </w:rPr>
      </w:pPr>
      <w:r w:rsidRPr="00B444F5">
        <w:rPr>
          <w:rFonts w:ascii="Times New Roman" w:hAnsi="Times New Roman"/>
          <w:sz w:val="28"/>
          <w:szCs w:val="28"/>
          <w:lang w:eastAsia="ru-RU"/>
        </w:rPr>
        <w:t xml:space="preserve">По решению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жители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могут привлекаться к выполнению на добровольной основе социально значимых для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работ (в том числе дежурств) в целях решения вопросов местного значения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предусмотренных </w:t>
      </w:r>
      <w:hyperlink r:id="rId7" w:history="1">
        <w:r w:rsidRPr="00B444F5">
          <w:rPr>
            <w:rFonts w:ascii="Times New Roman" w:hAnsi="Times New Roman"/>
            <w:sz w:val="28"/>
            <w:szCs w:val="28"/>
            <w:lang w:eastAsia="ru-RU"/>
          </w:rPr>
          <w:t>пунктами 7.1</w:t>
        </w:r>
      </w:hyperlink>
      <w:r w:rsidRPr="00B444F5">
        <w:rPr>
          <w:rFonts w:ascii="Times New Roman" w:hAnsi="Times New Roman"/>
          <w:sz w:val="28"/>
          <w:szCs w:val="28"/>
          <w:lang w:eastAsia="ru-RU"/>
        </w:rPr>
        <w:t xml:space="preserve"> - </w:t>
      </w:r>
      <w:hyperlink r:id="rId8" w:history="1">
        <w:r w:rsidRPr="00B444F5">
          <w:rPr>
            <w:rFonts w:ascii="Times New Roman" w:hAnsi="Times New Roman"/>
            <w:sz w:val="28"/>
            <w:szCs w:val="28"/>
            <w:lang w:eastAsia="ru-RU"/>
          </w:rPr>
          <w:t>9</w:t>
        </w:r>
      </w:hyperlink>
      <w:r w:rsidRPr="00B444F5">
        <w:rPr>
          <w:rFonts w:ascii="Times New Roman" w:hAnsi="Times New Roman"/>
          <w:sz w:val="28"/>
          <w:szCs w:val="28"/>
          <w:lang w:eastAsia="ru-RU"/>
        </w:rPr>
        <w:t xml:space="preserve"> и </w:t>
      </w:r>
      <w:hyperlink r:id="rId9" w:history="1">
        <w:r w:rsidRPr="00B444F5">
          <w:rPr>
            <w:rFonts w:ascii="Times New Roman" w:hAnsi="Times New Roman"/>
            <w:sz w:val="28"/>
            <w:szCs w:val="28"/>
            <w:lang w:eastAsia="ru-RU"/>
          </w:rPr>
          <w:t>19 части 1 статьи 14</w:t>
        </w:r>
      </w:hyperlink>
      <w:r w:rsidRPr="00B444F5">
        <w:rPr>
          <w:rFonts w:ascii="Times New Roman" w:hAnsi="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65431C" w:rsidRPr="00B444F5" w:rsidRDefault="0065431C" w:rsidP="00347E30">
      <w:pPr>
        <w:pStyle w:val="ListParagraph"/>
        <w:autoSpaceDE w:val="0"/>
        <w:autoSpaceDN w:val="0"/>
        <w:adjustRightInd w:val="0"/>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65431C" w:rsidRPr="00B444F5" w:rsidRDefault="0065431C" w:rsidP="00347E30">
      <w:pPr>
        <w:pStyle w:val="ListParagraph"/>
        <w:autoSpaceDE w:val="0"/>
        <w:autoSpaceDN w:val="0"/>
        <w:adjustRightInd w:val="0"/>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К выполнению социально значимых работ могут привлекаться совершеннолетние трудоспособные жители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65431C" w:rsidRPr="00B444F5" w:rsidRDefault="0065431C" w:rsidP="00347E30">
      <w:pPr>
        <w:pStyle w:val="ListParagraph"/>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сельского поселения.</w:t>
      </w:r>
    </w:p>
    <w:p w:rsidR="0065431C" w:rsidRPr="00E95B3F" w:rsidRDefault="0065431C" w:rsidP="00E95B3F">
      <w:pPr>
        <w:pStyle w:val="ListParagraph"/>
        <w:numPr>
          <w:ilvl w:val="0"/>
          <w:numId w:val="5"/>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вправе заключать соглашения с органами местного самоуправления  </w:t>
      </w:r>
      <w:r>
        <w:rPr>
          <w:rFonts w:ascii="Times New Roman" w:hAnsi="Times New Roman"/>
          <w:sz w:val="28"/>
          <w:szCs w:val="28"/>
          <w:lang w:eastAsia="ru-RU"/>
        </w:rPr>
        <w:t>Ромодановского</w:t>
      </w:r>
      <w:r w:rsidRPr="00B444F5">
        <w:rPr>
          <w:rFonts w:ascii="Times New Roman" w:hAnsi="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hAnsi="Times New Roman"/>
          <w:sz w:val="28"/>
          <w:szCs w:val="28"/>
          <w:lang w:eastAsia="ru-RU"/>
        </w:rPr>
        <w:t xml:space="preserve">предоставляемых из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бюджет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в соответствии с Бюджетным кодексом Российской Федерации.</w:t>
      </w:r>
    </w:p>
    <w:p w:rsidR="0065431C" w:rsidRPr="00E95B3F" w:rsidRDefault="0065431C" w:rsidP="00E95B3F">
      <w:pPr>
        <w:pStyle w:val="ListParagraph"/>
        <w:numPr>
          <w:ilvl w:val="0"/>
          <w:numId w:val="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вправе заключать соглашения с органами местного самоуправления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в соответствии с которыми 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за счет межбюджетных трансфертов, предоставляемых из бюджета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в бюджет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Бюджетным кодексом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7. Права органов местного самоуправления  </w:t>
      </w:r>
      <w:r w:rsidRPr="00145241">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 на решение вопросов, не отнесенных к вопросам местного значения поселений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имеют право на: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создание музеев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2)совершение нотариальных действий, предусмотренных законодательством, в случае отсутствия в  </w:t>
      </w:r>
      <w:r>
        <w:rPr>
          <w:rFonts w:ascii="Times New Roman" w:hAnsi="Times New Roman"/>
          <w:sz w:val="28"/>
          <w:szCs w:val="28"/>
          <w:lang w:eastAsia="ru-RU"/>
        </w:rPr>
        <w:t>Кочуновском</w:t>
      </w:r>
      <w:r w:rsidRPr="00E95B3F">
        <w:rPr>
          <w:rFonts w:ascii="Times New Roman" w:hAnsi="Times New Roman"/>
          <w:sz w:val="28"/>
          <w:szCs w:val="28"/>
          <w:lang w:eastAsia="ru-RU"/>
        </w:rPr>
        <w:t xml:space="preserve"> сельском поселении нотариуса;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участие в осуществлении деятельности по опеке и попечительству;</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создание муниципальной пожарной охраны;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создание условий для развития туризма;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осуществление деятельности по обращению с животными без владельцев, обитающими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w:t>
      </w:r>
      <w:r>
        <w:rPr>
          <w:rFonts w:ascii="Times New Roman" w:hAnsi="Times New Roman"/>
          <w:sz w:val="28"/>
          <w:szCs w:val="28"/>
          <w:lang w:eastAsia="ru-RU"/>
        </w:rPr>
        <w:t xml:space="preserve"> </w:t>
      </w:r>
      <w:r w:rsidRPr="00E95B3F">
        <w:rPr>
          <w:rFonts w:ascii="Times New Roman" w:hAnsi="Times New Roman"/>
          <w:sz w:val="28"/>
          <w:szCs w:val="28"/>
          <w:lang w:eastAsia="ru-RU"/>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65431C" w:rsidRPr="00E95B3F" w:rsidRDefault="0065431C" w:rsidP="00E95B3F">
      <w:pPr>
        <w:pStyle w:val="ListParagraph"/>
        <w:numPr>
          <w:ilvl w:val="0"/>
          <w:numId w:val="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w:t>
      </w:r>
      <w:r w:rsidRPr="00E95B3F">
        <w:rPr>
          <w:rFonts w:ascii="Times New Roman" w:hAnsi="Times New Roman"/>
          <w:b/>
          <w:bCs/>
          <w:sz w:val="28"/>
          <w:szCs w:val="28"/>
          <w:lang w:eastAsia="ru-RU"/>
        </w:rPr>
        <w:t>.  Муниципальный контроль</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65431C" w:rsidRPr="00E95B3F" w:rsidRDefault="0065431C" w:rsidP="00E95B3F">
      <w:pPr>
        <w:pStyle w:val="ListParagraph"/>
        <w:numPr>
          <w:ilvl w:val="0"/>
          <w:numId w:val="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2. Формы</w:t>
      </w:r>
      <w:r>
        <w:rPr>
          <w:rFonts w:ascii="Times New Roman" w:hAnsi="Times New Roman"/>
          <w:b/>
          <w:bCs/>
          <w:sz w:val="28"/>
          <w:szCs w:val="28"/>
          <w:lang w:eastAsia="ru-RU"/>
        </w:rPr>
        <w:t xml:space="preserve"> </w:t>
      </w:r>
      <w:r w:rsidRPr="00E95B3F">
        <w:rPr>
          <w:rFonts w:ascii="Times New Roman" w:hAnsi="Times New Roman"/>
          <w:b/>
          <w:bCs/>
          <w:sz w:val="28"/>
          <w:szCs w:val="28"/>
          <w:lang w:eastAsia="ru-RU"/>
        </w:rPr>
        <w:t>непосредственного осуществления населением местного самоуправления и участия населения  в осуществлении  местного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9</w:t>
      </w:r>
      <w:r w:rsidRPr="00E95B3F">
        <w:rPr>
          <w:rFonts w:ascii="Times New Roman" w:hAnsi="Times New Roman"/>
          <w:b/>
          <w:bCs/>
          <w:sz w:val="28"/>
          <w:szCs w:val="28"/>
          <w:lang w:eastAsia="ru-RU"/>
        </w:rPr>
        <w:t>. Местный референдум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целях решения непосредственно населением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вопросов местного значения проводится местный референдум.</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Местный референдум проводится на всей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назначении местного референдума принимается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357A3"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по инициативе, </w:t>
      </w:r>
      <w:r w:rsidRPr="00E357A3">
        <w:rPr>
          <w:rFonts w:ascii="Times New Roman" w:hAnsi="Times New Roman"/>
          <w:sz w:val="28"/>
          <w:szCs w:val="28"/>
          <w:lang w:eastAsia="ru-RU"/>
        </w:rPr>
        <w:t>выдвинутой гражданами Российской Федерации, имеющими право на участие в местном референдуме;</w:t>
      </w:r>
    </w:p>
    <w:p w:rsidR="0065431C" w:rsidRPr="00E357A3" w:rsidRDefault="0065431C" w:rsidP="00E95B3F">
      <w:pPr>
        <w:tabs>
          <w:tab w:val="left" w:pos="1134"/>
        </w:tabs>
        <w:spacing w:after="0" w:line="240" w:lineRule="auto"/>
        <w:ind w:firstLine="709"/>
        <w:jc w:val="both"/>
        <w:rPr>
          <w:rFonts w:ascii="Times New Roman" w:hAnsi="Times New Roman"/>
          <w:sz w:val="28"/>
          <w:szCs w:val="28"/>
          <w:lang w:eastAsia="ru-RU"/>
        </w:rPr>
      </w:pPr>
      <w:r w:rsidRPr="00E357A3">
        <w:rPr>
          <w:rFonts w:ascii="Times New Roman" w:hAnsi="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5431C" w:rsidRPr="00E357A3" w:rsidRDefault="0065431C" w:rsidP="00E95B3F">
      <w:pPr>
        <w:tabs>
          <w:tab w:val="left" w:pos="1134"/>
        </w:tabs>
        <w:spacing w:after="0" w:line="240" w:lineRule="auto"/>
        <w:ind w:firstLine="709"/>
        <w:jc w:val="both"/>
        <w:rPr>
          <w:rFonts w:ascii="Times New Roman" w:hAnsi="Times New Roman"/>
          <w:sz w:val="28"/>
          <w:szCs w:val="28"/>
          <w:lang w:eastAsia="ru-RU"/>
        </w:rPr>
      </w:pPr>
      <w:r w:rsidRPr="00E357A3">
        <w:rPr>
          <w:rFonts w:ascii="Times New Roman" w:hAnsi="Times New Roman"/>
          <w:sz w:val="28"/>
          <w:szCs w:val="28"/>
          <w:lang w:eastAsia="ru-RU"/>
        </w:rPr>
        <w:t xml:space="preserve">3) по инициативе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357A3">
        <w:rPr>
          <w:rFonts w:ascii="Times New Roman" w:hAnsi="Times New Roman"/>
          <w:sz w:val="28"/>
          <w:szCs w:val="28"/>
          <w:lang w:eastAsia="ru-RU"/>
        </w:rPr>
        <w:t xml:space="preserve">сельского поселения 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357A3">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E357A3">
        <w:rPr>
          <w:rFonts w:ascii="Times New Roman" w:hAnsi="Times New Roman"/>
          <w:sz w:val="28"/>
          <w:szCs w:val="28"/>
          <w:lang w:eastAsia="ru-RU"/>
        </w:rPr>
        <w:t>выдвинутой ими совместно.</w:t>
      </w:r>
    </w:p>
    <w:p w:rsidR="0065431C" w:rsidRPr="00E357A3"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357A3">
        <w:rPr>
          <w:rFonts w:ascii="Times New Roman" w:hAnsi="Times New Roman"/>
          <w:sz w:val="28"/>
          <w:szCs w:val="28"/>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357A3">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E357A3">
        <w:rPr>
          <w:rFonts w:ascii="Times New Roman" w:hAnsi="Times New Roman"/>
          <w:sz w:val="28"/>
          <w:szCs w:val="28"/>
          <w:lang w:eastAsia="ru-RU"/>
        </w:rPr>
        <w:t>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65431C" w:rsidRPr="00E357A3"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357A3">
        <w:rPr>
          <w:rFonts w:ascii="Times New Roman" w:hAnsi="Times New Roman"/>
          <w:sz w:val="28"/>
          <w:szCs w:val="28"/>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65431C" w:rsidRPr="00E357A3"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357A3">
        <w:rPr>
          <w:rFonts w:ascii="Times New Roman" w:hAnsi="Times New Roman"/>
          <w:sz w:val="28"/>
          <w:szCs w:val="28"/>
          <w:lang w:eastAsia="ru-RU"/>
        </w:rPr>
        <w:t xml:space="preserve">Инициатива проведения местного референдума, выдвинутая совместно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357A3">
        <w:rPr>
          <w:rFonts w:ascii="Times New Roman" w:hAnsi="Times New Roman"/>
          <w:sz w:val="28"/>
          <w:szCs w:val="28"/>
          <w:lang w:eastAsia="ru-RU"/>
        </w:rPr>
        <w:t xml:space="preserve">сельского поселения и или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357A3">
        <w:rPr>
          <w:rFonts w:ascii="Times New Roman" w:hAnsi="Times New Roman"/>
          <w:sz w:val="28"/>
          <w:szCs w:val="28"/>
          <w:lang w:eastAsia="ru-RU"/>
        </w:rPr>
        <w:t xml:space="preserve">сельского поселения, оформляется правовыми актами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357A3">
        <w:rPr>
          <w:rFonts w:ascii="Times New Roman" w:hAnsi="Times New Roman"/>
          <w:sz w:val="28"/>
          <w:szCs w:val="28"/>
          <w:lang w:eastAsia="ru-RU"/>
        </w:rPr>
        <w:t xml:space="preserve">сельского поселения и или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357A3">
        <w:rPr>
          <w:rFonts w:ascii="Times New Roman" w:hAnsi="Times New Roman"/>
          <w:sz w:val="28"/>
          <w:szCs w:val="28"/>
          <w:lang w:eastAsia="ru-RU"/>
        </w:rPr>
        <w:t>сельского поселения, возглавляющего местную администрацию.</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E357A3">
        <w:rPr>
          <w:rFonts w:ascii="Times New Roman" w:hAnsi="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hAnsi="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Pr="00E95B3F">
        <w:rPr>
          <w:rFonts w:ascii="Times New Roman" w:hAnsi="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65431C" w:rsidRPr="00E95B3F" w:rsidRDefault="0065431C"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65431C" w:rsidRPr="00E95B3F" w:rsidRDefault="0065431C"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E95B3F">
        <w:rPr>
          <w:rFonts w:ascii="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sz w:val="28"/>
          <w:szCs w:val="28"/>
        </w:rPr>
        <w:t>и иными законами Республики Мордовия, организует и обеспечивает подготовку и проведение местного референдума.</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hAnsi="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sz w:val="28"/>
          <w:szCs w:val="28"/>
        </w:rPr>
        <w:t>для фонда местного референдума, созданного инициативной группой.</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Если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65431C" w:rsidRPr="00E95B3F" w:rsidRDefault="0065431C"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65431C" w:rsidRPr="00E95B3F" w:rsidRDefault="0065431C" w:rsidP="00E95B3F">
      <w:pPr>
        <w:pStyle w:val="ListParagraph"/>
        <w:numPr>
          <w:ilvl w:val="0"/>
          <w:numId w:val="8"/>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Фонд для участия в местном референдуме может создаваться за счет следующих средств: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членов инициативной группы;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добровольных пожертвований граждан;</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добровольных пожертвований юридических лиц.</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Максимальный размер таких пожертвований и перечислений составляет для: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членов инициативной группы - 3000 рублей;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собственных средств политической партии, иного общественного объединения - 20 000 рублей;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добровольных пожертвований физических и юридических лиц - 10 000 рублей.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обязан назначить местный референдум  в течение 30 дней со дня поступления в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документов, на основании которых назначается местный референдум.</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Итоги голосования и принятое на местном референдуме решение подлежат официальному опубликованию (обнародованию).</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Принятое на местном референдуме решение подлежит обязательному исполнению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Местный референдум проводится в</w:t>
      </w:r>
      <w:r w:rsidRPr="00E95B3F">
        <w:rPr>
          <w:rFonts w:ascii="Times New Roman" w:hAnsi="Times New Roman"/>
          <w:sz w:val="28"/>
          <w:szCs w:val="28"/>
        </w:rPr>
        <w:t xml:space="preserve"> соответствии с Конституцией Российской Федерации, Федеральным законом от 12 июня 2002 г</w:t>
      </w:r>
      <w:r>
        <w:rPr>
          <w:rFonts w:ascii="Times New Roman" w:hAnsi="Times New Roman"/>
          <w:sz w:val="28"/>
          <w:szCs w:val="28"/>
        </w:rPr>
        <w:t>ода</w:t>
      </w:r>
      <w:r w:rsidRPr="00E95B3F">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 настоящим Уставом среди обладающих правом на участие вреферендуме граждан Российской Федерации, место жительства которых расположено в границах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w:t>
      </w:r>
    </w:p>
    <w:p w:rsidR="0065431C" w:rsidRPr="00E95B3F" w:rsidRDefault="0065431C" w:rsidP="00E95B3F">
      <w:pPr>
        <w:pStyle w:val="ListParagraph"/>
        <w:numPr>
          <w:ilvl w:val="0"/>
          <w:numId w:val="8"/>
        </w:numPr>
        <w:tabs>
          <w:tab w:val="left" w:pos="1134"/>
        </w:tabs>
        <w:spacing w:after="0" w:line="240" w:lineRule="auto"/>
        <w:ind w:left="0" w:firstLine="709"/>
        <w:jc w:val="both"/>
        <w:rPr>
          <w:rFonts w:ascii="Times New Roman" w:hAnsi="Times New Roman"/>
          <w:sz w:val="28"/>
          <w:szCs w:val="28"/>
          <w:lang w:eastAsia="ru-RU"/>
        </w:rPr>
      </w:pPr>
      <w:r w:rsidRPr="00A96E82">
        <w:rPr>
          <w:rFonts w:ascii="Times New Roman" w:hAnsi="Times New Roman"/>
          <w:sz w:val="28"/>
          <w:szCs w:val="28"/>
          <w:shd w:val="clear" w:color="auto" w:fill="FFFFFF"/>
        </w:rPr>
        <w:t>Гарантии прав граждан на участие в местном референдуме, а также порядок подготовки и проведения местного референдума устанавливаются</w:t>
      </w:r>
      <w:r w:rsidRPr="00E95B3F">
        <w:rPr>
          <w:rFonts w:ascii="Times New Roman" w:hAnsi="Times New Roman"/>
          <w:color w:val="333333"/>
          <w:sz w:val="28"/>
          <w:szCs w:val="28"/>
          <w:shd w:val="clear" w:color="auto" w:fill="FFFFFF"/>
        </w:rPr>
        <w:t xml:space="preserve"> </w:t>
      </w:r>
      <w:r w:rsidRPr="00E95B3F">
        <w:rPr>
          <w:rFonts w:ascii="Times New Roman" w:hAnsi="Times New Roman"/>
          <w:sz w:val="28"/>
          <w:szCs w:val="28"/>
        </w:rPr>
        <w:t>Федеральным законом от 12 июня 2002 г</w:t>
      </w:r>
      <w:r>
        <w:rPr>
          <w:rFonts w:ascii="Times New Roman" w:hAnsi="Times New Roman"/>
          <w:sz w:val="28"/>
          <w:szCs w:val="28"/>
        </w:rPr>
        <w:t>ода</w:t>
      </w:r>
      <w:r w:rsidRPr="00E95B3F">
        <w:rPr>
          <w:rFonts w:ascii="Times New Roman" w:hAnsi="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olor w:val="333333"/>
          <w:sz w:val="28"/>
          <w:szCs w:val="28"/>
          <w:shd w:val="clear" w:color="auto" w:fill="FFFFFF"/>
        </w:rPr>
        <w:t xml:space="preserve"> и принятым в соответствии с ним </w:t>
      </w:r>
      <w:r w:rsidRPr="00E95B3F">
        <w:rPr>
          <w:rFonts w:ascii="Times New Roman" w:hAnsi="Times New Roman"/>
          <w:sz w:val="28"/>
          <w:szCs w:val="28"/>
        </w:rPr>
        <w:t>Законом Республики Мордовия от 15 февраля 2007 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w:t>
      </w:r>
      <w:r w:rsidRPr="00E95B3F">
        <w:rPr>
          <w:rFonts w:ascii="Times New Roman" w:hAnsi="Times New Roman"/>
          <w:color w:val="333333"/>
          <w:sz w:val="28"/>
          <w:szCs w:val="28"/>
          <w:shd w:val="clear" w:color="auto" w:fill="FFFFFF"/>
        </w:rPr>
        <w:t>.</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10</w:t>
      </w:r>
      <w:r w:rsidRPr="00E95B3F">
        <w:rPr>
          <w:rFonts w:ascii="Times New Roman" w:hAnsi="Times New Roman"/>
          <w:b/>
          <w:bCs/>
          <w:sz w:val="28"/>
          <w:szCs w:val="28"/>
          <w:lang w:eastAsia="ru-RU"/>
        </w:rPr>
        <w:t>. Муниципальные выборы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выборы проводятся в целях избрания депутатов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65431C" w:rsidRPr="00E95B3F" w:rsidRDefault="0065431C"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Днем голосования на выборах в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депутатов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65431C" w:rsidRPr="00E95B3F" w:rsidRDefault="0065431C"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досрочного прекращения полномочий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депутатов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влекущего за собой неправомочность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65431C" w:rsidRPr="00E95B3F" w:rsidRDefault="0065431C"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выборы назначаются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65431C" w:rsidRPr="00E95B3F" w:rsidRDefault="0065431C"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65431C" w:rsidRPr="00E95B3F" w:rsidRDefault="0065431C"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судом.</w:t>
      </w:r>
    </w:p>
    <w:p w:rsidR="0065431C" w:rsidRPr="00E95B3F" w:rsidRDefault="0065431C"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hAnsi="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65431C" w:rsidRPr="00E95B3F" w:rsidRDefault="0065431C"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Итоги муниципальных выборов подлежат официальному опубликованию (обнародованию).</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11</w:t>
      </w:r>
      <w:r w:rsidRPr="00E95B3F">
        <w:rPr>
          <w:rFonts w:ascii="Times New Roman" w:hAnsi="Times New Roman"/>
          <w:b/>
          <w:bCs/>
          <w:sz w:val="28"/>
          <w:szCs w:val="28"/>
          <w:lang w:eastAsia="ru-RU"/>
        </w:rPr>
        <w:t xml:space="preserve">. Голосование по отзыву депутата Совета депутатов </w:t>
      </w:r>
      <w:r w:rsidRPr="00A96E82">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a0"/>
        <w:numPr>
          <w:ilvl w:val="0"/>
          <w:numId w:val="10"/>
        </w:numPr>
        <w:tabs>
          <w:tab w:val="left" w:pos="1134"/>
          <w:tab w:val="left" w:pos="1276"/>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rPr>
        <w:t xml:space="preserve">Голосование по отзыву депутата Совета депутат </w:t>
      </w:r>
      <w:r>
        <w:rPr>
          <w:rFonts w:ascii="Times New Roman" w:hAnsi="Times New Roman" w:cs="Times New Roman"/>
          <w:sz w:val="28"/>
          <w:szCs w:val="28"/>
          <w:lang w:eastAsia="ru-RU"/>
        </w:rPr>
        <w:t>Кочуновского</w:t>
      </w:r>
      <w:r w:rsidRPr="00E95B3F">
        <w:rPr>
          <w:rFonts w:ascii="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w:t>
      </w:r>
      <w:r>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65431C" w:rsidRPr="00E95B3F" w:rsidRDefault="0065431C"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Население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вправе инициировать голосование об отзыве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Основанием для отзыва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являются подтвержденные в судебном порядке:</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неучастие без уважительных причин в работе двух сессий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течение года;</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неучастие в течение года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работе трех заседаний постоянных или временных органов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членом которых он является;</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не проведение приема граждан на протяжении трех месяцев в течение года;</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отказ от двух предусмотренных действующим законодательством отчетов перед избирателями в течение года;</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допущенные депутатом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65431C" w:rsidRPr="00E95B3F" w:rsidRDefault="0065431C" w:rsidP="00E95B3F">
      <w:pPr>
        <w:pStyle w:val="ListParagraph"/>
        <w:numPr>
          <w:ilvl w:val="0"/>
          <w:numId w:val="10"/>
        </w:numPr>
        <w:tabs>
          <w:tab w:val="left" w:pos="1134"/>
          <w:tab w:val="left" w:pos="1276"/>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отзыва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устанавливается следующая процедура:</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(далее - инициативная группа) в количестве 10 человек;</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инициативная группа обращается в избирательную комиссию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 ходатайством о регистрации инициативной группы;</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в ходатайстве инициативной группы указываются</w:t>
      </w:r>
      <w:r w:rsidRPr="00E95B3F">
        <w:rPr>
          <w:rFonts w:ascii="Times New Roman" w:hAnsi="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hAnsi="Times New Roman"/>
          <w:sz w:val="28"/>
          <w:szCs w:val="28"/>
          <w:lang w:eastAsia="ru-RU"/>
        </w:rPr>
        <w:t xml:space="preserve">избирательного округа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где предполагается провести голосование по отзыву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избирательная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65431C" w:rsidRPr="00B444F5"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в случае соответствия ходатайства инициативной группы и приложенных к нему документов требованиям </w:t>
      </w:r>
      <w:r w:rsidRPr="00E95B3F">
        <w:rPr>
          <w:rFonts w:ascii="Times New Roman" w:hAnsi="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Pr>
          <w:rFonts w:ascii="Times New Roman" w:hAnsi="Times New Roman"/>
          <w:sz w:val="28"/>
          <w:szCs w:val="28"/>
        </w:rPr>
        <w:t>а</w:t>
      </w:r>
      <w:r w:rsidRPr="00E95B3F">
        <w:rPr>
          <w:rFonts w:ascii="Times New Roman" w:hAnsi="Times New Roman"/>
          <w:sz w:val="28"/>
          <w:szCs w:val="28"/>
        </w:rPr>
        <w:t xml:space="preserve"> Республики Мордовия от 15 февраля 2007 года  № 15-З «О местном референдуме в Республике Мордовия»</w:t>
      </w:r>
      <w:r>
        <w:rPr>
          <w:rFonts w:ascii="Times New Roman" w:hAnsi="Times New Roman"/>
          <w:sz w:val="28"/>
          <w:szCs w:val="28"/>
        </w:rPr>
        <w:t>,</w:t>
      </w:r>
      <w:r w:rsidRPr="00E95B3F">
        <w:rPr>
          <w:rFonts w:ascii="Times New Roman" w:hAnsi="Times New Roman"/>
          <w:sz w:val="28"/>
          <w:szCs w:val="28"/>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hAnsi="Times New Roman"/>
          <w:sz w:val="28"/>
          <w:szCs w:val="28"/>
          <w:lang w:eastAsia="ru-RU"/>
        </w:rPr>
        <w:t xml:space="preserve">решение о назначении голосования по отзыву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sym w:font="Symbol" w:char="F02D"/>
      </w:r>
      <w:r w:rsidRPr="00B444F5">
        <w:rPr>
          <w:rFonts w:ascii="Times New Roman" w:hAnsi="Times New Roman"/>
          <w:sz w:val="28"/>
          <w:szCs w:val="28"/>
        </w:rPr>
        <w:t>в противном случае</w:t>
      </w:r>
      <w:r w:rsidRPr="00B444F5">
        <w:rPr>
          <w:rFonts w:ascii="Times New Roman" w:hAnsi="Times New Roman"/>
          <w:sz w:val="28"/>
          <w:szCs w:val="28"/>
          <w:lang w:eastAsia="ru-RU"/>
        </w:rPr>
        <w:t xml:space="preserve"> – об отказе в регистрации </w:t>
      </w:r>
      <w:r w:rsidRPr="00E95B3F">
        <w:rPr>
          <w:rFonts w:ascii="Times New Roman" w:hAnsi="Times New Roman"/>
          <w:sz w:val="28"/>
          <w:szCs w:val="28"/>
          <w:lang w:eastAsia="ru-RU"/>
        </w:rPr>
        <w:t>инициативной группы;</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hAnsi="Times New Roman"/>
          <w:sz w:val="28"/>
          <w:szCs w:val="28"/>
          <w:lang w:eastAsia="ru-RU"/>
        </w:rPr>
        <w:t>избирательного</w:t>
      </w:r>
      <w:r w:rsidRPr="00E95B3F">
        <w:rPr>
          <w:rFonts w:ascii="Times New Roman" w:hAnsi="Times New Roman"/>
          <w:sz w:val="28"/>
          <w:szCs w:val="28"/>
          <w:lang w:eastAsia="ru-RU"/>
        </w:rPr>
        <w:t xml:space="preserve"> округа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может превышать необходимое количество подписей, но не более чем на 10 процентов;</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7) избирательная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избирательная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подписных листов и протокола об итогах сбора подписей избирательная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направляет эти подписные листы, экземпляр протокола и копию своего постановления в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Копия постановления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выдвижения инициативы проведения голосования по отзыву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голосование по отзыву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E95B3F">
        <w:rPr>
          <w:rFonts w:ascii="Times New Roman" w:hAnsi="Times New Roman"/>
          <w:sz w:val="28"/>
          <w:szCs w:val="28"/>
        </w:rPr>
        <w:t>Законом Республики Мордовия от 15 февраля 2007г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w:t>
      </w:r>
      <w:r w:rsidRPr="00E95B3F">
        <w:rPr>
          <w:rFonts w:ascii="Times New Roman" w:hAnsi="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предусмотреннойЗаконом Республики Мордовия от 15 февраля 2007 года № 15-З «О местном референдуме в Республике Мордовия», избирательная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обеспечивает депутату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65431C" w:rsidRPr="00E95B3F" w:rsidRDefault="0065431C" w:rsidP="00E95B3F">
      <w:pPr>
        <w:tabs>
          <w:tab w:val="left" w:pos="1134"/>
          <w:tab w:val="left" w:pos="1276"/>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депутат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итоги голосования по отзыву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принятые решения подлежат официальному опубликованию (обнародованию).</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12</w:t>
      </w:r>
      <w:r w:rsidRPr="00E95B3F">
        <w:rPr>
          <w:rFonts w:ascii="Times New Roman" w:hAnsi="Times New Roman"/>
          <w:b/>
          <w:bCs/>
          <w:sz w:val="28"/>
          <w:szCs w:val="28"/>
          <w:lang w:eastAsia="ru-RU"/>
        </w:rPr>
        <w:t xml:space="preserve">. Голосование по вопросам изменения границ </w:t>
      </w:r>
      <w:r w:rsidRPr="002619F0">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 xml:space="preserve">сельского поселения, преобразования  </w:t>
      </w:r>
      <w:r w:rsidRPr="002619F0">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В случаях, предусмотренных Федеральным законом </w:t>
      </w:r>
      <w:r w:rsidRPr="00E95B3F">
        <w:rPr>
          <w:rFonts w:ascii="Times New Roman" w:hAnsi="Times New Roman"/>
          <w:sz w:val="28"/>
          <w:szCs w:val="28"/>
          <w:lang w:eastAsia="ru-RU"/>
        </w:rPr>
        <w:t xml:space="preserve">от 6 октября 2003 </w:t>
      </w:r>
      <w:r w:rsidRPr="00E95B3F">
        <w:rPr>
          <w:rFonts w:ascii="Times New Roman" w:hAnsi="Times New Roman"/>
          <w:sz w:val="28"/>
          <w:szCs w:val="28"/>
        </w:rPr>
        <w:t>г</w:t>
      </w:r>
      <w:r>
        <w:rPr>
          <w:rFonts w:ascii="Times New Roman" w:hAnsi="Times New Roman"/>
          <w:sz w:val="28"/>
          <w:szCs w:val="28"/>
        </w:rPr>
        <w:t>ода</w:t>
      </w:r>
      <w:r w:rsidRPr="00E95B3F">
        <w:rPr>
          <w:rFonts w:ascii="Times New Roman" w:hAnsi="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sz w:val="28"/>
          <w:szCs w:val="28"/>
        </w:rPr>
        <w:t xml:space="preserve">, в целях получения согласия населения при изменении границ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преобразовании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проводится голосование по вопросам изменения границ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преобразования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w:t>
      </w:r>
    </w:p>
    <w:p w:rsidR="0065431C" w:rsidRPr="00E95B3F" w:rsidRDefault="0065431C"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Голосование по вопросам изменения границ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проводится на всей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65431C" w:rsidRPr="00E95B3F" w:rsidRDefault="0065431C"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Голосование по вопросам изменения границ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назначается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E95B3F">
        <w:rPr>
          <w:rFonts w:ascii="Times New Roman" w:hAnsi="Times New Roman"/>
          <w:sz w:val="28"/>
          <w:szCs w:val="28"/>
        </w:rPr>
        <w:t>Законом Республики Мордовия от 15 февраля 2007 г</w:t>
      </w:r>
      <w:r>
        <w:rPr>
          <w:rFonts w:ascii="Times New Roman" w:hAnsi="Times New Roman"/>
          <w:sz w:val="28"/>
          <w:szCs w:val="28"/>
        </w:rPr>
        <w:t>ода</w:t>
      </w:r>
      <w:r w:rsidRPr="00E95B3F">
        <w:rPr>
          <w:rFonts w:ascii="Times New Roman" w:hAnsi="Times New Roman"/>
          <w:sz w:val="28"/>
          <w:szCs w:val="28"/>
        </w:rPr>
        <w:t xml:space="preserve"> № 15-З «О местном референдуме в Республике Мордовия»</w:t>
      </w:r>
      <w:r w:rsidRPr="00E95B3F">
        <w:rPr>
          <w:rFonts w:ascii="Times New Roman" w:hAnsi="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65431C" w:rsidRPr="00E95B3F" w:rsidRDefault="0065431C"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Голосование по вопросам изменения границ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считается состоявшимся, если в нем приняло участие более половины жителей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части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обладающих избирательным правом. Согласие населения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 изменение границ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части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1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Итоги голосования по вопросам изменения границ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принятые решения подлежат официальному опубликованию (обнародованию).</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13</w:t>
      </w:r>
      <w:r w:rsidRPr="00E95B3F">
        <w:rPr>
          <w:rFonts w:ascii="Times New Roman" w:hAnsi="Times New Roman"/>
          <w:b/>
          <w:bCs/>
          <w:sz w:val="28"/>
          <w:szCs w:val="28"/>
          <w:lang w:eastAsia="ru-RU"/>
        </w:rPr>
        <w:t>. Сход граждан</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1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65431C" w:rsidRPr="00B444F5" w:rsidRDefault="0065431C" w:rsidP="00E95B3F">
      <w:pPr>
        <w:pStyle w:val="ListParagraph"/>
        <w:numPr>
          <w:ilvl w:val="0"/>
          <w:numId w:val="1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65431C" w:rsidRPr="00B444F5" w:rsidRDefault="0065431C" w:rsidP="00E95B3F">
      <w:pPr>
        <w:pStyle w:val="ListParagraph"/>
        <w:numPr>
          <w:ilvl w:val="0"/>
          <w:numId w:val="12"/>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B444F5">
        <w:rPr>
          <w:rFonts w:ascii="Times New Roman" w:hAnsi="Times New Roman"/>
          <w:bCs/>
          <w:sz w:val="28"/>
          <w:szCs w:val="28"/>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hAnsi="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Статья 14. Правотворческая инициатива граждан</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65431C" w:rsidRPr="00B444F5"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Минимальная численность инициативной группы граждан устанавливается решением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и не может превышать 3 процента от числа жителей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обладающих избирательным правом.</w:t>
      </w:r>
    </w:p>
    <w:p w:rsidR="0065431C" w:rsidRPr="00B444F5"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В случае отсутствия решения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65431C" w:rsidRPr="00E95B3F"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Проект муниципального правового акта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внесенный в порядке реализации правотворческой инициативы граждан, подлежит обязательному </w:t>
      </w:r>
      <w:r w:rsidRPr="00E95B3F">
        <w:rPr>
          <w:rFonts w:ascii="Times New Roman" w:hAnsi="Times New Roman"/>
          <w:sz w:val="28"/>
          <w:szCs w:val="28"/>
          <w:lang w:eastAsia="ru-RU"/>
        </w:rPr>
        <w:t xml:space="preserve">рассмотрению органом местного самоуправления или должностным лицом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 компетенции которых относится принятие соответствующего акта, в течение трех месяцев со дня его внесения.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принятие муниципального правового акта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указанный проект должен быть рассмотрен на открытой сессии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15</w:t>
      </w:r>
      <w:r w:rsidRPr="00E95B3F">
        <w:rPr>
          <w:rFonts w:ascii="Times New Roman" w:hAnsi="Times New Roman"/>
          <w:b/>
          <w:bCs/>
          <w:sz w:val="28"/>
          <w:szCs w:val="28"/>
          <w:lang w:eastAsia="ru-RU"/>
        </w:rPr>
        <w:t>. Территориальное общественное самоуправление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 предложению населения, проживающего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Территориальное общественное самоуправление осуществляется в </w:t>
      </w:r>
      <w:r>
        <w:rPr>
          <w:rFonts w:ascii="Times New Roman" w:hAnsi="Times New Roman"/>
          <w:sz w:val="28"/>
          <w:szCs w:val="28"/>
          <w:lang w:eastAsia="ru-RU"/>
        </w:rPr>
        <w:t>Кочуновском</w:t>
      </w:r>
      <w:r w:rsidRPr="00E95B3F">
        <w:rPr>
          <w:rFonts w:ascii="Times New Roman" w:hAnsi="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65431C" w:rsidRPr="00E95B3F" w:rsidRDefault="0065431C"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rFonts w:ascii="Times New Roman" w:hAnsi="Times New Roman"/>
          <w:sz w:val="28"/>
          <w:szCs w:val="28"/>
          <w:lang w:eastAsia="ru-RU"/>
        </w:rPr>
        <w:t>Кочуновском</w:t>
      </w:r>
      <w:r w:rsidRPr="00E95B3F">
        <w:rPr>
          <w:rFonts w:ascii="Times New Roman" w:hAnsi="Times New Roman"/>
          <w:sz w:val="28"/>
          <w:szCs w:val="28"/>
          <w:lang w:eastAsia="ru-RU"/>
        </w:rPr>
        <w:t xml:space="preserve"> сельском поселении: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подъезд многоквартирного жилого дома;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многоквартирный жилой дом;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группа жилых домов;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xml:space="preserve"> жилой микрорайон;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сельский населенный пункт, не являющийся поселением;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sym w:font="Symbol" w:char="F02D"/>
      </w:r>
      <w:r w:rsidRPr="00E95B3F">
        <w:rPr>
          <w:rFonts w:ascii="Times New Roman" w:hAnsi="Times New Roman"/>
          <w:sz w:val="28"/>
          <w:szCs w:val="28"/>
          <w:lang w:eastAsia="ru-RU"/>
        </w:rPr>
        <w:t> иные территории проживания граждан.</w:t>
      </w:r>
    </w:p>
    <w:p w:rsidR="0065431C" w:rsidRPr="00E95B3F" w:rsidRDefault="0065431C"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65431C" w:rsidRPr="00E95B3F" w:rsidRDefault="0065431C"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65431C" w:rsidRPr="00E95B3F"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65431C" w:rsidRPr="00E95B3F"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установление структуры органов территориального общественного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принятие устава территориального общественного самоуправления, внесение в него изменений и дополнений;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избрание органов территориального общественного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определение основных направлений деятельности территориального общественного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65431C" w:rsidRPr="00E95B3F"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территориального общественного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представляют интересы населения, проживающего на соответствующей территории;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обеспечивают исполнение решений, принятых на собраниях и конференциях граждан;</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 использованием средств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вправе вносить в 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65431C" w:rsidRPr="00E95B3F" w:rsidRDefault="0065431C"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уставе территориального общественного самоуправления устанавливаются: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территория, на которой оно осуществляется;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цели, задачи, формы и основные направления деятельности территориального общественного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порядок принятия решений;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порядок прекращения осуществления территориального общественного самоуправления.</w:t>
      </w:r>
    </w:p>
    <w:p w:rsidR="0065431C" w:rsidRPr="00E95B3F" w:rsidRDefault="0065431C"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устанавливаться не могут.</w:t>
      </w:r>
    </w:p>
    <w:p w:rsidR="0065431C" w:rsidRPr="00E95B3F" w:rsidRDefault="0065431C" w:rsidP="00E95B3F">
      <w:pPr>
        <w:pStyle w:val="ListParagraph"/>
        <w:numPr>
          <w:ilvl w:val="0"/>
          <w:numId w:val="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определяются решениями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16</w:t>
      </w:r>
      <w:r w:rsidRPr="00E95B3F">
        <w:rPr>
          <w:rFonts w:ascii="Times New Roman" w:hAnsi="Times New Roman"/>
          <w:b/>
          <w:bCs/>
          <w:sz w:val="28"/>
          <w:szCs w:val="28"/>
          <w:lang w:eastAsia="ru-RU"/>
        </w:rPr>
        <w:t>. Староста сельского населенного пункта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ascii="Times New Roman" w:hAnsi="Times New Roman"/>
          <w:sz w:val="28"/>
          <w:szCs w:val="28"/>
          <w:lang w:eastAsia="ru-RU"/>
        </w:rPr>
        <w:t>Кочуновском</w:t>
      </w:r>
      <w:r w:rsidRPr="00E95B3F">
        <w:rPr>
          <w:rFonts w:ascii="Times New Roman" w:hAnsi="Times New Roman"/>
          <w:sz w:val="28"/>
          <w:szCs w:val="28"/>
          <w:lang w:eastAsia="ru-RU"/>
        </w:rPr>
        <w:t xml:space="preserve"> сельском поселении, может назначаться староста сельского населенного пункта.</w:t>
      </w:r>
    </w:p>
    <w:p w:rsidR="0065431C" w:rsidRPr="00E95B3F" w:rsidRDefault="0065431C"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Староста сельского населенного пункта назначается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65431C" w:rsidRPr="00E95B3F" w:rsidRDefault="0065431C"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65431C" w:rsidRPr="00E95B3F" w:rsidRDefault="0065431C"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Старостой сельского населенного пункта не может быть назначено лицо: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2)признанное судом недееспособным или ограниченно дееспособным;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3)имеющее непогашенную или неснятую судимость. </w:t>
      </w:r>
    </w:p>
    <w:p w:rsidR="0065431C" w:rsidRPr="00E95B3F" w:rsidRDefault="0065431C" w:rsidP="00E95B3F">
      <w:pPr>
        <w:pStyle w:val="ListParagraph"/>
        <w:numPr>
          <w:ilvl w:val="0"/>
          <w:numId w:val="1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старосты сельского населенного пункта составляет пять лет.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65431C" w:rsidRPr="00E95B3F" w:rsidRDefault="0065431C"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Староста сельского населенного пункта для решения возложенных на него задач: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w:t>
      </w:r>
    </w:p>
    <w:p w:rsidR="0065431C" w:rsidRPr="00E95B3F" w:rsidRDefault="0065431C" w:rsidP="00E95B3F">
      <w:pPr>
        <w:pStyle w:val="ListParagraph"/>
        <w:numPr>
          <w:ilvl w:val="0"/>
          <w:numId w:val="1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17</w:t>
      </w:r>
      <w:r w:rsidRPr="00E95B3F">
        <w:rPr>
          <w:rFonts w:ascii="Times New Roman" w:hAnsi="Times New Roman"/>
          <w:b/>
          <w:bCs/>
          <w:sz w:val="28"/>
          <w:szCs w:val="28"/>
          <w:lang w:eastAsia="ru-RU"/>
        </w:rPr>
        <w:t>. Публичные слушания, общественные обсуждения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обсуждения проектов муниципальных правовых актов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 вопросам местного значения с участием жителей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могут проводиться публичные слушания.</w:t>
      </w:r>
    </w:p>
    <w:p w:rsidR="0065431C" w:rsidRPr="00E95B3F" w:rsidRDefault="0065431C" w:rsidP="00736B22">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93BF9">
        <w:rPr>
          <w:rFonts w:ascii="Times New Roman" w:hAnsi="Times New Roman"/>
          <w:sz w:val="28"/>
          <w:szCs w:val="28"/>
          <w:lang w:eastAsia="ru-RU"/>
        </w:rPr>
        <w:t xml:space="preserve">сельского поселения, назначаются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93BF9">
        <w:rPr>
          <w:rFonts w:ascii="Times New Roman" w:hAnsi="Times New Roman"/>
          <w:sz w:val="28"/>
          <w:szCs w:val="28"/>
          <w:lang w:eastAsia="ru-RU"/>
        </w:rPr>
        <w:t xml:space="preserve">сельского поселения, а по инициативе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93BF9">
        <w:rPr>
          <w:rFonts w:ascii="Times New Roman" w:hAnsi="Times New Roman"/>
          <w:sz w:val="28"/>
          <w:szCs w:val="28"/>
          <w:lang w:eastAsia="ru-RU"/>
        </w:rPr>
        <w:t xml:space="preserve">сельского поселения–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93BF9">
        <w:rPr>
          <w:rFonts w:ascii="Times New Roman" w:hAnsi="Times New Roman"/>
          <w:sz w:val="28"/>
          <w:szCs w:val="28"/>
          <w:lang w:eastAsia="ru-RU"/>
        </w:rPr>
        <w:t>сельского поселения.</w:t>
      </w:r>
    </w:p>
    <w:p w:rsidR="0065431C" w:rsidRPr="00E95B3F" w:rsidRDefault="0065431C" w:rsidP="00E95B3F">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На публичные слушания должны выноситься: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проект Устава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w:t>
      </w:r>
      <w:r w:rsidRPr="0034710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кроме случаев, когда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проект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 xml:space="preserve">сельского поселения </w:t>
      </w:r>
      <w:r w:rsidRPr="00E95B3F">
        <w:rPr>
          <w:rFonts w:ascii="Times New Roman" w:hAnsi="Times New Roman"/>
          <w:sz w:val="28"/>
          <w:szCs w:val="28"/>
          <w:lang w:eastAsia="ru-RU"/>
        </w:rPr>
        <w:t>и отчет о его исполнении;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проект стратегии социально-экономического развития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вопросы о преобразовании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5431C" w:rsidRPr="00E95B3F" w:rsidRDefault="0065431C" w:rsidP="00E95B3F">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организации и проведения публичных слушаний определяется настоящим Уставом и решением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должен предусматривать заблаговременное оповещение жителей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65431C" w:rsidRPr="00E95B3F" w:rsidRDefault="0065431C" w:rsidP="00E95B3F">
      <w:pPr>
        <w:pStyle w:val="ListParagraph"/>
        <w:numPr>
          <w:ilvl w:val="0"/>
          <w:numId w:val="1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 проектам правил благоустройства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 учетом положений  законодательства о градостроительной деятельности.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18</w:t>
      </w:r>
      <w:r w:rsidRPr="00E95B3F">
        <w:rPr>
          <w:rFonts w:ascii="Times New Roman" w:hAnsi="Times New Roman"/>
          <w:b/>
          <w:bCs/>
          <w:sz w:val="28"/>
          <w:szCs w:val="28"/>
          <w:lang w:eastAsia="ru-RU"/>
        </w:rPr>
        <w:t>. Собрание граждан, конференция граждан (собрание делегатов)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Для обсуждения вопросов местного значения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w:t>
      </w:r>
      <w:r w:rsidRPr="0034710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могут проводиться собрания граждан.</w:t>
      </w:r>
    </w:p>
    <w:p w:rsidR="0065431C" w:rsidRPr="00E95B3F" w:rsidRDefault="0065431C"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Собрание граждан проводится по инициативе населения,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65431C" w:rsidRPr="00E95B3F" w:rsidRDefault="0065431C"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Собрание граждан, проводимое по инициативе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назначается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 инициативе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Собрание граждан, проводимое по инициативе населения, назначается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следующем порядке: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решение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65431C" w:rsidRPr="00E95B3F" w:rsidRDefault="0065431C"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65431C" w:rsidRPr="00E95B3F" w:rsidRDefault="0065431C"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Если проведение собрания граждан намечается по инициативе населения или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 инициативе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1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либо лицом, уполномоченным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главе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65431C" w:rsidRPr="00E95B3F"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65431C" w:rsidRPr="00E95B3F"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Итоги конференции граждан (собрания делегатов) подлежат официальному опубликованию (обнародованию).</w:t>
      </w:r>
    </w:p>
    <w:p w:rsidR="0065431C" w:rsidRPr="00E95B3F" w:rsidRDefault="0065431C" w:rsidP="00E95B3F">
      <w:pPr>
        <w:pStyle w:val="ListParagraph"/>
        <w:numPr>
          <w:ilvl w:val="0"/>
          <w:numId w:val="1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19</w:t>
      </w:r>
      <w:r w:rsidRPr="00E95B3F">
        <w:rPr>
          <w:rFonts w:ascii="Times New Roman" w:hAnsi="Times New Roman"/>
          <w:b/>
          <w:bCs/>
          <w:sz w:val="28"/>
          <w:szCs w:val="28"/>
          <w:lang w:eastAsia="ru-RU"/>
        </w:rPr>
        <w:t>. Опрос граждан</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Опрос граждан проводится на всей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65431C" w:rsidRPr="00E95B3F" w:rsidRDefault="0065431C"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Результаты опроса носят рекомендательный характер.</w:t>
      </w:r>
    </w:p>
    <w:p w:rsidR="0065431C" w:rsidRPr="00E95B3F" w:rsidRDefault="0065431C"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опросе граждан имеют право участвовать жители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обладающие избирательным правом.</w:t>
      </w:r>
    </w:p>
    <w:p w:rsidR="0065431C" w:rsidRPr="00E95B3F" w:rsidRDefault="0065431C"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Опрос граждан проводится: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по вопросам местного значения - по инициативе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или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65431C" w:rsidRPr="00E95B3F" w:rsidRDefault="0065431C"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назначения и проведения опроса граждан определяется решениями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w:t>
      </w:r>
    </w:p>
    <w:p w:rsidR="0065431C" w:rsidRPr="00E95B3F" w:rsidRDefault="0065431C"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назначении опроса граждан принимается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решении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назначении опроса граждан устанавливаются: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дата и сроки проведения опроса;</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формулировка вопроса (вопросов), предлагаемого (предлагаемых) при проведении опроса;</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методика проведения опроса;</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4) форма опросного листа;</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5) минимальная численность жителей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участвующих в опросе.</w:t>
      </w:r>
    </w:p>
    <w:p w:rsidR="0065431C" w:rsidRPr="00B444F5" w:rsidRDefault="0065431C" w:rsidP="00E95B3F">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Жители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должны быть проинформированы о проведении опроса граждан не менее чем за 10 дней до его проведения.</w:t>
      </w:r>
    </w:p>
    <w:p w:rsidR="0065431C" w:rsidRPr="00B444F5" w:rsidRDefault="0065431C" w:rsidP="00B05BB0">
      <w:pPr>
        <w:pStyle w:val="ListParagraph"/>
        <w:numPr>
          <w:ilvl w:val="0"/>
          <w:numId w:val="18"/>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Финансирование мероприятий, связанных с подготовкой и проведением опроса граждан, осуществляется:</w:t>
      </w:r>
    </w:p>
    <w:p w:rsidR="0065431C" w:rsidRPr="00B444F5" w:rsidRDefault="0065431C" w:rsidP="00B05BB0">
      <w:pPr>
        <w:pStyle w:val="ListParagraph"/>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1) при проведении опроса по инициативе органов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 xml:space="preserve">сельского поселения - за счет средств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сельского поселения;</w:t>
      </w:r>
    </w:p>
    <w:p w:rsidR="0065431C" w:rsidRPr="00B444F5" w:rsidRDefault="0065431C" w:rsidP="00B05BB0">
      <w:pPr>
        <w:pStyle w:val="ListParagraph"/>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 xml:space="preserve">Статья 20. Обращения граждан в органы местного самоуправления  </w:t>
      </w:r>
      <w:r w:rsidRPr="007D77DF">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Граждане имеют право на индивидуальные и коллективные обращения в 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21</w:t>
      </w:r>
      <w:r w:rsidRPr="00E95B3F">
        <w:rPr>
          <w:rFonts w:ascii="Times New Roman" w:hAnsi="Times New Roman"/>
          <w:b/>
          <w:bCs/>
          <w:sz w:val="28"/>
          <w:szCs w:val="28"/>
          <w:lang w:eastAsia="ru-RU"/>
        </w:rPr>
        <w:t xml:space="preserve">. Другие формы непосредственного осуществления населением  </w:t>
      </w:r>
      <w:r w:rsidRPr="007D77DF">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  местного самоуправления и участия в его осуществлении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1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65431C" w:rsidRPr="00E95B3F" w:rsidRDefault="0065431C" w:rsidP="00E95B3F">
      <w:pPr>
        <w:pStyle w:val="ListParagraph"/>
        <w:numPr>
          <w:ilvl w:val="0"/>
          <w:numId w:val="1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Непосредственное осуществление населением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местного самоуправления и участие населения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и должностные лица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обязаны содействовать населению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ГЛАВА 3. Органы местного самоуправления </w:t>
      </w:r>
      <w:r w:rsidRPr="007D77DF">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22</w:t>
      </w:r>
      <w:r w:rsidRPr="00E95B3F">
        <w:rPr>
          <w:rFonts w:ascii="Times New Roman" w:hAnsi="Times New Roman"/>
          <w:b/>
          <w:bCs/>
          <w:sz w:val="28"/>
          <w:szCs w:val="28"/>
          <w:lang w:eastAsia="ru-RU"/>
        </w:rPr>
        <w:t xml:space="preserve">. Структура органов местного самоуправления </w:t>
      </w:r>
      <w:r w:rsidRPr="007D77DF">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Структуру органов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составляют:</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Республики Мордовия (далее -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 представительный</w:t>
      </w:r>
      <w:r>
        <w:rPr>
          <w:rFonts w:ascii="Times New Roman" w:hAnsi="Times New Roman"/>
          <w:sz w:val="28"/>
          <w:szCs w:val="28"/>
          <w:lang w:eastAsia="ru-RU"/>
        </w:rPr>
        <w:t xml:space="preserve"> </w:t>
      </w:r>
      <w:r w:rsidRPr="00E95B3F">
        <w:rPr>
          <w:rFonts w:ascii="Times New Roman" w:hAnsi="Times New Roman"/>
          <w:sz w:val="28"/>
          <w:szCs w:val="28"/>
          <w:lang w:eastAsia="ru-RU"/>
        </w:rPr>
        <w:t>орган муниципального образования;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Республики Мордовия (далее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 глава муниципального образования, исполняющий полномочия председателяпредставительного органа муниципального образования, и, являющийся высшим должностным лицом муниципального образования;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Республики Мордовия (далее – 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w:t>
      </w:r>
      <w:r w:rsidRPr="007D77DF">
        <w:rPr>
          <w:rFonts w:ascii="Times New Roman" w:hAnsi="Times New Roman"/>
          <w:sz w:val="28"/>
          <w:szCs w:val="28"/>
          <w:shd w:val="clear" w:color="auto" w:fill="FFFFFF"/>
          <w:lang w:eastAsia="ru-RU"/>
        </w:rPr>
        <w:t>Ревизионная</w:t>
      </w:r>
      <w:r w:rsidRPr="00E95B3F">
        <w:rPr>
          <w:rFonts w:ascii="Times New Roman" w:hAnsi="Times New Roman"/>
          <w:sz w:val="28"/>
          <w:szCs w:val="28"/>
          <w:lang w:eastAsia="ru-RU"/>
        </w:rPr>
        <w:t xml:space="preserve">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Ромодановского</w:t>
      </w:r>
      <w:r w:rsidRPr="00E95B3F">
        <w:rPr>
          <w:rFonts w:ascii="Times New Roman" w:hAnsi="Times New Roman"/>
          <w:sz w:val="28"/>
          <w:szCs w:val="28"/>
          <w:lang w:eastAsia="ru-RU"/>
        </w:rPr>
        <w:t xml:space="preserve"> муниципального района Республики Мордовия (далее – </w:t>
      </w:r>
      <w:r>
        <w:rPr>
          <w:rFonts w:ascii="Times New Roman" w:hAnsi="Times New Roman"/>
          <w:sz w:val="28"/>
          <w:szCs w:val="28"/>
          <w:shd w:val="clear" w:color="auto" w:fill="FFFFFF"/>
          <w:lang w:eastAsia="ru-RU"/>
        </w:rPr>
        <w:t>р</w:t>
      </w:r>
      <w:r w:rsidRPr="007D77DF">
        <w:rPr>
          <w:rFonts w:ascii="Times New Roman" w:hAnsi="Times New Roman"/>
          <w:sz w:val="28"/>
          <w:szCs w:val="28"/>
          <w:shd w:val="clear" w:color="auto" w:fill="FFFFFF"/>
          <w:lang w:eastAsia="ru-RU"/>
        </w:rPr>
        <w:t>евизионная</w:t>
      </w:r>
      <w:r>
        <w:rPr>
          <w:rFonts w:ascii="Times New Roman" w:hAnsi="Times New Roman"/>
          <w:sz w:val="28"/>
          <w:szCs w:val="28"/>
          <w:lang w:eastAsia="ru-RU"/>
        </w:rPr>
        <w:t>)</w:t>
      </w:r>
      <w:r w:rsidRPr="00E95B3F">
        <w:rPr>
          <w:rFonts w:ascii="Times New Roman" w:hAnsi="Times New Roman"/>
          <w:sz w:val="28"/>
          <w:szCs w:val="28"/>
          <w:lang w:eastAsia="ru-RU"/>
        </w:rPr>
        <w:t xml:space="preserve">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 контрольно-счетный орган муниципального образования.</w:t>
      </w:r>
    </w:p>
    <w:p w:rsidR="0065431C" w:rsidRPr="00E95B3F" w:rsidRDefault="0065431C" w:rsidP="00E95B3F">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Изменение структуры органов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осуществляется не иначе как путем внесения изменений в настоящий Устав. </w:t>
      </w:r>
    </w:p>
    <w:p w:rsidR="0065431C" w:rsidRDefault="0065431C" w:rsidP="003D0E0F">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 изменении структуры органов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вступает в силу не ранее чем по истечении срока полномочий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65431C" w:rsidRPr="00E95B3F" w:rsidRDefault="0065431C" w:rsidP="00E95B3F">
      <w:pPr>
        <w:pStyle w:val="ListParagraph"/>
        <w:numPr>
          <w:ilvl w:val="0"/>
          <w:numId w:val="2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Финансовое обеспечение деятельности органов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осуществляется исключительно за счет собственных доходов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23</w:t>
      </w:r>
      <w:r w:rsidRPr="00E95B3F">
        <w:rPr>
          <w:rFonts w:ascii="Times New Roman" w:hAnsi="Times New Roman"/>
          <w:b/>
          <w:bCs/>
          <w:sz w:val="28"/>
          <w:szCs w:val="28"/>
          <w:lang w:eastAsia="ru-RU"/>
        </w:rPr>
        <w:t>. Органы местного самоуправления как юридические лица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 имени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Pr="00DE5596">
        <w:rPr>
          <w:rFonts w:ascii="Times New Roman" w:hAnsi="Times New Roman"/>
          <w:sz w:val="28"/>
          <w:szCs w:val="28"/>
          <w:lang w:eastAsia="ru-RU"/>
        </w:rPr>
        <w:t xml:space="preserve">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E5596">
        <w:rPr>
          <w:rFonts w:ascii="Times New Roman" w:hAnsi="Times New Roman"/>
          <w:sz w:val="28"/>
          <w:szCs w:val="28"/>
          <w:lang w:eastAsia="ru-RU"/>
        </w:rPr>
        <w:t xml:space="preserve">сельского поселения, другие должностные лица местного самоуправления в соответствии с настоящим </w:t>
      </w:r>
      <w:r w:rsidRPr="00E95B3F">
        <w:rPr>
          <w:rFonts w:ascii="Times New Roman" w:hAnsi="Times New Roman"/>
          <w:sz w:val="28"/>
          <w:szCs w:val="28"/>
          <w:lang w:eastAsia="ru-RU"/>
        </w:rPr>
        <w:t>Уставом.</w:t>
      </w:r>
    </w:p>
    <w:p w:rsidR="0065431C" w:rsidRPr="00E95B3F" w:rsidRDefault="0065431C" w:rsidP="00E95B3F">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Pr="00E95B3F">
        <w:rPr>
          <w:rFonts w:ascii="Times New Roman" w:hAnsi="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hAnsi="Times New Roman"/>
          <w:sz w:val="28"/>
          <w:szCs w:val="28"/>
          <w:lang w:eastAsia="ru-RU"/>
        </w:rPr>
        <w:t>.</w:t>
      </w:r>
    </w:p>
    <w:p w:rsidR="0065431C" w:rsidRPr="00E95B3F" w:rsidRDefault="0065431C" w:rsidP="00E95B3F">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65431C" w:rsidRPr="00E95B3F" w:rsidRDefault="0065431C" w:rsidP="00E95B3F">
      <w:pPr>
        <w:pStyle w:val="ListParagraph"/>
        <w:numPr>
          <w:ilvl w:val="0"/>
          <w:numId w:val="2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 правами юридического лица.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ГЛАВА 4. Совет депутатов </w:t>
      </w:r>
      <w:r w:rsidRPr="007D77DF">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24</w:t>
      </w:r>
      <w:r w:rsidRPr="00E95B3F">
        <w:rPr>
          <w:rFonts w:ascii="Times New Roman" w:hAnsi="Times New Roman"/>
          <w:b/>
          <w:bCs/>
          <w:sz w:val="28"/>
          <w:szCs w:val="28"/>
          <w:lang w:eastAsia="ru-RU"/>
        </w:rPr>
        <w:t xml:space="preserve">. Совета депутатов </w:t>
      </w:r>
      <w:r w:rsidRPr="007D77DF">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 состав и порядок его формирования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 xml:space="preserve">Совет депутатов </w:t>
      </w:r>
      <w:r w:rsidRPr="007D77DF">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является выборным представительным органом </w:t>
      </w:r>
      <w:r w:rsidRPr="007D77DF">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r w:rsidRPr="00E95B3F">
        <w:rPr>
          <w:rFonts w:ascii="Times New Roman" w:hAnsi="Times New Roman"/>
          <w:sz w:val="28"/>
          <w:szCs w:val="28"/>
        </w:rPr>
        <w:t>обладающим собственными полномочиями по решению вопросов местного значения</w:t>
      </w:r>
      <w:r w:rsidRPr="00E95B3F">
        <w:rPr>
          <w:rFonts w:ascii="Times New Roman" w:hAnsi="Times New Roman"/>
          <w:sz w:val="28"/>
          <w:szCs w:val="28"/>
          <w:lang w:eastAsia="ru-RU"/>
        </w:rPr>
        <w:t xml:space="preserve">.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sidRPr="007D77DF">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состоит из </w:t>
      </w:r>
      <w:r>
        <w:rPr>
          <w:rFonts w:ascii="Times New Roman" w:hAnsi="Times New Roman"/>
          <w:sz w:val="28"/>
          <w:szCs w:val="28"/>
          <w:lang w:eastAsia="ru-RU"/>
        </w:rPr>
        <w:t>7</w:t>
      </w:r>
      <w:r w:rsidRPr="007D77DF">
        <w:rPr>
          <w:rFonts w:ascii="Times New Roman" w:hAnsi="Times New Roman"/>
          <w:sz w:val="28"/>
          <w:szCs w:val="28"/>
          <w:lang w:eastAsia="ru-RU"/>
        </w:rPr>
        <w:t xml:space="preserve"> </w:t>
      </w:r>
      <w:r w:rsidRPr="00E95B3F">
        <w:rPr>
          <w:rFonts w:ascii="Times New Roman" w:hAnsi="Times New Roman"/>
          <w:sz w:val="28"/>
          <w:szCs w:val="28"/>
          <w:lang w:eastAsia="ru-RU"/>
        </w:rPr>
        <w:t>депутатов, избираемых на муниципальных выборах по одномандатным и (или) многомандатным избирательным округам.</w:t>
      </w:r>
    </w:p>
    <w:p w:rsidR="0065431C" w:rsidRPr="00E95B3F" w:rsidRDefault="0065431C" w:rsidP="00E95B3F">
      <w:pPr>
        <w:pStyle w:val="ListParagraph"/>
        <w:numPr>
          <w:ilvl w:val="0"/>
          <w:numId w:val="71"/>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Совет депутатов </w:t>
      </w:r>
      <w:r w:rsidRPr="007D77DF">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r w:rsidRPr="00E95B3F">
        <w:rPr>
          <w:rFonts w:ascii="Times New Roman" w:hAnsi="Times New Roman"/>
          <w:sz w:val="28"/>
          <w:szCs w:val="28"/>
        </w:rPr>
        <w:t>обладает правами юридического лица, является казенным учреждением.</w:t>
      </w:r>
    </w:p>
    <w:p w:rsidR="0065431C" w:rsidRPr="00E95B3F" w:rsidRDefault="0065431C"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Срок полномочий Совета депутатов</w:t>
      </w:r>
      <w:r w:rsidRPr="00082FA8">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составляет 5 лет и исчисляется со дня его первого заседания. Срок, на который избирается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равен сроку полномочий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исчисляется со дня избрания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правомочном составе.</w:t>
      </w:r>
    </w:p>
    <w:p w:rsidR="0065431C" w:rsidRPr="00E95B3F" w:rsidRDefault="0065431C"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65431C" w:rsidRPr="00E95B3F" w:rsidRDefault="0065431C"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Выборы депутатов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65431C" w:rsidRPr="00E95B3F" w:rsidRDefault="0065431C"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65431C" w:rsidRPr="00E95B3F" w:rsidRDefault="0065431C" w:rsidP="00E95B3F">
      <w:pPr>
        <w:pStyle w:val="ListParagraph"/>
        <w:numPr>
          <w:ilvl w:val="0"/>
          <w:numId w:val="7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 момента начала работы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нового созыва полномочия Совета депутатов</w:t>
      </w:r>
      <w:r w:rsidRPr="00082FA8">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прежнего созыва прекращаются.</w:t>
      </w:r>
    </w:p>
    <w:p w:rsidR="0065431C" w:rsidRPr="00082FA8" w:rsidRDefault="0065431C" w:rsidP="00E95B3F">
      <w:pPr>
        <w:tabs>
          <w:tab w:val="left" w:pos="1134"/>
        </w:tabs>
        <w:spacing w:after="0" w:line="240" w:lineRule="auto"/>
        <w:ind w:firstLine="709"/>
        <w:jc w:val="both"/>
        <w:rPr>
          <w:rFonts w:ascii="Times New Roman" w:hAnsi="Times New Roman"/>
          <w:sz w:val="28"/>
          <w:szCs w:val="28"/>
          <w:lang w:eastAsia="ru-RU"/>
        </w:rPr>
      </w:pPr>
      <w:r w:rsidRPr="00082FA8">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25</w:t>
      </w:r>
      <w:r w:rsidRPr="00E95B3F">
        <w:rPr>
          <w:rFonts w:ascii="Times New Roman" w:hAnsi="Times New Roman"/>
          <w:b/>
          <w:bCs/>
          <w:sz w:val="28"/>
          <w:szCs w:val="28"/>
          <w:lang w:eastAsia="ru-RU"/>
        </w:rPr>
        <w:t xml:space="preserve">. Фракции в Совете депутатов  </w:t>
      </w:r>
      <w:r w:rsidRPr="00C232C3">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Депутаты Совета депутатов</w:t>
      </w:r>
      <w:r w:rsidRPr="00C232C3">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65431C" w:rsidRPr="00E95B3F" w:rsidRDefault="0065431C"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Pr="00C232C3">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Pr="00C232C3">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65431C" w:rsidRPr="00E95B3F" w:rsidRDefault="0065431C"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65431C" w:rsidRPr="00E95B3F" w:rsidRDefault="0065431C"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65431C" w:rsidRPr="00E95B3F" w:rsidRDefault="0065431C"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входит в данную фракцию и не вправе выйти из нее.</w:t>
      </w:r>
    </w:p>
    <w:p w:rsidR="0065431C" w:rsidRPr="00E95B3F" w:rsidRDefault="0065431C" w:rsidP="00E95B3F">
      <w:pPr>
        <w:pStyle w:val="ListParagraph"/>
        <w:numPr>
          <w:ilvl w:val="0"/>
          <w:numId w:val="2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26</w:t>
      </w:r>
      <w:r w:rsidRPr="00E95B3F">
        <w:rPr>
          <w:rFonts w:ascii="Times New Roman" w:hAnsi="Times New Roman"/>
          <w:b/>
          <w:bCs/>
          <w:sz w:val="28"/>
          <w:szCs w:val="28"/>
          <w:lang w:eastAsia="ru-RU"/>
        </w:rPr>
        <w:t xml:space="preserve">. Полномочия Совета депутатов  </w:t>
      </w:r>
      <w:r w:rsidRPr="00F6140C">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B444F5" w:rsidRDefault="0065431C"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исключительной компетенции Совета </w:t>
      </w:r>
      <w:r w:rsidRPr="00B444F5">
        <w:rPr>
          <w:rFonts w:ascii="Times New Roman" w:hAnsi="Times New Roman"/>
          <w:sz w:val="28"/>
          <w:szCs w:val="28"/>
          <w:lang w:eastAsia="ru-RU"/>
        </w:rPr>
        <w:t>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находятся:</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 принятие Устава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внесение в него изменений и дополнений;</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 утверждение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и отчета о его исполнении;</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утверждение стратегии социально-экономического развития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7) определение порядка участия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в организациях межмуниципального сотрудничества;</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полномочий по решению вопросов местного значения;</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10) принятие решения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в отставку;</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11) утверждение правил благоустройства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E95B3F">
      <w:pPr>
        <w:pStyle w:val="ListParagraph"/>
        <w:numPr>
          <w:ilvl w:val="0"/>
          <w:numId w:val="23"/>
        </w:numPr>
        <w:shd w:val="clear" w:color="auto" w:fill="FFFFFF"/>
        <w:tabs>
          <w:tab w:val="left" w:pos="1134"/>
          <w:tab w:val="left" w:pos="1418"/>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К иным полномочиям Совета депутатов относятся:</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 осуществление законодательной инициативы в Государственном Собрании Республики Мордовия;</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официальной информации о социально-экономическом и культурном развитии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о развитии его общественной инфраструктуры и иной официальной информации;</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образование, избрание и упразднение постоянных и временных органов Совета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установление порядка их работы, изменение их состава, заслушивание отчетов об их работе;</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w:t>
      </w:r>
      <w:r w:rsidRPr="00B444F5">
        <w:rPr>
          <w:rFonts w:ascii="Times New Roman" w:hAnsi="Times New Roman"/>
          <w:sz w:val="28"/>
          <w:szCs w:val="28"/>
        </w:rPr>
        <w:t xml:space="preserve">утверждение схемы управления </w:t>
      </w:r>
      <w:r>
        <w:rPr>
          <w:rFonts w:ascii="Times New Roman" w:hAnsi="Times New Roman"/>
          <w:sz w:val="28"/>
          <w:szCs w:val="28"/>
          <w:lang w:eastAsia="ru-RU"/>
        </w:rPr>
        <w:t>Кочуновским</w:t>
      </w:r>
      <w:r w:rsidRPr="00E95B3F">
        <w:rPr>
          <w:rFonts w:ascii="Times New Roman" w:hAnsi="Times New Roman"/>
          <w:sz w:val="28"/>
          <w:szCs w:val="28"/>
          <w:lang w:eastAsia="ru-RU"/>
        </w:rPr>
        <w:t xml:space="preserve"> </w:t>
      </w:r>
      <w:r w:rsidRPr="00B444F5">
        <w:rPr>
          <w:rFonts w:ascii="Times New Roman" w:hAnsi="Times New Roman"/>
          <w:sz w:val="28"/>
          <w:szCs w:val="28"/>
        </w:rPr>
        <w:t xml:space="preserve">сельским поселением, утверждение структуры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 xml:space="preserve">сельского поселения по представлению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сельского поселения;</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5) утверждение общей суммы расходов на обеспечение деятельности Совета депутатов;</w:t>
      </w:r>
    </w:p>
    <w:p w:rsidR="0065431C" w:rsidRPr="00B444F5" w:rsidRDefault="0065431C" w:rsidP="00E95B3F">
      <w:pPr>
        <w:tabs>
          <w:tab w:val="left" w:pos="1134"/>
          <w:tab w:val="left" w:pos="1418"/>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6) установление и отмена налоговых льгот по местным налогам в бюджет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3F7F1B" w:rsidRDefault="0065431C"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Решения </w:t>
      </w:r>
      <w:r w:rsidRPr="003F7F1B">
        <w:rPr>
          <w:rFonts w:ascii="Times New Roman" w:hAnsi="Times New Roman"/>
          <w:sz w:val="28"/>
          <w:szCs w:val="28"/>
        </w:rPr>
        <w:t xml:space="preserve">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3F7F1B">
        <w:rPr>
          <w:rFonts w:ascii="Times New Roman" w:hAnsi="Times New Roman"/>
          <w:sz w:val="28"/>
          <w:szCs w:val="28"/>
          <w:lang w:eastAsia="ru-RU"/>
        </w:rPr>
        <w:t>сельского поселения</w:t>
      </w:r>
      <w:r w:rsidRPr="003F7F1B">
        <w:rPr>
          <w:rFonts w:ascii="Times New Roman" w:hAnsi="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3F7F1B">
        <w:rPr>
          <w:rFonts w:ascii="Times New Roman" w:hAnsi="Times New Roman"/>
          <w:sz w:val="28"/>
          <w:szCs w:val="28"/>
        </w:rPr>
        <w:t xml:space="preserve">, могут быть внесены на рассмотрение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3F7F1B">
        <w:rPr>
          <w:rFonts w:ascii="Times New Roman" w:hAnsi="Times New Roman"/>
          <w:sz w:val="28"/>
          <w:szCs w:val="28"/>
          <w:lang w:eastAsia="ru-RU"/>
        </w:rPr>
        <w:t>сельского поселения</w:t>
      </w:r>
      <w:r w:rsidRPr="003F7F1B">
        <w:rPr>
          <w:rFonts w:ascii="Times New Roman" w:hAnsi="Times New Roman"/>
          <w:sz w:val="28"/>
          <w:szCs w:val="28"/>
        </w:rPr>
        <w:t xml:space="preserve"> только по инициативе </w:t>
      </w:r>
      <w:r w:rsidRPr="003F7F1B">
        <w:rPr>
          <w:rFonts w:ascii="Times New Roman" w:hAnsi="Times New Roman"/>
          <w:sz w:val="28"/>
          <w:szCs w:val="28"/>
          <w:lang w:eastAsia="ru-RU"/>
        </w:rPr>
        <w:t xml:space="preserve">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3F7F1B">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3F7F1B">
        <w:rPr>
          <w:rFonts w:ascii="Times New Roman" w:hAnsi="Times New Roman"/>
          <w:sz w:val="28"/>
          <w:szCs w:val="28"/>
        </w:rPr>
        <w:t xml:space="preserve">или при наличии заключения </w:t>
      </w:r>
      <w:r w:rsidRPr="003F7F1B">
        <w:rPr>
          <w:rFonts w:ascii="Times New Roman" w:hAnsi="Times New Roman"/>
          <w:sz w:val="28"/>
          <w:szCs w:val="28"/>
          <w:lang w:eastAsia="ru-RU"/>
        </w:rPr>
        <w:t xml:space="preserve">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3F7F1B">
        <w:rPr>
          <w:rFonts w:ascii="Times New Roman" w:hAnsi="Times New Roman"/>
          <w:sz w:val="28"/>
          <w:szCs w:val="28"/>
          <w:lang w:eastAsia="ru-RU"/>
        </w:rPr>
        <w:t>сельского поселения</w:t>
      </w:r>
      <w:r w:rsidRPr="003F7F1B">
        <w:rPr>
          <w:rFonts w:ascii="Times New Roman" w:hAnsi="Times New Roman"/>
          <w:sz w:val="28"/>
          <w:szCs w:val="28"/>
        </w:rPr>
        <w:t>.</w:t>
      </w:r>
    </w:p>
    <w:p w:rsidR="0065431C" w:rsidRPr="00E95B3F" w:rsidRDefault="0065431C" w:rsidP="00E95B3F">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3F7F1B">
        <w:rPr>
          <w:rFonts w:ascii="Times New Roman" w:hAnsi="Times New Roman"/>
          <w:sz w:val="28"/>
          <w:szCs w:val="28"/>
          <w:lang w:eastAsia="ru-RU"/>
        </w:rPr>
        <w:t xml:space="preserve">Совет депутатов заслушивает ежегодные отчеты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3F7F1B">
        <w:rPr>
          <w:rFonts w:ascii="Times New Roman" w:hAnsi="Times New Roman"/>
          <w:sz w:val="28"/>
          <w:szCs w:val="28"/>
          <w:lang w:eastAsia="ru-RU"/>
        </w:rPr>
        <w:t xml:space="preserve">сельского поселения о результатах его деятельности, деятельности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3F7F1B">
        <w:rPr>
          <w:rFonts w:ascii="Times New Roman" w:hAnsi="Times New Roman"/>
          <w:sz w:val="28"/>
          <w:szCs w:val="28"/>
          <w:lang w:eastAsia="ru-RU"/>
        </w:rPr>
        <w:t xml:space="preserve">сельского поселения и иных подведомственных главе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3F7F1B">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3F7F1B">
        <w:rPr>
          <w:rFonts w:ascii="Times New Roman" w:hAnsi="Times New Roman"/>
          <w:sz w:val="28"/>
          <w:szCs w:val="28"/>
          <w:lang w:eastAsia="ru-RU"/>
        </w:rPr>
        <w:t>органов местного самоуправления</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3F7F1B">
        <w:rPr>
          <w:rFonts w:ascii="Times New Roman" w:hAnsi="Times New Roman"/>
          <w:sz w:val="28"/>
          <w:szCs w:val="28"/>
          <w:lang w:eastAsia="ru-RU"/>
        </w:rPr>
        <w:t xml:space="preserve">сельского поселения, в том числе о решении вопросов, </w:t>
      </w:r>
      <w:r w:rsidRPr="00E95B3F">
        <w:rPr>
          <w:rFonts w:ascii="Times New Roman" w:hAnsi="Times New Roman"/>
          <w:sz w:val="28"/>
          <w:szCs w:val="28"/>
          <w:lang w:eastAsia="ru-RU"/>
        </w:rPr>
        <w:t>поставленных Советом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873278">
      <w:pPr>
        <w:pStyle w:val="ListParagraph"/>
        <w:numPr>
          <w:ilvl w:val="0"/>
          <w:numId w:val="23"/>
        </w:numPr>
        <w:tabs>
          <w:tab w:val="left" w:pos="1134"/>
          <w:tab w:val="left" w:pos="1418"/>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27</w:t>
      </w:r>
      <w:r w:rsidRPr="00E95B3F">
        <w:rPr>
          <w:rFonts w:ascii="Times New Roman" w:hAnsi="Times New Roman"/>
          <w:b/>
          <w:bCs/>
          <w:sz w:val="28"/>
          <w:szCs w:val="28"/>
          <w:lang w:eastAsia="ru-RU"/>
        </w:rPr>
        <w:t xml:space="preserve">. Порядок работы Совета депутатов </w:t>
      </w:r>
      <w:r w:rsidRPr="00F6140C">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Основной формой работы Совета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Вновь избранный Совет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собирается на первое заседание (сессию) в срок, не превышающий 30 дней со дня избрания Совета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правомочном составе.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Для подготовки и созыва первой сессии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 числа вновь избранных депутатов избирательная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Открывает первое заседание (сессию) старейший по возрасту депутат Совета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Очередные сессии Совета </w:t>
      </w:r>
      <w:r w:rsidRPr="00B444F5">
        <w:rPr>
          <w:rFonts w:ascii="Times New Roman" w:hAnsi="Times New Roman"/>
          <w:sz w:val="28"/>
          <w:szCs w:val="28"/>
          <w:lang w:eastAsia="ru-RU"/>
        </w:rPr>
        <w:t>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созываются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и проводятся не реже одного раза в три месяца. </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Внеочередные сессии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созываются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Вопросы, определенные статьей 26 настоящего Устава, рассматриваются исключительно на сессиях Совета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 xml:space="preserve">сельского поселения. </w:t>
      </w:r>
      <w:r w:rsidRPr="00B444F5">
        <w:rPr>
          <w:rFonts w:ascii="Times New Roman" w:hAnsi="Times New Roman"/>
          <w:sz w:val="28"/>
          <w:szCs w:val="28"/>
          <w:lang w:eastAsia="ru-RU"/>
        </w:rPr>
        <w:t>Для их предварительной подготовки и изучения, а также в целях осуществления контроля за ходом реализации принимаемых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решений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может формировать свои постоянные и временные органы.</w:t>
      </w:r>
    </w:p>
    <w:p w:rsidR="0065431C" w:rsidRPr="00E95B3F" w:rsidRDefault="0065431C" w:rsidP="00E95B3F">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Расходы на обеспечение деятельности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предусматриваются в бюджет</w:t>
      </w:r>
      <w:r>
        <w:rPr>
          <w:rFonts w:ascii="Times New Roman" w:hAnsi="Times New Roman"/>
          <w:sz w:val="28"/>
          <w:szCs w:val="28"/>
          <w:lang w:eastAsia="ru-RU"/>
        </w:rPr>
        <w:t>е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 xml:space="preserve">сельского поселения </w:t>
      </w:r>
      <w:r w:rsidRPr="00E95B3F">
        <w:rPr>
          <w:rFonts w:ascii="Times New Roman" w:hAnsi="Times New Roman"/>
          <w:sz w:val="28"/>
          <w:szCs w:val="28"/>
          <w:lang w:eastAsia="ru-RU"/>
        </w:rPr>
        <w:t>отдельной строкой в соответствии с классификацией расходов бюджетов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Управление и (или) распоряжение Советом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отдельными депутатами (группами депутатов) в какой бы то ни было форме средствами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 xml:space="preserve">сельского поселения </w:t>
      </w:r>
      <w:r w:rsidRPr="00E95B3F">
        <w:rPr>
          <w:rFonts w:ascii="Times New Roman" w:hAnsi="Times New Roman"/>
          <w:sz w:val="28"/>
          <w:szCs w:val="28"/>
          <w:lang w:eastAsia="ru-RU"/>
        </w:rPr>
        <w:t>в процессе его исполнения не допускаются, за исключением средств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 направляемых на обеспечение деятельности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депутатов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Организацию деятельности Совета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осуществляет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2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устанавливается Регламентом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форме решения Совета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28</w:t>
      </w:r>
      <w:r w:rsidRPr="00E95B3F">
        <w:rPr>
          <w:rFonts w:ascii="Times New Roman" w:hAnsi="Times New Roman"/>
          <w:b/>
          <w:bCs/>
          <w:sz w:val="28"/>
          <w:szCs w:val="28"/>
          <w:lang w:eastAsia="ru-RU"/>
        </w:rPr>
        <w:t xml:space="preserve">. Депутат Совета депутатов  </w:t>
      </w:r>
      <w:r w:rsidRPr="00F6140C">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Депутату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65431C" w:rsidRPr="00E95B3F"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составляет 5 лет.</w:t>
      </w:r>
    </w:p>
    <w:p w:rsidR="0065431C" w:rsidRPr="00E95B3F" w:rsidRDefault="0065431C"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Срок полномочий депутата Совета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первого созыва вновь образованного муниципального образования составляет 2 года. </w:t>
      </w:r>
    </w:p>
    <w:p w:rsidR="0065431C" w:rsidRPr="00E95B3F" w:rsidRDefault="0065431C"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Полномочия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начинаются со дня его избрания и прекращаются со дня начала работы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нового созыва.</w:t>
      </w:r>
    </w:p>
    <w:p w:rsidR="0065431C" w:rsidRPr="00E95B3F"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Депутаты Совета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осуществляют свои полномочия, как правило, на непостоянной основе.</w:t>
      </w:r>
    </w:p>
    <w:p w:rsidR="0065431C" w:rsidRPr="00E95B3F"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65431C" w:rsidRPr="00E95B3F"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Депутаты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65431C" w:rsidRPr="00E95B3F"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Осуществляющий свои полномочия на постоянной основе депутат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 вправе:</w:t>
      </w:r>
    </w:p>
    <w:p w:rsidR="0065431C" w:rsidRPr="00E95B3F" w:rsidRDefault="0065431C"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5431C" w:rsidRPr="00E95B3F" w:rsidRDefault="0065431C"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5431C" w:rsidRPr="00E95B3F" w:rsidRDefault="0065431C" w:rsidP="00873278">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5431C" w:rsidRPr="00E95B3F"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Депутат Совета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sz w:val="28"/>
          <w:szCs w:val="28"/>
          <w:shd w:val="clear" w:color="auto" w:fill="FFFFFF"/>
          <w:lang w:eastAsia="ru-RU"/>
        </w:rPr>
        <w:t>№ 79-ФЗ</w:t>
      </w:r>
      <w:r w:rsidRPr="00E95B3F">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E95B3F">
        <w:rPr>
          <w:rFonts w:ascii="Times New Roman" w:hAnsi="Times New Roman"/>
          <w:sz w:val="28"/>
          <w:szCs w:val="28"/>
        </w:rPr>
        <w:t xml:space="preserve">если иное не предусмотрено Федеральным законом </w:t>
      </w:r>
      <w:r w:rsidRPr="00E95B3F">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65431C" w:rsidRPr="00E95B3F" w:rsidRDefault="0065431C" w:rsidP="00873278">
      <w:pPr>
        <w:pStyle w:val="a0"/>
        <w:numPr>
          <w:ilvl w:val="0"/>
          <w:numId w:val="25"/>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cs="Times New Roman"/>
          <w:sz w:val="28"/>
          <w:szCs w:val="28"/>
          <w:lang w:eastAsia="ru-RU"/>
        </w:rPr>
        <w:t>Кочуновского</w:t>
      </w:r>
      <w:r w:rsidRPr="00E95B3F">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xml:space="preserve"> № 54-З «О противодействии коррупции в Республике Мордовия».</w:t>
      </w:r>
    </w:p>
    <w:p w:rsidR="0065431C" w:rsidRPr="00E95B3F"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sz w:val="28"/>
          <w:szCs w:val="28"/>
          <w:shd w:val="clear" w:color="auto" w:fill="FFFFFF"/>
          <w:lang w:eastAsia="ru-RU"/>
        </w:rPr>
        <w:t>№ 79-ФЗ</w:t>
      </w:r>
      <w:r w:rsidRPr="00E95B3F">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Pr="00E95B3F">
        <w:rPr>
          <w:rFonts w:ascii="Times New Roman" w:hAnsi="Times New Roman"/>
          <w:sz w:val="28"/>
          <w:szCs w:val="28"/>
        </w:rPr>
        <w:t xml:space="preserve">или применении в отношении него иной меры ответственности </w:t>
      </w:r>
      <w:r w:rsidRPr="00E95B3F">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65431C" w:rsidRPr="00E95B3F"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rPr>
        <w:t xml:space="preserve">К депутату Совету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sz w:val="28"/>
          <w:szCs w:val="28"/>
        </w:rPr>
        <w:t>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65431C" w:rsidRPr="00E95B3F" w:rsidRDefault="0065431C" w:rsidP="00873278">
      <w:pPr>
        <w:tabs>
          <w:tab w:val="left" w:pos="1134"/>
        </w:tabs>
        <w:spacing w:after="0" w:line="240" w:lineRule="auto"/>
        <w:ind w:firstLine="709"/>
        <w:jc w:val="both"/>
        <w:rPr>
          <w:rFonts w:ascii="Times New Roman" w:hAnsi="Times New Roman"/>
          <w:sz w:val="28"/>
          <w:szCs w:val="28"/>
        </w:rPr>
      </w:pPr>
      <w:bookmarkStart w:id="0" w:name="sub_407311"/>
      <w:r w:rsidRPr="00E95B3F">
        <w:rPr>
          <w:rFonts w:ascii="Times New Roman" w:hAnsi="Times New Roman"/>
          <w:sz w:val="28"/>
          <w:szCs w:val="28"/>
        </w:rPr>
        <w:t>1) предупреждение;</w:t>
      </w:r>
    </w:p>
    <w:p w:rsidR="0065431C" w:rsidRPr="00E95B3F" w:rsidRDefault="0065431C" w:rsidP="00873278">
      <w:pPr>
        <w:tabs>
          <w:tab w:val="left" w:pos="1134"/>
        </w:tabs>
        <w:spacing w:after="0" w:line="240" w:lineRule="auto"/>
        <w:ind w:firstLine="709"/>
        <w:jc w:val="both"/>
        <w:rPr>
          <w:rFonts w:ascii="Times New Roman" w:hAnsi="Times New Roman"/>
          <w:sz w:val="28"/>
          <w:szCs w:val="28"/>
        </w:rPr>
      </w:pPr>
      <w:bookmarkStart w:id="1" w:name="sub_407312"/>
      <w:bookmarkEnd w:id="0"/>
      <w:r w:rsidRPr="00E95B3F">
        <w:rPr>
          <w:rFonts w:ascii="Times New Roman" w:hAnsi="Times New Roman"/>
          <w:sz w:val="28"/>
          <w:szCs w:val="28"/>
        </w:rPr>
        <w:t xml:space="preserve">2) освобождение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sz w:val="28"/>
          <w:szCs w:val="28"/>
        </w:rPr>
        <w:t xml:space="preserve">сельского поселения от должности в Совете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sz w:val="28"/>
          <w:szCs w:val="28"/>
        </w:rPr>
        <w:t xml:space="preserve">сельского поселения с лишением права занимать должности в Совете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sz w:val="28"/>
          <w:szCs w:val="28"/>
        </w:rPr>
        <w:t>сельского поселения до прекращения срока его полномочий;</w:t>
      </w:r>
    </w:p>
    <w:p w:rsidR="0065431C" w:rsidRPr="00E95B3F" w:rsidRDefault="0065431C" w:rsidP="00873278">
      <w:pPr>
        <w:tabs>
          <w:tab w:val="left" w:pos="1134"/>
        </w:tabs>
        <w:spacing w:after="0" w:line="240" w:lineRule="auto"/>
        <w:ind w:firstLine="709"/>
        <w:jc w:val="both"/>
        <w:rPr>
          <w:rFonts w:ascii="Times New Roman" w:hAnsi="Times New Roman"/>
          <w:sz w:val="28"/>
          <w:szCs w:val="28"/>
        </w:rPr>
      </w:pPr>
      <w:bookmarkStart w:id="2" w:name="sub_407313"/>
      <w:bookmarkEnd w:id="1"/>
      <w:r w:rsidRPr="00E95B3F">
        <w:rPr>
          <w:rFonts w:ascii="Times New Roman" w:hAnsi="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65431C" w:rsidRPr="00E95B3F" w:rsidRDefault="0065431C" w:rsidP="00873278">
      <w:pPr>
        <w:tabs>
          <w:tab w:val="left" w:pos="1134"/>
        </w:tabs>
        <w:spacing w:after="0" w:line="240" w:lineRule="auto"/>
        <w:ind w:firstLine="709"/>
        <w:jc w:val="both"/>
        <w:rPr>
          <w:rFonts w:ascii="Times New Roman" w:hAnsi="Times New Roman"/>
          <w:sz w:val="28"/>
          <w:szCs w:val="28"/>
        </w:rPr>
      </w:pPr>
      <w:bookmarkStart w:id="3" w:name="sub_407314"/>
      <w:bookmarkEnd w:id="2"/>
      <w:r w:rsidRPr="00E95B3F">
        <w:rPr>
          <w:rFonts w:ascii="Times New Roman" w:hAnsi="Times New Roman"/>
          <w:sz w:val="28"/>
          <w:szCs w:val="28"/>
        </w:rPr>
        <w:t xml:space="preserve">4) запрет занимать должности в Совете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sz w:val="28"/>
          <w:szCs w:val="28"/>
        </w:rPr>
        <w:t>сельского поселения до прекращения срока его полномочий;</w:t>
      </w:r>
    </w:p>
    <w:p w:rsidR="0065431C" w:rsidRPr="00B444F5" w:rsidRDefault="0065431C" w:rsidP="00873278">
      <w:pPr>
        <w:tabs>
          <w:tab w:val="left" w:pos="1134"/>
        </w:tabs>
        <w:spacing w:after="0" w:line="240" w:lineRule="auto"/>
        <w:ind w:firstLine="709"/>
        <w:jc w:val="both"/>
        <w:rPr>
          <w:rFonts w:ascii="Times New Roman" w:hAnsi="Times New Roman"/>
          <w:sz w:val="28"/>
          <w:szCs w:val="28"/>
        </w:rPr>
      </w:pPr>
      <w:bookmarkStart w:id="4" w:name="sub_407315"/>
      <w:bookmarkEnd w:id="3"/>
      <w:r w:rsidRPr="00E95B3F">
        <w:rPr>
          <w:rFonts w:ascii="Times New Roman" w:hAnsi="Times New Roman"/>
          <w:sz w:val="28"/>
          <w:szCs w:val="28"/>
        </w:rPr>
        <w:t>5) запрет исполнять полномочия на постоянной основе до прекращения срока его полномочий.</w:t>
      </w:r>
    </w:p>
    <w:bookmarkEnd w:id="4"/>
    <w:p w:rsidR="0065431C" w:rsidRPr="00E95B3F"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Порядок принятия решения о применении к депутату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 xml:space="preserve">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w:t>
      </w:r>
      <w:r w:rsidRPr="00E95B3F">
        <w:rPr>
          <w:rFonts w:ascii="Times New Roman" w:hAnsi="Times New Roman"/>
          <w:sz w:val="28"/>
          <w:szCs w:val="28"/>
        </w:rPr>
        <w:t>коррупции в Республике Мордовия».</w:t>
      </w:r>
    </w:p>
    <w:p w:rsidR="0065431C"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5431C"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873278">
        <w:rPr>
          <w:rFonts w:ascii="Times New Roman" w:hAnsi="Times New Roman"/>
          <w:sz w:val="28"/>
          <w:szCs w:val="28"/>
          <w:lang w:eastAsia="ru-RU"/>
        </w:rPr>
        <w:t>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873278">
        <w:rPr>
          <w:rFonts w:ascii="Times New Roman" w:hAnsi="Times New Roman"/>
          <w:sz w:val="28"/>
          <w:szCs w:val="28"/>
          <w:lang w:eastAsia="ru-RU"/>
        </w:rPr>
        <w:t>сельского поселения.</w:t>
      </w:r>
    </w:p>
    <w:p w:rsidR="0065431C"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 xml:space="preserve">Не реже двух раз в течение года депутат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873278">
        <w:rPr>
          <w:rFonts w:ascii="Times New Roman" w:hAnsi="Times New Roman"/>
          <w:sz w:val="28"/>
          <w:szCs w:val="28"/>
          <w:lang w:eastAsia="ru-RU"/>
        </w:rPr>
        <w:t>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65431C"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Решение о возбуждении уголовного дела в отношении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873278">
        <w:rPr>
          <w:rFonts w:ascii="Times New Roman" w:hAnsi="Times New Roman"/>
          <w:sz w:val="28"/>
          <w:szCs w:val="28"/>
          <w:lang w:eastAsia="ru-RU"/>
        </w:rPr>
        <w:t>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65431C" w:rsidRPr="00873278" w:rsidRDefault="0065431C" w:rsidP="00873278">
      <w:pPr>
        <w:pStyle w:val="ListParagraph"/>
        <w:numPr>
          <w:ilvl w:val="0"/>
          <w:numId w:val="25"/>
        </w:numPr>
        <w:tabs>
          <w:tab w:val="left" w:pos="1134"/>
        </w:tabs>
        <w:spacing w:after="0" w:line="240" w:lineRule="auto"/>
        <w:ind w:left="0" w:firstLine="709"/>
        <w:jc w:val="both"/>
        <w:rPr>
          <w:rFonts w:ascii="Times New Roman" w:hAnsi="Times New Roman"/>
          <w:sz w:val="28"/>
          <w:szCs w:val="28"/>
          <w:lang w:eastAsia="ru-RU"/>
        </w:rPr>
      </w:pPr>
      <w:r w:rsidRPr="00873278">
        <w:rPr>
          <w:rFonts w:ascii="Times New Roman" w:hAnsi="Times New Roman"/>
          <w:sz w:val="28"/>
          <w:szCs w:val="28"/>
          <w:lang w:eastAsia="ru-RU"/>
        </w:rPr>
        <w:t xml:space="preserve">Депутат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873278">
        <w:rPr>
          <w:rFonts w:ascii="Times New Roman" w:hAnsi="Times New Roman"/>
          <w:sz w:val="28"/>
          <w:szCs w:val="28"/>
          <w:lang w:eastAsia="ru-RU"/>
        </w:rPr>
        <w:t>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29</w:t>
      </w:r>
      <w:r w:rsidRPr="00E95B3F">
        <w:rPr>
          <w:rFonts w:ascii="Times New Roman" w:hAnsi="Times New Roman"/>
          <w:b/>
          <w:bCs/>
          <w:sz w:val="28"/>
          <w:szCs w:val="28"/>
          <w:lang w:eastAsia="ru-RU"/>
        </w:rPr>
        <w:t xml:space="preserve">. Прекращение полномочий Совета депутатов </w:t>
      </w:r>
      <w:r w:rsidRPr="00F6140C">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2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также прекращаются: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в случае принятия Советом депутатов</w:t>
      </w:r>
      <w:r w:rsidRPr="00F6140C">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том числе в связи со сложением депутатами своих полномочий;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в случае преобразования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в случае увеличения численности избирателей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объединения поселения с городским округом;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65431C" w:rsidRPr="00E95B3F" w:rsidRDefault="0065431C" w:rsidP="00E95B3F">
      <w:pPr>
        <w:pStyle w:val="ListParagraph"/>
        <w:numPr>
          <w:ilvl w:val="0"/>
          <w:numId w:val="2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Досрочное прекращение полномочий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влечет досрочное прекращение полномочий его депутатов.</w:t>
      </w:r>
    </w:p>
    <w:p w:rsidR="0065431C" w:rsidRPr="00E95B3F" w:rsidRDefault="0065431C" w:rsidP="00E95B3F">
      <w:pPr>
        <w:pStyle w:val="ListParagraph"/>
        <w:numPr>
          <w:ilvl w:val="0"/>
          <w:numId w:val="2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досрочного прекращения полномочий Совета депутатов</w:t>
      </w:r>
      <w:r w:rsidRPr="00E95B3F">
        <w:rPr>
          <w:rFonts w:ascii="Times New Roman" w:hAnsi="Times New Roman"/>
          <w:sz w:val="28"/>
          <w:szCs w:val="28"/>
          <w:lang w:eastAsia="ru-RU"/>
        </w:rPr>
        <w:br/>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досрочные выборы в указанный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30</w:t>
      </w:r>
      <w:r w:rsidRPr="00E95B3F">
        <w:rPr>
          <w:rFonts w:ascii="Times New Roman" w:hAnsi="Times New Roman"/>
          <w:b/>
          <w:bCs/>
          <w:sz w:val="28"/>
          <w:szCs w:val="28"/>
          <w:lang w:eastAsia="ru-RU"/>
        </w:rPr>
        <w:t>. Досрочное прекращение полномочий депутата</w:t>
      </w:r>
      <w:r>
        <w:rPr>
          <w:rFonts w:ascii="Times New Roman" w:hAnsi="Times New Roman"/>
          <w:b/>
          <w:bCs/>
          <w:sz w:val="28"/>
          <w:szCs w:val="28"/>
          <w:lang w:eastAsia="ru-RU"/>
        </w:rPr>
        <w:t xml:space="preserve"> </w:t>
      </w:r>
      <w:r w:rsidRPr="00E95B3F">
        <w:rPr>
          <w:rFonts w:ascii="Times New Roman" w:hAnsi="Times New Roman"/>
          <w:b/>
          <w:bCs/>
          <w:sz w:val="28"/>
          <w:szCs w:val="28"/>
          <w:lang w:eastAsia="ru-RU"/>
        </w:rPr>
        <w:t>Совета</w:t>
      </w:r>
      <w:r>
        <w:rPr>
          <w:rFonts w:ascii="Times New Roman" w:hAnsi="Times New Roman"/>
          <w:b/>
          <w:bCs/>
          <w:sz w:val="28"/>
          <w:szCs w:val="28"/>
          <w:lang w:eastAsia="ru-RU"/>
        </w:rPr>
        <w:t xml:space="preserve"> </w:t>
      </w:r>
      <w:r w:rsidRPr="00E95B3F">
        <w:rPr>
          <w:rFonts w:ascii="Times New Roman" w:hAnsi="Times New Roman"/>
          <w:b/>
          <w:bCs/>
          <w:sz w:val="28"/>
          <w:szCs w:val="28"/>
          <w:lang w:eastAsia="ru-RU"/>
        </w:rPr>
        <w:t xml:space="preserve">депутатов  </w:t>
      </w:r>
      <w:r w:rsidRPr="00DD08D1">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прекращаются досрочно в случае: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смерти;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отставки по собственному желанию;</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признания судом недееспособным или ограниченно дееспособным;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признания судом безвестно отсутствующим или объявления умершим;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вступления в отношении его в законную силу обвинительного приговора суда;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выезда за пределы Российской Федерации на постоянное место жительства;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отзыва избирателями;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досрочного прекращения полномочий Совета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призыва на военную службу или направления на заменяющую ее альтернативную гражданскую службу;</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65431C" w:rsidRPr="00E95B3F" w:rsidRDefault="0065431C" w:rsidP="00E95B3F">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досрочном прекращении полномочий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принимается Советом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 основании соответствующего судебного решения, результатов голосования по отзыву депутата.</w:t>
      </w:r>
    </w:p>
    <w:p w:rsidR="0065431C" w:rsidRPr="00E95B3F" w:rsidRDefault="0065431C" w:rsidP="00E95B3F">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досрочном прекращении полномочий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 не позднее чем через три месяца со дня появления такого основания.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обращения Главы Республики Мордовия с заявлением о досрочном прекращении полномочий депутата  Совета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данного заявления.</w:t>
      </w:r>
    </w:p>
    <w:p w:rsidR="0065431C" w:rsidRPr="00E95B3F" w:rsidRDefault="0065431C" w:rsidP="00E95B3F">
      <w:pPr>
        <w:pStyle w:val="ListParagraph"/>
        <w:numPr>
          <w:ilvl w:val="0"/>
          <w:numId w:val="2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досрочного прекращения полномочий депутата Совета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31</w:t>
      </w:r>
      <w:r w:rsidRPr="00E95B3F">
        <w:rPr>
          <w:rFonts w:ascii="Times New Roman" w:hAnsi="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a0"/>
        <w:numPr>
          <w:ilvl w:val="0"/>
          <w:numId w:val="29"/>
        </w:numPr>
        <w:tabs>
          <w:tab w:val="left" w:pos="1134"/>
        </w:tabs>
        <w:ind w:left="0"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от 6 октября 2003 г</w:t>
      </w:r>
      <w:r>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г</w:t>
      </w:r>
      <w:r>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hAnsi="Times New Roman" w:cs="Times New Roman"/>
          <w:sz w:val="28"/>
          <w:szCs w:val="28"/>
          <w:lang w:eastAsia="ru-RU"/>
        </w:rPr>
        <w:t>предоставляются следующие социальные гарантии: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rPr>
        <w:t>1) своевременная выплата денежного содержания в полном объеме;</w:t>
      </w:r>
    </w:p>
    <w:p w:rsidR="0065431C" w:rsidRPr="00E95B3F" w:rsidRDefault="0065431C"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обеспечение служебным транспортом.</w:t>
      </w:r>
    </w:p>
    <w:p w:rsidR="0065431C" w:rsidRPr="00E95B3F" w:rsidRDefault="0065431C" w:rsidP="00E95B3F">
      <w:pPr>
        <w:pStyle w:val="ListParagraph"/>
        <w:numPr>
          <w:ilvl w:val="0"/>
          <w:numId w:val="2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65431C" w:rsidRPr="00E95B3F" w:rsidRDefault="0065431C" w:rsidP="00E95B3F">
      <w:pPr>
        <w:pStyle w:val="ListParagraph"/>
        <w:numPr>
          <w:ilvl w:val="0"/>
          <w:numId w:val="2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32</w:t>
      </w:r>
      <w:r w:rsidRPr="00E95B3F">
        <w:rPr>
          <w:rFonts w:ascii="Times New Roman" w:hAnsi="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осуществления лицом предпринимательской деятельности;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65431C" w:rsidRPr="00E95B3F" w:rsidRDefault="0065431C" w:rsidP="00E95B3F">
      <w:pPr>
        <w:pStyle w:val="ListParagraph"/>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65431C" w:rsidRPr="00E95B3F" w:rsidRDefault="0065431C" w:rsidP="00E95B3F">
      <w:pPr>
        <w:pStyle w:val="ListParagraph"/>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ГЛАВА 5. Глава </w:t>
      </w:r>
      <w:r w:rsidRPr="00DD08D1">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33</w:t>
      </w:r>
      <w:r w:rsidRPr="00E95B3F">
        <w:rPr>
          <w:rFonts w:ascii="Times New Roman" w:hAnsi="Times New Roman"/>
          <w:b/>
          <w:bCs/>
          <w:sz w:val="28"/>
          <w:szCs w:val="28"/>
          <w:lang w:eastAsia="ru-RU"/>
        </w:rPr>
        <w:t>. Глава</w:t>
      </w:r>
      <w:r w:rsidRPr="00DD08D1">
        <w:rPr>
          <w:rFonts w:ascii="Times New Roman" w:hAnsi="Times New Roman"/>
          <w:sz w:val="28"/>
          <w:szCs w:val="28"/>
          <w:lang w:eastAsia="ru-RU"/>
        </w:rPr>
        <w:t xml:space="preserve"> </w:t>
      </w:r>
      <w:r w:rsidRPr="00DD08D1">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B13C91" w:rsidRDefault="0065431C" w:rsidP="00B13C91">
      <w:pPr>
        <w:pStyle w:val="ListParagraph"/>
        <w:numPr>
          <w:ilvl w:val="0"/>
          <w:numId w:val="77"/>
        </w:numPr>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 xml:space="preserve">сельского поселения  является высшим должностным лицом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w:t>
      </w:r>
    </w:p>
    <w:p w:rsidR="0065431C" w:rsidRPr="00B13C91" w:rsidRDefault="0065431C" w:rsidP="00B13C91">
      <w:pPr>
        <w:tabs>
          <w:tab w:val="left" w:pos="1134"/>
        </w:tabs>
        <w:spacing w:after="0" w:line="240" w:lineRule="auto"/>
        <w:ind w:firstLine="709"/>
        <w:jc w:val="both"/>
        <w:rPr>
          <w:rFonts w:ascii="Times New Roman" w:hAnsi="Times New Roman"/>
          <w:sz w:val="28"/>
          <w:szCs w:val="28"/>
          <w:lang w:eastAsia="ru-RU"/>
        </w:rPr>
      </w:pPr>
      <w:r w:rsidRPr="00B13C91">
        <w:rPr>
          <w:rFonts w:ascii="Times New Roman" w:hAnsi="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65431C" w:rsidRPr="00B444F5" w:rsidRDefault="0065431C" w:rsidP="00B13C91">
      <w:pPr>
        <w:spacing w:after="0" w:line="240" w:lineRule="auto"/>
        <w:ind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избирается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из своего состава сроком на 5 лет, исполняет полномочия его председателя </w:t>
      </w:r>
      <w:r w:rsidRPr="00B444F5">
        <w:rPr>
          <w:rFonts w:ascii="Times New Roman" w:hAnsi="Times New Roman"/>
          <w:sz w:val="28"/>
          <w:szCs w:val="28"/>
        </w:rPr>
        <w:t>и возглавляет местную администрацию</w:t>
      </w:r>
      <w:r w:rsidRPr="00B444F5">
        <w:rPr>
          <w:rFonts w:ascii="Times New Roman" w:hAnsi="Times New Roman"/>
          <w:sz w:val="28"/>
          <w:szCs w:val="28"/>
          <w:lang w:eastAsia="ru-RU"/>
        </w:rPr>
        <w:t>.</w:t>
      </w:r>
      <w:r w:rsidRPr="00B444F5">
        <w:rPr>
          <w:rFonts w:ascii="Times New Roman" w:hAnsi="Times New Roman"/>
          <w:sz w:val="28"/>
          <w:szCs w:val="28"/>
        </w:rPr>
        <w:t xml:space="preserve"> Срок, на который избирается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сельского поселения первого созыва вновь образованного муниципального образования, равен сроку полномочий Совета депутатов первого созыва.</w:t>
      </w:r>
    </w:p>
    <w:p w:rsidR="0065431C" w:rsidRPr="00B444F5" w:rsidRDefault="0065431C" w:rsidP="00B13C91">
      <w:pPr>
        <w:spacing w:after="0" w:line="240" w:lineRule="auto"/>
        <w:ind w:firstLine="709"/>
        <w:jc w:val="both"/>
        <w:rPr>
          <w:rFonts w:ascii="Times New Roman" w:hAnsi="Times New Roman"/>
          <w:sz w:val="28"/>
          <w:szCs w:val="28"/>
        </w:rPr>
      </w:pPr>
    </w:p>
    <w:p w:rsidR="0065431C" w:rsidRPr="00B444F5" w:rsidRDefault="0065431C" w:rsidP="00B13C91">
      <w:pPr>
        <w:spacing w:after="0" w:line="240" w:lineRule="auto"/>
        <w:ind w:firstLine="709"/>
        <w:jc w:val="both"/>
        <w:rPr>
          <w:rFonts w:ascii="Times New Roman" w:hAnsi="Times New Roman"/>
          <w:sz w:val="28"/>
          <w:szCs w:val="28"/>
        </w:rPr>
      </w:pPr>
      <w:r w:rsidRPr="00B444F5">
        <w:rPr>
          <w:rFonts w:ascii="Times New Roman" w:hAnsi="Times New Roman"/>
          <w:sz w:val="28"/>
          <w:szCs w:val="28"/>
          <w:lang w:eastAsia="ru-RU"/>
        </w:rPr>
        <w:t xml:space="preserve">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осуществляет свои полномочия на </w:t>
      </w:r>
      <w:r w:rsidRPr="00B444F5">
        <w:rPr>
          <w:rFonts w:ascii="Times New Roman" w:hAnsi="Times New Roman"/>
          <w:sz w:val="28"/>
          <w:szCs w:val="28"/>
        </w:rPr>
        <w:t>постоянной (штатной оплачиваемой) основе.</w:t>
      </w:r>
    </w:p>
    <w:p w:rsidR="0065431C" w:rsidRPr="00B444F5" w:rsidRDefault="0065431C" w:rsidP="00B13C91">
      <w:pPr>
        <w:shd w:val="clear" w:color="auto" w:fill="FFFFFF"/>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Порядок проведения выборов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определяется регламентом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Решение об избрании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принимается Советом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2. Полномочия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w:t>
      </w:r>
      <w:r w:rsidRPr="00B444F5">
        <w:rPr>
          <w:rFonts w:ascii="Times New Roman" w:hAnsi="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B13C91">
      <w:pPr>
        <w:pStyle w:val="ListParagraph"/>
        <w:tabs>
          <w:tab w:val="left" w:pos="1134"/>
        </w:tabs>
        <w:autoSpaceDE w:val="0"/>
        <w:autoSpaceDN w:val="0"/>
        <w:adjustRightInd w:val="0"/>
        <w:spacing w:after="0" w:line="240" w:lineRule="auto"/>
        <w:ind w:left="0" w:firstLine="709"/>
        <w:jc w:val="both"/>
        <w:rPr>
          <w:rFonts w:ascii="Times New Roman" w:hAnsi="Times New Roman"/>
          <w:sz w:val="28"/>
          <w:szCs w:val="28"/>
        </w:rPr>
      </w:pPr>
      <w:r w:rsidRPr="00B444F5">
        <w:rPr>
          <w:rFonts w:ascii="Times New Roman" w:hAnsi="Times New Roman"/>
          <w:sz w:val="28"/>
          <w:szCs w:val="28"/>
          <w:lang w:eastAsia="ru-RU"/>
        </w:rPr>
        <w:t xml:space="preserve">3. В случае досрочного прекращения полномочий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срок полномочий вновь избранного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не может быть менее двух лет.</w:t>
      </w:r>
    </w:p>
    <w:p w:rsidR="0065431C" w:rsidRPr="00B444F5" w:rsidRDefault="0065431C"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4.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в пределах полномочий, установленных абзацем третьим части 1 настоящей статьи:</w:t>
      </w:r>
    </w:p>
    <w:p w:rsidR="0065431C" w:rsidRPr="00B444F5" w:rsidRDefault="0065431C"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 представляет </w:t>
      </w:r>
      <w:r>
        <w:rPr>
          <w:rFonts w:ascii="Times New Roman" w:hAnsi="Times New Roman"/>
          <w:sz w:val="28"/>
          <w:szCs w:val="28"/>
          <w:lang w:eastAsia="ru-RU"/>
        </w:rPr>
        <w:t>Кочуновское</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2) подписывает и обнародует в порядке, установленном настоящим Уставом, решения, принятые Советом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3) издает в пределах своих полномочий правовые акты;</w:t>
      </w:r>
    </w:p>
    <w:p w:rsidR="0065431C" w:rsidRPr="00B444F5" w:rsidRDefault="0065431C"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4) созывает сессии Совета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65431C" w:rsidRPr="00B444F5" w:rsidRDefault="0065431C"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5) ведет сессии Совета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подписывает протоколы сессий, а также иные документы Совета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6) оказывает содействие депутатам Совета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Pr="00DD08D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его органах или избирательных округах;</w:t>
      </w:r>
    </w:p>
    <w:p w:rsidR="0065431C" w:rsidRPr="00B444F5" w:rsidRDefault="0065431C"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Pr="0014042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Pr="0014042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организует в Совете депутатов</w:t>
      </w:r>
      <w:r w:rsidRPr="0014042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избирательных округах прием граждан, рассмотрение их письменных и устных обращений;</w:t>
      </w:r>
    </w:p>
    <w:p w:rsidR="0065431C" w:rsidRPr="00B444F5" w:rsidRDefault="0065431C" w:rsidP="00B13C91">
      <w:pPr>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rPr>
        <w:t>9) открывает и закрывает расчетные и текущие счета Совета депутатов</w:t>
      </w:r>
      <w:r w:rsidRPr="0014042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r w:rsidRPr="00B444F5">
        <w:rPr>
          <w:rFonts w:ascii="Times New Roman" w:hAnsi="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сельского поселения на обеспечение деятельности Совета депутатов</w:t>
      </w:r>
      <w:r w:rsidRPr="0014042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r w:rsidRPr="00B444F5">
        <w:rPr>
          <w:rFonts w:ascii="Times New Roman" w:hAnsi="Times New Roman"/>
          <w:sz w:val="28"/>
          <w:szCs w:val="28"/>
        </w:rPr>
        <w:t>;</w:t>
      </w:r>
    </w:p>
    <w:p w:rsidR="0065431C" w:rsidRPr="00B444F5" w:rsidRDefault="0065431C"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10) в случаях, предусмотренных законом, от имени Совета депутатов</w:t>
      </w:r>
      <w:r w:rsidRPr="0014042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подписывает заявления в суды, вправе назначить уполномоченного представителя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в суде;</w:t>
      </w:r>
    </w:p>
    <w:p w:rsidR="0065431C" w:rsidRPr="00B444F5" w:rsidRDefault="0065431C"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11) обеспечивает осуществление органами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федеральными законами и законами Республики Мордовия;</w:t>
      </w:r>
    </w:p>
    <w:p w:rsidR="0065431C" w:rsidRPr="00B13C91" w:rsidRDefault="0065431C" w:rsidP="00B13C91">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12) решает иные вопросы</w:t>
      </w:r>
      <w:r w:rsidRPr="00B13C91">
        <w:rPr>
          <w:rFonts w:ascii="Times New Roman" w:hAnsi="Times New Roman"/>
          <w:sz w:val="28"/>
          <w:szCs w:val="28"/>
          <w:lang w:eastAsia="ru-RU"/>
        </w:rPr>
        <w:t xml:space="preserve">, которые могут быть поручены ему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 или возложены на него соответствующими нормативными правовыми актами.</w:t>
      </w:r>
    </w:p>
    <w:p w:rsidR="0065431C" w:rsidRPr="00B13C91" w:rsidRDefault="0065431C"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5.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  подотчетен и подконтролен населению и Совету депутатов</w:t>
      </w:r>
      <w:r w:rsidRPr="0014042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w:t>
      </w:r>
    </w:p>
    <w:p w:rsidR="0065431C" w:rsidRPr="00B13C91" w:rsidRDefault="0065431C"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6. Главе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 обеспечиваются условия для беспрепятственного осуществления своих полномочий.</w:t>
      </w:r>
    </w:p>
    <w:p w:rsidR="0065431C" w:rsidRPr="00B13C91" w:rsidRDefault="0065431C"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7.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 xml:space="preserve">сельского поселения представляет Совету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 ежегодные отчеты о результатах своей деятельности,  в том числе о решении вопросов, поставленных Советом депутатов</w:t>
      </w:r>
      <w:r w:rsidRPr="0014042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w:t>
      </w:r>
    </w:p>
    <w:p w:rsidR="0065431C" w:rsidRPr="00B13C91" w:rsidRDefault="0065431C"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8.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65431C" w:rsidRPr="00E73102" w:rsidRDefault="0065431C" w:rsidP="00B13C91">
      <w:pPr>
        <w:pStyle w:val="a0"/>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Pr>
          <w:rFonts w:ascii="Times New Roman" w:hAnsi="Times New Roman" w:cs="Times New Roman"/>
          <w:sz w:val="28"/>
          <w:szCs w:val="28"/>
          <w:lang w:eastAsia="ru-RU"/>
        </w:rPr>
        <w:t>Кочуновского</w:t>
      </w:r>
      <w:r w:rsidRPr="00E95B3F">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10" w:tgtFrame="_blank" w:history="1">
        <w:r w:rsidRPr="00E73102">
          <w:rPr>
            <w:rStyle w:val="Hyperlink"/>
            <w:rFonts w:ascii="Times New Roman" w:hAnsi="Times New Roman"/>
            <w:color w:val="auto"/>
            <w:sz w:val="28"/>
            <w:szCs w:val="28"/>
            <w:u w:val="none"/>
          </w:rPr>
          <w:t>«Об общих принципах организации местного самоуправления в Российской Федерации».</w:t>
        </w:r>
      </w:hyperlink>
    </w:p>
    <w:p w:rsidR="0065431C" w:rsidRPr="00B13C91" w:rsidRDefault="0065431C"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E73102">
        <w:rPr>
          <w:rFonts w:ascii="Times New Roman" w:hAnsi="Times New Roman"/>
          <w:sz w:val="28"/>
          <w:szCs w:val="28"/>
          <w:lang w:eastAsia="ru-RU"/>
        </w:rPr>
        <w:t xml:space="preserve">9.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73102">
        <w:rPr>
          <w:rFonts w:ascii="Times New Roman" w:hAnsi="Times New Roman"/>
          <w:sz w:val="28"/>
          <w:szCs w:val="28"/>
          <w:lang w:eastAsia="ru-RU"/>
        </w:rPr>
        <w:t xml:space="preserve">сельского поселения  </w:t>
      </w:r>
      <w:r w:rsidRPr="00B13C91">
        <w:rPr>
          <w:rFonts w:ascii="Times New Roman" w:hAnsi="Times New Roman"/>
          <w:sz w:val="28"/>
          <w:szCs w:val="28"/>
          <w:lang w:eastAsia="ru-RU"/>
        </w:rPr>
        <w:t xml:space="preserve">имеет удостоверение, подтверждающее его полномочия и статус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14042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w:t>
      </w:r>
    </w:p>
    <w:p w:rsidR="0065431C" w:rsidRPr="00B13C91" w:rsidRDefault="0065431C"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10. Ежегодно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 xml:space="preserve">сельского поселения  отчитывается перед населением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 о результатах проделанной работы в ходе встреч с избирателями, а также через средства массовой информации.</w:t>
      </w:r>
    </w:p>
    <w:p w:rsidR="0065431C" w:rsidRPr="00B13C91" w:rsidRDefault="0065431C"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rPr>
        <w:t xml:space="preserve">11. Осуществляющие свои полномочия на постоянной основе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 xml:space="preserve">сельского поселения  </w:t>
      </w:r>
      <w:r w:rsidRPr="00B13C91">
        <w:rPr>
          <w:rFonts w:ascii="Times New Roman" w:hAnsi="Times New Roman"/>
          <w:sz w:val="28"/>
          <w:szCs w:val="28"/>
        </w:rPr>
        <w:t>не вправе:</w:t>
      </w:r>
    </w:p>
    <w:p w:rsidR="0065431C" w:rsidRPr="00B13C91" w:rsidRDefault="0065431C" w:rsidP="00B13C91">
      <w:pPr>
        <w:tabs>
          <w:tab w:val="left" w:pos="1134"/>
        </w:tabs>
        <w:autoSpaceDE w:val="0"/>
        <w:autoSpaceDN w:val="0"/>
        <w:adjustRightInd w:val="0"/>
        <w:spacing w:after="0" w:line="240" w:lineRule="auto"/>
        <w:ind w:firstLine="709"/>
        <w:jc w:val="both"/>
        <w:rPr>
          <w:rFonts w:ascii="Times New Roman" w:hAnsi="Times New Roman"/>
          <w:sz w:val="28"/>
          <w:szCs w:val="28"/>
        </w:rPr>
      </w:pPr>
      <w:r w:rsidRPr="00B13C91">
        <w:rPr>
          <w:rFonts w:ascii="Times New Roman" w:hAnsi="Times New Roman"/>
          <w:sz w:val="28"/>
          <w:szCs w:val="28"/>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w:t>
      </w:r>
      <w:r w:rsidRPr="00D01050">
        <w:rPr>
          <w:rFonts w:ascii="Times New Roman" w:hAnsi="Times New Roman"/>
          <w:sz w:val="28"/>
          <w:szCs w:val="28"/>
        </w:rPr>
        <w:t>ревизионной</w:t>
      </w:r>
      <w:r w:rsidRPr="00B13C91">
        <w:rPr>
          <w:rFonts w:ascii="Times New Roman" w:hAnsi="Times New Roman"/>
          <w:sz w:val="28"/>
          <w:szCs w:val="28"/>
        </w:rPr>
        <w:t xml:space="preserve">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5431C" w:rsidRPr="00B13C91" w:rsidRDefault="0065431C" w:rsidP="00B13C91">
      <w:pPr>
        <w:tabs>
          <w:tab w:val="left" w:pos="1134"/>
        </w:tabs>
        <w:autoSpaceDE w:val="0"/>
        <w:autoSpaceDN w:val="0"/>
        <w:adjustRightInd w:val="0"/>
        <w:spacing w:after="0" w:line="240" w:lineRule="auto"/>
        <w:ind w:firstLine="709"/>
        <w:jc w:val="both"/>
        <w:rPr>
          <w:rFonts w:ascii="Times New Roman" w:hAnsi="Times New Roman"/>
          <w:sz w:val="28"/>
          <w:szCs w:val="28"/>
        </w:rPr>
      </w:pPr>
      <w:bookmarkStart w:id="5" w:name="sub_40073"/>
      <w:r w:rsidRPr="00B13C91">
        <w:rPr>
          <w:rFonts w:ascii="Times New Roman" w:hAnsi="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5"/>
    <w:p w:rsidR="0065431C" w:rsidRPr="00B13C91" w:rsidRDefault="0065431C" w:rsidP="00B13C91">
      <w:pPr>
        <w:tabs>
          <w:tab w:val="left" w:pos="1134"/>
        </w:tabs>
        <w:autoSpaceDE w:val="0"/>
        <w:autoSpaceDN w:val="0"/>
        <w:adjustRightInd w:val="0"/>
        <w:spacing w:after="0" w:line="240" w:lineRule="auto"/>
        <w:ind w:firstLine="709"/>
        <w:jc w:val="both"/>
        <w:rPr>
          <w:rFonts w:ascii="Times New Roman" w:hAnsi="Times New Roman"/>
          <w:sz w:val="28"/>
          <w:szCs w:val="28"/>
        </w:rPr>
      </w:pPr>
      <w:r w:rsidRPr="00B13C91">
        <w:rPr>
          <w:rFonts w:ascii="Times New Roman" w:hAnsi="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5431C" w:rsidRPr="00B13C91" w:rsidRDefault="0065431C" w:rsidP="00B13C91">
      <w:pPr>
        <w:pStyle w:val="ListParagraph"/>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lang w:eastAsia="ru-RU"/>
        </w:rPr>
        <w:t xml:space="preserve">12.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 xml:space="preserve">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sz w:val="28"/>
          <w:szCs w:val="28"/>
          <w:shd w:val="clear" w:color="auto" w:fill="FFFFFF"/>
          <w:lang w:eastAsia="ru-RU"/>
        </w:rPr>
        <w:t>№ 230-ФЗ</w:t>
      </w:r>
      <w:r w:rsidRPr="00B13C91">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sz w:val="28"/>
          <w:szCs w:val="28"/>
          <w:shd w:val="clear" w:color="auto" w:fill="FFFFFF"/>
          <w:lang w:eastAsia="ru-RU"/>
        </w:rPr>
        <w:t>№ 79-ФЗ</w:t>
      </w:r>
      <w:r w:rsidRPr="00B13C91">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13C91">
        <w:rPr>
          <w:rFonts w:ascii="Times New Roman" w:hAnsi="Times New Roman"/>
          <w:sz w:val="28"/>
          <w:szCs w:val="28"/>
        </w:rPr>
        <w:t xml:space="preserve">если иное не предусмотрено Федеральным законом </w:t>
      </w:r>
      <w:r w:rsidRPr="00B13C91">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65431C" w:rsidRPr="00B13C91" w:rsidRDefault="0065431C" w:rsidP="00B13C91">
      <w:pPr>
        <w:pStyle w:val="a0"/>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sz w:val="28"/>
          <w:szCs w:val="28"/>
          <w:lang w:eastAsia="ru-RU"/>
        </w:rPr>
        <w:t>Кочуновского</w:t>
      </w:r>
      <w:r w:rsidRPr="00E95B3F">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 xml:space="preserve">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65431C" w:rsidRPr="00B13C91" w:rsidRDefault="0065431C"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sz w:val="28"/>
          <w:szCs w:val="28"/>
          <w:shd w:val="clear" w:color="auto" w:fill="FFFFFF"/>
          <w:lang w:eastAsia="ru-RU"/>
        </w:rPr>
        <w:t>№ 230-ФЗ</w:t>
      </w:r>
      <w:r w:rsidRPr="00B13C91">
        <w:rPr>
          <w:rFonts w:ascii="Times New Roman" w:hAnsi="Times New Roman"/>
          <w:sz w:val="28"/>
          <w:szCs w:val="28"/>
          <w:lang w:eastAsia="ru-RU"/>
        </w:rPr>
        <w:t xml:space="preserve"> «О контроле засоответствием расходов лиц, замещающих государственные должности, и иных лиц их доходам», Федеральным законом от 7 мая 2013 года </w:t>
      </w:r>
      <w:r w:rsidRPr="00B13C91">
        <w:rPr>
          <w:rFonts w:ascii="Times New Roman" w:hAnsi="Times New Roman"/>
          <w:sz w:val="28"/>
          <w:szCs w:val="28"/>
          <w:shd w:val="clear" w:color="auto" w:fill="FFFFFF"/>
          <w:lang w:eastAsia="ru-RU"/>
        </w:rPr>
        <w:t>№ 79-ФЗ</w:t>
      </w:r>
      <w:r w:rsidRPr="00B13C91">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 xml:space="preserve">сельского поселения </w:t>
      </w:r>
      <w:r w:rsidRPr="00B13C91">
        <w:rPr>
          <w:rFonts w:ascii="Times New Roman" w:hAnsi="Times New Roman"/>
          <w:sz w:val="28"/>
          <w:szCs w:val="28"/>
        </w:rPr>
        <w:t xml:space="preserve">или применении в отношении него иной меры ответственности </w:t>
      </w:r>
      <w:r w:rsidRPr="00B13C91">
        <w:rPr>
          <w:rFonts w:ascii="Times New Roman" w:hAnsi="Times New Roman"/>
          <w:sz w:val="28"/>
          <w:szCs w:val="28"/>
          <w:lang w:eastAsia="ru-RU"/>
        </w:rPr>
        <w:t xml:space="preserve"> в орган местного самоуправления, уполномоченный принимать соответствующее решение, или в суд.</w:t>
      </w:r>
    </w:p>
    <w:p w:rsidR="0065431C" w:rsidRPr="00B13C91" w:rsidRDefault="0065431C" w:rsidP="00B13C91">
      <w:pPr>
        <w:pStyle w:val="ListParagraph"/>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rPr>
        <w:t xml:space="preserve">15. К </w:t>
      </w:r>
      <w:r w:rsidRPr="00B13C91">
        <w:rPr>
          <w:rFonts w:ascii="Times New Roman" w:hAnsi="Times New Roman"/>
          <w:sz w:val="28"/>
          <w:szCs w:val="28"/>
          <w:lang w:eastAsia="ru-RU"/>
        </w:rPr>
        <w:t xml:space="preserve">главе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13C91">
        <w:rPr>
          <w:rFonts w:ascii="Times New Roman" w:hAnsi="Times New Roman"/>
          <w:sz w:val="28"/>
          <w:szCs w:val="28"/>
          <w:lang w:eastAsia="ru-RU"/>
        </w:rPr>
        <w:t>сельского поселения</w:t>
      </w:r>
      <w:r w:rsidRPr="00B13C91">
        <w:rPr>
          <w:rFonts w:ascii="Times New Roman" w:hAnsi="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65431C" w:rsidRPr="00B13C91" w:rsidRDefault="0065431C" w:rsidP="00B13C91">
      <w:pPr>
        <w:pStyle w:val="ListParagraph"/>
        <w:tabs>
          <w:tab w:val="left" w:pos="1134"/>
        </w:tabs>
        <w:spacing w:after="0" w:line="240" w:lineRule="auto"/>
        <w:ind w:left="0" w:firstLine="709"/>
        <w:jc w:val="both"/>
        <w:rPr>
          <w:rFonts w:ascii="Times New Roman" w:hAnsi="Times New Roman"/>
          <w:sz w:val="28"/>
          <w:szCs w:val="28"/>
        </w:rPr>
      </w:pPr>
      <w:r w:rsidRPr="00B13C91">
        <w:rPr>
          <w:rFonts w:ascii="Times New Roman" w:hAnsi="Times New Roman"/>
          <w:sz w:val="28"/>
          <w:szCs w:val="28"/>
        </w:rPr>
        <w:t xml:space="preserve">16. Порядок принятия решения о </w:t>
      </w:r>
      <w:r w:rsidRPr="00B444F5">
        <w:rPr>
          <w:rFonts w:ascii="Times New Roman" w:hAnsi="Times New Roman"/>
          <w:sz w:val="28"/>
          <w:szCs w:val="28"/>
        </w:rPr>
        <w:t xml:space="preserve">применении к главе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 xml:space="preserve">сельского поселения мер ответственности, указанных в части 15 настоящей </w:t>
      </w:r>
      <w:r w:rsidRPr="00B13C91">
        <w:rPr>
          <w:rFonts w:ascii="Times New Roman" w:hAnsi="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65431C" w:rsidRPr="00B13C91" w:rsidRDefault="0065431C" w:rsidP="00B13C91">
      <w:pPr>
        <w:pStyle w:val="ListParagraph"/>
        <w:tabs>
          <w:tab w:val="left" w:pos="1134"/>
        </w:tabs>
        <w:spacing w:after="0" w:line="240" w:lineRule="auto"/>
        <w:ind w:left="0" w:firstLine="709"/>
        <w:jc w:val="both"/>
        <w:rPr>
          <w:rFonts w:ascii="Times New Roman" w:hAnsi="Times New Roman"/>
          <w:sz w:val="28"/>
          <w:szCs w:val="28"/>
          <w:lang w:eastAsia="ru-RU"/>
        </w:rPr>
      </w:pPr>
      <w:r w:rsidRPr="00B13C91">
        <w:rPr>
          <w:rFonts w:ascii="Times New Roman" w:hAnsi="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34</w:t>
      </w:r>
      <w:r w:rsidRPr="00E95B3F">
        <w:rPr>
          <w:rFonts w:ascii="Times New Roman" w:hAnsi="Times New Roman"/>
          <w:b/>
          <w:bCs/>
          <w:sz w:val="28"/>
          <w:szCs w:val="28"/>
          <w:lang w:eastAsia="ru-RU"/>
        </w:rPr>
        <w:t xml:space="preserve">. Основания досрочного прекращения полномочий Главы  </w:t>
      </w:r>
      <w:r w:rsidRPr="00D01050">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прекращаются досрочно в случае: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смерти;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отставки по собственному желанию;</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признания судом недееспособным или ограниченно дееспособным;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признания судом безвестно отсутствующим или объявления умершим;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вступления в отношении его в законную силу обвинительного приговора суда;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выезда за пределы Российской Федерации на постоянное место жительства;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отзыва избирателями;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11) преобразования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осуществляемого в соответствии с частями 3, 3.1-1, 5</w:t>
      </w:r>
      <w:r w:rsidRPr="00B444F5">
        <w:rPr>
          <w:rFonts w:ascii="Times New Roman" w:hAnsi="Times New Roman"/>
          <w:sz w:val="28"/>
          <w:szCs w:val="28"/>
          <w:lang w:eastAsia="ru-RU"/>
        </w:rPr>
        <w:t xml:space="preserve">, 6.2 и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12) </w:t>
      </w:r>
      <w:r w:rsidRPr="00E95B3F">
        <w:rPr>
          <w:rFonts w:ascii="Times New Roman" w:hAnsi="Times New Roman"/>
          <w:sz w:val="28"/>
          <w:szCs w:val="28"/>
        </w:rPr>
        <w:t>утраты поселением статуса муниципального образования в связи с его объединением с городским округом;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13) увеличения численности избирателей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более чем на 25 процентов, произошедшего вследствие изменения границ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объединения поселения с городским округом;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lang w:eastAsia="ru-RU"/>
        </w:rPr>
        <w:t xml:space="preserve">15) </w:t>
      </w:r>
      <w:bookmarkStart w:id="6" w:name="sub_401009"/>
      <w:r w:rsidRPr="00E95B3F">
        <w:rPr>
          <w:rFonts w:ascii="Times New Roman" w:hAnsi="Times New Roman"/>
          <w:sz w:val="28"/>
          <w:szCs w:val="28"/>
        </w:rPr>
        <w:t xml:space="preserve">досрочного прекращения полномочий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sz w:val="28"/>
          <w:szCs w:val="28"/>
        </w:rPr>
        <w:t>сельского поселения;</w:t>
      </w:r>
    </w:p>
    <w:bookmarkEnd w:id="6"/>
    <w:p w:rsidR="0065431C" w:rsidRPr="00E95B3F" w:rsidRDefault="0065431C"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16) призыва на военную службу или направления на заменяющую ее альтернативную гражданскую службу;</w:t>
      </w:r>
    </w:p>
    <w:p w:rsidR="0065431C" w:rsidRPr="00E95B3F" w:rsidRDefault="0065431C"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17) несоблюдения ограничений, установленных Федеральным законом </w:t>
      </w:r>
      <w:r w:rsidRPr="00E95B3F">
        <w:rPr>
          <w:rFonts w:ascii="Times New Roman" w:hAnsi="Times New Roman"/>
          <w:sz w:val="28"/>
          <w:szCs w:val="28"/>
          <w:lang w:eastAsia="ru-RU"/>
        </w:rPr>
        <w:t>от 6 октября 2003 года № 131-ФЗ «Об общих принципах организации местного самоуправления в Российской Федерации»;</w:t>
      </w:r>
    </w:p>
    <w:p w:rsidR="0065431C" w:rsidRPr="00E95B3F" w:rsidRDefault="0065431C"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18) в иных случаях, установленных Федеральным законом </w:t>
      </w:r>
      <w:r w:rsidRPr="00E95B3F">
        <w:rPr>
          <w:rFonts w:ascii="Times New Roman" w:hAnsi="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Pr="00E95B3F">
        <w:rPr>
          <w:rFonts w:ascii="Times New Roman" w:hAnsi="Times New Roman"/>
          <w:sz w:val="28"/>
          <w:szCs w:val="28"/>
        </w:rPr>
        <w:t>и иными федеральными законами.</w:t>
      </w:r>
    </w:p>
    <w:p w:rsidR="0065431C" w:rsidRPr="00E95B3F" w:rsidRDefault="0065431C" w:rsidP="00E95B3F">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досрочном прекращении полномочий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принимается Советом депутатов</w:t>
      </w:r>
      <w:r w:rsidRPr="00D01050">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65431C" w:rsidRPr="00E95B3F" w:rsidRDefault="0065431C" w:rsidP="00E95B3F">
      <w:pPr>
        <w:pStyle w:val="ListParagraph"/>
        <w:numPr>
          <w:ilvl w:val="0"/>
          <w:numId w:val="3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либо на основании решения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Pr="00D01050">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 вправе принимать решение об избрании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избираемого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35</w:t>
      </w:r>
      <w:r w:rsidRPr="00E95B3F">
        <w:rPr>
          <w:rFonts w:ascii="Times New Roman" w:hAnsi="Times New Roman"/>
          <w:b/>
          <w:bCs/>
          <w:sz w:val="28"/>
          <w:szCs w:val="28"/>
          <w:lang w:eastAsia="ru-RU"/>
        </w:rPr>
        <w:t xml:space="preserve">. Удаление Главы  </w:t>
      </w:r>
      <w:r w:rsidRPr="00D01050">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  в отставку</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отставку по инициативе депутатов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по инициативе Главы Республики Мордовия.</w:t>
      </w:r>
    </w:p>
    <w:p w:rsidR="0065431C" w:rsidRPr="00E95B3F" w:rsidRDefault="0065431C" w:rsidP="00E95B3F">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Основаниями для удаления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отставку являются: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решения, действия (бездействие)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федеральными законами и законами Республики Мордовия;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неудовлетворительная оценка деятельности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Советом депутатов</w:t>
      </w:r>
      <w:r w:rsidRPr="00D01050">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 результатам его ежегодного отчета перед указанным Советом депутатов, данная два раза подряд;</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hAnsi="Times New Roman"/>
          <w:sz w:val="28"/>
          <w:szCs w:val="28"/>
          <w:shd w:val="clear" w:color="auto" w:fill="FFFFFF"/>
          <w:lang w:eastAsia="ru-RU"/>
        </w:rPr>
        <w:t>№ 79-ФЗ</w:t>
      </w:r>
      <w:r w:rsidRPr="00E95B3F">
        <w:rPr>
          <w:rFonts w:ascii="Times New Roman" w:hAnsi="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допущение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иными органами и должностными лицами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5431C" w:rsidRPr="00E95B3F" w:rsidRDefault="0065431C" w:rsidP="00E95B3F">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Инициатива депутатов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отставку, выдвинутая не менее чем одной третью от установленной численности депутатов Совета депутатов</w:t>
      </w:r>
      <w:r w:rsidRPr="00D01050">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оформляется в виде обращения, которое вносится в Совет депутатов</w:t>
      </w:r>
      <w:r w:rsidRPr="00D01050">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Указанное обращение вносится вместе с проектом решения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отставку. О выдвижении данной инициативы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Pr="00D01050">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Рассмотрение инициативы депутатов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отставку осуществляется с учетом мнения Главы Республики Мордовия.</w:t>
      </w:r>
    </w:p>
    <w:p w:rsidR="0065431C" w:rsidRDefault="0065431C"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если при рассмотрении инициативы депутатов Совета депутатов</w:t>
      </w:r>
      <w:r w:rsidRPr="00D01050">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65431C" w:rsidRDefault="0065431C"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Инициатива Главы Республики Мордовия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в отставку оформляется в виде обращения, которое вносится в Совет депутатов</w:t>
      </w:r>
      <w:r w:rsidRPr="00D01050">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вместе с проектом соответствующего решения Совета депутатов</w:t>
      </w:r>
      <w:r w:rsidRPr="00D01050">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 xml:space="preserve">сельского поселения. О выдвижении данной инициативы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уведомляется не позднее дня, следующего за днем внесения указанного обращения в Совет депутатов</w:t>
      </w:r>
      <w:r w:rsidRPr="00D01050">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w:t>
      </w:r>
    </w:p>
    <w:p w:rsidR="0065431C" w:rsidRDefault="0065431C"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Рассмотрение инициативы депутатов Совета депутатов</w:t>
      </w:r>
      <w:r w:rsidRPr="00D01050">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 xml:space="preserve">сельского поселения или Главы Республики Мордовия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 xml:space="preserve">сельского поселения в отставку осуществляется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в течение одного месяца со дня внесения соответствующего обращения.</w:t>
      </w:r>
    </w:p>
    <w:p w:rsidR="0065431C" w:rsidRDefault="0065431C"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Решение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 xml:space="preserve">сельского поселения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Pr="000838D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w:t>
      </w:r>
    </w:p>
    <w:p w:rsidR="0065431C" w:rsidRDefault="0065431C"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Решение Совета депутатов</w:t>
      </w:r>
      <w:r w:rsidRPr="000838D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 xml:space="preserve">сельского поселения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в отставку подписывается депутатом, председательствующим на заседании Совета депутатов</w:t>
      </w:r>
      <w:r w:rsidRPr="000838D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w:t>
      </w:r>
    </w:p>
    <w:p w:rsidR="0065431C" w:rsidRDefault="0065431C"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В случае если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присутствует на заседании Совета депутатов</w:t>
      </w:r>
      <w:r w:rsidRPr="000838D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Pr="000838D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w:t>
      </w:r>
    </w:p>
    <w:p w:rsidR="0065431C" w:rsidRPr="006A4875" w:rsidRDefault="0065431C"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При рассмотрении и принятии Советом депутатов</w:t>
      </w:r>
      <w:r w:rsidRPr="000838D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 xml:space="preserve">сельского поселения решения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в отставку должны быть обеспечены: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Главы Республики Мордовия и с проектом решения Совета депутатов</w:t>
      </w:r>
      <w:r w:rsidRPr="000838D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 удалении его в отставку;</w:t>
      </w:r>
    </w:p>
    <w:p w:rsidR="0065431C" w:rsidRPr="00E95B3F" w:rsidRDefault="0065431C" w:rsidP="006A4875">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5431C" w:rsidRDefault="0065431C"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В случае, если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не согласен с решением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об удалении его в отставку, он вправе в письменном виде изложить свое особое мнение.</w:t>
      </w:r>
    </w:p>
    <w:p w:rsidR="0065431C" w:rsidRDefault="0065431C"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Решение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 xml:space="preserve">сельского поселения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 xml:space="preserve">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Pr="000838D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w:t>
      </w:r>
    </w:p>
    <w:p w:rsidR="0065431C" w:rsidRDefault="0065431C"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 xml:space="preserve">сельского поселения в отставку отклонена Советом депутатов, вопрос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в отставку может быть вынесен на повторное рассмотрение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не ранее чем через два месяца со дня проведения заседания Совета депутатов</w:t>
      </w:r>
      <w:r w:rsidRPr="000838D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на котором рассматривался указанный вопрос.</w:t>
      </w:r>
    </w:p>
    <w:p w:rsidR="0065431C" w:rsidRPr="00B444F5" w:rsidRDefault="0065431C" w:rsidP="006A4875">
      <w:pPr>
        <w:pStyle w:val="ListParagraph"/>
        <w:numPr>
          <w:ilvl w:val="0"/>
          <w:numId w:val="31"/>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сельского поселения, в отношении которого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6A4875">
        <w:rPr>
          <w:rFonts w:ascii="Times New Roman" w:hAnsi="Times New Roman"/>
          <w:sz w:val="28"/>
          <w:szCs w:val="28"/>
          <w:lang w:eastAsia="ru-RU"/>
        </w:rPr>
        <w:t xml:space="preserve">сельского поселения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hAnsi="Times New Roman"/>
          <w:sz w:val="28"/>
          <w:szCs w:val="28"/>
          <w:lang w:eastAsia="ru-RU"/>
        </w:rPr>
        <w:t>со дня официального опубликования такого решения.</w:t>
      </w:r>
    </w:p>
    <w:p w:rsidR="0065431C" w:rsidRPr="00B444F5" w:rsidRDefault="0065431C" w:rsidP="00F96193">
      <w:pPr>
        <w:tabs>
          <w:tab w:val="left" w:pos="1134"/>
        </w:tabs>
        <w:spacing w:after="0" w:line="240" w:lineRule="auto"/>
        <w:ind w:firstLine="709"/>
        <w:jc w:val="both"/>
        <w:rPr>
          <w:rFonts w:ascii="Times New Roman" w:hAnsi="Times New Roman"/>
          <w:b/>
          <w:bCs/>
          <w:sz w:val="28"/>
          <w:szCs w:val="28"/>
          <w:lang w:eastAsia="ru-RU"/>
        </w:rPr>
      </w:pPr>
    </w:p>
    <w:p w:rsidR="0065431C" w:rsidRPr="00B444F5" w:rsidRDefault="0065431C" w:rsidP="00F96193">
      <w:pPr>
        <w:tabs>
          <w:tab w:val="left" w:pos="1134"/>
        </w:tabs>
        <w:spacing w:after="0" w:line="240" w:lineRule="auto"/>
        <w:ind w:firstLine="709"/>
        <w:jc w:val="both"/>
        <w:rPr>
          <w:rFonts w:ascii="Times New Roman" w:hAnsi="Times New Roman"/>
          <w:b/>
          <w:bCs/>
          <w:sz w:val="28"/>
          <w:szCs w:val="28"/>
          <w:lang w:eastAsia="ru-RU"/>
        </w:rPr>
      </w:pPr>
      <w:r w:rsidRPr="00B444F5">
        <w:rPr>
          <w:rFonts w:ascii="Times New Roman" w:hAnsi="Times New Roman"/>
          <w:b/>
          <w:bCs/>
          <w:sz w:val="28"/>
          <w:szCs w:val="28"/>
          <w:lang w:eastAsia="ru-RU"/>
        </w:rPr>
        <w:t xml:space="preserve">Статья 36. Заместитель </w:t>
      </w:r>
      <w:r w:rsidRPr="00B444F5">
        <w:rPr>
          <w:rFonts w:ascii="Times New Roman" w:hAnsi="Times New Roman"/>
          <w:b/>
          <w:sz w:val="28"/>
          <w:szCs w:val="28"/>
          <w:lang w:eastAsia="ru-RU"/>
        </w:rPr>
        <w:t xml:space="preserve">главы </w:t>
      </w:r>
      <w:r w:rsidRPr="000838D6">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b/>
          <w:sz w:val="28"/>
          <w:szCs w:val="28"/>
          <w:lang w:eastAsia="ru-RU"/>
        </w:rPr>
        <w:t>сельского поселения</w:t>
      </w:r>
    </w:p>
    <w:p w:rsidR="0065431C" w:rsidRPr="00B444F5" w:rsidRDefault="0065431C" w:rsidP="00F96193">
      <w:pPr>
        <w:tabs>
          <w:tab w:val="left" w:pos="1134"/>
        </w:tabs>
        <w:spacing w:after="0" w:line="240" w:lineRule="auto"/>
        <w:ind w:firstLine="709"/>
        <w:jc w:val="both"/>
        <w:rPr>
          <w:rFonts w:ascii="Times New Roman" w:hAnsi="Times New Roman"/>
          <w:b/>
          <w:bCs/>
          <w:sz w:val="28"/>
          <w:szCs w:val="28"/>
          <w:lang w:eastAsia="ru-RU"/>
        </w:rPr>
      </w:pPr>
    </w:p>
    <w:p w:rsidR="0065431C" w:rsidRPr="00B444F5" w:rsidRDefault="0065431C" w:rsidP="00F96193">
      <w:pPr>
        <w:pStyle w:val="ListParagraph"/>
        <w:numPr>
          <w:ilvl w:val="2"/>
          <w:numId w:val="69"/>
        </w:numPr>
        <w:tabs>
          <w:tab w:val="left" w:pos="1134"/>
        </w:tabs>
        <w:spacing w:after="0" w:line="240" w:lineRule="auto"/>
        <w:ind w:left="0" w:firstLine="709"/>
        <w:jc w:val="both"/>
        <w:rPr>
          <w:rFonts w:ascii="Times New Roman" w:hAnsi="Times New Roman"/>
          <w:sz w:val="28"/>
          <w:szCs w:val="28"/>
        </w:rPr>
      </w:pPr>
      <w:bookmarkStart w:id="7" w:name="sub_4301"/>
      <w:r w:rsidRPr="00B444F5">
        <w:rPr>
          <w:rFonts w:ascii="Times New Roman" w:hAnsi="Times New Roman"/>
          <w:sz w:val="28"/>
          <w:szCs w:val="28"/>
        </w:rPr>
        <w:t xml:space="preserve">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r w:rsidRPr="00B444F5">
        <w:rPr>
          <w:rFonts w:ascii="Times New Roman" w:hAnsi="Times New Roman"/>
          <w:sz w:val="28"/>
          <w:szCs w:val="28"/>
        </w:rPr>
        <w:t xml:space="preserve"> имеет заместителей </w:t>
      </w:r>
      <w:r w:rsidRPr="00B444F5">
        <w:rPr>
          <w:rFonts w:ascii="Times New Roman" w:hAnsi="Times New Roman"/>
          <w:sz w:val="28"/>
          <w:szCs w:val="28"/>
          <w:lang w:eastAsia="ru-RU"/>
        </w:rPr>
        <w:t xml:space="preserve">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r w:rsidRPr="00B444F5">
        <w:rPr>
          <w:rFonts w:ascii="Times New Roman" w:hAnsi="Times New Roman"/>
          <w:sz w:val="28"/>
          <w:szCs w:val="28"/>
        </w:rPr>
        <w:t>.</w:t>
      </w:r>
      <w:bookmarkStart w:id="8" w:name="sub_4302"/>
      <w:bookmarkEnd w:id="7"/>
    </w:p>
    <w:p w:rsidR="0065431C" w:rsidRPr="00B444F5" w:rsidRDefault="0065431C" w:rsidP="00F96193">
      <w:pPr>
        <w:pStyle w:val="ListParagraph"/>
        <w:numPr>
          <w:ilvl w:val="2"/>
          <w:numId w:val="69"/>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Полномочия заместителей </w:t>
      </w:r>
      <w:r w:rsidRPr="00B444F5">
        <w:rPr>
          <w:rFonts w:ascii="Times New Roman" w:hAnsi="Times New Roman"/>
          <w:sz w:val="28"/>
          <w:szCs w:val="28"/>
          <w:lang w:eastAsia="ru-RU"/>
        </w:rPr>
        <w:t xml:space="preserve">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определяются муниципальным правовым актом.</w:t>
      </w:r>
      <w:bookmarkStart w:id="9" w:name="sub_4303"/>
      <w:bookmarkEnd w:id="8"/>
    </w:p>
    <w:p w:rsidR="0065431C" w:rsidRPr="00B444F5" w:rsidRDefault="0065431C" w:rsidP="00F96193">
      <w:pPr>
        <w:pStyle w:val="ListParagraph"/>
        <w:numPr>
          <w:ilvl w:val="2"/>
          <w:numId w:val="69"/>
        </w:numPr>
        <w:tabs>
          <w:tab w:val="left" w:pos="1134"/>
        </w:tabs>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Заместитель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w:t>
      </w:r>
      <w:r w:rsidRPr="00B444F5">
        <w:rPr>
          <w:rFonts w:ascii="Times New Roman" w:hAnsi="Times New Roman"/>
          <w:sz w:val="28"/>
          <w:szCs w:val="28"/>
        </w:rPr>
        <w:t xml:space="preserve">временно исполняет полномочия </w:t>
      </w:r>
      <w:r w:rsidRPr="00B444F5">
        <w:rPr>
          <w:rFonts w:ascii="Times New Roman" w:hAnsi="Times New Roman"/>
          <w:sz w:val="28"/>
          <w:szCs w:val="28"/>
          <w:lang w:eastAsia="ru-RU"/>
        </w:rPr>
        <w:t>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w:t>
      </w:r>
      <w:r w:rsidRPr="00B444F5">
        <w:rPr>
          <w:rFonts w:ascii="Times New Roman" w:hAnsi="Times New Roman"/>
          <w:sz w:val="28"/>
          <w:szCs w:val="28"/>
        </w:rPr>
        <w:t>в случае:</w:t>
      </w:r>
    </w:p>
    <w:bookmarkEnd w:id="9"/>
    <w:p w:rsidR="0065431C" w:rsidRPr="00B444F5" w:rsidRDefault="0065431C" w:rsidP="00F96193">
      <w:pPr>
        <w:tabs>
          <w:tab w:val="left" w:pos="1134"/>
        </w:tabs>
        <w:spacing w:after="0" w:line="240" w:lineRule="auto"/>
        <w:ind w:firstLine="709"/>
        <w:jc w:val="both"/>
        <w:rPr>
          <w:rFonts w:ascii="Times New Roman" w:hAnsi="Times New Roman"/>
          <w:sz w:val="28"/>
          <w:szCs w:val="28"/>
        </w:rPr>
      </w:pPr>
      <w:r w:rsidRPr="00B444F5">
        <w:rPr>
          <w:rFonts w:ascii="Times New Roman" w:hAnsi="Times New Roman"/>
          <w:sz w:val="28"/>
          <w:szCs w:val="28"/>
        </w:rPr>
        <w:t xml:space="preserve">невозможности их осуществления </w:t>
      </w:r>
      <w:r w:rsidRPr="00B444F5">
        <w:rPr>
          <w:rFonts w:ascii="Times New Roman" w:hAnsi="Times New Roman"/>
          <w:sz w:val="28"/>
          <w:szCs w:val="28"/>
          <w:lang w:eastAsia="ru-RU"/>
        </w:rPr>
        <w:t>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r w:rsidRPr="00B444F5">
        <w:rPr>
          <w:rFonts w:ascii="Times New Roman" w:hAnsi="Times New Roman"/>
          <w:sz w:val="28"/>
          <w:szCs w:val="28"/>
        </w:rPr>
        <w:t xml:space="preserve"> (командировка, болезнь, отпуск, иные уважительные причины);</w:t>
      </w:r>
    </w:p>
    <w:p w:rsidR="0065431C" w:rsidRPr="00CB413F" w:rsidRDefault="0065431C" w:rsidP="00F96193">
      <w:pPr>
        <w:tabs>
          <w:tab w:val="left" w:pos="1134"/>
        </w:tabs>
        <w:spacing w:after="0" w:line="240" w:lineRule="auto"/>
        <w:ind w:firstLine="709"/>
        <w:jc w:val="both"/>
        <w:rPr>
          <w:rFonts w:ascii="Times New Roman" w:hAnsi="Times New Roman"/>
          <w:b/>
          <w:bCs/>
          <w:sz w:val="28"/>
          <w:szCs w:val="28"/>
          <w:lang w:eastAsia="ru-RU"/>
        </w:rPr>
      </w:pPr>
      <w:r w:rsidRPr="00B444F5">
        <w:rPr>
          <w:rFonts w:ascii="Times New Roman" w:hAnsi="Times New Roman"/>
          <w:sz w:val="28"/>
          <w:szCs w:val="28"/>
        </w:rPr>
        <w:t xml:space="preserve">досрочного прекращения полномочий </w:t>
      </w:r>
      <w:r w:rsidRPr="00B444F5">
        <w:rPr>
          <w:rFonts w:ascii="Times New Roman" w:hAnsi="Times New Roman"/>
          <w:sz w:val="28"/>
          <w:szCs w:val="28"/>
          <w:lang w:eastAsia="ru-RU"/>
        </w:rPr>
        <w:t>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r w:rsidRPr="00B444F5">
        <w:rPr>
          <w:rFonts w:ascii="Times New Roman" w:hAnsi="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65431C" w:rsidRPr="00F96193" w:rsidRDefault="0065431C" w:rsidP="00F96193">
      <w:pPr>
        <w:tabs>
          <w:tab w:val="left" w:pos="1134"/>
        </w:tabs>
        <w:spacing w:after="0" w:line="240" w:lineRule="auto"/>
        <w:jc w:val="both"/>
        <w:rPr>
          <w:rFonts w:ascii="Times New Roman" w:hAnsi="Times New Roman"/>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r w:rsidRPr="00E95B3F">
        <w:rPr>
          <w:rFonts w:ascii="Times New Roman" w:hAnsi="Times New Roman"/>
          <w:b/>
          <w:bCs/>
          <w:sz w:val="28"/>
          <w:szCs w:val="28"/>
          <w:lang w:eastAsia="ru-RU"/>
        </w:rPr>
        <w:t xml:space="preserve">ГЛАВА 6. Администрация </w:t>
      </w:r>
      <w:r w:rsidRPr="000838D6">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xml:space="preserve">Статья 37. Администрация  </w:t>
      </w:r>
      <w:r w:rsidRPr="000838D6">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p>
    <w:p w:rsidR="0065431C" w:rsidRPr="00E95B3F" w:rsidRDefault="0065431C" w:rsidP="00E95B3F">
      <w:pPr>
        <w:pStyle w:val="ListParagraph"/>
        <w:numPr>
          <w:ilvl w:val="0"/>
          <w:numId w:val="72"/>
        </w:numPr>
        <w:tabs>
          <w:tab w:val="left" w:pos="1134"/>
        </w:tabs>
        <w:spacing w:after="0" w:line="240" w:lineRule="auto"/>
        <w:ind w:left="0" w:firstLine="709"/>
        <w:jc w:val="both"/>
        <w:rPr>
          <w:rFonts w:ascii="Times New Roman" w:hAnsi="Times New Roman"/>
          <w:sz w:val="28"/>
          <w:szCs w:val="28"/>
        </w:rPr>
      </w:pPr>
      <w:bookmarkStart w:id="10" w:name="sub_3901"/>
      <w:r w:rsidRPr="00E95B3F">
        <w:rPr>
          <w:rFonts w:ascii="Times New Roman" w:hAnsi="Times New Roman"/>
          <w:sz w:val="28"/>
          <w:szCs w:val="28"/>
        </w:rPr>
        <w:t xml:space="preserve">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(исполнительно-распорядительный орган</w:t>
      </w:r>
      <w:r w:rsidRPr="000838D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федеральными законами и законами Республики Мордовия.</w:t>
      </w:r>
    </w:p>
    <w:p w:rsidR="0065431C" w:rsidRPr="00E95B3F" w:rsidRDefault="0065431C" w:rsidP="00E95B3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1" w:name="sub_3902"/>
      <w:bookmarkEnd w:id="10"/>
      <w:r w:rsidRPr="005136C9">
        <w:rPr>
          <w:rFonts w:ascii="Times New Roman" w:hAnsi="Times New Roman"/>
          <w:sz w:val="28"/>
          <w:szCs w:val="28"/>
        </w:rPr>
        <w:t xml:space="preserve">Администрацией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5136C9">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5136C9">
        <w:rPr>
          <w:rFonts w:ascii="Times New Roman" w:hAnsi="Times New Roman"/>
          <w:sz w:val="28"/>
          <w:szCs w:val="28"/>
        </w:rPr>
        <w:t xml:space="preserve">руководит </w:t>
      </w:r>
      <w:r w:rsidRPr="005136C9">
        <w:rPr>
          <w:rFonts w:ascii="Times New Roman" w:hAnsi="Times New Roman"/>
          <w:sz w:val="28"/>
          <w:szCs w:val="28"/>
          <w:lang w:eastAsia="ru-RU"/>
        </w:rPr>
        <w:t xml:space="preserve">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5136C9">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226BF4">
        <w:rPr>
          <w:rFonts w:ascii="Times New Roman" w:hAnsi="Times New Roman"/>
          <w:sz w:val="28"/>
          <w:szCs w:val="28"/>
        </w:rPr>
        <w:t>на</w:t>
      </w:r>
      <w:r w:rsidRPr="00E95B3F">
        <w:rPr>
          <w:rFonts w:ascii="Times New Roman" w:hAnsi="Times New Roman"/>
          <w:sz w:val="28"/>
          <w:szCs w:val="28"/>
        </w:rPr>
        <w:t xml:space="preserve"> принципах единоначалия.</w:t>
      </w:r>
    </w:p>
    <w:p w:rsidR="0065431C" w:rsidRPr="00E95B3F" w:rsidRDefault="0065431C" w:rsidP="00E95B3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обладает правами юридического лица, является казенным учреждением.</w:t>
      </w:r>
      <w:bookmarkStart w:id="12" w:name="sub_3903"/>
      <w:bookmarkEnd w:id="11"/>
    </w:p>
    <w:p w:rsidR="0065431C" w:rsidRPr="00E95B3F" w:rsidRDefault="0065431C" w:rsidP="00E95B3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2"/>
    <w:p w:rsidR="0065431C" w:rsidRPr="00E95B3F" w:rsidRDefault="0065431C"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rPr>
        <w:t>действует от своего имени в случаях осуществления деятельности, связанной со своим обеспечением.</w:t>
      </w:r>
    </w:p>
    <w:p w:rsidR="0065431C" w:rsidRPr="00E95B3F" w:rsidRDefault="0065431C" w:rsidP="00E95B3F">
      <w:pPr>
        <w:pStyle w:val="ListParagraph"/>
        <w:numPr>
          <w:ilvl w:val="0"/>
          <w:numId w:val="72"/>
        </w:numPr>
        <w:tabs>
          <w:tab w:val="left" w:pos="1134"/>
        </w:tabs>
        <w:autoSpaceDE w:val="0"/>
        <w:autoSpaceDN w:val="0"/>
        <w:adjustRightInd w:val="0"/>
        <w:spacing w:after="0" w:line="240" w:lineRule="auto"/>
        <w:ind w:left="0" w:firstLine="709"/>
        <w:jc w:val="both"/>
        <w:rPr>
          <w:rFonts w:ascii="Times New Roman" w:hAnsi="Times New Roman"/>
          <w:sz w:val="28"/>
          <w:szCs w:val="28"/>
        </w:rPr>
      </w:pPr>
      <w:bookmarkStart w:id="13" w:name="sub_3904"/>
      <w:r w:rsidRPr="00E95B3F">
        <w:rPr>
          <w:rFonts w:ascii="Times New Roman" w:hAnsi="Times New Roman"/>
          <w:sz w:val="28"/>
          <w:szCs w:val="28"/>
        </w:rPr>
        <w:t xml:space="preserve">Структура </w:t>
      </w:r>
      <w:r w:rsidRPr="00DA4797">
        <w:rPr>
          <w:rFonts w:ascii="Times New Roman" w:hAnsi="Times New Roman"/>
          <w:sz w:val="28"/>
          <w:szCs w:val="28"/>
        </w:rPr>
        <w:t xml:space="preserve">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A4797">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DA4797">
        <w:rPr>
          <w:rFonts w:ascii="Times New Roman" w:hAnsi="Times New Roman"/>
          <w:sz w:val="28"/>
          <w:szCs w:val="28"/>
        </w:rPr>
        <w:t xml:space="preserve">утверждается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A4797">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DA4797">
        <w:rPr>
          <w:rFonts w:ascii="Times New Roman" w:hAnsi="Times New Roman"/>
          <w:sz w:val="28"/>
          <w:szCs w:val="28"/>
        </w:rPr>
        <w:t xml:space="preserve">по представлению </w:t>
      </w:r>
      <w:r w:rsidRPr="00DA4797">
        <w:rPr>
          <w:rFonts w:ascii="Times New Roman" w:hAnsi="Times New Roman"/>
          <w:sz w:val="28"/>
          <w:szCs w:val="28"/>
          <w:lang w:eastAsia="ru-RU"/>
        </w:rPr>
        <w:t xml:space="preserve">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A4797">
        <w:rPr>
          <w:rFonts w:ascii="Times New Roman" w:hAnsi="Times New Roman"/>
          <w:sz w:val="28"/>
          <w:szCs w:val="28"/>
          <w:lang w:eastAsia="ru-RU"/>
        </w:rPr>
        <w:t>сельского поселения</w:t>
      </w:r>
      <w:r w:rsidRPr="00DA4797">
        <w:rPr>
          <w:rFonts w:ascii="Times New Roman" w:hAnsi="Times New Roman"/>
          <w:sz w:val="28"/>
          <w:szCs w:val="28"/>
        </w:rPr>
        <w:t xml:space="preserve">. </w:t>
      </w:r>
      <w:r w:rsidRPr="00E95B3F">
        <w:rPr>
          <w:rFonts w:ascii="Times New Roman" w:hAnsi="Times New Roman"/>
          <w:sz w:val="28"/>
          <w:szCs w:val="28"/>
        </w:rPr>
        <w:t xml:space="preserve">В структуру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rPr>
        <w:t xml:space="preserve">могут входить отраслевые (функциональные) и территориальные органы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которые по решению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rPr>
        <w:t>могут наделяться правами юридического лица.</w:t>
      </w:r>
    </w:p>
    <w:bookmarkEnd w:id="13"/>
    <w:p w:rsidR="0065431C" w:rsidRPr="00E95B3F" w:rsidRDefault="0065431C"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Отраслевые (функциональные) и территориальные органы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65431C" w:rsidRPr="00E95B3F" w:rsidRDefault="0065431C" w:rsidP="00E95B3F">
      <w:pPr>
        <w:tabs>
          <w:tab w:val="left" w:pos="1134"/>
        </w:tabs>
        <w:autoSpaceDE w:val="0"/>
        <w:autoSpaceDN w:val="0"/>
        <w:adjustRightInd w:val="0"/>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Положения об отраслевых (функциональных) и территориальных органах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обладающих правами юридического лица, утверждаются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sz w:val="28"/>
          <w:szCs w:val="28"/>
          <w:lang w:eastAsia="ru-RU"/>
        </w:rPr>
        <w:t> </w:t>
      </w:r>
      <w:r w:rsidRPr="00E95B3F">
        <w:rPr>
          <w:rFonts w:ascii="Times New Roman" w:hAnsi="Times New Roman"/>
          <w:b/>
          <w:bCs/>
          <w:sz w:val="28"/>
          <w:szCs w:val="28"/>
          <w:lang w:eastAsia="ru-RU"/>
        </w:rPr>
        <w:t xml:space="preserve">Статья 38. Полномочия администрации  </w:t>
      </w:r>
      <w:r w:rsidRPr="000838D6">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p>
    <w:p w:rsidR="0065431C" w:rsidRPr="00E95B3F" w:rsidRDefault="0065431C" w:rsidP="00E95B3F">
      <w:pPr>
        <w:pStyle w:val="ListParagraph"/>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1)разрабатывает проекты стратегии социально-экономического развития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вносит их на утверждение в Совет депутатов</w:t>
      </w:r>
      <w:r w:rsidRPr="000838D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обеспечивает реализацию указанной стратегии;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разрабатывает и вносит на утверждение в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проект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 также отчет о его исполнении, исполняет бюджет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запрашивает и получает на безвозмездной основе от организаций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участвует в согласовании указанных планов и программ;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для решения вопросов местного значения;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осуществляет контроль за реализацией принимаемых администрацией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Pr="0087660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в соответствии с действующим законодательством в порядке, установленном Советом депутатов</w:t>
      </w:r>
      <w:r w:rsidRPr="0087660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решает вопросы, связанные с владением, пользованием и распоряжением муниципальной собственностью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организует и осуществляет мероприятия по охране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участвует в обеспечении прав и свобод граждан, проживающих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10) участвует в обеспечении выполнения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Pr="0087660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муниципальных служащих и работников муниципальных учреждений</w:t>
      </w:r>
      <w:r w:rsidRPr="0087660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14) разрабатывает, утверждает и реализует программы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15) осуществляет в </w:t>
      </w:r>
      <w:r>
        <w:rPr>
          <w:rFonts w:ascii="Times New Roman" w:hAnsi="Times New Roman"/>
          <w:sz w:val="28"/>
          <w:szCs w:val="28"/>
          <w:lang w:eastAsia="ru-RU"/>
        </w:rPr>
        <w:t>Кочуновском</w:t>
      </w:r>
      <w:r w:rsidRPr="00E95B3F">
        <w:rPr>
          <w:rFonts w:ascii="Times New Roman" w:hAnsi="Times New Roman"/>
          <w:sz w:val="28"/>
          <w:szCs w:val="28"/>
          <w:lang w:eastAsia="ru-RU"/>
        </w:rPr>
        <w:t xml:space="preserve">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16) осуществляет муниципальный контроль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17</w:t>
      </w:r>
      <w:r w:rsidRPr="00E95B3F">
        <w:rPr>
          <w:rFonts w:ascii="Times New Roman" w:hAnsi="Times New Roman"/>
          <w:sz w:val="28"/>
          <w:szCs w:val="28"/>
          <w:lang w:eastAsia="ru-RU"/>
        </w:rPr>
        <w:t xml:space="preserve">) разрабатывает и утверждает схему размещения нестационарных торговых объектов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порядке, установленном уполномоченным органом исполнительной власти Республики Мордовия;</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18</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19) </w:t>
      </w:r>
      <w:r w:rsidRPr="00B444F5">
        <w:rPr>
          <w:rFonts w:ascii="Times New Roman" w:hAnsi="Times New Roman"/>
          <w:sz w:val="28"/>
          <w:szCs w:val="28"/>
        </w:rPr>
        <w:t>направляет предложения по вопросам участия в</w:t>
      </w:r>
      <w:r w:rsidRPr="00B444F5">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21) обеспечивает выполнение требований к антитеррористической защищенности </w:t>
      </w:r>
      <w:r w:rsidRPr="00E95B3F">
        <w:rPr>
          <w:rFonts w:ascii="Times New Roman" w:hAnsi="Times New Roman"/>
          <w:sz w:val="28"/>
          <w:szCs w:val="28"/>
          <w:lang w:eastAsia="ru-RU"/>
        </w:rPr>
        <w:t xml:space="preserve">объектов, находящихся в муниципальной собственности или в ведении органов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22</w:t>
      </w:r>
      <w:r w:rsidRPr="00E95B3F">
        <w:rPr>
          <w:rFonts w:ascii="Times New Roman" w:hAnsi="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23</w:t>
      </w:r>
      <w:r w:rsidRPr="00E95B3F">
        <w:rPr>
          <w:rFonts w:ascii="Times New Roman" w:hAnsi="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24</w:t>
      </w:r>
      <w:r w:rsidRPr="00E95B3F">
        <w:rPr>
          <w:rFonts w:ascii="Times New Roman" w:hAnsi="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xml:space="preserve">ГЛАВА 7. Иные органы местного самоуправления </w:t>
      </w:r>
      <w:r w:rsidRPr="00876606">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39</w:t>
      </w:r>
      <w:r w:rsidRPr="00E95B3F">
        <w:rPr>
          <w:rFonts w:ascii="Times New Roman" w:hAnsi="Times New Roman"/>
          <w:b/>
          <w:bCs/>
          <w:sz w:val="28"/>
          <w:szCs w:val="28"/>
          <w:lang w:eastAsia="ru-RU"/>
        </w:rPr>
        <w:t xml:space="preserve">. Контрольно-счетный орган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D70DDF" w:rsidRDefault="0065431C" w:rsidP="00E95B3F">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целях осуществления внешнего муниципального финансового контроля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w:t>
      </w:r>
      <w:r w:rsidRPr="00D70DDF">
        <w:rPr>
          <w:rFonts w:ascii="Times New Roman" w:hAnsi="Times New Roman"/>
          <w:sz w:val="28"/>
          <w:szCs w:val="28"/>
          <w:lang w:eastAsia="ru-RU"/>
        </w:rPr>
        <w:t xml:space="preserve">поселения вправе образовать контрольно-счетный орган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70DDF">
        <w:rPr>
          <w:rFonts w:ascii="Times New Roman" w:hAnsi="Times New Roman"/>
          <w:sz w:val="28"/>
          <w:szCs w:val="28"/>
          <w:lang w:eastAsia="ru-RU"/>
        </w:rPr>
        <w:t xml:space="preserve">сельского поселения  – </w:t>
      </w:r>
      <w:r w:rsidRPr="00876606">
        <w:rPr>
          <w:rFonts w:ascii="Times New Roman" w:hAnsi="Times New Roman"/>
          <w:sz w:val="28"/>
          <w:szCs w:val="28"/>
        </w:rPr>
        <w:t>ревизионную</w:t>
      </w:r>
      <w:r>
        <w:rPr>
          <w:rFonts w:ascii="Times New Roman" w:hAnsi="Times New Roman"/>
          <w:sz w:val="28"/>
          <w:szCs w:val="28"/>
        </w:rPr>
        <w:t xml:space="preserve"> </w:t>
      </w:r>
      <w:r w:rsidRPr="00D70DDF">
        <w:rPr>
          <w:rFonts w:ascii="Times New Roman" w:hAnsi="Times New Roman"/>
          <w:sz w:val="28"/>
          <w:szCs w:val="28"/>
          <w:lang w:eastAsia="ru-RU"/>
        </w:rPr>
        <w:t xml:space="preserve">комиссию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70DDF">
        <w:rPr>
          <w:rFonts w:ascii="Times New Roman" w:hAnsi="Times New Roman"/>
          <w:sz w:val="28"/>
          <w:szCs w:val="28"/>
          <w:lang w:eastAsia="ru-RU"/>
        </w:rPr>
        <w:t>сельского поселения.</w:t>
      </w:r>
    </w:p>
    <w:p w:rsidR="0065431C" w:rsidRPr="00D70DDF" w:rsidRDefault="0065431C" w:rsidP="00E95B3F">
      <w:pPr>
        <w:pStyle w:val="ListParagraph"/>
        <w:numPr>
          <w:ilvl w:val="0"/>
          <w:numId w:val="33"/>
        </w:numPr>
        <w:tabs>
          <w:tab w:val="left" w:pos="1134"/>
        </w:tabs>
        <w:spacing w:after="0" w:line="240" w:lineRule="auto"/>
        <w:ind w:left="0" w:firstLine="709"/>
        <w:jc w:val="both"/>
        <w:rPr>
          <w:rFonts w:ascii="Times New Roman" w:hAnsi="Times New Roman"/>
          <w:sz w:val="28"/>
          <w:szCs w:val="28"/>
        </w:rPr>
      </w:pPr>
      <w:r w:rsidRPr="00D70DDF">
        <w:rPr>
          <w:rFonts w:ascii="Times New Roman" w:hAnsi="Times New Roman"/>
          <w:sz w:val="28"/>
          <w:szCs w:val="28"/>
          <w:lang w:eastAsia="ru-RU"/>
        </w:rPr>
        <w:t xml:space="preserve">Порядок организации и деятельности </w:t>
      </w:r>
      <w:r w:rsidRPr="00876606">
        <w:rPr>
          <w:rFonts w:ascii="Times New Roman" w:hAnsi="Times New Roman"/>
          <w:sz w:val="28"/>
          <w:szCs w:val="28"/>
        </w:rPr>
        <w:t>ревизионной</w:t>
      </w:r>
      <w:r>
        <w:rPr>
          <w:rFonts w:ascii="Times New Roman" w:hAnsi="Times New Roman"/>
          <w:sz w:val="28"/>
          <w:szCs w:val="28"/>
        </w:rPr>
        <w:t xml:space="preserve"> </w:t>
      </w:r>
      <w:r w:rsidRPr="00D70DDF">
        <w:rPr>
          <w:rFonts w:ascii="Times New Roman" w:hAnsi="Times New Roman"/>
          <w:sz w:val="28"/>
          <w:szCs w:val="28"/>
          <w:lang w:eastAsia="ru-RU"/>
        </w:rPr>
        <w:t xml:space="preserve">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70DDF">
        <w:rPr>
          <w:rFonts w:ascii="Times New Roman" w:hAnsi="Times New Roman"/>
          <w:sz w:val="28"/>
          <w:szCs w:val="28"/>
          <w:lang w:eastAsia="ru-RU"/>
        </w:rPr>
        <w:t>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w:t>
      </w:r>
      <w:r w:rsidRPr="00E95B3F">
        <w:rPr>
          <w:rFonts w:ascii="Times New Roman" w:hAnsi="Times New Roman"/>
          <w:sz w:val="28"/>
          <w:szCs w:val="28"/>
          <w:lang w:eastAsia="ru-RU"/>
        </w:rPr>
        <w:t xml:space="preserve">003 года  № 131-ФЗ «Об общих принципах организации местного самоуправления в Российской Федерации», Бюджетным кодексом </w:t>
      </w:r>
      <w:r w:rsidRPr="00D70DDF">
        <w:rPr>
          <w:rFonts w:ascii="Times New Roman" w:hAnsi="Times New Roman"/>
          <w:sz w:val="28"/>
          <w:szCs w:val="28"/>
          <w:lang w:eastAsia="ru-RU"/>
        </w:rPr>
        <w:t xml:space="preserve">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70DDF">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D70DDF">
        <w:rPr>
          <w:rFonts w:ascii="Times New Roman" w:hAnsi="Times New Roman"/>
          <w:sz w:val="28"/>
          <w:szCs w:val="28"/>
        </w:rPr>
        <w:t xml:space="preserve">В случаях и порядке, установленных федеральными законами, правовое регулирование организации и деятельности </w:t>
      </w:r>
      <w:r w:rsidRPr="00876606">
        <w:rPr>
          <w:rFonts w:ascii="Times New Roman" w:hAnsi="Times New Roman"/>
          <w:sz w:val="28"/>
          <w:szCs w:val="28"/>
        </w:rPr>
        <w:t>ревизионной</w:t>
      </w:r>
      <w:r>
        <w:rPr>
          <w:rFonts w:ascii="Times New Roman" w:hAnsi="Times New Roman"/>
          <w:sz w:val="28"/>
          <w:szCs w:val="28"/>
        </w:rPr>
        <w:t xml:space="preserve"> </w:t>
      </w:r>
      <w:r w:rsidRPr="00D70DDF">
        <w:rPr>
          <w:rFonts w:ascii="Times New Roman" w:hAnsi="Times New Roman"/>
          <w:sz w:val="28"/>
          <w:szCs w:val="28"/>
          <w:lang w:eastAsia="ru-RU"/>
        </w:rPr>
        <w:t xml:space="preserve">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70DDF">
        <w:rPr>
          <w:rFonts w:ascii="Times New Roman" w:hAnsi="Times New Roman"/>
          <w:sz w:val="28"/>
          <w:szCs w:val="28"/>
          <w:lang w:eastAsia="ru-RU"/>
        </w:rPr>
        <w:t xml:space="preserve">сельского поселения </w:t>
      </w:r>
      <w:r w:rsidRPr="00D70DDF">
        <w:rPr>
          <w:rFonts w:ascii="Times New Roman" w:hAnsi="Times New Roman"/>
          <w:sz w:val="28"/>
          <w:szCs w:val="28"/>
        </w:rPr>
        <w:t>осуществляется также законами Республики Мордовия.</w:t>
      </w:r>
    </w:p>
    <w:p w:rsidR="0065431C" w:rsidRPr="00D70DDF" w:rsidRDefault="0065431C" w:rsidP="00E95B3F">
      <w:pPr>
        <w:pStyle w:val="ListParagraph"/>
        <w:numPr>
          <w:ilvl w:val="0"/>
          <w:numId w:val="33"/>
        </w:numPr>
        <w:tabs>
          <w:tab w:val="left" w:pos="1134"/>
        </w:tabs>
        <w:spacing w:after="0" w:line="240" w:lineRule="auto"/>
        <w:ind w:left="0" w:firstLine="709"/>
        <w:jc w:val="both"/>
        <w:rPr>
          <w:rFonts w:ascii="Times New Roman" w:hAnsi="Times New Roman"/>
          <w:sz w:val="28"/>
          <w:szCs w:val="28"/>
          <w:lang w:eastAsia="ru-RU"/>
        </w:rPr>
      </w:pPr>
      <w:r w:rsidRPr="00D70DDF">
        <w:rPr>
          <w:rFonts w:ascii="Times New Roman" w:hAnsi="Times New Roman"/>
          <w:sz w:val="28"/>
          <w:szCs w:val="28"/>
          <w:lang w:eastAsia="ru-RU"/>
        </w:rPr>
        <w:t>Совет депутатов</w:t>
      </w:r>
      <w:r w:rsidRPr="0087660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70DDF">
        <w:rPr>
          <w:rFonts w:ascii="Times New Roman" w:hAnsi="Times New Roman"/>
          <w:sz w:val="28"/>
          <w:szCs w:val="28"/>
          <w:lang w:eastAsia="ru-RU"/>
        </w:rPr>
        <w:t xml:space="preserve">сельского поселения, входящего в состав </w:t>
      </w:r>
      <w:r>
        <w:rPr>
          <w:rFonts w:ascii="Times New Roman" w:hAnsi="Times New Roman"/>
          <w:sz w:val="28"/>
          <w:szCs w:val="28"/>
          <w:lang w:eastAsia="ru-RU"/>
        </w:rPr>
        <w:t xml:space="preserve">Ромодановского </w:t>
      </w:r>
      <w:r w:rsidRPr="00D70DDF">
        <w:rPr>
          <w:rFonts w:ascii="Times New Roman" w:hAnsi="Times New Roman"/>
          <w:sz w:val="28"/>
          <w:szCs w:val="28"/>
          <w:lang w:eastAsia="ru-RU"/>
        </w:rPr>
        <w:t xml:space="preserve">муниципального района, вправе заключать соглашения с Советом депутатов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w:t>
      </w:r>
      <w:r w:rsidRPr="00D70DDF">
        <w:rPr>
          <w:rFonts w:ascii="Times New Roman" w:hAnsi="Times New Roman"/>
          <w:sz w:val="28"/>
          <w:szCs w:val="28"/>
          <w:lang w:eastAsia="ru-RU"/>
        </w:rPr>
        <w:t xml:space="preserve">муниципального района о передаче контрольно-счетному органу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w:t>
      </w:r>
      <w:r w:rsidRPr="00D70DDF">
        <w:rPr>
          <w:rFonts w:ascii="Times New Roman" w:hAnsi="Times New Roman"/>
          <w:sz w:val="28"/>
          <w:szCs w:val="28"/>
          <w:lang w:eastAsia="ru-RU"/>
        </w:rPr>
        <w:t xml:space="preserve">муниципального района полномочий контрольно-счетного органа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70DDF">
        <w:rPr>
          <w:rFonts w:ascii="Times New Roman" w:hAnsi="Times New Roman"/>
          <w:sz w:val="28"/>
          <w:szCs w:val="28"/>
          <w:lang w:eastAsia="ru-RU"/>
        </w:rPr>
        <w:t>сельского поселения по осуществлению внешнего муниципального финансового контроля.</w:t>
      </w:r>
    </w:p>
    <w:p w:rsidR="0065431C" w:rsidRPr="00D70DDF" w:rsidRDefault="0065431C" w:rsidP="00E95B3F">
      <w:pPr>
        <w:pStyle w:val="ListParagraph"/>
        <w:numPr>
          <w:ilvl w:val="0"/>
          <w:numId w:val="33"/>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876606">
        <w:rPr>
          <w:rFonts w:ascii="Times New Roman" w:hAnsi="Times New Roman"/>
          <w:sz w:val="28"/>
          <w:szCs w:val="28"/>
          <w:lang w:eastAsia="ru-RU"/>
        </w:rPr>
        <w:t>Ревизионная</w:t>
      </w:r>
      <w:r w:rsidRPr="00D70DDF">
        <w:rPr>
          <w:rFonts w:ascii="Times New Roman" w:hAnsi="Times New Roman"/>
          <w:sz w:val="28"/>
          <w:szCs w:val="28"/>
          <w:lang w:eastAsia="ru-RU"/>
        </w:rPr>
        <w:t xml:space="preserve">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70DDF">
        <w:rPr>
          <w:rFonts w:ascii="Times New Roman" w:hAnsi="Times New Roman"/>
          <w:sz w:val="28"/>
          <w:szCs w:val="28"/>
          <w:lang w:eastAsia="ru-RU"/>
        </w:rPr>
        <w:t>сельского поселения  осуществляет следующие полномочия:</w:t>
      </w:r>
    </w:p>
    <w:p w:rsidR="0065431C" w:rsidRPr="00D70DD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1) контроль за исполнением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D70DDF">
        <w:rPr>
          <w:rFonts w:ascii="Times New Roman" w:hAnsi="Times New Roman"/>
          <w:sz w:val="28"/>
          <w:szCs w:val="28"/>
          <w:lang w:eastAsia="ru-RU"/>
        </w:rPr>
        <w:t>;</w:t>
      </w:r>
    </w:p>
    <w:p w:rsidR="0065431C" w:rsidRPr="00D70DD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2) экспертиза проектов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D70DDF">
        <w:rPr>
          <w:rFonts w:ascii="Times New Roman" w:hAnsi="Times New Roman"/>
          <w:sz w:val="28"/>
          <w:szCs w:val="28"/>
          <w:lang w:eastAsia="ru-RU"/>
        </w:rPr>
        <w:t>;</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D70DDF">
        <w:rPr>
          <w:rFonts w:ascii="Times New Roman" w:hAnsi="Times New Roman"/>
          <w:sz w:val="28"/>
          <w:szCs w:val="28"/>
          <w:lang w:eastAsia="ru-RU"/>
        </w:rPr>
        <w:t xml:space="preserve">3) внешняя проверка годового </w:t>
      </w:r>
      <w:r w:rsidRPr="00E95B3F">
        <w:rPr>
          <w:rFonts w:ascii="Times New Roman" w:hAnsi="Times New Roman"/>
          <w:sz w:val="28"/>
          <w:szCs w:val="28"/>
          <w:lang w:eastAsia="ru-RU"/>
        </w:rPr>
        <w:t>отчета об исполнении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организация и осуществление контроля за законностью, результативностью (эффективностью и экономностью) использования средств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 а также средств, получаемых бюджет</w:t>
      </w:r>
      <w:r>
        <w:rPr>
          <w:rFonts w:ascii="Times New Roman" w:hAnsi="Times New Roman"/>
          <w:sz w:val="28"/>
          <w:szCs w:val="28"/>
          <w:lang w:eastAsia="ru-RU"/>
        </w:rPr>
        <w:t>ом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из иных источников, предусмотренных законодательством Российской Федерации;</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 xml:space="preserve">сельского поселения </w:t>
      </w:r>
      <w:r w:rsidRPr="00E95B3F">
        <w:rPr>
          <w:rFonts w:ascii="Times New Roman" w:hAnsi="Times New Roman"/>
          <w:sz w:val="28"/>
          <w:szCs w:val="28"/>
          <w:lang w:eastAsia="ru-RU"/>
        </w:rPr>
        <w:t>и имущества, находящегося в муниципальной собственности;</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анализ бюджетного процесса в </w:t>
      </w:r>
      <w:r>
        <w:rPr>
          <w:rFonts w:ascii="Times New Roman" w:hAnsi="Times New Roman"/>
          <w:sz w:val="28"/>
          <w:szCs w:val="28"/>
          <w:lang w:eastAsia="ru-RU"/>
        </w:rPr>
        <w:t>Кочуновском</w:t>
      </w:r>
      <w:r w:rsidRPr="00E95B3F">
        <w:rPr>
          <w:rFonts w:ascii="Times New Roman" w:hAnsi="Times New Roman"/>
          <w:sz w:val="28"/>
          <w:szCs w:val="28"/>
          <w:lang w:eastAsia="ru-RU"/>
        </w:rPr>
        <w:t xml:space="preserve"> сельском поселении и подготовка предложений, направленных на его совершенствование;</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подготовка информации о ходе исполнения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Главе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участие в пределах полномочий в мероприятиях, направленных на противодействие коррупции;</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w:t>
      </w:r>
      <w:r w:rsidRPr="0087660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40</w:t>
      </w:r>
      <w:r w:rsidRPr="00E95B3F">
        <w:rPr>
          <w:rFonts w:ascii="Times New Roman" w:hAnsi="Times New Roman"/>
          <w:b/>
          <w:bCs/>
          <w:sz w:val="28"/>
          <w:szCs w:val="28"/>
          <w:lang w:eastAsia="ru-RU"/>
        </w:rPr>
        <w:t xml:space="preserve">. Избирательная комиссия  </w:t>
      </w:r>
      <w:r w:rsidRPr="00876606">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Pr="0087660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r w:rsidRPr="00E95B3F">
        <w:rPr>
          <w:rFonts w:ascii="Times New Roman" w:hAnsi="Times New Roman"/>
          <w:sz w:val="28"/>
          <w:szCs w:val="28"/>
        </w:rPr>
        <w:t xml:space="preserve">выборного должностного лица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голосования по вопросам изменения границ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преобразования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является муниципальным органом, который не входит в структуру органов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полномочий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составляет 5 лет.</w:t>
      </w:r>
    </w:p>
    <w:p w:rsidR="0065431C" w:rsidRPr="00E95B3F" w:rsidRDefault="0065431C"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формируется в количестве шести членов с правом решающего голоса.</w:t>
      </w:r>
    </w:p>
    <w:p w:rsidR="0065431C" w:rsidRPr="00E95B3F" w:rsidRDefault="0065431C"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Формирование избирательной комиссии муниципального образования осуществляется Советом депутатов</w:t>
      </w:r>
      <w:r w:rsidRPr="0087660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территориальной избирательной комиссии.</w:t>
      </w:r>
    </w:p>
    <w:p w:rsidR="0065431C" w:rsidRPr="00E95B3F" w:rsidRDefault="0065431C"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Совет депутатов</w:t>
      </w:r>
      <w:r w:rsidRPr="0087660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 основе поступивших предложений: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вместном референдуме граждан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Pr="00876606">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обязан назначить половину от общего числа членов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 основе поступивших предложений избирательной комиссии </w:t>
      </w:r>
      <w:r>
        <w:rPr>
          <w:rFonts w:ascii="Times New Roman" w:hAnsi="Times New Roman"/>
          <w:sz w:val="28"/>
          <w:szCs w:val="28"/>
          <w:lang w:eastAsia="ru-RU"/>
        </w:rPr>
        <w:t xml:space="preserve">Ромодановского </w:t>
      </w:r>
      <w:r w:rsidRPr="00E95B3F">
        <w:rPr>
          <w:rFonts w:ascii="Times New Roman" w:hAnsi="Times New Roman"/>
          <w:sz w:val="28"/>
          <w:szCs w:val="28"/>
          <w:lang w:eastAsia="ru-RU"/>
        </w:rPr>
        <w:t>муниципального района в следующем порядке: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если полномочия избирательной комиссии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не возложены на территориальную комиссию, два члена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остальные члены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назначаются на основе предложений территориальной комиссии;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если полномочия избирательной комиссии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возложены на территориальную комиссию, члены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назначаются на основе предложений территориальной комиссии;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если полномочия территориальной комиссии возложены на избирательную комиссию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муниципального района, члены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назначаются на основе предложений избирательной комиссии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муниципального района.</w:t>
      </w:r>
    </w:p>
    <w:p w:rsidR="0065431C" w:rsidRPr="00E95B3F" w:rsidRDefault="0065431C"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65431C" w:rsidRPr="00E95B3F" w:rsidRDefault="0065431C" w:rsidP="00E95B3F">
      <w:pPr>
        <w:pStyle w:val="ListParagraph"/>
        <w:numPr>
          <w:ilvl w:val="0"/>
          <w:numId w:val="3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Избирательная комиссия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осуществляет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обеспечивает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осуществляет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осуществляет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осуществляет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осуществляет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оказывает правовую, методическую, организационно-техническую помощь нижестоящим комиссиям;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8. Муниципальная служба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41</w:t>
      </w:r>
      <w:r w:rsidRPr="00E95B3F">
        <w:rPr>
          <w:rFonts w:ascii="Times New Roman" w:hAnsi="Times New Roman"/>
          <w:b/>
          <w:bCs/>
          <w:sz w:val="28"/>
          <w:szCs w:val="28"/>
          <w:lang w:eastAsia="ru-RU"/>
        </w:rPr>
        <w:t>. Муниципальная служба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3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5431C" w:rsidRPr="00E95B3F" w:rsidRDefault="0065431C" w:rsidP="00E95B3F">
      <w:pPr>
        <w:pStyle w:val="ListParagraph"/>
        <w:numPr>
          <w:ilvl w:val="0"/>
          <w:numId w:val="3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E95B3F">
        <w:rPr>
          <w:rFonts w:ascii="Times New Roman" w:hAnsi="Times New Roman"/>
          <w:sz w:val="28"/>
          <w:szCs w:val="28"/>
          <w:shd w:val="clear" w:color="auto" w:fill="FFFFFF"/>
          <w:lang w:eastAsia="ru-RU"/>
        </w:rPr>
        <w:t xml:space="preserve">Федеральным законом от 2 марта 2007 года </w:t>
      </w:r>
      <w:r w:rsidRPr="00E95B3F">
        <w:rPr>
          <w:rFonts w:ascii="Times New Roman" w:hAnsi="Times New Roman"/>
          <w:sz w:val="28"/>
          <w:szCs w:val="28"/>
          <w:lang w:eastAsia="ru-RU"/>
        </w:rPr>
        <w:t>№ 25-ФЗ</w:t>
      </w:r>
      <w:r w:rsidRPr="00E95B3F">
        <w:rPr>
          <w:rFonts w:ascii="Times New Roman" w:hAnsi="Times New Roman"/>
          <w:sz w:val="28"/>
          <w:szCs w:val="28"/>
          <w:shd w:val="clear" w:color="auto" w:fill="FFFFFF"/>
          <w:lang w:eastAsia="ru-RU"/>
        </w:rPr>
        <w:t xml:space="preserve"> «О муниципальной службе в Российской Федерации»</w:t>
      </w:r>
      <w:r w:rsidRPr="00E95B3F">
        <w:rPr>
          <w:rFonts w:ascii="Times New Roman" w:hAnsi="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42</w:t>
      </w:r>
      <w:r w:rsidRPr="00E95B3F">
        <w:rPr>
          <w:rFonts w:ascii="Times New Roman" w:hAnsi="Times New Roman"/>
          <w:b/>
          <w:bCs/>
          <w:sz w:val="28"/>
          <w:szCs w:val="28"/>
          <w:lang w:eastAsia="ru-RU"/>
        </w:rPr>
        <w:t>. Основные принципы муниципальной службы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Муниципальная служба основывается на принципах:</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приоритета прав и свобод человека и гражданина;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профессионализма и компетентности муниципальных служащих;</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стабильности муниципальной службы;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доступности информации о деятельности муниципальных служащих;</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взаимодействия с общественными объединениями и гражданами;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правовой и социальной защищенности муниципальных служащих;</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внепартийности муниципальной службы.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43</w:t>
      </w:r>
      <w:r w:rsidRPr="00E95B3F">
        <w:rPr>
          <w:rFonts w:ascii="Times New Roman" w:hAnsi="Times New Roman"/>
          <w:b/>
          <w:bCs/>
          <w:sz w:val="28"/>
          <w:szCs w:val="28"/>
          <w:lang w:eastAsia="ru-RU"/>
        </w:rPr>
        <w:t>. Финансирование муниципальной службы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Финансирование муниципальной службы в </w:t>
      </w:r>
      <w:r>
        <w:rPr>
          <w:rFonts w:ascii="Times New Roman" w:hAnsi="Times New Roman"/>
          <w:sz w:val="28"/>
          <w:szCs w:val="28"/>
          <w:lang w:eastAsia="ru-RU"/>
        </w:rPr>
        <w:t>Кочуновском</w:t>
      </w:r>
      <w:r w:rsidRPr="00E95B3F">
        <w:rPr>
          <w:rFonts w:ascii="Times New Roman" w:hAnsi="Times New Roman"/>
          <w:sz w:val="28"/>
          <w:szCs w:val="28"/>
          <w:lang w:eastAsia="ru-RU"/>
        </w:rPr>
        <w:t xml:space="preserve"> сельском поселении осуществляется за счет </w:t>
      </w:r>
      <w:r w:rsidRPr="00B444F5">
        <w:rPr>
          <w:rFonts w:ascii="Times New Roman" w:hAnsi="Times New Roman"/>
          <w:sz w:val="28"/>
          <w:szCs w:val="28"/>
          <w:lang w:eastAsia="ru-RU"/>
        </w:rPr>
        <w:t xml:space="preserve">средств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 xml:space="preserve">Статья 44. Муниципальный </w:t>
      </w:r>
      <w:r w:rsidRPr="00E95B3F">
        <w:rPr>
          <w:rFonts w:ascii="Times New Roman" w:hAnsi="Times New Roman"/>
          <w:b/>
          <w:bCs/>
          <w:sz w:val="28"/>
          <w:szCs w:val="28"/>
          <w:lang w:eastAsia="ru-RU"/>
        </w:rPr>
        <w:t xml:space="preserve">служащий </w:t>
      </w:r>
      <w:r w:rsidRPr="00A223C1">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3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Муниципальным служащим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является гражданин, исполняющий в порядке, определенном муниципальными правовыми актами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w:t>
      </w:r>
    </w:p>
    <w:p w:rsidR="0065431C" w:rsidRPr="00E95B3F" w:rsidRDefault="0065431C" w:rsidP="00E95B3F">
      <w:pPr>
        <w:pStyle w:val="ListParagraph"/>
        <w:numPr>
          <w:ilvl w:val="0"/>
          <w:numId w:val="3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45</w:t>
      </w:r>
      <w:r w:rsidRPr="00E95B3F">
        <w:rPr>
          <w:rFonts w:ascii="Times New Roman" w:hAnsi="Times New Roman"/>
          <w:b/>
          <w:bCs/>
          <w:sz w:val="28"/>
          <w:szCs w:val="28"/>
          <w:lang w:eastAsia="ru-RU"/>
        </w:rPr>
        <w:t>. Должность муниципальной службы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3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Должность муниципальной службы - должность в органе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аппарате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лица, замещающего муниципальную должность.</w:t>
      </w:r>
    </w:p>
    <w:p w:rsidR="0065431C" w:rsidRPr="00E95B3F" w:rsidRDefault="0065431C"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Pr>
          <w:rFonts w:ascii="Times New Roman" w:hAnsi="Times New Roman" w:cs="Times New Roman"/>
          <w:sz w:val="28"/>
          <w:szCs w:val="28"/>
          <w:lang w:eastAsia="ru-RU"/>
        </w:rPr>
        <w:t>Кочуновского</w:t>
      </w:r>
      <w:r w:rsidRPr="00E95B3F">
        <w:rPr>
          <w:rFonts w:ascii="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w:t>
      </w:r>
      <w:r w:rsidRPr="00E95B3F">
        <w:rPr>
          <w:rFonts w:ascii="Times New Roman" w:hAnsi="Times New Roman" w:cs="Times New Roman"/>
          <w:sz w:val="28"/>
          <w:szCs w:val="28"/>
        </w:rPr>
        <w:t>от 8 июня 2007 г</w:t>
      </w:r>
      <w:r>
        <w:rPr>
          <w:rFonts w:ascii="Times New Roman" w:hAnsi="Times New Roman" w:cs="Times New Roman"/>
          <w:sz w:val="28"/>
          <w:szCs w:val="28"/>
        </w:rPr>
        <w:t>ода</w:t>
      </w:r>
      <w:r w:rsidRPr="00E95B3F">
        <w:rPr>
          <w:rFonts w:ascii="Times New Roman" w:hAnsi="Times New Roman" w:cs="Times New Roman"/>
          <w:sz w:val="28"/>
          <w:szCs w:val="28"/>
        </w:rPr>
        <w:t>№ 48-З «О регулировании отношений в сфере муниципальной службы».</w:t>
      </w:r>
    </w:p>
    <w:p w:rsidR="0065431C" w:rsidRPr="00E95B3F" w:rsidRDefault="0065431C" w:rsidP="00E95B3F">
      <w:pPr>
        <w:pStyle w:val="ListParagraph"/>
        <w:numPr>
          <w:ilvl w:val="0"/>
          <w:numId w:val="3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 составлении и утверждении штатного расписания органа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аппарата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46</w:t>
      </w:r>
      <w:r w:rsidRPr="00E95B3F">
        <w:rPr>
          <w:rFonts w:ascii="Times New Roman" w:hAnsi="Times New Roman"/>
          <w:b/>
          <w:bCs/>
          <w:sz w:val="28"/>
          <w:szCs w:val="28"/>
          <w:lang w:eastAsia="ru-RU"/>
        </w:rPr>
        <w:t xml:space="preserve">. Права и обязанности муниципального служащего </w:t>
      </w:r>
      <w:r w:rsidRPr="00A223C1">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имеет право на: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обеспечение организационно-технических условий, необходимых для исполнения должностных обязанностей;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участие по своей инициативе в конкурсе на замещение вакантной должности муниципальной службы;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получение дополнительного профессионального образования в соответствии с муниципальным правовым актом за счет средств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защиту своих персональных данных;</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пенсионное обеспечение в соответствии с законодательством Российской Федерации.</w:t>
      </w:r>
    </w:p>
    <w:p w:rsidR="0065431C" w:rsidRPr="00E95B3F" w:rsidRDefault="0065431C" w:rsidP="00E95B3F">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65431C" w:rsidRPr="00E95B3F" w:rsidRDefault="0065431C" w:rsidP="00E95B3F">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обязан:</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обеспечивать их исполнение;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исполнять должностные обязанности в соответствии с должностной инструкцией;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соблюдать установленные в органе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аппарате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поддерживать уровень квалификации, необходимый для надлежащего исполнения должностных обязанностей;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5431C" w:rsidRPr="00E95B3F" w:rsidRDefault="0065431C" w:rsidP="00E95B3F">
      <w:pPr>
        <w:pStyle w:val="ListParagraph"/>
        <w:numPr>
          <w:ilvl w:val="0"/>
          <w:numId w:val="3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47</w:t>
      </w:r>
      <w:r w:rsidRPr="00E95B3F">
        <w:rPr>
          <w:rFonts w:ascii="Times New Roman" w:hAnsi="Times New Roman"/>
          <w:b/>
          <w:bCs/>
          <w:sz w:val="28"/>
          <w:szCs w:val="28"/>
          <w:lang w:eastAsia="ru-RU"/>
        </w:rPr>
        <w:t>. Ограничения, связанные с муниципальной службой</w:t>
      </w:r>
      <w:r w:rsidRPr="00E95B3F">
        <w:rPr>
          <w:rFonts w:ascii="Times New Roman" w:hAnsi="Times New Roman"/>
          <w:sz w:val="28"/>
          <w:szCs w:val="28"/>
          <w:lang w:eastAsia="ru-RU"/>
        </w:rPr>
        <w:t>.</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3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признания его недееспособным или ограниченно дееспособным решением суда, вступившим в законную силу;</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65431C" w:rsidRPr="00E95B3F" w:rsidRDefault="0065431C" w:rsidP="00E95B3F">
      <w:pPr>
        <w:pStyle w:val="a0"/>
        <w:tabs>
          <w:tab w:val="left" w:pos="1134"/>
        </w:tabs>
        <w:ind w:firstLine="709"/>
        <w:jc w:val="both"/>
        <w:rPr>
          <w:rFonts w:ascii="Times New Roman" w:hAnsi="Times New Roman" w:cs="Times New Roman"/>
          <w:sz w:val="28"/>
          <w:szCs w:val="28"/>
          <w:lang w:eastAsia="ru-RU"/>
        </w:rPr>
      </w:pPr>
      <w:r w:rsidRPr="00E95B3F">
        <w:rPr>
          <w:rFonts w:ascii="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г</w:t>
      </w:r>
      <w:r>
        <w:rPr>
          <w:rFonts w:ascii="Times New Roman" w:hAnsi="Times New Roman" w:cs="Times New Roman"/>
          <w:sz w:val="28"/>
          <w:szCs w:val="28"/>
        </w:rPr>
        <w:t>ода</w:t>
      </w:r>
      <w:r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hAnsi="Times New Roman" w:cs="Times New Roman"/>
          <w:sz w:val="28"/>
          <w:szCs w:val="28"/>
          <w:lang w:eastAsia="ru-RU"/>
        </w:rPr>
        <w:t>;</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близкого родства </w:t>
      </w:r>
      <w:r w:rsidRPr="00F40A80">
        <w:rPr>
          <w:rFonts w:ascii="Times New Roman" w:hAnsi="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Pr>
          <w:rFonts w:ascii="Times New Roman" w:hAnsi="Times New Roman"/>
          <w:sz w:val="28"/>
          <w:szCs w:val="28"/>
          <w:lang w:eastAsia="ru-RU"/>
        </w:rPr>
        <w:t xml:space="preserve"> с </w:t>
      </w:r>
      <w:r w:rsidRPr="00F40A80">
        <w:rPr>
          <w:rFonts w:ascii="Times New Roman" w:hAnsi="Times New Roman"/>
          <w:sz w:val="28"/>
          <w:szCs w:val="28"/>
          <w:lang w:eastAsia="ru-RU"/>
        </w:rPr>
        <w:t xml:space="preserve">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F40A80">
        <w:rPr>
          <w:rFonts w:ascii="Times New Roman" w:hAnsi="Times New Roman"/>
          <w:sz w:val="28"/>
          <w:szCs w:val="28"/>
          <w:lang w:eastAsia="ru-RU"/>
        </w:rPr>
        <w:t xml:space="preserve">сельского поселения, </w:t>
      </w:r>
      <w:r w:rsidRPr="00F40A80">
        <w:rPr>
          <w:rFonts w:ascii="Times New Roman" w:hAnsi="Times New Roman"/>
          <w:sz w:val="28"/>
          <w:szCs w:val="28"/>
        </w:rPr>
        <w:t>который возглавляет администрацию</w:t>
      </w:r>
      <w:r w:rsidRPr="00E00B69">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F40A80">
        <w:rPr>
          <w:rFonts w:ascii="Times New Roman" w:hAnsi="Times New Roman"/>
          <w:sz w:val="28"/>
          <w:szCs w:val="28"/>
          <w:lang w:eastAsia="ru-RU"/>
        </w:rPr>
        <w:t>сельского поселения</w:t>
      </w:r>
      <w:r w:rsidRPr="00F40A80">
        <w:rPr>
          <w:rFonts w:ascii="Times New Roman" w:hAnsi="Times New Roman"/>
          <w:sz w:val="28"/>
          <w:szCs w:val="28"/>
        </w:rPr>
        <w:t xml:space="preserve">, если </w:t>
      </w:r>
      <w:r w:rsidRPr="00F40A80">
        <w:rPr>
          <w:rFonts w:ascii="Times New Roman" w:hAnsi="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лицу,или с муниципальным</w:t>
      </w:r>
      <w:r w:rsidRPr="00E95B3F">
        <w:rPr>
          <w:rFonts w:ascii="Times New Roman" w:hAnsi="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65431C" w:rsidRPr="00E95B3F" w:rsidRDefault="0065431C" w:rsidP="00E95B3F">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551607">
        <w:rPr>
          <w:rFonts w:ascii="Times New Roman" w:hAnsi="Times New Roman"/>
          <w:sz w:val="28"/>
          <w:szCs w:val="28"/>
        </w:rPr>
        <w:t xml:space="preserve">Гражданин не может быть назначен на должности председателя, заместителя председателя и аудитора </w:t>
      </w:r>
      <w:r w:rsidRPr="00E00B69">
        <w:rPr>
          <w:rFonts w:ascii="Times New Roman" w:hAnsi="Times New Roman"/>
          <w:sz w:val="28"/>
          <w:szCs w:val="28"/>
        </w:rPr>
        <w:t>ревизионной</w:t>
      </w:r>
      <w:r>
        <w:rPr>
          <w:rFonts w:ascii="Times New Roman" w:hAnsi="Times New Roman"/>
          <w:sz w:val="28"/>
          <w:szCs w:val="28"/>
        </w:rPr>
        <w:t xml:space="preserve"> </w:t>
      </w:r>
      <w:r w:rsidRPr="00551607">
        <w:rPr>
          <w:rFonts w:ascii="Times New Roman" w:hAnsi="Times New Roman"/>
          <w:sz w:val="28"/>
          <w:szCs w:val="28"/>
        </w:rPr>
        <w:t>комиссии</w:t>
      </w:r>
      <w:r w:rsidRPr="00E00B69">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551607">
        <w:rPr>
          <w:rFonts w:ascii="Times New Roman" w:hAnsi="Times New Roman"/>
          <w:sz w:val="28"/>
          <w:szCs w:val="28"/>
          <w:lang w:eastAsia="ru-RU"/>
        </w:rPr>
        <w:t>сельского поселения</w:t>
      </w:r>
      <w:r w:rsidRPr="00551607">
        <w:rPr>
          <w:rFonts w:ascii="Times New Roman" w:hAnsi="Times New Roman"/>
          <w:sz w:val="28"/>
          <w:szCs w:val="28"/>
        </w:rPr>
        <w:t xml:space="preserve">, а муниципальный служащий не может замещать должности председателя, заместителя председателя и аудитора </w:t>
      </w:r>
      <w:r w:rsidRPr="00E00B69">
        <w:rPr>
          <w:rFonts w:ascii="Times New Roman" w:hAnsi="Times New Roman"/>
          <w:sz w:val="28"/>
          <w:szCs w:val="28"/>
        </w:rPr>
        <w:t>ревизионной</w:t>
      </w:r>
      <w:r>
        <w:rPr>
          <w:rFonts w:ascii="Times New Roman" w:hAnsi="Times New Roman"/>
          <w:sz w:val="28"/>
          <w:szCs w:val="28"/>
        </w:rPr>
        <w:t xml:space="preserve"> </w:t>
      </w:r>
      <w:r w:rsidRPr="00551607">
        <w:rPr>
          <w:rFonts w:ascii="Times New Roman" w:hAnsi="Times New Roman"/>
          <w:sz w:val="28"/>
          <w:szCs w:val="28"/>
        </w:rPr>
        <w:t xml:space="preserve">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551607">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551607">
        <w:rPr>
          <w:rFonts w:ascii="Times New Roman" w:hAnsi="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551607">
        <w:rPr>
          <w:rFonts w:ascii="Times New Roman" w:hAnsi="Times New Roman"/>
          <w:sz w:val="28"/>
          <w:szCs w:val="28"/>
          <w:lang w:eastAsia="ru-RU"/>
        </w:rPr>
        <w:t>сельского поселения</w:t>
      </w:r>
      <w:r w:rsidRPr="00551607">
        <w:rPr>
          <w:rFonts w:ascii="Times New Roman" w:hAnsi="Times New Roman"/>
          <w:sz w:val="28"/>
          <w:szCs w:val="28"/>
        </w:rPr>
        <w:t>, главой администрации</w:t>
      </w:r>
      <w:r w:rsidRPr="00E00B69">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551607">
        <w:rPr>
          <w:rFonts w:ascii="Times New Roman" w:hAnsi="Times New Roman"/>
          <w:sz w:val="28"/>
          <w:szCs w:val="28"/>
          <w:lang w:eastAsia="ru-RU"/>
        </w:rPr>
        <w:t>сельского поселения</w:t>
      </w:r>
      <w:r w:rsidRPr="00551607">
        <w:rPr>
          <w:rFonts w:ascii="Times New Roman" w:hAnsi="Times New Roman"/>
          <w:sz w:val="28"/>
          <w:szCs w:val="28"/>
        </w:rPr>
        <w:t xml:space="preserve">, руководителями судебных и правоохранительных </w:t>
      </w:r>
      <w:r w:rsidRPr="00E95B3F">
        <w:rPr>
          <w:rFonts w:ascii="Times New Roman" w:hAnsi="Times New Roman"/>
          <w:sz w:val="28"/>
          <w:szCs w:val="28"/>
        </w:rPr>
        <w:t xml:space="preserve">органов, расположенных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w:t>
      </w:r>
    </w:p>
    <w:p w:rsidR="0065431C" w:rsidRPr="00E95B3F" w:rsidRDefault="0065431C" w:rsidP="00E95B3F">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65431C" w:rsidRPr="00E95B3F" w:rsidRDefault="0065431C" w:rsidP="00E95B3F">
      <w:pPr>
        <w:pStyle w:val="ListParagraph"/>
        <w:numPr>
          <w:ilvl w:val="0"/>
          <w:numId w:val="39"/>
        </w:numPr>
        <w:tabs>
          <w:tab w:val="left" w:pos="1134"/>
        </w:tabs>
        <w:autoSpaceDE w:val="0"/>
        <w:autoSpaceDN w:val="0"/>
        <w:adjustRightInd w:val="0"/>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в период замещения им указанной должности.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48</w:t>
      </w:r>
      <w:r w:rsidRPr="00E95B3F">
        <w:rPr>
          <w:rFonts w:ascii="Times New Roman" w:hAnsi="Times New Roman"/>
          <w:b/>
          <w:bCs/>
          <w:sz w:val="28"/>
          <w:szCs w:val="28"/>
          <w:lang w:eastAsia="ru-RU"/>
        </w:rPr>
        <w:t>. Запреты, связанные с муниципальной службой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4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связи с прохождением муниципальной службы муниципальному служащему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запрещается: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замещать должность муниципальной службы в случае: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б) избрания или назначения на муниципальную должность;</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быть поверенным или представителем по делам третьих лиц в органе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избирательную комиссию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их руководителей, если это не входит в его должностные обязанности;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9) принимать без письменного разрешения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13) прекращать исполнение должностных обязанностей в целях урегулирования трудового спора;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5431C" w:rsidRPr="00E95B3F" w:rsidRDefault="0065431C" w:rsidP="00E95B3F">
      <w:pPr>
        <w:pStyle w:val="ListParagraph"/>
        <w:numPr>
          <w:ilvl w:val="0"/>
          <w:numId w:val="4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65431C" w:rsidRPr="00E95B3F" w:rsidRDefault="0065431C" w:rsidP="00E95B3F">
      <w:pPr>
        <w:pStyle w:val="ListParagraph"/>
        <w:numPr>
          <w:ilvl w:val="0"/>
          <w:numId w:val="4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49</w:t>
      </w:r>
      <w:r w:rsidRPr="00E95B3F">
        <w:rPr>
          <w:rFonts w:ascii="Times New Roman" w:hAnsi="Times New Roman"/>
          <w:b/>
          <w:bCs/>
          <w:sz w:val="28"/>
          <w:szCs w:val="28"/>
          <w:lang w:eastAsia="ru-RU"/>
        </w:rPr>
        <w:t>. Требования к служебному поведению муниципального служащего</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4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обязан:</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исполнять должностные обязанности добросовестно, на высоком профессиональном уровне;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проявлять корректность в обращении с гражданами;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проявлять уважение к нравственным обычаям и традициям народов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учитывать культурные и иные особенности различных этнических и социальных групп, а также конфессий;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способствовать межнациональному и межконфессиональному согласию;</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65431C" w:rsidRPr="00E95B3F" w:rsidRDefault="0065431C" w:rsidP="00E95B3F">
      <w:pPr>
        <w:pStyle w:val="ListParagraph"/>
        <w:numPr>
          <w:ilvl w:val="0"/>
          <w:numId w:val="4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50</w:t>
      </w:r>
      <w:r w:rsidRPr="00E95B3F">
        <w:rPr>
          <w:rFonts w:ascii="Times New Roman" w:hAnsi="Times New Roman"/>
          <w:b/>
          <w:bCs/>
          <w:sz w:val="28"/>
          <w:szCs w:val="28"/>
          <w:lang w:eastAsia="ru-RU"/>
        </w:rPr>
        <w:t>. Представление сведений о доходах, расходах, об имуществе и обязательствах имущественного характера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65431C" w:rsidRPr="00E95B3F" w:rsidRDefault="0065431C"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65431C" w:rsidRPr="00E95B3F" w:rsidRDefault="0065431C"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hAnsi="Times New Roman"/>
          <w:sz w:val="28"/>
          <w:szCs w:val="28"/>
          <w:shd w:val="clear" w:color="auto" w:fill="FFFFFF"/>
          <w:lang w:eastAsia="ru-RU"/>
        </w:rPr>
        <w:t>№ 230-ФЗ</w:t>
      </w:r>
      <w:r w:rsidRPr="00E95B3F">
        <w:rPr>
          <w:rFonts w:ascii="Times New Roman" w:hAnsi="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65431C" w:rsidRPr="00E95B3F" w:rsidRDefault="0065431C"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65431C" w:rsidRPr="00E95B3F" w:rsidRDefault="0065431C"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5431C" w:rsidRPr="00E95B3F" w:rsidRDefault="0065431C"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5431C" w:rsidRPr="00E95B3F" w:rsidRDefault="0065431C"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65431C" w:rsidRPr="00E95B3F" w:rsidRDefault="0065431C" w:rsidP="00E95B3F">
      <w:pPr>
        <w:pStyle w:val="ListParagraph"/>
        <w:numPr>
          <w:ilvl w:val="0"/>
          <w:numId w:val="4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51</w:t>
      </w:r>
      <w:r w:rsidRPr="00E95B3F">
        <w:rPr>
          <w:rFonts w:ascii="Times New Roman" w:hAnsi="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65431C" w:rsidRPr="00E95B3F" w:rsidRDefault="0065431C" w:rsidP="00E95B3F">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65431C" w:rsidRPr="00E95B3F" w:rsidRDefault="0065431C" w:rsidP="00E95B3F">
      <w:pPr>
        <w:pStyle w:val="ListParagraph"/>
        <w:numPr>
          <w:ilvl w:val="0"/>
          <w:numId w:val="4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52</w:t>
      </w:r>
      <w:r w:rsidRPr="00E95B3F">
        <w:rPr>
          <w:rFonts w:ascii="Times New Roman" w:hAnsi="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65431C" w:rsidRPr="00E95B3F" w:rsidRDefault="0065431C"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65431C" w:rsidRPr="00E95B3F" w:rsidRDefault="0065431C"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объяснений муниципального служащего;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иных материалов. </w:t>
      </w:r>
    </w:p>
    <w:p w:rsidR="0065431C" w:rsidRPr="00E95B3F" w:rsidRDefault="0065431C"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65431C" w:rsidRPr="00E95B3F" w:rsidRDefault="0065431C"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65431C" w:rsidRPr="00E95B3F" w:rsidRDefault="0065431C"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65431C" w:rsidRPr="00E95B3F" w:rsidRDefault="0065431C" w:rsidP="00E95B3F">
      <w:pPr>
        <w:pStyle w:val="ListParagraph"/>
        <w:numPr>
          <w:ilvl w:val="0"/>
          <w:numId w:val="4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53</w:t>
      </w:r>
      <w:r w:rsidRPr="00E95B3F">
        <w:rPr>
          <w:rFonts w:ascii="Times New Roman" w:hAnsi="Times New Roman"/>
          <w:b/>
          <w:bCs/>
          <w:sz w:val="28"/>
          <w:szCs w:val="28"/>
          <w:lang w:eastAsia="ru-RU"/>
        </w:rPr>
        <w:t>. Поощрение муниципального служащего</w:t>
      </w: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федеральными законами и законами Республики Мордовия.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54</w:t>
      </w:r>
      <w:r w:rsidRPr="00E95B3F">
        <w:rPr>
          <w:rFonts w:ascii="Times New Roman" w:hAnsi="Times New Roman"/>
          <w:b/>
          <w:bCs/>
          <w:sz w:val="28"/>
          <w:szCs w:val="28"/>
          <w:lang w:eastAsia="ru-RU"/>
        </w:rPr>
        <w:t>. Дисциплинарная ответственность муниципального служащего</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4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замечание;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выговор;</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увольнение с муниципальной службы по соответствующим основаниям.</w:t>
      </w:r>
    </w:p>
    <w:p w:rsidR="0065431C" w:rsidRPr="00E95B3F" w:rsidRDefault="0065431C" w:rsidP="00E95B3F">
      <w:pPr>
        <w:pStyle w:val="ListParagraph"/>
        <w:numPr>
          <w:ilvl w:val="0"/>
          <w:numId w:val="4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65431C" w:rsidRPr="00E95B3F" w:rsidRDefault="0065431C" w:rsidP="00E95B3F">
      <w:pPr>
        <w:pStyle w:val="ListParagraph"/>
        <w:numPr>
          <w:ilvl w:val="0"/>
          <w:numId w:val="4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применения и снятия дисциплинарных взысканий определяется трудовым законодательством.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55</w:t>
      </w:r>
      <w:r w:rsidRPr="00E95B3F">
        <w:rPr>
          <w:rFonts w:ascii="Times New Roman" w:hAnsi="Times New Roman"/>
          <w:b/>
          <w:bCs/>
          <w:sz w:val="28"/>
          <w:szCs w:val="28"/>
          <w:lang w:eastAsia="ru-RU"/>
        </w:rPr>
        <w:t>. Гарантии, предоставляемые муниципальному служащему</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4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Муниципальному служащему гарантируются: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право на своевременное и в полном объеме получение денежного содержания;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65431C" w:rsidRPr="00E95B3F" w:rsidRDefault="0065431C" w:rsidP="00E95B3F">
      <w:pPr>
        <w:pStyle w:val="ListParagraph"/>
        <w:numPr>
          <w:ilvl w:val="0"/>
          <w:numId w:val="4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Pr="00E00B69">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либо сокращением штата работников органа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аппарата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65431C" w:rsidRPr="00E95B3F" w:rsidRDefault="0065431C" w:rsidP="00E95B3F">
      <w:pPr>
        <w:pStyle w:val="ListParagraph"/>
        <w:numPr>
          <w:ilvl w:val="0"/>
          <w:numId w:val="4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Законами Республики Мордовия и настоящим Уставом муниципальным служащим могут быть предоставлены дополнительные гарантии.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56</w:t>
      </w:r>
      <w:r w:rsidRPr="00E95B3F">
        <w:rPr>
          <w:rFonts w:ascii="Times New Roman" w:hAnsi="Times New Roman"/>
          <w:b/>
          <w:bCs/>
          <w:sz w:val="28"/>
          <w:szCs w:val="28"/>
          <w:lang w:eastAsia="ru-RU"/>
        </w:rPr>
        <w:t>. Подготовка кадров для муниципальной службы на договорной основе</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4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65431C" w:rsidRPr="00E95B3F" w:rsidRDefault="0065431C" w:rsidP="00E95B3F">
      <w:pPr>
        <w:pStyle w:val="ListParagraph"/>
        <w:numPr>
          <w:ilvl w:val="0"/>
          <w:numId w:val="4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течение установленного срока после окончания обучения.</w:t>
      </w:r>
    </w:p>
    <w:p w:rsidR="0065431C" w:rsidRPr="00E95B3F" w:rsidRDefault="0065431C" w:rsidP="00E95B3F">
      <w:pPr>
        <w:pStyle w:val="ListParagraph"/>
        <w:numPr>
          <w:ilvl w:val="0"/>
          <w:numId w:val="4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Финансовое обеспечение расходов, предусмотренных договором о целевом обучении, осуществляется за счет средств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57</w:t>
      </w:r>
      <w:r w:rsidRPr="00E95B3F">
        <w:rPr>
          <w:rFonts w:ascii="Times New Roman" w:hAnsi="Times New Roman"/>
          <w:b/>
          <w:bCs/>
          <w:sz w:val="28"/>
          <w:szCs w:val="28"/>
          <w:lang w:eastAsia="ru-RU"/>
        </w:rPr>
        <w:t>. Оплата труда муниципального служащего</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65431C" w:rsidRPr="00E95B3F" w:rsidRDefault="0065431C" w:rsidP="00E95B3F">
      <w:pPr>
        <w:pStyle w:val="ListParagraph"/>
        <w:numPr>
          <w:ilvl w:val="0"/>
          <w:numId w:val="4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9. Муниципальные правовые акты</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58</w:t>
      </w:r>
      <w:r w:rsidRPr="00E95B3F">
        <w:rPr>
          <w:rFonts w:ascii="Times New Roman" w:hAnsi="Times New Roman"/>
          <w:b/>
          <w:bCs/>
          <w:sz w:val="28"/>
          <w:szCs w:val="28"/>
          <w:lang w:eastAsia="ru-RU"/>
        </w:rPr>
        <w:t>. Общие положения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 вопросам местного значения населением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непосредственно, органами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должностными лицами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принимаются муниципальные правовые акты.</w:t>
      </w:r>
    </w:p>
    <w:p w:rsidR="0065431C" w:rsidRPr="00E95B3F" w:rsidRDefault="0065431C" w:rsidP="00E95B3F">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правовые акты, принятые органами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подлежат обязательному исполнению на всей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 неисполнение муниципальных правовых актов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65431C" w:rsidRPr="00E95B3F" w:rsidRDefault="0065431C" w:rsidP="00E95B3F">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правовые акты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65431C" w:rsidRPr="00E95B3F" w:rsidRDefault="0065431C" w:rsidP="00E95B3F">
      <w:pPr>
        <w:pStyle w:val="ListParagraph"/>
        <w:numPr>
          <w:ilvl w:val="0"/>
          <w:numId w:val="4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59</w:t>
      </w:r>
      <w:r w:rsidRPr="00E95B3F">
        <w:rPr>
          <w:rFonts w:ascii="Times New Roman" w:hAnsi="Times New Roman"/>
          <w:b/>
          <w:bCs/>
          <w:sz w:val="28"/>
          <w:szCs w:val="28"/>
          <w:lang w:eastAsia="ru-RU"/>
        </w:rPr>
        <w:t>. Система муниципальных правовых актов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систему муниципальных правовых актов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входят:</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настоящий Устав;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правовые акты, принятые на местном референдуме (сходе граждан)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3) решения Совета депутатов</w:t>
      </w:r>
      <w:r w:rsidRPr="00E00B69">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постановления и распоряжения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5) постановления и распоряжения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6)  </w:t>
      </w:r>
      <w:r w:rsidRPr="002809A3">
        <w:rPr>
          <w:rFonts w:ascii="Times New Roman" w:hAnsi="Times New Roman"/>
          <w:sz w:val="28"/>
          <w:szCs w:val="28"/>
          <w:lang w:eastAsia="ru-RU"/>
        </w:rPr>
        <w:t xml:space="preserve">распоряжения и приказы председателя </w:t>
      </w:r>
      <w:r w:rsidRPr="00E00B69">
        <w:rPr>
          <w:rFonts w:ascii="Times New Roman" w:hAnsi="Times New Roman"/>
          <w:sz w:val="28"/>
          <w:szCs w:val="28"/>
        </w:rPr>
        <w:t>ревизионной</w:t>
      </w:r>
      <w:r>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lang w:eastAsia="ru-RU"/>
        </w:rPr>
        <w:t xml:space="preserve">7) </w:t>
      </w:r>
      <w:r w:rsidRPr="00E95B3F">
        <w:rPr>
          <w:rFonts w:ascii="Times New Roman" w:hAnsi="Times New Roman"/>
          <w:sz w:val="28"/>
          <w:szCs w:val="28"/>
        </w:rPr>
        <w:t xml:space="preserve">распоряжения и приказы руководителей структурных подразделений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sz w:val="28"/>
          <w:szCs w:val="28"/>
        </w:rPr>
        <w:t>администрации сельского поселения.</w:t>
      </w:r>
    </w:p>
    <w:p w:rsidR="0065431C" w:rsidRPr="00E95B3F" w:rsidRDefault="0065431C"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Настоящий Устав и оформленные в виде правовых актов решения, принятые на референдуме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имеют прямое действие и применяются на всей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Иные муниципальные правовые акты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решение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65431C" w:rsidRPr="00E95B3F" w:rsidRDefault="0065431C"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издает постановления и распоряжения по вопросам организации деятельности Совета депутатов</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B444F5" w:rsidRDefault="0065431C"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w:t>
      </w:r>
      <w:r w:rsidRPr="00B444F5">
        <w:rPr>
          <w:rFonts w:ascii="Times New Roman" w:hAnsi="Times New Roman"/>
          <w:sz w:val="28"/>
          <w:szCs w:val="28"/>
          <w:lang w:eastAsia="ru-RU"/>
        </w:rPr>
        <w:t>поселения, исполняющий полномочия председателя Совета депутатов</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 издает постановления и распоряжения по вопросам организации деятельности Совета депутатов</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B444F5" w:rsidRDefault="0065431C"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Руководители структурных подразделений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сельского поселения издают приказы и распоряжения по вопросам, отнесенным к их полномочиям.</w:t>
      </w:r>
    </w:p>
    <w:p w:rsidR="0065431C" w:rsidRPr="00E95B3F" w:rsidRDefault="0065431C" w:rsidP="00E95B3F">
      <w:pPr>
        <w:pStyle w:val="ListParagraph"/>
        <w:numPr>
          <w:ilvl w:val="0"/>
          <w:numId w:val="5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Председатель </w:t>
      </w:r>
      <w:r w:rsidRPr="00036C5B">
        <w:rPr>
          <w:rFonts w:ascii="Times New Roman" w:hAnsi="Times New Roman"/>
          <w:sz w:val="28"/>
          <w:szCs w:val="28"/>
        </w:rPr>
        <w:t>ревизионной</w:t>
      </w:r>
      <w:r>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издает распоряжения и приказы по вопросам организации деятельности </w:t>
      </w:r>
      <w:r w:rsidRPr="00036C5B">
        <w:rPr>
          <w:rFonts w:ascii="Times New Roman" w:hAnsi="Times New Roman"/>
          <w:sz w:val="28"/>
          <w:szCs w:val="28"/>
        </w:rPr>
        <w:t>ревизионной</w:t>
      </w:r>
      <w:r>
        <w:rPr>
          <w:rFonts w:ascii="Times New Roman" w:hAnsi="Times New Roman"/>
          <w:sz w:val="28"/>
          <w:szCs w:val="28"/>
        </w:rPr>
        <w:t xml:space="preserve"> </w:t>
      </w:r>
      <w:r w:rsidRPr="00E95B3F">
        <w:rPr>
          <w:rFonts w:ascii="Times New Roman" w:hAnsi="Times New Roman"/>
          <w:sz w:val="28"/>
          <w:szCs w:val="28"/>
          <w:lang w:eastAsia="ru-RU"/>
        </w:rPr>
        <w:t>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60</w:t>
      </w:r>
      <w:r w:rsidRPr="00E95B3F">
        <w:rPr>
          <w:rFonts w:ascii="Times New Roman" w:hAnsi="Times New Roman"/>
          <w:b/>
          <w:bCs/>
          <w:sz w:val="28"/>
          <w:szCs w:val="28"/>
          <w:lang w:eastAsia="ru-RU"/>
        </w:rPr>
        <w:t xml:space="preserve">. Устав </w:t>
      </w:r>
      <w:r w:rsidRPr="00036C5B">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принимается Советом депутатов</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Устава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проект решения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 позднее чем за 30 дней до дня рассмотрения вопроса о принятии Устава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порядка учета предложений по проекту указанного Устава, решения Совета депутатов</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 также порядка участия граждан в его обсуждении.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Pr="00E95B3F">
        <w:rPr>
          <w:rFonts w:ascii="Times New Roman" w:hAnsi="Times New Roman"/>
          <w:sz w:val="28"/>
          <w:szCs w:val="28"/>
          <w:lang w:eastAsia="ru-RU"/>
        </w:rPr>
        <w:br/>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 также порядка участия граждан в его обсуждении в случае, когда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65431C" w:rsidRPr="00E95B3F" w:rsidRDefault="0065431C"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решение Совета депутатов </w:t>
      </w:r>
      <w:r w:rsidRPr="00E95B3F">
        <w:rPr>
          <w:rFonts w:ascii="Times New Roman" w:hAnsi="Times New Roman"/>
          <w:sz w:val="28"/>
          <w:szCs w:val="28"/>
          <w:lang w:eastAsia="ru-RU"/>
        </w:rPr>
        <w:br/>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решение Совета депутатов </w:t>
      </w:r>
      <w:r w:rsidRPr="00E95B3F">
        <w:rPr>
          <w:rFonts w:ascii="Times New Roman" w:hAnsi="Times New Roman"/>
          <w:sz w:val="28"/>
          <w:szCs w:val="28"/>
          <w:lang w:eastAsia="ru-RU"/>
        </w:rPr>
        <w:br/>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65431C" w:rsidRPr="00E95B3F" w:rsidRDefault="0065431C"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rPr>
      </w:pPr>
      <w:r w:rsidRPr="00E95B3F">
        <w:rPr>
          <w:rFonts w:ascii="Times New Roman" w:hAnsi="Times New Roman"/>
          <w:sz w:val="28"/>
          <w:szCs w:val="28"/>
        </w:rPr>
        <w:t xml:space="preserve">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решение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о внесении изменений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представленные для государственной регистрации, могут быть отозваны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65431C" w:rsidRPr="00E95B3F" w:rsidRDefault="0065431C"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Отказ в государственной регистрации Устава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 также нарушение установленных сроков государственной регистрации Устава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внесении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5431C" w:rsidRPr="00E95B3F" w:rsidRDefault="0065431C" w:rsidP="007F50BE">
      <w:pPr>
        <w:pStyle w:val="10"/>
        <w:numPr>
          <w:ilvl w:val="0"/>
          <w:numId w:val="51"/>
        </w:numPr>
        <w:tabs>
          <w:tab w:val="left" w:pos="1134"/>
        </w:tabs>
        <w:spacing w:after="0" w:line="360" w:lineRule="exact"/>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решение Совета депутатов</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обязан опубликовать (обнародовать) зарегистрированные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65431C" w:rsidRPr="00D31810" w:rsidRDefault="0065431C"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D31810">
        <w:rPr>
          <w:rFonts w:ascii="Times New Roman" w:hAnsi="Times New Roman"/>
          <w:sz w:val="28"/>
          <w:szCs w:val="28"/>
          <w:lang w:eastAsia="ru-RU"/>
        </w:rPr>
        <w:t xml:space="preserve">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31810">
        <w:rPr>
          <w:rFonts w:ascii="Times New Roman" w:hAnsi="Times New Roman"/>
          <w:sz w:val="28"/>
          <w:szCs w:val="28"/>
          <w:lang w:eastAsia="ru-RU"/>
        </w:rPr>
        <w:t xml:space="preserve">сельского поселения  обязан опубликовать (обнародовать) зарегистрированные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31810">
        <w:rPr>
          <w:rFonts w:ascii="Times New Roman" w:hAnsi="Times New Roman"/>
          <w:sz w:val="28"/>
          <w:szCs w:val="28"/>
          <w:lang w:eastAsia="ru-RU"/>
        </w:rPr>
        <w:t xml:space="preserve">сельского поселения, решение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31810">
        <w:rPr>
          <w:rFonts w:ascii="Times New Roman" w:hAnsi="Times New Roman"/>
          <w:sz w:val="28"/>
          <w:szCs w:val="28"/>
          <w:lang w:eastAsia="ru-RU"/>
        </w:rPr>
        <w:t xml:space="preserve">сельского поселения о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D31810">
        <w:rPr>
          <w:rFonts w:ascii="Times New Roman" w:hAnsi="Times New Roman"/>
          <w:sz w:val="28"/>
          <w:szCs w:val="28"/>
          <w:lang w:eastAsia="ru-RU"/>
        </w:rPr>
        <w:t>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Изменения и дополнения, внесенные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изменяющие структуру органов местного самоуправления</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разграничение полномочий между органами местного самоуправления</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(за исключением случаев приведения Устава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вступают в силу после истечения срока полномочий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принявшего решение Совета депутатов</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внесении указанных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Изменения и дополнения, внесенные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предусматривающие создание </w:t>
      </w:r>
      <w:r w:rsidRPr="00036C5B">
        <w:rPr>
          <w:rFonts w:ascii="Times New Roman" w:hAnsi="Times New Roman"/>
          <w:sz w:val="28"/>
          <w:szCs w:val="28"/>
        </w:rPr>
        <w:t>ревизионной</w:t>
      </w:r>
      <w:r>
        <w:rPr>
          <w:rFonts w:ascii="Times New Roman" w:hAnsi="Times New Roman"/>
          <w:sz w:val="28"/>
          <w:szCs w:val="28"/>
        </w:rPr>
        <w:t xml:space="preserve"> </w:t>
      </w:r>
      <w:r w:rsidRPr="00E95B3F">
        <w:rPr>
          <w:rFonts w:ascii="Times New Roman" w:hAnsi="Times New Roman"/>
          <w:sz w:val="28"/>
          <w:szCs w:val="28"/>
          <w:lang w:eastAsia="ru-RU"/>
        </w:rPr>
        <w:t>комиссии</w:t>
      </w:r>
      <w:r w:rsidRPr="00036C5B">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вступают в силу в порядке, предусмотренном абзацем первым настоящей части.</w:t>
      </w:r>
    </w:p>
    <w:p w:rsidR="0065431C" w:rsidRPr="00E95B3F" w:rsidRDefault="0065431C"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Изменения и дополнения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вносятся муниципальным правовым актом, который может оформляться: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решением Совета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подписанным единолично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исполняющим полномочия председателя Совета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отдельным нормативным правовым актом, принятым Советом депутатов и подписанным 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его принятии. Включение в такое решение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переходных  положений и (или) норм о вступлении в силу изменений и дополнений, вносимых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 допускается.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Приведение Устава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65431C" w:rsidRPr="00E95B3F" w:rsidRDefault="0065431C" w:rsidP="00E95B3F">
      <w:pPr>
        <w:pStyle w:val="ListParagraph"/>
        <w:numPr>
          <w:ilvl w:val="0"/>
          <w:numId w:val="51"/>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Изложение Устава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 допускается. В этом случае принимается новый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а ранее действующий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61</w:t>
      </w:r>
      <w:r w:rsidRPr="00E95B3F">
        <w:rPr>
          <w:rFonts w:ascii="Times New Roman" w:hAnsi="Times New Roman"/>
          <w:b/>
          <w:bCs/>
          <w:sz w:val="28"/>
          <w:szCs w:val="28"/>
          <w:lang w:eastAsia="ru-RU"/>
        </w:rPr>
        <w:t>. Решения, принятые путем прямого волеизъявления граждан</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вопросов местного значения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65431C" w:rsidRPr="00E95B3F" w:rsidRDefault="0065431C" w:rsidP="00E95B3F">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Если для реализации решения, принятого путем прямого волеизъявления населения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65431C" w:rsidRPr="00E95B3F" w:rsidRDefault="0065431C" w:rsidP="00E95B3F">
      <w:pPr>
        <w:pStyle w:val="ListParagraph"/>
        <w:numPr>
          <w:ilvl w:val="0"/>
          <w:numId w:val="5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является основанием для отзыва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досрочного прекращения полномочий Совета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62</w:t>
      </w:r>
      <w:r w:rsidRPr="00E95B3F">
        <w:rPr>
          <w:rFonts w:ascii="Times New Roman" w:hAnsi="Times New Roman"/>
          <w:b/>
          <w:bCs/>
          <w:sz w:val="28"/>
          <w:szCs w:val="28"/>
          <w:lang w:eastAsia="ru-RU"/>
        </w:rPr>
        <w:t xml:space="preserve">. Решения Совета депутатов </w:t>
      </w:r>
      <w:r w:rsidRPr="0052556A">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решения, устанавливающие правила, обязательные для исполнения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решения по вопросам организации деятельности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принимаются большинством голосов от числа депутатов, присутствующих на сессии Совета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7F50BE">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решение об удалении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принятия нормативных правовых актов Совета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определяется регламентом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которые утверждаются нормативными правовыми актами Совета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Нормативные правовые акты Совета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могут быть внесены на рассмотрение Совета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только по инициативе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при наличии его заключения.</w:t>
      </w:r>
    </w:p>
    <w:p w:rsidR="0065431C" w:rsidRPr="00E95B3F" w:rsidRDefault="0065431C" w:rsidP="00E95B3F">
      <w:pPr>
        <w:pStyle w:val="ListParagraph"/>
        <w:numPr>
          <w:ilvl w:val="0"/>
          <w:numId w:val="5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Нормативный правовой акт, принятый Советом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направляется главе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для подписания и обнародования в течение 10 дней.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63</w:t>
      </w:r>
      <w:r w:rsidRPr="00E95B3F">
        <w:rPr>
          <w:rFonts w:ascii="Times New Roman" w:hAnsi="Times New Roman"/>
          <w:b/>
          <w:bCs/>
          <w:sz w:val="28"/>
          <w:szCs w:val="28"/>
          <w:lang w:eastAsia="ru-RU"/>
        </w:rPr>
        <w:t>. Подготовка муниципальных правовых актов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депутатами Совета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главой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главой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инициативными группами граждан;</w:t>
      </w:r>
    </w:p>
    <w:p w:rsidR="0065431C" w:rsidRPr="00E95B3F" w:rsidRDefault="0065431C"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собранием граждан, конференцией граждан;</w:t>
      </w:r>
    </w:p>
    <w:p w:rsidR="0065431C" w:rsidRPr="00E95B3F" w:rsidRDefault="0065431C"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председателем избирательной 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органами территориального общественного самоуправления;</w:t>
      </w:r>
    </w:p>
    <w:p w:rsidR="0065431C" w:rsidRPr="00E95B3F" w:rsidRDefault="0065431C"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председателем </w:t>
      </w:r>
      <w:r w:rsidRPr="0052556A">
        <w:rPr>
          <w:rFonts w:ascii="Times New Roman" w:hAnsi="Times New Roman"/>
          <w:sz w:val="28"/>
          <w:szCs w:val="28"/>
        </w:rPr>
        <w:t>ревизионной</w:t>
      </w:r>
      <w:r>
        <w:rPr>
          <w:rFonts w:ascii="Times New Roman" w:hAnsi="Times New Roman"/>
          <w:sz w:val="28"/>
          <w:szCs w:val="28"/>
        </w:rPr>
        <w:t xml:space="preserve"> </w:t>
      </w:r>
      <w:r w:rsidRPr="00E95B3F">
        <w:rPr>
          <w:rFonts w:ascii="Times New Roman" w:hAnsi="Times New Roman"/>
          <w:sz w:val="28"/>
          <w:szCs w:val="28"/>
          <w:lang w:eastAsia="ru-RU"/>
        </w:rPr>
        <w:t xml:space="preserve">комиссии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1"/>
          <w:numId w:val="7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прокуратурой </w:t>
      </w:r>
      <w:r>
        <w:rPr>
          <w:rFonts w:ascii="Times New Roman" w:hAnsi="Times New Roman"/>
          <w:sz w:val="28"/>
          <w:szCs w:val="28"/>
          <w:lang w:eastAsia="ru-RU"/>
        </w:rPr>
        <w:t>Ромодановского</w:t>
      </w:r>
      <w:r w:rsidRPr="00E95B3F">
        <w:rPr>
          <w:rFonts w:ascii="Times New Roman" w:hAnsi="Times New Roman"/>
          <w:sz w:val="28"/>
          <w:szCs w:val="28"/>
          <w:lang w:eastAsia="ru-RU"/>
        </w:rPr>
        <w:t xml:space="preserve"> района Республики Мордовия.</w:t>
      </w:r>
    </w:p>
    <w:p w:rsidR="0065431C" w:rsidRPr="00E95B3F" w:rsidRDefault="0065431C" w:rsidP="00E95B3F">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или должностного лица местного самоуправления</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на рассмотрение которых вносятся указанные проекты.</w:t>
      </w:r>
    </w:p>
    <w:p w:rsidR="0065431C" w:rsidRPr="00E95B3F" w:rsidRDefault="0065431C" w:rsidP="00E95B3F">
      <w:pPr>
        <w:pStyle w:val="ListParagraph"/>
        <w:numPr>
          <w:ilvl w:val="0"/>
          <w:numId w:val="5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Проекты муниципальных нормативных правовых актов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порядке, установленном муниципальными нормативными правовыми актами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законом Республики Мордовия, за исключением: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проектов нормативных правовых актов Совета депутатов</w:t>
      </w:r>
      <w:r w:rsidRPr="0052556A">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устанавливающих, изменяющих, приостанавливающих, отменяющих местные налоги и сборы;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проектов нормативных правовых актов Совета депутатов</w:t>
      </w:r>
      <w:r w:rsidRPr="0015573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регулирующих бюджетные правоотношения.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64</w:t>
      </w:r>
      <w:r w:rsidRPr="00E95B3F">
        <w:rPr>
          <w:rFonts w:ascii="Times New Roman" w:hAnsi="Times New Roman"/>
          <w:b/>
          <w:bCs/>
          <w:sz w:val="28"/>
          <w:szCs w:val="28"/>
          <w:lang w:eastAsia="ru-RU"/>
        </w:rPr>
        <w:t>. Вступление в силу муниципальных правовых актов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правовые акты, принятые на референдуме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решения Совета депутатов</w:t>
      </w:r>
      <w:r w:rsidRPr="0015573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 вопросам местного значения</w:t>
      </w:r>
      <w:r w:rsidRPr="00155731">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65431C" w:rsidRPr="00E95B3F" w:rsidRDefault="0065431C" w:rsidP="00E95B3F">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65431C" w:rsidRPr="00E95B3F" w:rsidRDefault="0065431C" w:rsidP="00E95B3F">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ascii="Times New Roman" w:hAnsi="Times New Roman"/>
          <w:sz w:val="28"/>
          <w:szCs w:val="28"/>
          <w:lang w:eastAsia="ru-RU"/>
        </w:rPr>
        <w:t>Кочуновское</w:t>
      </w:r>
      <w:r w:rsidRPr="00E95B3F">
        <w:rPr>
          <w:rFonts w:ascii="Times New Roman" w:hAnsi="Times New Roman"/>
          <w:sz w:val="28"/>
          <w:szCs w:val="28"/>
          <w:lang w:eastAsia="ru-RU"/>
        </w:rPr>
        <w:t xml:space="preserve">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65431C" w:rsidRPr="00E95B3F" w:rsidRDefault="0065431C" w:rsidP="00E95B3F">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Нормативные правовые акты Совета депутатов </w:t>
      </w:r>
      <w:r>
        <w:rPr>
          <w:rFonts w:ascii="Times New Roman" w:hAnsi="Times New Roman"/>
          <w:sz w:val="28"/>
          <w:szCs w:val="28"/>
          <w:lang w:eastAsia="ru-RU"/>
        </w:rPr>
        <w:t>Кочуновское</w:t>
      </w:r>
      <w:r w:rsidRPr="00E95B3F">
        <w:rPr>
          <w:rFonts w:ascii="Times New Roman" w:hAnsi="Times New Roman"/>
          <w:sz w:val="28"/>
          <w:szCs w:val="28"/>
          <w:lang w:eastAsia="ru-RU"/>
        </w:rPr>
        <w:t xml:space="preserve"> сельское поселение о налогах и сборах вступают в силу в соответствии с Налоговым кодексом Российской Федерации.</w:t>
      </w:r>
    </w:p>
    <w:p w:rsidR="0065431C" w:rsidRPr="00F91AFD" w:rsidRDefault="0065431C" w:rsidP="00EA6709">
      <w:pPr>
        <w:pStyle w:val="ListParagraph"/>
        <w:numPr>
          <w:ilvl w:val="0"/>
          <w:numId w:val="5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Официальным опубликованием муниципальных правовых актов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hAnsi="Times New Roman"/>
          <w:sz w:val="28"/>
          <w:szCs w:val="28"/>
          <w:lang w:eastAsia="ru-RU"/>
        </w:rPr>
        <w:t>соответствующего правового акта</w:t>
      </w:r>
      <w:r>
        <w:rPr>
          <w:rFonts w:ascii="Times New Roman" w:hAnsi="Times New Roman"/>
          <w:sz w:val="28"/>
          <w:szCs w:val="28"/>
          <w:lang w:eastAsia="ru-RU"/>
        </w:rPr>
        <w:t xml:space="preserve"> в</w:t>
      </w:r>
      <w:r w:rsidRPr="00F91AFD">
        <w:rPr>
          <w:rFonts w:ascii="Times New Roman" w:hAnsi="Times New Roman"/>
          <w:sz w:val="28"/>
          <w:szCs w:val="28"/>
          <w:lang w:eastAsia="ru-RU"/>
        </w:rPr>
        <w:t xml:space="preserve"> </w:t>
      </w:r>
      <w:r>
        <w:rPr>
          <w:rFonts w:ascii="Times New Roman" w:hAnsi="Times New Roman"/>
          <w:sz w:val="28"/>
          <w:szCs w:val="28"/>
          <w:lang w:eastAsia="ru-RU"/>
        </w:rPr>
        <w:t>газете сельского поселения «Жизнь»</w:t>
      </w:r>
    </w:p>
    <w:p w:rsidR="0065431C" w:rsidRPr="00B444F5" w:rsidRDefault="0065431C" w:rsidP="00EA6709">
      <w:pPr>
        <w:pStyle w:val="ListParagraph"/>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rPr>
        <w:t xml:space="preserve">В качестве дополнительного источника официального опубликования Устава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 xml:space="preserve">сельского поселения, решений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 xml:space="preserve">сельского поселения о внесении изменений и дополнений в Устав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rPr>
        <w:t xml:space="preserve">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1" w:history="1">
        <w:r w:rsidRPr="00B444F5">
          <w:rPr>
            <w:rStyle w:val="Hyperlink"/>
            <w:rFonts w:ascii="Times New Roman" w:hAnsi="Times New Roman"/>
            <w:color w:val="auto"/>
            <w:sz w:val="28"/>
            <w:szCs w:val="28"/>
            <w:lang w:val="en-US"/>
          </w:rPr>
          <w:t>http</w:t>
        </w:r>
        <w:r w:rsidRPr="00B444F5">
          <w:rPr>
            <w:rStyle w:val="Hyperlink"/>
            <w:rFonts w:ascii="Times New Roman" w:hAnsi="Times New Roman"/>
            <w:color w:val="auto"/>
            <w:sz w:val="28"/>
            <w:szCs w:val="28"/>
          </w:rPr>
          <w:t>://</w:t>
        </w:r>
        <w:r w:rsidRPr="00B444F5">
          <w:rPr>
            <w:rStyle w:val="Hyperlink"/>
            <w:rFonts w:ascii="Times New Roman" w:hAnsi="Times New Roman"/>
            <w:color w:val="auto"/>
            <w:sz w:val="28"/>
            <w:szCs w:val="28"/>
            <w:lang w:val="en-US"/>
          </w:rPr>
          <w:t>pravo</w:t>
        </w:r>
        <w:r w:rsidRPr="00B444F5">
          <w:rPr>
            <w:rStyle w:val="Hyperlink"/>
            <w:rFonts w:ascii="Times New Roman" w:hAnsi="Times New Roman"/>
            <w:color w:val="auto"/>
            <w:sz w:val="28"/>
            <w:szCs w:val="28"/>
          </w:rPr>
          <w:t>-</w:t>
        </w:r>
        <w:r w:rsidRPr="00B444F5">
          <w:rPr>
            <w:rStyle w:val="Hyperlink"/>
            <w:rFonts w:ascii="Times New Roman" w:hAnsi="Times New Roman"/>
            <w:color w:val="auto"/>
            <w:sz w:val="28"/>
            <w:szCs w:val="28"/>
            <w:lang w:val="en-US"/>
          </w:rPr>
          <w:t>minjust</w:t>
        </w:r>
        <w:r w:rsidRPr="00B444F5">
          <w:rPr>
            <w:rStyle w:val="Hyperlink"/>
            <w:rFonts w:ascii="Times New Roman" w:hAnsi="Times New Roman"/>
            <w:color w:val="auto"/>
            <w:sz w:val="28"/>
            <w:szCs w:val="28"/>
          </w:rPr>
          <w:t>.</w:t>
        </w:r>
        <w:r w:rsidRPr="00B444F5">
          <w:rPr>
            <w:rStyle w:val="Hyperlink"/>
            <w:rFonts w:ascii="Times New Roman" w:hAnsi="Times New Roman"/>
            <w:color w:val="auto"/>
            <w:sz w:val="28"/>
            <w:szCs w:val="28"/>
            <w:lang w:val="en-US"/>
          </w:rPr>
          <w:t>ru</w:t>
        </w:r>
      </w:hyperlink>
      <w:r w:rsidRPr="00B444F5">
        <w:rPr>
          <w:rFonts w:ascii="Times New Roman" w:hAnsi="Times New Roman"/>
          <w:sz w:val="28"/>
          <w:szCs w:val="28"/>
        </w:rPr>
        <w:t xml:space="preserve">, </w:t>
      </w:r>
      <w:r w:rsidRPr="00B444F5">
        <w:rPr>
          <w:rFonts w:ascii="Times New Roman" w:hAnsi="Times New Roman"/>
          <w:sz w:val="28"/>
          <w:szCs w:val="28"/>
          <w:lang w:val="en-US"/>
        </w:rPr>
        <w:t>http</w:t>
      </w:r>
      <w:r w:rsidRPr="00B444F5">
        <w:rPr>
          <w:rFonts w:ascii="Times New Roman" w:hAnsi="Times New Roman"/>
          <w:sz w:val="28"/>
          <w:szCs w:val="28"/>
        </w:rPr>
        <w:t>//право-минюст.рф, регистрационный номер и дата его регистрации в качестве сетевого издания – Эл № ФС77-72471 от 05.03.2018».</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F91AFD">
        <w:rPr>
          <w:rFonts w:ascii="Times New Roman" w:hAnsi="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hAnsi="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816591">
        <w:rPr>
          <w:rFonts w:ascii="Times New Roman" w:hAnsi="Times New Roman"/>
          <w:sz w:val="28"/>
          <w:szCs w:val="28"/>
          <w:lang w:eastAsia="ru-RU"/>
        </w:rPr>
        <w:t>Кочуновск</w:t>
      </w:r>
      <w:r>
        <w:rPr>
          <w:rFonts w:ascii="Times New Roman" w:hAnsi="Times New Roman"/>
          <w:sz w:val="28"/>
          <w:szCs w:val="28"/>
          <w:lang w:eastAsia="ru-RU"/>
        </w:rPr>
        <w:t xml:space="preserve">ую сельскую </w:t>
      </w:r>
      <w:r w:rsidRPr="00816591">
        <w:rPr>
          <w:rFonts w:ascii="Times New Roman" w:hAnsi="Times New Roman"/>
          <w:sz w:val="28"/>
          <w:szCs w:val="28"/>
          <w:lang w:eastAsia="ru-RU"/>
        </w:rPr>
        <w:t>библиотек</w:t>
      </w:r>
      <w:r>
        <w:rPr>
          <w:rFonts w:ascii="Times New Roman" w:hAnsi="Times New Roman"/>
          <w:sz w:val="28"/>
          <w:szCs w:val="28"/>
          <w:lang w:eastAsia="ru-RU"/>
        </w:rPr>
        <w:t>у</w:t>
      </w:r>
      <w:r w:rsidRPr="00E95B3F">
        <w:rPr>
          <w:rFonts w:ascii="Times New Roman" w:hAnsi="Times New Roman"/>
          <w:color w:val="FF0000"/>
          <w:sz w:val="28"/>
          <w:szCs w:val="28"/>
          <w:lang w:eastAsia="ru-RU"/>
        </w:rPr>
        <w:t xml:space="preserve">, </w:t>
      </w:r>
      <w:r w:rsidRPr="00E95B3F">
        <w:rPr>
          <w:rFonts w:ascii="Times New Roman" w:hAnsi="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65431C" w:rsidRPr="00E95B3F" w:rsidRDefault="0065431C" w:rsidP="00E95B3F">
      <w:pPr>
        <w:pStyle w:val="ListParagraph"/>
        <w:numPr>
          <w:ilvl w:val="0"/>
          <w:numId w:val="55"/>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65</w:t>
      </w:r>
      <w:r w:rsidRPr="00E95B3F">
        <w:rPr>
          <w:rFonts w:ascii="Times New Roman" w:hAnsi="Times New Roman"/>
          <w:b/>
          <w:bCs/>
          <w:sz w:val="28"/>
          <w:szCs w:val="28"/>
          <w:lang w:eastAsia="ru-RU"/>
        </w:rPr>
        <w:t>. Отмена муниципальных правовых актов и приостановление их действия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5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EA6709">
        <w:rPr>
          <w:rFonts w:ascii="Times New Roman" w:hAnsi="Times New Roman"/>
          <w:sz w:val="28"/>
          <w:szCs w:val="28"/>
          <w:lang w:eastAsia="ru-RU"/>
        </w:rPr>
        <w:t>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или должностные лица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Pr="00E95B3F">
        <w:rPr>
          <w:rFonts w:ascii="Times New Roman" w:hAnsi="Times New Roman"/>
          <w:sz w:val="28"/>
          <w:szCs w:val="28"/>
          <w:lang w:eastAsia="ru-RU"/>
        </w:rPr>
        <w:br/>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 не позднее трех дней со дня принятия ими решения.</w:t>
      </w:r>
    </w:p>
    <w:p w:rsidR="0065431C" w:rsidRPr="00E95B3F" w:rsidRDefault="0065431C" w:rsidP="00E95B3F">
      <w:pPr>
        <w:pStyle w:val="ListParagraph"/>
        <w:numPr>
          <w:ilvl w:val="0"/>
          <w:numId w:val="5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xml:space="preserve">ГЛАВА 10. Экономическая основа местного самоуправления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3723BE">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66</w:t>
      </w:r>
      <w:r w:rsidRPr="00E95B3F">
        <w:rPr>
          <w:rFonts w:ascii="Times New Roman" w:hAnsi="Times New Roman"/>
          <w:b/>
          <w:bCs/>
          <w:sz w:val="28"/>
          <w:szCs w:val="28"/>
          <w:lang w:eastAsia="ru-RU"/>
        </w:rPr>
        <w:t>. Экономическая основа местного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Экономическую основу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составляют находящееся в собственности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имущество, средства бюджета</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 xml:space="preserve">, а также имущественные права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67</w:t>
      </w:r>
      <w:r w:rsidRPr="00E95B3F">
        <w:rPr>
          <w:rFonts w:ascii="Times New Roman" w:hAnsi="Times New Roman"/>
          <w:b/>
          <w:bCs/>
          <w:sz w:val="28"/>
          <w:szCs w:val="28"/>
          <w:lang w:eastAsia="ru-RU"/>
        </w:rPr>
        <w:t xml:space="preserve">. Муниципальное имущество </w:t>
      </w:r>
      <w:r w:rsidRPr="003723BE">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5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собственности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может находиться: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Pr="003723BE">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65431C" w:rsidRPr="00E95B3F" w:rsidRDefault="0065431C" w:rsidP="00E95B3F">
      <w:pPr>
        <w:pStyle w:val="ListParagraph"/>
        <w:numPr>
          <w:ilvl w:val="0"/>
          <w:numId w:val="57"/>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случаях возникновения у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68</w:t>
      </w:r>
      <w:r w:rsidRPr="00E95B3F">
        <w:rPr>
          <w:rFonts w:ascii="Times New Roman" w:hAnsi="Times New Roman"/>
          <w:b/>
          <w:bCs/>
          <w:sz w:val="28"/>
          <w:szCs w:val="28"/>
          <w:lang w:eastAsia="ru-RU"/>
        </w:rPr>
        <w:t>. Владение, пользование и распоряжение муниципальным имуществом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от имени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вправе передавать имущество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65431C" w:rsidRPr="00E95B3F" w:rsidRDefault="0065431C" w:rsidP="00E95B3F">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и условия приватизации имущества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определяются решениями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федеральными законами.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Доходы от использования и приватизации имущества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поступают в бюджет</w:t>
      </w:r>
      <w:r>
        <w:rPr>
          <w:rFonts w:ascii="Times New Roman" w:hAnsi="Times New Roman"/>
          <w:sz w:val="28"/>
          <w:szCs w:val="28"/>
          <w:lang w:eastAsia="ru-RU"/>
        </w:rPr>
        <w:t xml:space="preserve"> Кочуновского</w:t>
      </w:r>
      <w:r w:rsidRPr="00E95B3F">
        <w:rPr>
          <w:rFonts w:ascii="Times New Roman" w:hAnsi="Times New Roman"/>
          <w:sz w:val="28"/>
          <w:szCs w:val="28"/>
          <w:lang w:eastAsia="ru-RU"/>
        </w:rPr>
        <w:t xml:space="preserve"> </w:t>
      </w:r>
      <w:r>
        <w:rPr>
          <w:rFonts w:ascii="Times New Roman" w:hAnsi="Times New Roman"/>
          <w:sz w:val="28"/>
          <w:szCs w:val="28"/>
          <w:lang w:eastAsia="ru-RU"/>
        </w:rPr>
        <w:t>сельского поселения</w:t>
      </w:r>
      <w:r w:rsidRPr="00E95B3F">
        <w:rPr>
          <w:rFonts w:ascii="Times New Roman" w:hAnsi="Times New Roman"/>
          <w:sz w:val="28"/>
          <w:szCs w:val="28"/>
          <w:lang w:eastAsia="ru-RU"/>
        </w:rPr>
        <w:t>.</w:t>
      </w:r>
    </w:p>
    <w:p w:rsidR="0065431C" w:rsidRPr="00E95B3F" w:rsidRDefault="0065431C" w:rsidP="00E95B3F">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Муниципальное образование </w:t>
      </w:r>
      <w:r>
        <w:rPr>
          <w:rFonts w:ascii="Times New Roman" w:hAnsi="Times New Roman"/>
          <w:sz w:val="28"/>
          <w:szCs w:val="28"/>
          <w:lang w:eastAsia="ru-RU"/>
        </w:rPr>
        <w:t>Кочуновское</w:t>
      </w:r>
      <w:r w:rsidRPr="00E95B3F">
        <w:rPr>
          <w:rFonts w:ascii="Times New Roman" w:hAnsi="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rPr>
        <w:t xml:space="preserve">Функции и полномочия учредителя в отношении муниципальных предприятий и учреждений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sz w:val="28"/>
          <w:szCs w:val="28"/>
        </w:rPr>
        <w:t xml:space="preserve"> осуществляют уполномоченные органы местного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1) решения о создании, реорганизации, ликвидации муниципальных предприятий принимаются администрацией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в порядке, установленном Советом депутатов</w:t>
      </w:r>
      <w:r w:rsidRPr="003723BE">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2) решения о создании, реорганизации, ликвидации муниципальных учреждений принимаются администрацией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в порядке, установленном администрацией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rPr>
      </w:pPr>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определяет цели, условия и порядок деятельности муниципальных предприятий и учреждений, </w:t>
      </w:r>
      <w:r w:rsidRPr="00E95B3F">
        <w:rPr>
          <w:rFonts w:ascii="Times New Roman" w:hAnsi="Times New Roman"/>
          <w:sz w:val="28"/>
          <w:szCs w:val="28"/>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Функции и полномочия учредителя в отношении муниципальных учреждений и предприятий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w:t>
      </w:r>
      <w:r w:rsidRPr="003723BE">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либо орган, осуществляющий полномочия учредителя, по согласованию с администрацией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5B3F">
        <w:rPr>
          <w:rFonts w:ascii="Times New Roman" w:hAnsi="Times New Roman"/>
          <w:sz w:val="28"/>
          <w:szCs w:val="28"/>
          <w:lang w:eastAsia="ru-RU"/>
        </w:rPr>
        <w:t>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65431C" w:rsidRPr="00B444F5"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Органы местного самоуправления от имени муниципального образования субсидиарно</w:t>
      </w:r>
      <w:r>
        <w:rPr>
          <w:rFonts w:ascii="Times New Roman" w:hAnsi="Times New Roman"/>
          <w:sz w:val="28"/>
          <w:szCs w:val="28"/>
          <w:lang w:eastAsia="ru-RU"/>
        </w:rPr>
        <w:t xml:space="preserve"> </w:t>
      </w:r>
      <w:r w:rsidRPr="00B444F5">
        <w:rPr>
          <w:rFonts w:ascii="Times New Roman" w:hAnsi="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65431C" w:rsidRPr="00B444F5" w:rsidRDefault="0065431C" w:rsidP="00E95B3F">
      <w:pPr>
        <w:pStyle w:val="ListParagraph"/>
        <w:numPr>
          <w:ilvl w:val="0"/>
          <w:numId w:val="58"/>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Статья 69. Бюджет </w:t>
      </w:r>
      <w:r w:rsidRPr="003723BE">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b/>
          <w:bCs/>
          <w:sz w:val="28"/>
          <w:szCs w:val="28"/>
          <w:lang w:eastAsia="ru-RU"/>
        </w:rPr>
        <w:t>сельского поселения</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65431C" w:rsidRPr="00B444F5" w:rsidRDefault="0065431C" w:rsidP="00E95B3F">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Кочуновское</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сельское поселение имеет собственный бюджет, утверждаемый решением Совета депутатов</w:t>
      </w:r>
      <w:r w:rsidRPr="003723BE">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сельского поселения.</w:t>
      </w:r>
    </w:p>
    <w:p w:rsidR="0065431C" w:rsidRPr="00E95B3F" w:rsidRDefault="0065431C" w:rsidP="00E95B3F">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Составление и рассмотрение проекта бюджета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(далее – местный бюджет), утверждение и исполнение местного бюджета, осуществление контроля </w:t>
      </w:r>
      <w:r w:rsidRPr="00E95B3F">
        <w:rPr>
          <w:rFonts w:ascii="Times New Roman" w:hAnsi="Times New Roman"/>
          <w:sz w:val="28"/>
          <w:szCs w:val="28"/>
          <w:lang w:eastAsia="ru-RU"/>
        </w:rPr>
        <w:t xml:space="preserve">за его исполнением, составление и утверждение отчета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бюджетаосуществляются органами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65431C" w:rsidRPr="00E95B3F" w:rsidRDefault="0065431C" w:rsidP="00E95B3F">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Бюджетные полномочия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устанавливаются Бюджетным кодексом Российской Федерации.</w:t>
      </w:r>
    </w:p>
    <w:p w:rsidR="0065431C" w:rsidRPr="00E95B3F" w:rsidRDefault="0065431C" w:rsidP="00E95B3F">
      <w:pPr>
        <w:pStyle w:val="ListParagraph"/>
        <w:numPr>
          <w:ilvl w:val="0"/>
          <w:numId w:val="59"/>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решение об утверждении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годовой отчет о его исполнении, ежеквартальные сведения о ходе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бюджетаи о численности муниципальных служащих органов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70</w:t>
      </w:r>
      <w:r w:rsidRPr="00E95B3F">
        <w:rPr>
          <w:rFonts w:ascii="Times New Roman" w:hAnsi="Times New Roman"/>
          <w:b/>
          <w:bCs/>
          <w:sz w:val="28"/>
          <w:szCs w:val="28"/>
          <w:lang w:eastAsia="ru-RU"/>
        </w:rPr>
        <w:t>. Порядок формирования, утверждения и ис</w:t>
      </w:r>
      <w:r w:rsidRPr="00777C85">
        <w:rPr>
          <w:rFonts w:ascii="Times New Roman" w:hAnsi="Times New Roman"/>
          <w:b/>
          <w:bCs/>
          <w:sz w:val="28"/>
          <w:szCs w:val="28"/>
          <w:lang w:eastAsia="ru-RU"/>
        </w:rPr>
        <w:t xml:space="preserve">полнения </w:t>
      </w:r>
      <w:r w:rsidRPr="00777C85">
        <w:rPr>
          <w:rFonts w:ascii="Times New Roman" w:hAnsi="Times New Roman"/>
          <w:b/>
          <w:sz w:val="28"/>
          <w:szCs w:val="28"/>
          <w:lang w:eastAsia="ru-RU"/>
        </w:rPr>
        <w:t>местного бюджета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бюджетаразрабатывается и утверждается в форме решения Совета депутатов</w:t>
      </w:r>
      <w:r w:rsidRPr="003723BE">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w:t>
      </w:r>
      <w:r w:rsidRPr="003723BE">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бюджетасоставляется в порядке, установленном администрацией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w:t>
      </w:r>
      <w:r w:rsidRPr="003723BE">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проект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бюджетасоставляется и утверждается на очередной финансовый год, 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разрабатывает и утверждает среднесрочный финансовый план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60"/>
        </w:numPr>
        <w:shd w:val="clear" w:color="auto" w:fill="FFFFFF"/>
        <w:tabs>
          <w:tab w:val="left" w:pos="1134"/>
        </w:tabs>
        <w:spacing w:after="0" w:line="240" w:lineRule="auto"/>
        <w:ind w:left="0" w:firstLine="709"/>
        <w:jc w:val="both"/>
        <w:rPr>
          <w:rFonts w:ascii="Times New Roman" w:hAnsi="Times New Roman"/>
          <w:strike/>
          <w:sz w:val="28"/>
          <w:szCs w:val="28"/>
          <w:lang w:eastAsia="ru-RU"/>
        </w:rPr>
      </w:pPr>
      <w:r w:rsidRPr="00E95B3F">
        <w:rPr>
          <w:rFonts w:ascii="Times New Roman" w:hAnsi="Times New Roman"/>
          <w:sz w:val="28"/>
          <w:szCs w:val="28"/>
          <w:lang w:eastAsia="ru-RU"/>
        </w:rPr>
        <w:t xml:space="preserve">Администрация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вносит проект решения о </w:t>
      </w:r>
      <w:r>
        <w:rPr>
          <w:rFonts w:ascii="Times New Roman" w:hAnsi="Times New Roman"/>
          <w:sz w:val="28"/>
          <w:szCs w:val="28"/>
          <w:lang w:eastAsia="ru-RU"/>
        </w:rPr>
        <w:t xml:space="preserve">местном </w:t>
      </w:r>
      <w:r w:rsidRPr="00E95B3F">
        <w:rPr>
          <w:rFonts w:ascii="Times New Roman" w:hAnsi="Times New Roman"/>
          <w:sz w:val="28"/>
          <w:szCs w:val="28"/>
          <w:lang w:eastAsia="ru-RU"/>
        </w:rPr>
        <w:t>бюджет</w:t>
      </w:r>
      <w:r>
        <w:rPr>
          <w:rFonts w:ascii="Times New Roman" w:hAnsi="Times New Roman"/>
          <w:sz w:val="28"/>
          <w:szCs w:val="28"/>
          <w:lang w:eastAsia="ru-RU"/>
        </w:rPr>
        <w:t xml:space="preserve">е </w:t>
      </w:r>
      <w:r w:rsidRPr="00E95B3F">
        <w:rPr>
          <w:rFonts w:ascii="Times New Roman" w:hAnsi="Times New Roman"/>
          <w:sz w:val="28"/>
          <w:szCs w:val="28"/>
          <w:lang w:eastAsia="ru-RU"/>
        </w:rPr>
        <w:t xml:space="preserve">на рассмотрение в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сроки, установленные решением Совета депутатов</w:t>
      </w:r>
      <w:r w:rsidRPr="000665D8">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Одновременно с проектом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в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65431C" w:rsidRPr="00E95B3F" w:rsidRDefault="0065431C" w:rsidP="00E95B3F">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рассмотрения проекта решения о </w:t>
      </w:r>
      <w:r>
        <w:rPr>
          <w:rFonts w:ascii="Times New Roman" w:hAnsi="Times New Roman"/>
          <w:sz w:val="28"/>
          <w:szCs w:val="28"/>
          <w:lang w:eastAsia="ru-RU"/>
        </w:rPr>
        <w:t xml:space="preserve">местном </w:t>
      </w:r>
      <w:r w:rsidRPr="00E95B3F">
        <w:rPr>
          <w:rFonts w:ascii="Times New Roman" w:hAnsi="Times New Roman"/>
          <w:sz w:val="28"/>
          <w:szCs w:val="28"/>
          <w:lang w:eastAsia="ru-RU"/>
        </w:rPr>
        <w:t>бюджет</w:t>
      </w:r>
      <w:r>
        <w:rPr>
          <w:rFonts w:ascii="Times New Roman" w:hAnsi="Times New Roman"/>
          <w:sz w:val="28"/>
          <w:szCs w:val="28"/>
          <w:lang w:eastAsia="ru-RU"/>
        </w:rPr>
        <w:t>е</w:t>
      </w:r>
      <w:r w:rsidRPr="00E95B3F">
        <w:rPr>
          <w:rFonts w:ascii="Times New Roman" w:hAnsi="Times New Roman"/>
          <w:sz w:val="28"/>
          <w:szCs w:val="28"/>
          <w:lang w:eastAsia="ru-RU"/>
        </w:rPr>
        <w:t xml:space="preserve">и его утверждения определяется решением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требованиями Бюджетного кодекса Российской Федерации.</w:t>
      </w:r>
    </w:p>
    <w:p w:rsidR="0065431C" w:rsidRPr="00E95B3F" w:rsidRDefault="0065431C" w:rsidP="00E95B3F">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Решение о </w:t>
      </w:r>
      <w:r>
        <w:rPr>
          <w:rFonts w:ascii="Times New Roman" w:hAnsi="Times New Roman"/>
          <w:sz w:val="28"/>
          <w:szCs w:val="28"/>
          <w:lang w:eastAsia="ru-RU"/>
        </w:rPr>
        <w:t xml:space="preserve">местном </w:t>
      </w:r>
      <w:r w:rsidRPr="00E95B3F">
        <w:rPr>
          <w:rFonts w:ascii="Times New Roman" w:hAnsi="Times New Roman"/>
          <w:sz w:val="28"/>
          <w:szCs w:val="28"/>
          <w:lang w:eastAsia="ru-RU"/>
        </w:rPr>
        <w:t>бюджет</w:t>
      </w:r>
      <w:r>
        <w:rPr>
          <w:rFonts w:ascii="Times New Roman" w:hAnsi="Times New Roman"/>
          <w:sz w:val="28"/>
          <w:szCs w:val="28"/>
          <w:lang w:eastAsia="ru-RU"/>
        </w:rPr>
        <w:t xml:space="preserve">е </w:t>
      </w:r>
      <w:r w:rsidRPr="00E95B3F">
        <w:rPr>
          <w:rFonts w:ascii="Times New Roman" w:hAnsi="Times New Roman"/>
          <w:sz w:val="28"/>
          <w:szCs w:val="28"/>
          <w:lang w:eastAsia="ru-RU"/>
        </w:rPr>
        <w:t>подлежит официальному опубликованию не позднее 10 дней после его подписания в установленном порядке.</w:t>
      </w:r>
    </w:p>
    <w:p w:rsidR="0065431C" w:rsidRPr="00E95B3F" w:rsidRDefault="0065431C" w:rsidP="00E95B3F">
      <w:pPr>
        <w:pStyle w:val="ListParagraph"/>
        <w:numPr>
          <w:ilvl w:val="0"/>
          <w:numId w:val="60"/>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Исполнение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обеспечивается администрацией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r w:rsidRPr="00E95B3F">
        <w:rPr>
          <w:rFonts w:ascii="Times New Roman" w:hAnsi="Times New Roman"/>
          <w:b/>
          <w:bCs/>
          <w:sz w:val="28"/>
          <w:szCs w:val="28"/>
          <w:lang w:eastAsia="ru-RU"/>
        </w:rPr>
        <w:t>.</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Исполнение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Кассовое обслуживание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бюджетаосуществляется Федеральным казначейством в порядке, установленном нормативными правовыми актами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b/>
          <w:bCs/>
          <w:sz w:val="28"/>
          <w:szCs w:val="28"/>
          <w:lang w:eastAsia="ru-RU"/>
        </w:rPr>
        <w:t xml:space="preserve">Статья 71. Расходы </w:t>
      </w:r>
      <w:r w:rsidRPr="00B444F5">
        <w:rPr>
          <w:rFonts w:ascii="Times New Roman" w:hAnsi="Times New Roman"/>
          <w:b/>
          <w:sz w:val="28"/>
          <w:szCs w:val="28"/>
          <w:lang w:eastAsia="ru-RU"/>
        </w:rPr>
        <w:t>местного бюджета</w:t>
      </w:r>
    </w:p>
    <w:p w:rsidR="0065431C" w:rsidRPr="00B444F5" w:rsidRDefault="0065431C" w:rsidP="00E95B3F">
      <w:pPr>
        <w:tabs>
          <w:tab w:val="left" w:pos="1134"/>
        </w:tabs>
        <w:spacing w:after="0" w:line="240" w:lineRule="auto"/>
        <w:ind w:firstLine="709"/>
        <w:jc w:val="both"/>
        <w:rPr>
          <w:rFonts w:ascii="Times New Roman" w:hAnsi="Times New Roman"/>
          <w:sz w:val="28"/>
          <w:szCs w:val="28"/>
          <w:lang w:eastAsia="ru-RU"/>
        </w:rPr>
      </w:pPr>
      <w:r w:rsidRPr="00B444F5">
        <w:rPr>
          <w:rFonts w:ascii="Times New Roman" w:hAnsi="Times New Roman"/>
          <w:sz w:val="28"/>
          <w:szCs w:val="28"/>
          <w:lang w:eastAsia="ru-RU"/>
        </w:rPr>
        <w:t> </w:t>
      </w:r>
    </w:p>
    <w:p w:rsidR="0065431C" w:rsidRPr="00B444F5" w:rsidRDefault="0065431C" w:rsidP="00E95B3F">
      <w:pPr>
        <w:pStyle w:val="ListParagraph"/>
        <w:numPr>
          <w:ilvl w:val="0"/>
          <w:numId w:val="61"/>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65431C" w:rsidRPr="00E95B3F" w:rsidRDefault="0065431C" w:rsidP="00E95B3F">
      <w:pPr>
        <w:pStyle w:val="ListParagraph"/>
        <w:numPr>
          <w:ilvl w:val="0"/>
          <w:numId w:val="61"/>
        </w:numPr>
        <w:tabs>
          <w:tab w:val="left" w:pos="1134"/>
        </w:tabs>
        <w:spacing w:after="0" w:line="240" w:lineRule="auto"/>
        <w:ind w:left="0" w:firstLine="709"/>
        <w:jc w:val="both"/>
        <w:rPr>
          <w:rFonts w:ascii="Times New Roman" w:hAnsi="Times New Roman"/>
          <w:sz w:val="28"/>
          <w:szCs w:val="28"/>
          <w:lang w:eastAsia="ru-RU"/>
        </w:rPr>
      </w:pPr>
      <w:r w:rsidRPr="00B444F5">
        <w:rPr>
          <w:rFonts w:ascii="Times New Roman" w:hAnsi="Times New Roman"/>
          <w:sz w:val="28"/>
          <w:szCs w:val="28"/>
          <w:lang w:eastAsia="ru-RU"/>
        </w:rPr>
        <w:t xml:space="preserve">Исполнение расходных обязательств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w:t>
      </w:r>
      <w:r w:rsidRPr="00B444F5">
        <w:rPr>
          <w:rFonts w:ascii="Times New Roman" w:hAnsi="Times New Roman"/>
          <w:sz w:val="28"/>
          <w:szCs w:val="28"/>
          <w:lang w:eastAsia="ru-RU"/>
        </w:rPr>
        <w:t xml:space="preserve">сельского поселения  осуществляется </w:t>
      </w:r>
      <w:r w:rsidRPr="00E95B3F">
        <w:rPr>
          <w:rFonts w:ascii="Times New Roman" w:hAnsi="Times New Roman"/>
          <w:sz w:val="28"/>
          <w:szCs w:val="28"/>
          <w:lang w:eastAsia="ru-RU"/>
        </w:rPr>
        <w:t xml:space="preserve">за счет средств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бюджетав соответствии с требованиями Бюджетного кодекса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72</w:t>
      </w:r>
      <w:r w:rsidRPr="00E95B3F">
        <w:rPr>
          <w:rFonts w:ascii="Times New Roman" w:hAnsi="Times New Roman"/>
          <w:b/>
          <w:bCs/>
          <w:sz w:val="28"/>
          <w:szCs w:val="28"/>
          <w:lang w:eastAsia="ru-RU"/>
        </w:rPr>
        <w:t>. Закупки для обеспечения муниципальных нужд</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6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5431C" w:rsidRPr="00E95B3F" w:rsidRDefault="0065431C" w:rsidP="00E95B3F">
      <w:pPr>
        <w:pStyle w:val="ListParagraph"/>
        <w:numPr>
          <w:ilvl w:val="0"/>
          <w:numId w:val="62"/>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Закупки товаров, работ, услуг для обеспечения муниципальных нужд осуществляются за счет средств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p>
    <w:p w:rsidR="0065431C" w:rsidRPr="00E95B3F" w:rsidRDefault="0065431C" w:rsidP="00E95B3F">
      <w:pPr>
        <w:tabs>
          <w:tab w:val="left" w:pos="1134"/>
        </w:tabs>
        <w:spacing w:after="0" w:line="240" w:lineRule="auto"/>
        <w:ind w:firstLine="709"/>
        <w:jc w:val="both"/>
        <w:rPr>
          <w:rFonts w:ascii="Times New Roman" w:hAnsi="Times New Roman"/>
          <w:b/>
          <w:bCs/>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73</w:t>
      </w:r>
      <w:r w:rsidRPr="00E95B3F">
        <w:rPr>
          <w:rFonts w:ascii="Times New Roman" w:hAnsi="Times New Roman"/>
          <w:b/>
          <w:bCs/>
          <w:sz w:val="28"/>
          <w:szCs w:val="28"/>
          <w:lang w:eastAsia="ru-RU"/>
        </w:rPr>
        <w:t xml:space="preserve">. Доходы </w:t>
      </w:r>
      <w:r w:rsidRPr="009C4850">
        <w:rPr>
          <w:rFonts w:ascii="Times New Roman" w:hAnsi="Times New Roman"/>
          <w:b/>
          <w:sz w:val="28"/>
          <w:szCs w:val="28"/>
          <w:lang w:eastAsia="ru-RU"/>
        </w:rPr>
        <w:t>местного бюджета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Формирование доходов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74</w:t>
      </w:r>
      <w:r w:rsidRPr="00E95B3F">
        <w:rPr>
          <w:rFonts w:ascii="Times New Roman" w:hAnsi="Times New Roman"/>
          <w:b/>
          <w:bCs/>
          <w:sz w:val="28"/>
          <w:szCs w:val="28"/>
          <w:lang w:eastAsia="ru-RU"/>
        </w:rPr>
        <w:t>. Муниципальные заимствования и муниципальные гарантии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sz w:val="28"/>
          <w:szCs w:val="28"/>
          <w:lang w:eastAsia="ru-RU"/>
        </w:rPr>
        <w:t>Кочуновское</w:t>
      </w:r>
      <w:r w:rsidRPr="00E95B3F">
        <w:rPr>
          <w:rFonts w:ascii="Times New Roman" w:hAnsi="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65431C" w:rsidRPr="00E95B3F" w:rsidRDefault="0065431C" w:rsidP="00E95B3F">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 имени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63"/>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От имени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муниципальные гарантии предоставляются администрацией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пределах общей суммы предоставляемых гарантий, указанной в решении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75</w:t>
      </w:r>
      <w:r w:rsidRPr="00E95B3F">
        <w:rPr>
          <w:rFonts w:ascii="Times New Roman" w:hAnsi="Times New Roman"/>
          <w:b/>
          <w:bCs/>
          <w:sz w:val="28"/>
          <w:szCs w:val="28"/>
          <w:lang w:eastAsia="ru-RU"/>
        </w:rPr>
        <w:t xml:space="preserve">. Порядок контроля за исполнением </w:t>
      </w:r>
      <w:r w:rsidRPr="009C4850">
        <w:rPr>
          <w:rFonts w:ascii="Times New Roman" w:hAnsi="Times New Roman"/>
          <w:b/>
          <w:sz w:val="28"/>
          <w:szCs w:val="28"/>
          <w:lang w:eastAsia="ru-RU"/>
        </w:rPr>
        <w:t>местного бюджета</w:t>
      </w:r>
      <w:r w:rsidRPr="00E95B3F">
        <w:rPr>
          <w:rFonts w:ascii="Times New Roman" w:hAnsi="Times New Roman"/>
          <w:sz w:val="28"/>
          <w:szCs w:val="28"/>
          <w:lang w:eastAsia="ru-RU"/>
        </w:rPr>
        <w:t> </w:t>
      </w:r>
    </w:p>
    <w:p w:rsidR="0065431C" w:rsidRPr="00E95B3F" w:rsidRDefault="0065431C" w:rsidP="00E95B3F">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65431C" w:rsidRPr="00E95B3F" w:rsidRDefault="0065431C" w:rsidP="00E95B3F">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w:t>
      </w:r>
      <w:r w:rsidRPr="000665D8">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Default="0065431C" w:rsidP="006A4875">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65431C" w:rsidRDefault="0065431C" w:rsidP="006A4875">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sidRPr="006A4875">
        <w:rPr>
          <w:rFonts w:ascii="Times New Roman" w:hAnsi="Times New Roman"/>
          <w:sz w:val="28"/>
          <w:szCs w:val="28"/>
          <w:lang w:eastAsia="ru-RU"/>
        </w:rPr>
        <w:t>.</w:t>
      </w:r>
    </w:p>
    <w:p w:rsidR="0065431C" w:rsidRPr="006A4875" w:rsidRDefault="0065431C" w:rsidP="006A4875">
      <w:pPr>
        <w:pStyle w:val="ListParagraph"/>
        <w:numPr>
          <w:ilvl w:val="0"/>
          <w:numId w:val="64"/>
        </w:numPr>
        <w:tabs>
          <w:tab w:val="left" w:pos="1134"/>
        </w:tabs>
        <w:spacing w:after="0" w:line="240" w:lineRule="auto"/>
        <w:ind w:left="0" w:firstLine="709"/>
        <w:jc w:val="both"/>
        <w:rPr>
          <w:rFonts w:ascii="Times New Roman" w:hAnsi="Times New Roman"/>
          <w:sz w:val="28"/>
          <w:szCs w:val="28"/>
          <w:lang w:eastAsia="ru-RU"/>
        </w:rPr>
      </w:pPr>
      <w:r w:rsidRPr="006A4875">
        <w:rPr>
          <w:rFonts w:ascii="Times New Roman" w:hAnsi="Times New Roman"/>
          <w:sz w:val="28"/>
          <w:szCs w:val="28"/>
          <w:lang w:eastAsia="ru-RU"/>
        </w:rPr>
        <w:t xml:space="preserve">Последующий контроль осуществляется по результатам исполнения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sidRPr="006A4875">
        <w:rPr>
          <w:rFonts w:ascii="Times New Roman" w:hAnsi="Times New Roman"/>
          <w:sz w:val="28"/>
          <w:szCs w:val="28"/>
          <w:lang w:eastAsia="ru-RU"/>
        </w:rPr>
        <w:t>в целях установления законности его исполнения, достоверности учета и отчетности.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76</w:t>
      </w:r>
      <w:r w:rsidRPr="00E95B3F">
        <w:rPr>
          <w:rFonts w:ascii="Times New Roman" w:hAnsi="Times New Roman"/>
          <w:b/>
          <w:bCs/>
          <w:sz w:val="28"/>
          <w:szCs w:val="28"/>
          <w:lang w:eastAsia="ru-RU"/>
        </w:rPr>
        <w:t xml:space="preserve">. Представление, рассмотрение и утверждение годового отчета об исполнении </w:t>
      </w:r>
      <w:r w:rsidRPr="009C4850">
        <w:rPr>
          <w:rFonts w:ascii="Times New Roman" w:hAnsi="Times New Roman"/>
          <w:b/>
          <w:sz w:val="28"/>
          <w:szCs w:val="28"/>
          <w:lang w:eastAsia="ru-RU"/>
        </w:rPr>
        <w:t>местного бюджета</w:t>
      </w:r>
      <w:r>
        <w:rPr>
          <w:rFonts w:ascii="Times New Roman" w:hAnsi="Times New Roman"/>
          <w:b/>
          <w:sz w:val="28"/>
          <w:szCs w:val="28"/>
          <w:lang w:eastAsia="ru-RU"/>
        </w:rPr>
        <w:t xml:space="preserve"> </w:t>
      </w:r>
      <w:r w:rsidRPr="00E95B3F">
        <w:rPr>
          <w:rFonts w:ascii="Times New Roman" w:hAnsi="Times New Roman"/>
          <w:b/>
          <w:bCs/>
          <w:sz w:val="28"/>
          <w:szCs w:val="28"/>
          <w:lang w:eastAsia="ru-RU"/>
        </w:rPr>
        <w:t xml:space="preserve">Советом депутатов </w:t>
      </w:r>
      <w:r w:rsidRPr="000665D8">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Порядок представления, рассмотрения и утверждения годового отчета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r>
        <w:rPr>
          <w:rFonts w:ascii="Times New Roman" w:hAnsi="Times New Roman"/>
          <w:sz w:val="28"/>
          <w:szCs w:val="28"/>
          <w:lang w:eastAsia="ru-RU"/>
        </w:rPr>
        <w:t xml:space="preserve"> </w:t>
      </w:r>
      <w:r w:rsidRPr="00E95B3F">
        <w:rPr>
          <w:rFonts w:ascii="Times New Roman" w:hAnsi="Times New Roman"/>
          <w:sz w:val="28"/>
          <w:szCs w:val="28"/>
          <w:lang w:eastAsia="ru-RU"/>
        </w:rPr>
        <w:t xml:space="preserve">устанавливается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соответствии с положениями Бюджетного кодекса Российской Федерации.</w:t>
      </w:r>
    </w:p>
    <w:p w:rsidR="0065431C" w:rsidRPr="00E95B3F" w:rsidRDefault="0065431C" w:rsidP="00E95B3F">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Одновременно с годовым отчетом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представляются проект решения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 иная бюджетная отчетность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 иные документы, предусмотренные бюджетным законодательством Российской Федерации.</w:t>
      </w:r>
    </w:p>
    <w:p w:rsidR="0065431C" w:rsidRPr="00E95B3F" w:rsidRDefault="0065431C" w:rsidP="00E95B3F">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По результатам рассмотрения годового отчета об исполнении местного бюджета Совет депутатов</w:t>
      </w:r>
      <w:r w:rsidRPr="000665D8">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принимает решение об утверждении либо отклонении решения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отклонения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решения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бюджетаон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65431C" w:rsidRPr="00E95B3F" w:rsidRDefault="0065431C" w:rsidP="00E95B3F">
      <w:pPr>
        <w:pStyle w:val="ListParagraph"/>
        <w:numPr>
          <w:ilvl w:val="0"/>
          <w:numId w:val="65"/>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Годовой отчет об исполнении </w:t>
      </w:r>
      <w:r>
        <w:rPr>
          <w:rFonts w:ascii="Times New Roman" w:hAnsi="Times New Roman"/>
          <w:sz w:val="28"/>
          <w:szCs w:val="28"/>
          <w:lang w:eastAsia="ru-RU"/>
        </w:rPr>
        <w:t xml:space="preserve">местного </w:t>
      </w:r>
      <w:r w:rsidRPr="00E95B3F">
        <w:rPr>
          <w:rFonts w:ascii="Times New Roman" w:hAnsi="Times New Roman"/>
          <w:sz w:val="28"/>
          <w:szCs w:val="28"/>
          <w:lang w:eastAsia="ru-RU"/>
        </w:rPr>
        <w:t xml:space="preserve">бюджетапредставляется в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 позднее 1 мая текущего года.</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77</w:t>
      </w:r>
      <w:r w:rsidRPr="00E95B3F">
        <w:rPr>
          <w:rFonts w:ascii="Times New Roman" w:hAnsi="Times New Roman"/>
          <w:b/>
          <w:bCs/>
          <w:sz w:val="28"/>
          <w:szCs w:val="28"/>
          <w:lang w:eastAsia="ru-RU"/>
        </w:rPr>
        <w:t>. Ответственность органов местного самоуправленияи должностных лиц местного самоуправления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78</w:t>
      </w:r>
      <w:r w:rsidRPr="00E95B3F">
        <w:rPr>
          <w:rFonts w:ascii="Times New Roman" w:hAnsi="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79</w:t>
      </w:r>
      <w:r w:rsidRPr="00E95B3F">
        <w:rPr>
          <w:rFonts w:ascii="Times New Roman" w:hAnsi="Times New Roman"/>
          <w:b/>
          <w:bCs/>
          <w:sz w:val="28"/>
          <w:szCs w:val="28"/>
          <w:lang w:eastAsia="ru-RU"/>
        </w:rPr>
        <w:t>.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65431C" w:rsidRPr="00E95B3F" w:rsidRDefault="0065431C" w:rsidP="00E95B3F">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Население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80</w:t>
      </w:r>
      <w:r w:rsidRPr="00E95B3F">
        <w:rPr>
          <w:rFonts w:ascii="Times New Roman" w:hAnsi="Times New Roman"/>
          <w:b/>
          <w:bCs/>
          <w:sz w:val="28"/>
          <w:szCs w:val="28"/>
          <w:lang w:eastAsia="ru-RU"/>
        </w:rPr>
        <w:t xml:space="preserve">. Ответственность Совета депутатов </w:t>
      </w:r>
      <w:r w:rsidRPr="000665D8">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  перед государством</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67"/>
        </w:numPr>
        <w:tabs>
          <w:tab w:val="left" w:pos="1134"/>
        </w:tabs>
        <w:spacing w:after="0" w:line="240" w:lineRule="auto"/>
        <w:ind w:left="0" w:firstLine="709"/>
        <w:jc w:val="both"/>
        <w:rPr>
          <w:rFonts w:ascii="Times New Roman" w:hAnsi="Times New Roman"/>
          <w:sz w:val="28"/>
          <w:szCs w:val="28"/>
          <w:lang w:eastAsia="ru-RU"/>
        </w:rPr>
      </w:pPr>
      <w:bookmarkStart w:id="14" w:name="sub_7301"/>
      <w:r w:rsidRPr="00E95B3F">
        <w:rPr>
          <w:rFonts w:ascii="Times New Roman" w:hAnsi="Times New Roman"/>
          <w:sz w:val="28"/>
          <w:szCs w:val="28"/>
          <w:lang w:eastAsia="ru-RU"/>
        </w:rPr>
        <w:t xml:space="preserve">В случае, если соответствующим судом установлено, что Советом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принят нормативный правовой акт, противоречащий </w:t>
      </w:r>
      <w:bookmarkEnd w:id="14"/>
      <w:r w:rsidRPr="00E95B3F">
        <w:rPr>
          <w:rFonts w:ascii="Times New Roman" w:hAnsi="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Pr="000665D8">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bookmarkStart w:id="15" w:name="sub_7302"/>
    </w:p>
    <w:p w:rsidR="0065431C" w:rsidRPr="00E95B3F" w:rsidRDefault="0065431C" w:rsidP="00E95B3F">
      <w:pPr>
        <w:pStyle w:val="ListParagraph"/>
        <w:numPr>
          <w:ilvl w:val="0"/>
          <w:numId w:val="67"/>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Полномочия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прекращаются со дня вступления в силу закона Республики Мордовия о его роспуске.</w:t>
      </w:r>
      <w:bookmarkEnd w:id="15"/>
    </w:p>
    <w:p w:rsidR="0065431C" w:rsidRPr="00E95B3F" w:rsidRDefault="0065431C" w:rsidP="00E95B3F">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В случае, если соответствующим судом установлено, что избранный в правомочном составе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Pr="000665D8">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w:t>
      </w:r>
    </w:p>
    <w:p w:rsidR="0065431C" w:rsidRPr="00E95B3F" w:rsidRDefault="0065431C" w:rsidP="00E95B3F">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65431C" w:rsidRPr="00E95B3F" w:rsidRDefault="0065431C" w:rsidP="00E95B3F">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Закон Республики Мордовия о роспуске Совета депутатов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может быть обжалован в судебном порядке в течение 10 дней со дня вступления в силу.</w:t>
      </w:r>
    </w:p>
    <w:p w:rsidR="0065431C" w:rsidRPr="00E95B3F" w:rsidRDefault="0065431C" w:rsidP="00E95B3F">
      <w:pPr>
        <w:pStyle w:val="ListParagraph"/>
        <w:numPr>
          <w:ilvl w:val="0"/>
          <w:numId w:val="66"/>
        </w:numPr>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Депутаты Совета депутатов</w:t>
      </w:r>
      <w:r w:rsidRPr="000665D8">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w:t>
      </w:r>
      <w:r w:rsidRPr="000665D8">
        <w:rPr>
          <w:rFonts w:ascii="Times New Roman" w:hAnsi="Times New Roman"/>
          <w:sz w:val="28"/>
          <w:szCs w:val="28"/>
          <w:lang w:eastAsia="ru-RU"/>
        </w:rPr>
        <w:t xml:space="preserve">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правомочного заседания в течение трех месяцев подряд.</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81</w:t>
      </w:r>
      <w:r w:rsidRPr="00E95B3F">
        <w:rPr>
          <w:rFonts w:ascii="Times New Roman" w:hAnsi="Times New Roman"/>
          <w:b/>
          <w:bCs/>
          <w:sz w:val="28"/>
          <w:szCs w:val="28"/>
          <w:lang w:eastAsia="ru-RU"/>
        </w:rPr>
        <w:t xml:space="preserve">. Ответственность Главы </w:t>
      </w:r>
      <w:r w:rsidRPr="000665D8">
        <w:rPr>
          <w:rFonts w:ascii="Times New Roman" w:hAnsi="Times New Roman"/>
          <w:b/>
          <w:sz w:val="28"/>
          <w:szCs w:val="28"/>
          <w:lang w:eastAsia="ru-RU"/>
        </w:rPr>
        <w:t>Кочуновского</w:t>
      </w:r>
      <w:r w:rsidRPr="00E95B3F">
        <w:rPr>
          <w:rFonts w:ascii="Times New Roman" w:hAnsi="Times New Roman"/>
          <w:sz w:val="28"/>
          <w:szCs w:val="28"/>
          <w:lang w:eastAsia="ru-RU"/>
        </w:rPr>
        <w:t xml:space="preserve"> </w:t>
      </w:r>
      <w:r w:rsidRPr="00E95B3F">
        <w:rPr>
          <w:rFonts w:ascii="Times New Roman" w:hAnsi="Times New Roman"/>
          <w:b/>
          <w:bCs/>
          <w:sz w:val="28"/>
          <w:szCs w:val="28"/>
          <w:lang w:eastAsia="ru-RU"/>
        </w:rPr>
        <w:t>сельского поселения  перед государством</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Pr="00E95B3F" w:rsidRDefault="0065431C" w:rsidP="00E95B3F">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Республики Мордовия издает правовой акт об отрешении от должности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случае:</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65431C" w:rsidRPr="00E95B3F" w:rsidRDefault="0065431C" w:rsidP="00E95B3F">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Срок, в течение которого Глава Республики Мордовия издает правовой акт об отрешении от должности главы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65431C" w:rsidRPr="00E95B3F" w:rsidRDefault="0065431C" w:rsidP="00E95B3F">
      <w:pPr>
        <w:pStyle w:val="ListParagraph"/>
        <w:numPr>
          <w:ilvl w:val="0"/>
          <w:numId w:val="68"/>
        </w:numPr>
        <w:shd w:val="clear" w:color="auto" w:fill="FFFFFF"/>
        <w:tabs>
          <w:tab w:val="left" w:pos="1134"/>
        </w:tabs>
        <w:spacing w:after="0" w:line="240" w:lineRule="auto"/>
        <w:ind w:left="0" w:firstLine="709"/>
        <w:jc w:val="both"/>
        <w:rPr>
          <w:rFonts w:ascii="Times New Roman" w:hAnsi="Times New Roman"/>
          <w:sz w:val="28"/>
          <w:szCs w:val="28"/>
          <w:lang w:eastAsia="ru-RU"/>
        </w:rPr>
      </w:pPr>
      <w:r w:rsidRPr="00E95B3F">
        <w:rPr>
          <w:rFonts w:ascii="Times New Roman" w:hAnsi="Times New Roman"/>
          <w:sz w:val="28"/>
          <w:szCs w:val="28"/>
          <w:lang w:eastAsia="ru-RU"/>
        </w:rPr>
        <w:t xml:space="preserve">Глава </w:t>
      </w:r>
      <w:r>
        <w:rPr>
          <w:rFonts w:ascii="Times New Roman" w:hAnsi="Times New Roman"/>
          <w:sz w:val="28"/>
          <w:szCs w:val="28"/>
          <w:lang w:eastAsia="ru-RU"/>
        </w:rPr>
        <w:t>Кочуновского</w:t>
      </w:r>
      <w:r w:rsidRPr="00E95B3F">
        <w:rPr>
          <w:rFonts w:ascii="Times New Roman" w:hAnsi="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65431C" w:rsidRPr="00E95B3F" w:rsidRDefault="0065431C" w:rsidP="00E95B3F">
      <w:pPr>
        <w:shd w:val="clear" w:color="auto" w:fill="FFFFFF"/>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65431C" w:rsidRPr="00E95B3F" w:rsidRDefault="0065431C" w:rsidP="00E95B3F">
      <w:pPr>
        <w:tabs>
          <w:tab w:val="left" w:pos="1134"/>
        </w:tabs>
        <w:spacing w:after="0" w:line="240" w:lineRule="auto"/>
        <w:ind w:firstLine="709"/>
        <w:jc w:val="both"/>
        <w:outlineLvl w:val="0"/>
        <w:rPr>
          <w:rFonts w:ascii="Times New Roman" w:hAnsi="Times New Roman"/>
          <w:b/>
          <w:bCs/>
          <w:kern w:val="36"/>
          <w:sz w:val="28"/>
          <w:szCs w:val="28"/>
          <w:lang w:eastAsia="ru-RU"/>
        </w:rPr>
      </w:pPr>
      <w:r w:rsidRPr="00E95B3F">
        <w:rPr>
          <w:rFonts w:ascii="Times New Roman" w:hAnsi="Times New Roman"/>
          <w:b/>
          <w:bCs/>
          <w:kern w:val="36"/>
          <w:sz w:val="28"/>
          <w:szCs w:val="28"/>
          <w:lang w:eastAsia="ru-RU"/>
        </w:rPr>
        <w:t> </w:t>
      </w:r>
    </w:p>
    <w:p w:rsidR="0065431C" w:rsidRPr="00E95B3F" w:rsidRDefault="0065431C" w:rsidP="00E95B3F">
      <w:pPr>
        <w:tabs>
          <w:tab w:val="left" w:pos="1134"/>
        </w:tabs>
        <w:spacing w:after="0" w:line="240" w:lineRule="auto"/>
        <w:ind w:firstLine="709"/>
        <w:jc w:val="both"/>
        <w:outlineLvl w:val="0"/>
        <w:rPr>
          <w:rFonts w:ascii="Times New Roman" w:hAnsi="Times New Roman"/>
          <w:b/>
          <w:bCs/>
          <w:kern w:val="36"/>
          <w:sz w:val="28"/>
          <w:szCs w:val="28"/>
          <w:lang w:eastAsia="ru-RU"/>
        </w:rPr>
      </w:pPr>
    </w:p>
    <w:p w:rsidR="0065431C" w:rsidRPr="00E95B3F" w:rsidRDefault="0065431C" w:rsidP="00E95B3F">
      <w:pPr>
        <w:tabs>
          <w:tab w:val="left" w:pos="1134"/>
        </w:tabs>
        <w:spacing w:after="0" w:line="240" w:lineRule="auto"/>
        <w:ind w:firstLine="709"/>
        <w:jc w:val="both"/>
        <w:outlineLvl w:val="0"/>
        <w:rPr>
          <w:rFonts w:ascii="Times New Roman" w:hAnsi="Times New Roman"/>
          <w:b/>
          <w:bCs/>
          <w:kern w:val="36"/>
          <w:sz w:val="28"/>
          <w:szCs w:val="28"/>
          <w:lang w:eastAsia="ru-RU"/>
        </w:rPr>
      </w:pPr>
      <w:r w:rsidRPr="00E95B3F">
        <w:rPr>
          <w:rFonts w:ascii="Times New Roman" w:hAnsi="Times New Roman"/>
          <w:b/>
          <w:bCs/>
          <w:kern w:val="36"/>
          <w:sz w:val="28"/>
          <w:szCs w:val="28"/>
          <w:lang w:eastAsia="ru-RU"/>
        </w:rPr>
        <w:t>ГЛАВА 12. Заключительные положения</w:t>
      </w:r>
    </w:p>
    <w:p w:rsidR="0065431C" w:rsidRPr="00E95B3F" w:rsidRDefault="0065431C" w:rsidP="00E95B3F">
      <w:pPr>
        <w:tabs>
          <w:tab w:val="left" w:pos="1134"/>
        </w:tabs>
        <w:spacing w:after="0" w:line="240" w:lineRule="auto"/>
        <w:ind w:firstLine="709"/>
        <w:jc w:val="both"/>
        <w:rPr>
          <w:rFonts w:ascii="Times New Roman" w:hAnsi="Times New Roman"/>
          <w:sz w:val="28"/>
          <w:szCs w:val="28"/>
          <w:lang w:eastAsia="ru-RU"/>
        </w:rPr>
      </w:pPr>
      <w:r w:rsidRPr="00E95B3F">
        <w:rPr>
          <w:rFonts w:ascii="Times New Roman" w:hAnsi="Times New Roman"/>
          <w:sz w:val="28"/>
          <w:szCs w:val="28"/>
          <w:lang w:eastAsia="ru-RU"/>
        </w:rPr>
        <w:t> </w:t>
      </w:r>
    </w:p>
    <w:p w:rsidR="0065431C" w:rsidRPr="00E95B3F" w:rsidRDefault="0065431C" w:rsidP="00B95B2A">
      <w:pPr>
        <w:tabs>
          <w:tab w:val="left" w:pos="1134"/>
        </w:tabs>
        <w:spacing w:after="0" w:line="240" w:lineRule="auto"/>
        <w:ind w:firstLine="709"/>
        <w:contextualSpacing/>
        <w:jc w:val="both"/>
        <w:rPr>
          <w:rFonts w:ascii="Times New Roman" w:hAnsi="Times New Roman"/>
          <w:sz w:val="28"/>
          <w:szCs w:val="28"/>
          <w:lang w:eastAsia="ru-RU"/>
        </w:rPr>
      </w:pPr>
      <w:r w:rsidRPr="00E95B3F">
        <w:rPr>
          <w:rFonts w:ascii="Times New Roman" w:hAnsi="Times New Roman"/>
          <w:b/>
          <w:bCs/>
          <w:sz w:val="28"/>
          <w:szCs w:val="28"/>
          <w:lang w:eastAsia="ru-RU"/>
        </w:rPr>
        <w:t xml:space="preserve">Статья </w:t>
      </w:r>
      <w:r>
        <w:rPr>
          <w:rFonts w:ascii="Times New Roman" w:hAnsi="Times New Roman"/>
          <w:b/>
          <w:bCs/>
          <w:sz w:val="28"/>
          <w:szCs w:val="28"/>
          <w:lang w:eastAsia="ru-RU"/>
        </w:rPr>
        <w:t>82</w:t>
      </w:r>
      <w:r w:rsidRPr="00E95B3F">
        <w:rPr>
          <w:rFonts w:ascii="Times New Roman" w:hAnsi="Times New Roman"/>
          <w:b/>
          <w:bCs/>
          <w:sz w:val="28"/>
          <w:szCs w:val="28"/>
          <w:lang w:eastAsia="ru-RU"/>
        </w:rPr>
        <w:t>. Вступление в силу настоящего Устава</w:t>
      </w:r>
    </w:p>
    <w:p w:rsidR="0065431C" w:rsidRPr="00E95B3F" w:rsidRDefault="0065431C" w:rsidP="00B95B2A">
      <w:pPr>
        <w:tabs>
          <w:tab w:val="left" w:pos="1134"/>
        </w:tabs>
        <w:spacing w:after="0" w:line="240" w:lineRule="auto"/>
        <w:ind w:firstLine="709"/>
        <w:contextualSpacing/>
        <w:jc w:val="both"/>
        <w:rPr>
          <w:rFonts w:ascii="Times New Roman" w:hAnsi="Times New Roman"/>
          <w:sz w:val="28"/>
          <w:szCs w:val="28"/>
          <w:lang w:eastAsia="ru-RU"/>
        </w:rPr>
      </w:pPr>
      <w:r w:rsidRPr="00E95B3F">
        <w:rPr>
          <w:rFonts w:ascii="Times New Roman" w:hAnsi="Times New Roman"/>
          <w:b/>
          <w:bCs/>
          <w:sz w:val="28"/>
          <w:szCs w:val="28"/>
          <w:lang w:eastAsia="ru-RU"/>
        </w:rPr>
        <w:t> </w:t>
      </w:r>
    </w:p>
    <w:p w:rsidR="0065431C" w:rsidRDefault="0065431C" w:rsidP="00B95B2A">
      <w:pPr>
        <w:pStyle w:val="NormalWeb"/>
        <w:tabs>
          <w:tab w:val="left" w:pos="1134"/>
        </w:tabs>
        <w:spacing w:before="0" w:beforeAutospacing="0" w:after="0" w:afterAutospacing="0"/>
        <w:ind w:firstLine="708"/>
        <w:contextualSpacing/>
        <w:jc w:val="both"/>
        <w:rPr>
          <w:color w:val="000000"/>
          <w:sz w:val="28"/>
          <w:szCs w:val="28"/>
        </w:rPr>
      </w:pPr>
      <w:r w:rsidRPr="00B95B2A">
        <w:rPr>
          <w:color w:val="000000"/>
          <w:sz w:val="28"/>
          <w:szCs w:val="28"/>
        </w:rPr>
        <w:t xml:space="preserve">1. </w:t>
      </w:r>
      <w:r w:rsidRPr="00B95B2A">
        <w:rPr>
          <w:color w:val="000000"/>
          <w:sz w:val="28"/>
          <w:szCs w:val="28"/>
        </w:rPr>
        <w:tab/>
        <w:t xml:space="preserve">Признать утратившим силу Устав </w:t>
      </w:r>
      <w:r>
        <w:rPr>
          <w:color w:val="000000"/>
          <w:sz w:val="28"/>
          <w:szCs w:val="28"/>
        </w:rPr>
        <w:t>Кочуновского</w:t>
      </w:r>
      <w:r w:rsidRPr="00B95B2A">
        <w:rPr>
          <w:color w:val="000000"/>
          <w:sz w:val="28"/>
          <w:szCs w:val="28"/>
        </w:rPr>
        <w:t xml:space="preserve"> сельского поселения </w:t>
      </w:r>
      <w:r>
        <w:rPr>
          <w:color w:val="000000"/>
          <w:sz w:val="28"/>
          <w:szCs w:val="28"/>
        </w:rPr>
        <w:t>Ромодановского</w:t>
      </w:r>
      <w:r w:rsidRPr="00B95B2A">
        <w:rPr>
          <w:color w:val="000000"/>
          <w:sz w:val="28"/>
          <w:szCs w:val="28"/>
        </w:rPr>
        <w:t xml:space="preserve"> муниципального района Республики Мордовия, утвержденный решением </w:t>
      </w:r>
      <w:r>
        <w:rPr>
          <w:color w:val="000000"/>
          <w:sz w:val="28"/>
          <w:szCs w:val="28"/>
        </w:rPr>
        <w:t xml:space="preserve"> </w:t>
      </w:r>
      <w:r>
        <w:rPr>
          <w:color w:val="000000"/>
          <w:sz w:val="27"/>
          <w:szCs w:val="27"/>
        </w:rPr>
        <w:t>Кочуновского сельского Совета депутатов Ромодановского района Республики Мордовия от 28 декабря 2005 г. №1 (с изменениями от 17 марта 2010 г. № 1, от 11 февраля 2011 г. № 2, от 06 мая 2011 г. №1, от 15 сентября 2014 г. №1, от 30 октября 2015 г. № 36, от 03 ноября 2017 г. № 36).</w:t>
      </w:r>
      <w:r w:rsidRPr="00B95B2A">
        <w:rPr>
          <w:color w:val="000000"/>
          <w:sz w:val="28"/>
          <w:szCs w:val="28"/>
        </w:rPr>
        <w:t xml:space="preserve"> </w:t>
      </w:r>
    </w:p>
    <w:p w:rsidR="0065431C" w:rsidRDefault="0065431C" w:rsidP="000C41ED">
      <w:pPr>
        <w:pStyle w:val="NormalWeb"/>
        <w:tabs>
          <w:tab w:val="left" w:pos="1134"/>
        </w:tabs>
        <w:spacing w:before="0" w:beforeAutospacing="0" w:after="0" w:afterAutospacing="0"/>
        <w:ind w:firstLine="708"/>
        <w:contextualSpacing/>
        <w:jc w:val="both"/>
        <w:rPr>
          <w:color w:val="000000"/>
          <w:sz w:val="28"/>
          <w:szCs w:val="28"/>
        </w:rPr>
      </w:pPr>
      <w:r w:rsidRPr="00B95B2A">
        <w:rPr>
          <w:color w:val="000000"/>
          <w:sz w:val="28"/>
          <w:szCs w:val="28"/>
        </w:rPr>
        <w:t xml:space="preserve">2. Признать утратившим силу Устав </w:t>
      </w:r>
      <w:r>
        <w:rPr>
          <w:color w:val="000000"/>
          <w:sz w:val="28"/>
          <w:szCs w:val="28"/>
        </w:rPr>
        <w:t>Куриловского</w:t>
      </w:r>
      <w:r w:rsidRPr="00B95B2A">
        <w:rPr>
          <w:color w:val="000000"/>
          <w:sz w:val="28"/>
          <w:szCs w:val="28"/>
        </w:rPr>
        <w:t xml:space="preserve"> сельского поселения </w:t>
      </w:r>
      <w:r>
        <w:rPr>
          <w:color w:val="000000"/>
          <w:sz w:val="28"/>
          <w:szCs w:val="28"/>
        </w:rPr>
        <w:t>Ромодановского</w:t>
      </w:r>
      <w:r w:rsidRPr="00B95B2A">
        <w:rPr>
          <w:color w:val="000000"/>
          <w:sz w:val="28"/>
          <w:szCs w:val="28"/>
        </w:rPr>
        <w:t xml:space="preserve"> муниципального района Республики Мордовия, утвержденный решением </w:t>
      </w:r>
      <w:r>
        <w:rPr>
          <w:color w:val="000000"/>
          <w:sz w:val="27"/>
          <w:szCs w:val="27"/>
        </w:rPr>
        <w:t xml:space="preserve">Куриловского сельского Совета депутатов Ромодановского района Республики Мордовия от 28 декабря 2005 г.№ 1 (с изменениями от 25 апреля 2007 г. № 4, от 16 марта 2010 г. № 1, от 11 февраля 2011 г. № 1, от 06 мая 2011 г. № 1, от 15 сентября 2014 г. № 1, от </w:t>
      </w:r>
      <w:r w:rsidRPr="00B95B2A">
        <w:rPr>
          <w:color w:val="000000"/>
          <w:sz w:val="28"/>
          <w:szCs w:val="28"/>
        </w:rPr>
        <w:t xml:space="preserve"> </w:t>
      </w:r>
      <w:r>
        <w:rPr>
          <w:color w:val="000000"/>
          <w:sz w:val="28"/>
          <w:szCs w:val="28"/>
        </w:rPr>
        <w:t>29 октября 2015 г. № 33, от 30 октября 2017 г. № 40).</w:t>
      </w:r>
    </w:p>
    <w:p w:rsidR="0065431C" w:rsidRPr="00B95B2A" w:rsidRDefault="0065431C" w:rsidP="000C41ED">
      <w:pPr>
        <w:pStyle w:val="NormalWeb"/>
        <w:tabs>
          <w:tab w:val="left" w:pos="1134"/>
        </w:tabs>
        <w:spacing w:before="0" w:beforeAutospacing="0" w:after="0" w:afterAutospacing="0"/>
        <w:ind w:firstLine="708"/>
        <w:contextualSpacing/>
        <w:jc w:val="both"/>
        <w:rPr>
          <w:color w:val="000000"/>
          <w:sz w:val="28"/>
          <w:szCs w:val="28"/>
        </w:rPr>
      </w:pPr>
      <w:r w:rsidRPr="00B95B2A">
        <w:rPr>
          <w:color w:val="000000"/>
          <w:sz w:val="28"/>
          <w:szCs w:val="28"/>
        </w:rPr>
        <w:t>3. Настоящий Устав вступает в силу после его государственной регистрации со дня его официального опубликования (обнародования).</w:t>
      </w:r>
    </w:p>
    <w:sectPr w:rsidR="0065431C" w:rsidRPr="00B95B2A" w:rsidSect="00FD0C4B">
      <w:headerReference w:type="default" r:id="rId12"/>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431C" w:rsidRDefault="0065431C" w:rsidP="00145241">
      <w:pPr>
        <w:spacing w:after="0" w:line="240" w:lineRule="auto"/>
      </w:pPr>
      <w:r>
        <w:separator/>
      </w:r>
    </w:p>
  </w:endnote>
  <w:endnote w:type="continuationSeparator" w:id="1">
    <w:p w:rsidR="0065431C" w:rsidRDefault="0065431C" w:rsidP="001452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431C" w:rsidRDefault="0065431C" w:rsidP="00145241">
      <w:pPr>
        <w:spacing w:after="0" w:line="240" w:lineRule="auto"/>
      </w:pPr>
      <w:r>
        <w:separator/>
      </w:r>
    </w:p>
  </w:footnote>
  <w:footnote w:type="continuationSeparator" w:id="1">
    <w:p w:rsidR="0065431C" w:rsidRDefault="0065431C" w:rsidP="001452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431C" w:rsidRDefault="0065431C">
    <w:pPr>
      <w:pStyle w:val="Header"/>
      <w:jc w:val="center"/>
    </w:pPr>
    <w:fldSimple w:instr=" PAGE   \* MERGEFORMAT ">
      <w:r>
        <w:rPr>
          <w:noProof/>
        </w:rPr>
        <w:t>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3">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7">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B8F35FE"/>
    <w:multiLevelType w:val="hybridMultilevel"/>
    <w:tmpl w:val="A9D032A0"/>
    <w:lvl w:ilvl="0" w:tplc="B1DCC636">
      <w:start w:val="1"/>
      <w:numFmt w:val="decimal"/>
      <w:lvlText w:val="%1."/>
      <w:lvlJc w:val="left"/>
      <w:pPr>
        <w:ind w:left="1954"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5">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7">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3">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9">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2">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5">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76D46C24"/>
    <w:multiLevelType w:val="hybridMultilevel"/>
    <w:tmpl w:val="F84ABAC4"/>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3">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2434"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2"/>
  </w:num>
  <w:num w:numId="2">
    <w:abstractNumId w:val="10"/>
  </w:num>
  <w:num w:numId="3">
    <w:abstractNumId w:val="5"/>
  </w:num>
  <w:num w:numId="4">
    <w:abstractNumId w:val="73"/>
  </w:num>
  <w:num w:numId="5">
    <w:abstractNumId w:val="26"/>
  </w:num>
  <w:num w:numId="6">
    <w:abstractNumId w:val="59"/>
  </w:num>
  <w:num w:numId="7">
    <w:abstractNumId w:val="11"/>
  </w:num>
  <w:num w:numId="8">
    <w:abstractNumId w:val="3"/>
  </w:num>
  <w:num w:numId="9">
    <w:abstractNumId w:val="49"/>
  </w:num>
  <w:num w:numId="10">
    <w:abstractNumId w:val="20"/>
  </w:num>
  <w:num w:numId="11">
    <w:abstractNumId w:val="46"/>
  </w:num>
  <w:num w:numId="12">
    <w:abstractNumId w:val="63"/>
  </w:num>
  <w:num w:numId="13">
    <w:abstractNumId w:val="50"/>
  </w:num>
  <w:num w:numId="14">
    <w:abstractNumId w:val="52"/>
  </w:num>
  <w:num w:numId="15">
    <w:abstractNumId w:val="61"/>
  </w:num>
  <w:num w:numId="16">
    <w:abstractNumId w:val="9"/>
  </w:num>
  <w:num w:numId="17">
    <w:abstractNumId w:val="68"/>
  </w:num>
  <w:num w:numId="18">
    <w:abstractNumId w:val="15"/>
  </w:num>
  <w:num w:numId="19">
    <w:abstractNumId w:val="44"/>
  </w:num>
  <w:num w:numId="20">
    <w:abstractNumId w:val="58"/>
  </w:num>
  <w:num w:numId="21">
    <w:abstractNumId w:val="38"/>
  </w:num>
  <w:num w:numId="22">
    <w:abstractNumId w:val="36"/>
  </w:num>
  <w:num w:numId="23">
    <w:abstractNumId w:val="25"/>
  </w:num>
  <w:num w:numId="24">
    <w:abstractNumId w:val="64"/>
  </w:num>
  <w:num w:numId="25">
    <w:abstractNumId w:val="30"/>
  </w:num>
  <w:num w:numId="26">
    <w:abstractNumId w:val="7"/>
  </w:num>
  <w:num w:numId="27">
    <w:abstractNumId w:val="1"/>
  </w:num>
  <w:num w:numId="28">
    <w:abstractNumId w:val="70"/>
  </w:num>
  <w:num w:numId="29">
    <w:abstractNumId w:val="53"/>
  </w:num>
  <w:num w:numId="30">
    <w:abstractNumId w:val="67"/>
  </w:num>
  <w:num w:numId="31">
    <w:abstractNumId w:val="28"/>
  </w:num>
  <w:num w:numId="32">
    <w:abstractNumId w:val="24"/>
  </w:num>
  <w:num w:numId="33">
    <w:abstractNumId w:val="21"/>
  </w:num>
  <w:num w:numId="34">
    <w:abstractNumId w:val="23"/>
  </w:num>
  <w:num w:numId="35">
    <w:abstractNumId w:val="27"/>
  </w:num>
  <w:num w:numId="36">
    <w:abstractNumId w:val="39"/>
  </w:num>
  <w:num w:numId="37">
    <w:abstractNumId w:val="12"/>
  </w:num>
  <w:num w:numId="38">
    <w:abstractNumId w:val="57"/>
  </w:num>
  <w:num w:numId="39">
    <w:abstractNumId w:val="37"/>
  </w:num>
  <w:num w:numId="40">
    <w:abstractNumId w:val="41"/>
  </w:num>
  <w:num w:numId="41">
    <w:abstractNumId w:val="47"/>
  </w:num>
  <w:num w:numId="42">
    <w:abstractNumId w:val="51"/>
  </w:num>
  <w:num w:numId="43">
    <w:abstractNumId w:val="56"/>
  </w:num>
  <w:num w:numId="44">
    <w:abstractNumId w:val="31"/>
  </w:num>
  <w:num w:numId="45">
    <w:abstractNumId w:val="62"/>
  </w:num>
  <w:num w:numId="46">
    <w:abstractNumId w:val="40"/>
  </w:num>
  <w:num w:numId="47">
    <w:abstractNumId w:val="71"/>
  </w:num>
  <w:num w:numId="48">
    <w:abstractNumId w:val="18"/>
  </w:num>
  <w:num w:numId="49">
    <w:abstractNumId w:val="43"/>
  </w:num>
  <w:num w:numId="50">
    <w:abstractNumId w:val="45"/>
  </w:num>
  <w:num w:numId="51">
    <w:abstractNumId w:val="19"/>
  </w:num>
  <w:num w:numId="52">
    <w:abstractNumId w:val="17"/>
  </w:num>
  <w:num w:numId="53">
    <w:abstractNumId w:val="60"/>
  </w:num>
  <w:num w:numId="54">
    <w:abstractNumId w:val="65"/>
  </w:num>
  <w:num w:numId="55">
    <w:abstractNumId w:val="13"/>
  </w:num>
  <w:num w:numId="56">
    <w:abstractNumId w:val="29"/>
  </w:num>
  <w:num w:numId="57">
    <w:abstractNumId w:val="33"/>
  </w:num>
  <w:num w:numId="58">
    <w:abstractNumId w:val="66"/>
  </w:num>
  <w:num w:numId="59">
    <w:abstractNumId w:val="74"/>
  </w:num>
  <w:num w:numId="60">
    <w:abstractNumId w:val="14"/>
  </w:num>
  <w:num w:numId="61">
    <w:abstractNumId w:val="32"/>
  </w:num>
  <w:num w:numId="62">
    <w:abstractNumId w:val="54"/>
  </w:num>
  <w:num w:numId="63">
    <w:abstractNumId w:val="8"/>
  </w:num>
  <w:num w:numId="64">
    <w:abstractNumId w:val="16"/>
  </w:num>
  <w:num w:numId="65">
    <w:abstractNumId w:val="2"/>
  </w:num>
  <w:num w:numId="66">
    <w:abstractNumId w:val="35"/>
  </w:num>
  <w:num w:numId="67">
    <w:abstractNumId w:val="75"/>
  </w:num>
  <w:num w:numId="68">
    <w:abstractNumId w:val="6"/>
  </w:num>
  <w:num w:numId="69">
    <w:abstractNumId w:val="22"/>
  </w:num>
  <w:num w:numId="70">
    <w:abstractNumId w:val="69"/>
  </w:num>
  <w:num w:numId="71">
    <w:abstractNumId w:val="4"/>
  </w:num>
  <w:num w:numId="72">
    <w:abstractNumId w:val="55"/>
  </w:num>
  <w:num w:numId="73">
    <w:abstractNumId w:val="48"/>
  </w:num>
  <w:num w:numId="74">
    <w:abstractNumId w:val="0"/>
  </w:num>
  <w:num w:numId="75">
    <w:abstractNumId w:val="72"/>
  </w:num>
  <w:num w:numId="76">
    <w:abstractNumId w:val="34"/>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3683B"/>
    <w:rsid w:val="000030D1"/>
    <w:rsid w:val="000140FF"/>
    <w:rsid w:val="0001498A"/>
    <w:rsid w:val="000221D2"/>
    <w:rsid w:val="000304AF"/>
    <w:rsid w:val="00034EEB"/>
    <w:rsid w:val="00036C5B"/>
    <w:rsid w:val="0004043A"/>
    <w:rsid w:val="00041A3C"/>
    <w:rsid w:val="000433E9"/>
    <w:rsid w:val="00047F88"/>
    <w:rsid w:val="00052F1F"/>
    <w:rsid w:val="000532D9"/>
    <w:rsid w:val="0006225E"/>
    <w:rsid w:val="00064E5D"/>
    <w:rsid w:val="000665D8"/>
    <w:rsid w:val="00071303"/>
    <w:rsid w:val="00076095"/>
    <w:rsid w:val="00076380"/>
    <w:rsid w:val="0007776B"/>
    <w:rsid w:val="00080A15"/>
    <w:rsid w:val="00082FA8"/>
    <w:rsid w:val="000838D6"/>
    <w:rsid w:val="00087C03"/>
    <w:rsid w:val="00087D6C"/>
    <w:rsid w:val="000B051F"/>
    <w:rsid w:val="000B5507"/>
    <w:rsid w:val="000C4159"/>
    <w:rsid w:val="000C41ED"/>
    <w:rsid w:val="000C420A"/>
    <w:rsid w:val="000D1B15"/>
    <w:rsid w:val="000D20D4"/>
    <w:rsid w:val="000D5477"/>
    <w:rsid w:val="000E2E92"/>
    <w:rsid w:val="000E32A1"/>
    <w:rsid w:val="00100F55"/>
    <w:rsid w:val="001012FB"/>
    <w:rsid w:val="00120825"/>
    <w:rsid w:val="00126B19"/>
    <w:rsid w:val="00131298"/>
    <w:rsid w:val="00131308"/>
    <w:rsid w:val="0013165F"/>
    <w:rsid w:val="001336AC"/>
    <w:rsid w:val="001367B1"/>
    <w:rsid w:val="0014042B"/>
    <w:rsid w:val="0014240A"/>
    <w:rsid w:val="00143FF5"/>
    <w:rsid w:val="0014451D"/>
    <w:rsid w:val="00145241"/>
    <w:rsid w:val="00145FB1"/>
    <w:rsid w:val="0015118C"/>
    <w:rsid w:val="001512E5"/>
    <w:rsid w:val="00155731"/>
    <w:rsid w:val="001571D4"/>
    <w:rsid w:val="00160578"/>
    <w:rsid w:val="0016571D"/>
    <w:rsid w:val="00167343"/>
    <w:rsid w:val="001725FE"/>
    <w:rsid w:val="0017284B"/>
    <w:rsid w:val="0017285A"/>
    <w:rsid w:val="00175D60"/>
    <w:rsid w:val="00180B17"/>
    <w:rsid w:val="00182E4B"/>
    <w:rsid w:val="00187A48"/>
    <w:rsid w:val="001916CE"/>
    <w:rsid w:val="00197238"/>
    <w:rsid w:val="001A626C"/>
    <w:rsid w:val="001B0C06"/>
    <w:rsid w:val="001B27A4"/>
    <w:rsid w:val="001B3656"/>
    <w:rsid w:val="001B3678"/>
    <w:rsid w:val="001C71C4"/>
    <w:rsid w:val="001C759F"/>
    <w:rsid w:val="001D0B94"/>
    <w:rsid w:val="001D4629"/>
    <w:rsid w:val="001D6DB3"/>
    <w:rsid w:val="001D78A5"/>
    <w:rsid w:val="001E107E"/>
    <w:rsid w:val="001E26F4"/>
    <w:rsid w:val="001E3CDE"/>
    <w:rsid w:val="001E548A"/>
    <w:rsid w:val="001F3C1D"/>
    <w:rsid w:val="001F4EC1"/>
    <w:rsid w:val="001F723B"/>
    <w:rsid w:val="002005D8"/>
    <w:rsid w:val="00203963"/>
    <w:rsid w:val="00207662"/>
    <w:rsid w:val="0021125A"/>
    <w:rsid w:val="00214A56"/>
    <w:rsid w:val="002160F8"/>
    <w:rsid w:val="00216983"/>
    <w:rsid w:val="00226BF4"/>
    <w:rsid w:val="002276AA"/>
    <w:rsid w:val="0023321C"/>
    <w:rsid w:val="00240E88"/>
    <w:rsid w:val="0024189A"/>
    <w:rsid w:val="00256DF5"/>
    <w:rsid w:val="00257E5D"/>
    <w:rsid w:val="002619F0"/>
    <w:rsid w:val="00270005"/>
    <w:rsid w:val="002705E1"/>
    <w:rsid w:val="00271BE3"/>
    <w:rsid w:val="00275C7A"/>
    <w:rsid w:val="00280907"/>
    <w:rsid w:val="002809A3"/>
    <w:rsid w:val="0028786F"/>
    <w:rsid w:val="002902C3"/>
    <w:rsid w:val="002932C8"/>
    <w:rsid w:val="002A20CB"/>
    <w:rsid w:val="002A6732"/>
    <w:rsid w:val="002A7CDC"/>
    <w:rsid w:val="002B1A68"/>
    <w:rsid w:val="002B233F"/>
    <w:rsid w:val="002C3241"/>
    <w:rsid w:val="002C5F6C"/>
    <w:rsid w:val="002C622F"/>
    <w:rsid w:val="002E2AA2"/>
    <w:rsid w:val="002E328F"/>
    <w:rsid w:val="00302347"/>
    <w:rsid w:val="00304621"/>
    <w:rsid w:val="00316399"/>
    <w:rsid w:val="00320A7E"/>
    <w:rsid w:val="00321728"/>
    <w:rsid w:val="00322F7C"/>
    <w:rsid w:val="00332CEF"/>
    <w:rsid w:val="00333253"/>
    <w:rsid w:val="00334EDD"/>
    <w:rsid w:val="00341873"/>
    <w:rsid w:val="00342899"/>
    <w:rsid w:val="00343E60"/>
    <w:rsid w:val="0034636B"/>
    <w:rsid w:val="0034710A"/>
    <w:rsid w:val="00347E30"/>
    <w:rsid w:val="00356596"/>
    <w:rsid w:val="0036336E"/>
    <w:rsid w:val="00366C8D"/>
    <w:rsid w:val="003723BE"/>
    <w:rsid w:val="00372967"/>
    <w:rsid w:val="00372BCC"/>
    <w:rsid w:val="00373B1A"/>
    <w:rsid w:val="00376707"/>
    <w:rsid w:val="00381917"/>
    <w:rsid w:val="00382712"/>
    <w:rsid w:val="003A0C2A"/>
    <w:rsid w:val="003A137B"/>
    <w:rsid w:val="003A14CE"/>
    <w:rsid w:val="003A16C1"/>
    <w:rsid w:val="003A31E9"/>
    <w:rsid w:val="003B4586"/>
    <w:rsid w:val="003B6C0A"/>
    <w:rsid w:val="003C0B2F"/>
    <w:rsid w:val="003D0E0F"/>
    <w:rsid w:val="003D291E"/>
    <w:rsid w:val="003D65C9"/>
    <w:rsid w:val="003D73AE"/>
    <w:rsid w:val="003E051F"/>
    <w:rsid w:val="003E0A8B"/>
    <w:rsid w:val="003E6EA1"/>
    <w:rsid w:val="003F1BE5"/>
    <w:rsid w:val="003F363A"/>
    <w:rsid w:val="003F376D"/>
    <w:rsid w:val="003F45A2"/>
    <w:rsid w:val="003F4EBD"/>
    <w:rsid w:val="003F5230"/>
    <w:rsid w:val="003F7F1B"/>
    <w:rsid w:val="0040621F"/>
    <w:rsid w:val="00421B72"/>
    <w:rsid w:val="00425405"/>
    <w:rsid w:val="004326E6"/>
    <w:rsid w:val="00433D7E"/>
    <w:rsid w:val="004349E9"/>
    <w:rsid w:val="00442C6A"/>
    <w:rsid w:val="00443AA5"/>
    <w:rsid w:val="0044513B"/>
    <w:rsid w:val="00453AF2"/>
    <w:rsid w:val="00460494"/>
    <w:rsid w:val="00463877"/>
    <w:rsid w:val="00464E1E"/>
    <w:rsid w:val="004655FC"/>
    <w:rsid w:val="00470D7E"/>
    <w:rsid w:val="00474C62"/>
    <w:rsid w:val="004777CE"/>
    <w:rsid w:val="0048727D"/>
    <w:rsid w:val="00491AC8"/>
    <w:rsid w:val="00494880"/>
    <w:rsid w:val="00496645"/>
    <w:rsid w:val="00496BBA"/>
    <w:rsid w:val="004A6ACD"/>
    <w:rsid w:val="004B6DBD"/>
    <w:rsid w:val="004C6CE4"/>
    <w:rsid w:val="004C7DB9"/>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94A"/>
    <w:rsid w:val="00524FE6"/>
    <w:rsid w:val="0052556A"/>
    <w:rsid w:val="0053683B"/>
    <w:rsid w:val="00541866"/>
    <w:rsid w:val="005473A9"/>
    <w:rsid w:val="00551607"/>
    <w:rsid w:val="00552B48"/>
    <w:rsid w:val="00552FB1"/>
    <w:rsid w:val="00565801"/>
    <w:rsid w:val="0057251B"/>
    <w:rsid w:val="00572FCD"/>
    <w:rsid w:val="005765D0"/>
    <w:rsid w:val="005769FF"/>
    <w:rsid w:val="005800DE"/>
    <w:rsid w:val="00581CC0"/>
    <w:rsid w:val="00586725"/>
    <w:rsid w:val="00590B4F"/>
    <w:rsid w:val="005913E2"/>
    <w:rsid w:val="00592552"/>
    <w:rsid w:val="005929A8"/>
    <w:rsid w:val="00595FF7"/>
    <w:rsid w:val="005962D7"/>
    <w:rsid w:val="005A2E20"/>
    <w:rsid w:val="005A5CE6"/>
    <w:rsid w:val="005B037E"/>
    <w:rsid w:val="005B45A8"/>
    <w:rsid w:val="005B6A00"/>
    <w:rsid w:val="005C2B4F"/>
    <w:rsid w:val="005C33FB"/>
    <w:rsid w:val="005C38AF"/>
    <w:rsid w:val="005C51A6"/>
    <w:rsid w:val="005D385D"/>
    <w:rsid w:val="005D5BE5"/>
    <w:rsid w:val="005D7551"/>
    <w:rsid w:val="005E05EA"/>
    <w:rsid w:val="005F0D5B"/>
    <w:rsid w:val="005F2015"/>
    <w:rsid w:val="005F7245"/>
    <w:rsid w:val="005F79A2"/>
    <w:rsid w:val="0060202F"/>
    <w:rsid w:val="006044D9"/>
    <w:rsid w:val="00604FFC"/>
    <w:rsid w:val="0061375F"/>
    <w:rsid w:val="00621AD8"/>
    <w:rsid w:val="006221AD"/>
    <w:rsid w:val="00625000"/>
    <w:rsid w:val="00630159"/>
    <w:rsid w:val="0063133D"/>
    <w:rsid w:val="0063505B"/>
    <w:rsid w:val="00635784"/>
    <w:rsid w:val="0064660C"/>
    <w:rsid w:val="006478EC"/>
    <w:rsid w:val="0065431C"/>
    <w:rsid w:val="00656BFB"/>
    <w:rsid w:val="00663DB5"/>
    <w:rsid w:val="0066544D"/>
    <w:rsid w:val="00666CCF"/>
    <w:rsid w:val="00673337"/>
    <w:rsid w:val="00676189"/>
    <w:rsid w:val="00677CD5"/>
    <w:rsid w:val="00682499"/>
    <w:rsid w:val="00682BE1"/>
    <w:rsid w:val="00683963"/>
    <w:rsid w:val="006A396F"/>
    <w:rsid w:val="006A4875"/>
    <w:rsid w:val="006A6B9D"/>
    <w:rsid w:val="006A73C1"/>
    <w:rsid w:val="006B0FAA"/>
    <w:rsid w:val="006B2BBB"/>
    <w:rsid w:val="006B2D90"/>
    <w:rsid w:val="006C27A6"/>
    <w:rsid w:val="006C2F6C"/>
    <w:rsid w:val="006D0F6F"/>
    <w:rsid w:val="006D2134"/>
    <w:rsid w:val="006D22E0"/>
    <w:rsid w:val="006E63DA"/>
    <w:rsid w:val="006F1AE4"/>
    <w:rsid w:val="006F5CBF"/>
    <w:rsid w:val="006F76EA"/>
    <w:rsid w:val="00700645"/>
    <w:rsid w:val="007016DD"/>
    <w:rsid w:val="007150AB"/>
    <w:rsid w:val="0071565B"/>
    <w:rsid w:val="00720F48"/>
    <w:rsid w:val="00727D4D"/>
    <w:rsid w:val="007364BB"/>
    <w:rsid w:val="00736B22"/>
    <w:rsid w:val="0074572A"/>
    <w:rsid w:val="00745D6F"/>
    <w:rsid w:val="007478E3"/>
    <w:rsid w:val="0075788E"/>
    <w:rsid w:val="0076707B"/>
    <w:rsid w:val="0077316A"/>
    <w:rsid w:val="00774857"/>
    <w:rsid w:val="007776EE"/>
    <w:rsid w:val="00777C85"/>
    <w:rsid w:val="00782209"/>
    <w:rsid w:val="00782959"/>
    <w:rsid w:val="007832D8"/>
    <w:rsid w:val="007950A5"/>
    <w:rsid w:val="007A75DC"/>
    <w:rsid w:val="007B5BC5"/>
    <w:rsid w:val="007C32FD"/>
    <w:rsid w:val="007D00D1"/>
    <w:rsid w:val="007D76BA"/>
    <w:rsid w:val="007D77DF"/>
    <w:rsid w:val="007E1B35"/>
    <w:rsid w:val="007F3525"/>
    <w:rsid w:val="007F456F"/>
    <w:rsid w:val="007F50BE"/>
    <w:rsid w:val="00800106"/>
    <w:rsid w:val="00804445"/>
    <w:rsid w:val="00811D97"/>
    <w:rsid w:val="00816591"/>
    <w:rsid w:val="008179AB"/>
    <w:rsid w:val="008218BE"/>
    <w:rsid w:val="00822451"/>
    <w:rsid w:val="00823B92"/>
    <w:rsid w:val="0082641C"/>
    <w:rsid w:val="0083146C"/>
    <w:rsid w:val="00832F44"/>
    <w:rsid w:val="0083762D"/>
    <w:rsid w:val="008405FA"/>
    <w:rsid w:val="0084780B"/>
    <w:rsid w:val="00851404"/>
    <w:rsid w:val="00871C53"/>
    <w:rsid w:val="00873278"/>
    <w:rsid w:val="00876606"/>
    <w:rsid w:val="00880BA5"/>
    <w:rsid w:val="00882143"/>
    <w:rsid w:val="00884C9E"/>
    <w:rsid w:val="008864DA"/>
    <w:rsid w:val="00894184"/>
    <w:rsid w:val="008A38F0"/>
    <w:rsid w:val="008B1956"/>
    <w:rsid w:val="008B602B"/>
    <w:rsid w:val="008B60CF"/>
    <w:rsid w:val="008B7D87"/>
    <w:rsid w:val="008C2331"/>
    <w:rsid w:val="008C2D8F"/>
    <w:rsid w:val="008C5BF8"/>
    <w:rsid w:val="008D432C"/>
    <w:rsid w:val="008E2849"/>
    <w:rsid w:val="008E57AC"/>
    <w:rsid w:val="008E6B8B"/>
    <w:rsid w:val="008F0070"/>
    <w:rsid w:val="008F5F05"/>
    <w:rsid w:val="008F6381"/>
    <w:rsid w:val="008F7FAA"/>
    <w:rsid w:val="00904CE8"/>
    <w:rsid w:val="00905E8D"/>
    <w:rsid w:val="00905F8E"/>
    <w:rsid w:val="00907A0D"/>
    <w:rsid w:val="0091420F"/>
    <w:rsid w:val="009158D9"/>
    <w:rsid w:val="00915E7D"/>
    <w:rsid w:val="009229F5"/>
    <w:rsid w:val="00934BEB"/>
    <w:rsid w:val="00935142"/>
    <w:rsid w:val="00940560"/>
    <w:rsid w:val="00942295"/>
    <w:rsid w:val="00942D8F"/>
    <w:rsid w:val="009542CE"/>
    <w:rsid w:val="00954D72"/>
    <w:rsid w:val="00960B50"/>
    <w:rsid w:val="0096201A"/>
    <w:rsid w:val="009725A9"/>
    <w:rsid w:val="00973529"/>
    <w:rsid w:val="009754AB"/>
    <w:rsid w:val="00981795"/>
    <w:rsid w:val="00981B19"/>
    <w:rsid w:val="00981F95"/>
    <w:rsid w:val="009823F5"/>
    <w:rsid w:val="00991E10"/>
    <w:rsid w:val="00995AF8"/>
    <w:rsid w:val="00996DB7"/>
    <w:rsid w:val="009970EB"/>
    <w:rsid w:val="009A1953"/>
    <w:rsid w:val="009A32CD"/>
    <w:rsid w:val="009B5944"/>
    <w:rsid w:val="009B7BA4"/>
    <w:rsid w:val="009C32B6"/>
    <w:rsid w:val="009C4850"/>
    <w:rsid w:val="009D0728"/>
    <w:rsid w:val="009D2A66"/>
    <w:rsid w:val="009D76D2"/>
    <w:rsid w:val="009E2278"/>
    <w:rsid w:val="009E266F"/>
    <w:rsid w:val="009E2B19"/>
    <w:rsid w:val="009F113B"/>
    <w:rsid w:val="009F38EC"/>
    <w:rsid w:val="00A158BA"/>
    <w:rsid w:val="00A223C1"/>
    <w:rsid w:val="00A24EF2"/>
    <w:rsid w:val="00A371C4"/>
    <w:rsid w:val="00A4278C"/>
    <w:rsid w:val="00A4361D"/>
    <w:rsid w:val="00A47F65"/>
    <w:rsid w:val="00A505FD"/>
    <w:rsid w:val="00A51DEF"/>
    <w:rsid w:val="00A565B5"/>
    <w:rsid w:val="00A727AA"/>
    <w:rsid w:val="00A7566F"/>
    <w:rsid w:val="00A773D6"/>
    <w:rsid w:val="00A83BCD"/>
    <w:rsid w:val="00A933F7"/>
    <w:rsid w:val="00A93B7D"/>
    <w:rsid w:val="00A95FF6"/>
    <w:rsid w:val="00A964C5"/>
    <w:rsid w:val="00A96E82"/>
    <w:rsid w:val="00AA18FC"/>
    <w:rsid w:val="00AA502C"/>
    <w:rsid w:val="00AA5A78"/>
    <w:rsid w:val="00AB23C3"/>
    <w:rsid w:val="00AB4984"/>
    <w:rsid w:val="00AC18E8"/>
    <w:rsid w:val="00AC246E"/>
    <w:rsid w:val="00AC6A8B"/>
    <w:rsid w:val="00AD19E6"/>
    <w:rsid w:val="00AD61F6"/>
    <w:rsid w:val="00AD6452"/>
    <w:rsid w:val="00AD65B7"/>
    <w:rsid w:val="00AE2770"/>
    <w:rsid w:val="00AF3BB4"/>
    <w:rsid w:val="00AF52B5"/>
    <w:rsid w:val="00AF656B"/>
    <w:rsid w:val="00AF7B8C"/>
    <w:rsid w:val="00AF7B91"/>
    <w:rsid w:val="00B0101A"/>
    <w:rsid w:val="00B05045"/>
    <w:rsid w:val="00B05BB0"/>
    <w:rsid w:val="00B13C91"/>
    <w:rsid w:val="00B13DAA"/>
    <w:rsid w:val="00B17810"/>
    <w:rsid w:val="00B20124"/>
    <w:rsid w:val="00B238B0"/>
    <w:rsid w:val="00B30ACE"/>
    <w:rsid w:val="00B30AD4"/>
    <w:rsid w:val="00B3545E"/>
    <w:rsid w:val="00B444F5"/>
    <w:rsid w:val="00B464D3"/>
    <w:rsid w:val="00B50991"/>
    <w:rsid w:val="00B52A6D"/>
    <w:rsid w:val="00B56549"/>
    <w:rsid w:val="00B625D6"/>
    <w:rsid w:val="00B64B84"/>
    <w:rsid w:val="00B702EC"/>
    <w:rsid w:val="00B706B6"/>
    <w:rsid w:val="00B72CC7"/>
    <w:rsid w:val="00B730CA"/>
    <w:rsid w:val="00B73BE3"/>
    <w:rsid w:val="00B7622C"/>
    <w:rsid w:val="00B9114A"/>
    <w:rsid w:val="00B95B2A"/>
    <w:rsid w:val="00BA30D1"/>
    <w:rsid w:val="00BA578F"/>
    <w:rsid w:val="00BB1D2E"/>
    <w:rsid w:val="00BC3DA5"/>
    <w:rsid w:val="00BC3E77"/>
    <w:rsid w:val="00BC4243"/>
    <w:rsid w:val="00BD0850"/>
    <w:rsid w:val="00BD1412"/>
    <w:rsid w:val="00BD4B0E"/>
    <w:rsid w:val="00BD7584"/>
    <w:rsid w:val="00BE41DB"/>
    <w:rsid w:val="00BE5130"/>
    <w:rsid w:val="00BE60F9"/>
    <w:rsid w:val="00BF2A44"/>
    <w:rsid w:val="00BF4A09"/>
    <w:rsid w:val="00BF77A7"/>
    <w:rsid w:val="00C00469"/>
    <w:rsid w:val="00C01DE6"/>
    <w:rsid w:val="00C06A5B"/>
    <w:rsid w:val="00C0755D"/>
    <w:rsid w:val="00C07CC2"/>
    <w:rsid w:val="00C140A0"/>
    <w:rsid w:val="00C1699C"/>
    <w:rsid w:val="00C16E70"/>
    <w:rsid w:val="00C232C3"/>
    <w:rsid w:val="00C32834"/>
    <w:rsid w:val="00C36B3B"/>
    <w:rsid w:val="00C403A2"/>
    <w:rsid w:val="00C4234A"/>
    <w:rsid w:val="00C43EF0"/>
    <w:rsid w:val="00C457F1"/>
    <w:rsid w:val="00C5541F"/>
    <w:rsid w:val="00C6322D"/>
    <w:rsid w:val="00C642AF"/>
    <w:rsid w:val="00C675E9"/>
    <w:rsid w:val="00C70879"/>
    <w:rsid w:val="00C81A3E"/>
    <w:rsid w:val="00C84240"/>
    <w:rsid w:val="00C86AF3"/>
    <w:rsid w:val="00C933AF"/>
    <w:rsid w:val="00C94DE6"/>
    <w:rsid w:val="00C954E5"/>
    <w:rsid w:val="00C95593"/>
    <w:rsid w:val="00CA00F3"/>
    <w:rsid w:val="00CA74D1"/>
    <w:rsid w:val="00CB2351"/>
    <w:rsid w:val="00CB413F"/>
    <w:rsid w:val="00CC13D7"/>
    <w:rsid w:val="00CC2B00"/>
    <w:rsid w:val="00CC3BB3"/>
    <w:rsid w:val="00CC4DFB"/>
    <w:rsid w:val="00CD1CD6"/>
    <w:rsid w:val="00CD3D02"/>
    <w:rsid w:val="00CD74D4"/>
    <w:rsid w:val="00CE228B"/>
    <w:rsid w:val="00CE3120"/>
    <w:rsid w:val="00CE42C7"/>
    <w:rsid w:val="00CE51B5"/>
    <w:rsid w:val="00CE6469"/>
    <w:rsid w:val="00CE6E25"/>
    <w:rsid w:val="00CF6D68"/>
    <w:rsid w:val="00D00859"/>
    <w:rsid w:val="00D01050"/>
    <w:rsid w:val="00D068EB"/>
    <w:rsid w:val="00D06D5B"/>
    <w:rsid w:val="00D07E78"/>
    <w:rsid w:val="00D11E49"/>
    <w:rsid w:val="00D143C7"/>
    <w:rsid w:val="00D21564"/>
    <w:rsid w:val="00D22678"/>
    <w:rsid w:val="00D265AD"/>
    <w:rsid w:val="00D31810"/>
    <w:rsid w:val="00D351FE"/>
    <w:rsid w:val="00D412EA"/>
    <w:rsid w:val="00D44858"/>
    <w:rsid w:val="00D46745"/>
    <w:rsid w:val="00D515B9"/>
    <w:rsid w:val="00D54ED6"/>
    <w:rsid w:val="00D60505"/>
    <w:rsid w:val="00D65302"/>
    <w:rsid w:val="00D67B30"/>
    <w:rsid w:val="00D67B40"/>
    <w:rsid w:val="00D67D18"/>
    <w:rsid w:val="00D703E2"/>
    <w:rsid w:val="00D70DDF"/>
    <w:rsid w:val="00D71DBC"/>
    <w:rsid w:val="00D72229"/>
    <w:rsid w:val="00D7272E"/>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D08D1"/>
    <w:rsid w:val="00DD518C"/>
    <w:rsid w:val="00DE5596"/>
    <w:rsid w:val="00DF6960"/>
    <w:rsid w:val="00E00889"/>
    <w:rsid w:val="00E00B69"/>
    <w:rsid w:val="00E00CB7"/>
    <w:rsid w:val="00E075C5"/>
    <w:rsid w:val="00E1082E"/>
    <w:rsid w:val="00E279C5"/>
    <w:rsid w:val="00E30DE6"/>
    <w:rsid w:val="00E31012"/>
    <w:rsid w:val="00E33F43"/>
    <w:rsid w:val="00E357A3"/>
    <w:rsid w:val="00E3591B"/>
    <w:rsid w:val="00E4166A"/>
    <w:rsid w:val="00E43104"/>
    <w:rsid w:val="00E540A7"/>
    <w:rsid w:val="00E6259E"/>
    <w:rsid w:val="00E71977"/>
    <w:rsid w:val="00E73102"/>
    <w:rsid w:val="00E90ACA"/>
    <w:rsid w:val="00E93BF9"/>
    <w:rsid w:val="00E95B3F"/>
    <w:rsid w:val="00EA6152"/>
    <w:rsid w:val="00EA6709"/>
    <w:rsid w:val="00EB148C"/>
    <w:rsid w:val="00EB5109"/>
    <w:rsid w:val="00EB5390"/>
    <w:rsid w:val="00EC38FE"/>
    <w:rsid w:val="00EC5F47"/>
    <w:rsid w:val="00EC615D"/>
    <w:rsid w:val="00EC6748"/>
    <w:rsid w:val="00EC7C6E"/>
    <w:rsid w:val="00EE54DF"/>
    <w:rsid w:val="00F01E7C"/>
    <w:rsid w:val="00F109DB"/>
    <w:rsid w:val="00F114AA"/>
    <w:rsid w:val="00F128A8"/>
    <w:rsid w:val="00F1369B"/>
    <w:rsid w:val="00F1417B"/>
    <w:rsid w:val="00F14DB7"/>
    <w:rsid w:val="00F15EF9"/>
    <w:rsid w:val="00F177A4"/>
    <w:rsid w:val="00F17ED0"/>
    <w:rsid w:val="00F21FD9"/>
    <w:rsid w:val="00F26975"/>
    <w:rsid w:val="00F3231E"/>
    <w:rsid w:val="00F40A80"/>
    <w:rsid w:val="00F4157B"/>
    <w:rsid w:val="00F41696"/>
    <w:rsid w:val="00F6140C"/>
    <w:rsid w:val="00F62A8B"/>
    <w:rsid w:val="00F64825"/>
    <w:rsid w:val="00F6767D"/>
    <w:rsid w:val="00F67FBD"/>
    <w:rsid w:val="00F734BB"/>
    <w:rsid w:val="00F77257"/>
    <w:rsid w:val="00F80CAC"/>
    <w:rsid w:val="00F87A73"/>
    <w:rsid w:val="00F91AFD"/>
    <w:rsid w:val="00F96193"/>
    <w:rsid w:val="00F967FD"/>
    <w:rsid w:val="00F97843"/>
    <w:rsid w:val="00FA15FD"/>
    <w:rsid w:val="00FA6023"/>
    <w:rsid w:val="00FC5F09"/>
    <w:rsid w:val="00FD0C4B"/>
    <w:rsid w:val="00FD266D"/>
    <w:rsid w:val="00FE0065"/>
    <w:rsid w:val="00FE112D"/>
    <w:rsid w:val="00FE28D5"/>
    <w:rsid w:val="00FE2F76"/>
    <w:rsid w:val="00FE656F"/>
    <w:rsid w:val="00FE7772"/>
    <w:rsid w:val="00FE7D7C"/>
    <w:rsid w:val="00FF205A"/>
    <w:rsid w:val="00FF6DB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75C5"/>
    <w:pPr>
      <w:spacing w:after="200" w:line="276" w:lineRule="auto"/>
    </w:pPr>
    <w:rPr>
      <w:lang w:eastAsia="en-US"/>
    </w:rPr>
  </w:style>
  <w:style w:type="paragraph" w:styleId="Heading1">
    <w:name w:val="heading 1"/>
    <w:basedOn w:val="Normal"/>
    <w:link w:val="Heading1Char"/>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3683B"/>
    <w:rPr>
      <w:rFonts w:ascii="Times New Roman" w:hAnsi="Times New Roman" w:cs="Times New Roman"/>
      <w:b/>
      <w:bCs/>
      <w:kern w:val="36"/>
      <w:sz w:val="48"/>
      <w:szCs w:val="48"/>
      <w:lang w:eastAsia="ru-RU"/>
    </w:rPr>
  </w:style>
  <w:style w:type="paragraph" w:styleId="NormalWeb">
    <w:name w:val="Normal (Web)"/>
    <w:basedOn w:val="Normal"/>
    <w:uiPriority w:val="99"/>
    <w:semiHidden/>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Hyperlink">
    <w:name w:val="Hyperlink"/>
    <w:basedOn w:val="DefaultParagraphFont"/>
    <w:uiPriority w:val="99"/>
    <w:rsid w:val="0053683B"/>
    <w:rPr>
      <w:rFonts w:cs="Times New Roman"/>
      <w:color w:val="0000FF"/>
      <w:u w:val="single"/>
    </w:rPr>
  </w:style>
  <w:style w:type="character" w:styleId="FollowedHyperlink">
    <w:name w:val="FollowedHyperlink"/>
    <w:basedOn w:val="DefaultParagraphFont"/>
    <w:uiPriority w:val="99"/>
    <w:semiHidden/>
    <w:rsid w:val="0053683B"/>
    <w:rPr>
      <w:rFonts w:cs="Times New Roman"/>
      <w:color w:val="800080"/>
      <w:u w:val="single"/>
    </w:rPr>
  </w:style>
  <w:style w:type="character" w:customStyle="1" w:styleId="1">
    <w:name w:val="Гиперссылка1"/>
    <w:basedOn w:val="DefaultParagraphFont"/>
    <w:uiPriority w:val="99"/>
    <w:rsid w:val="0053683B"/>
    <w:rPr>
      <w:rFonts w:cs="Times New Roman"/>
    </w:rPr>
  </w:style>
  <w:style w:type="paragraph" w:customStyle="1" w:styleId="p9">
    <w:name w:val="p9"/>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DefaultParagraphFont"/>
    <w:uiPriority w:val="99"/>
    <w:rsid w:val="0053683B"/>
    <w:rPr>
      <w:rFonts w:cs="Times New Roman"/>
    </w:rPr>
  </w:style>
  <w:style w:type="paragraph" w:customStyle="1" w:styleId="consplusnormal">
    <w:name w:val="consplusnormal"/>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DefaultParagraphFont"/>
    <w:uiPriority w:val="99"/>
    <w:rsid w:val="0053683B"/>
    <w:rPr>
      <w:rFonts w:cs="Times New Roman"/>
    </w:rPr>
  </w:style>
  <w:style w:type="paragraph" w:customStyle="1" w:styleId="p18">
    <w:name w:val="p18"/>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Normal"/>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BalloonText">
    <w:name w:val="Balloon Text"/>
    <w:basedOn w:val="Normal"/>
    <w:link w:val="BalloonTextChar"/>
    <w:uiPriority w:val="99"/>
    <w:semiHidden/>
    <w:rsid w:val="000E32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32A1"/>
    <w:rPr>
      <w:rFonts w:ascii="Tahoma" w:hAnsi="Tahoma" w:cs="Tahoma"/>
      <w:sz w:val="16"/>
      <w:szCs w:val="16"/>
    </w:rPr>
  </w:style>
  <w:style w:type="character" w:customStyle="1" w:styleId="a">
    <w:name w:val="Гипертекстовая ссылка"/>
    <w:basedOn w:val="DefaultParagraphFont"/>
    <w:uiPriority w:val="99"/>
    <w:rsid w:val="00F14DB7"/>
    <w:rPr>
      <w:rFonts w:cs="Times New Roman"/>
      <w:color w:val="106BBE"/>
    </w:rPr>
  </w:style>
  <w:style w:type="paragraph" w:customStyle="1" w:styleId="a0">
    <w:name w:val="Прижатый влево"/>
    <w:basedOn w:val="Normal"/>
    <w:next w:val="Normal"/>
    <w:uiPriority w:val="99"/>
    <w:rsid w:val="00F14DB7"/>
    <w:pPr>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99"/>
    <w:qFormat/>
    <w:rsid w:val="00F114AA"/>
    <w:pPr>
      <w:ind w:left="720"/>
      <w:contextualSpacing/>
    </w:pPr>
  </w:style>
  <w:style w:type="paragraph" w:customStyle="1" w:styleId="a1">
    <w:name w:val="Комментарий"/>
    <w:basedOn w:val="Normal"/>
    <w:next w:val="Normal"/>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2">
    <w:name w:val="Информация об изменениях документа"/>
    <w:basedOn w:val="a1"/>
    <w:next w:val="Normal"/>
    <w:uiPriority w:val="99"/>
    <w:rsid w:val="002B233F"/>
    <w:rPr>
      <w:i/>
      <w:iCs/>
    </w:rPr>
  </w:style>
  <w:style w:type="character" w:customStyle="1" w:styleId="a3">
    <w:name w:val="Цветовое выделение"/>
    <w:uiPriority w:val="99"/>
    <w:rsid w:val="00981795"/>
    <w:rPr>
      <w:b/>
      <w:color w:val="26282F"/>
    </w:rPr>
  </w:style>
  <w:style w:type="table" w:styleId="TableGrid">
    <w:name w:val="Table Grid"/>
    <w:basedOn w:val="TableNormal"/>
    <w:uiPriority w:val="99"/>
    <w:rsid w:val="00EE54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Абзац списка1"/>
    <w:basedOn w:val="Normal"/>
    <w:uiPriority w:val="99"/>
    <w:rsid w:val="007F50BE"/>
    <w:pPr>
      <w:ind w:left="720"/>
      <w:contextualSpacing/>
    </w:pPr>
    <w:rPr>
      <w:rFonts w:eastAsia="Times New Roman"/>
    </w:rPr>
  </w:style>
  <w:style w:type="paragraph" w:styleId="Header">
    <w:name w:val="header"/>
    <w:basedOn w:val="Normal"/>
    <w:link w:val="HeaderChar"/>
    <w:uiPriority w:val="99"/>
    <w:rsid w:val="00145241"/>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145241"/>
    <w:rPr>
      <w:rFonts w:cs="Times New Roman"/>
    </w:rPr>
  </w:style>
  <w:style w:type="paragraph" w:styleId="Footer">
    <w:name w:val="footer"/>
    <w:basedOn w:val="Normal"/>
    <w:link w:val="FooterChar"/>
    <w:uiPriority w:val="99"/>
    <w:semiHidden/>
    <w:rsid w:val="00145241"/>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145241"/>
    <w:rPr>
      <w:rFonts w:cs="Times New Roman"/>
    </w:rPr>
  </w:style>
</w:styles>
</file>

<file path=word/webSettings.xml><?xml version="1.0" encoding="utf-8"?>
<w:webSettings xmlns:r="http://schemas.openxmlformats.org/officeDocument/2006/relationships" xmlns:w="http://schemas.openxmlformats.org/wordprocessingml/2006/main">
  <w:divs>
    <w:div w:id="2086103464">
      <w:marLeft w:val="0"/>
      <w:marRight w:val="0"/>
      <w:marTop w:val="0"/>
      <w:marBottom w:val="0"/>
      <w:divBdr>
        <w:top w:val="none" w:sz="0" w:space="0" w:color="auto"/>
        <w:left w:val="none" w:sz="0" w:space="0" w:color="auto"/>
        <w:bottom w:val="none" w:sz="0" w:space="0" w:color="auto"/>
        <w:right w:val="none" w:sz="0" w:space="0" w:color="auto"/>
      </w:divBdr>
    </w:div>
    <w:div w:id="2086103465">
      <w:marLeft w:val="0"/>
      <w:marRight w:val="0"/>
      <w:marTop w:val="0"/>
      <w:marBottom w:val="0"/>
      <w:divBdr>
        <w:top w:val="none" w:sz="0" w:space="0" w:color="auto"/>
        <w:left w:val="none" w:sz="0" w:space="0" w:color="auto"/>
        <w:bottom w:val="none" w:sz="0" w:space="0" w:color="auto"/>
        <w:right w:val="none" w:sz="0" w:space="0" w:color="auto"/>
      </w:divBdr>
    </w:div>
    <w:div w:id="2086103466">
      <w:marLeft w:val="0"/>
      <w:marRight w:val="0"/>
      <w:marTop w:val="0"/>
      <w:marBottom w:val="0"/>
      <w:divBdr>
        <w:top w:val="none" w:sz="0" w:space="0" w:color="auto"/>
        <w:left w:val="none" w:sz="0" w:space="0" w:color="auto"/>
        <w:bottom w:val="none" w:sz="0" w:space="0" w:color="auto"/>
        <w:right w:val="none" w:sz="0" w:space="0" w:color="auto"/>
      </w:divBdr>
      <w:divsChild>
        <w:div w:id="2086103469">
          <w:marLeft w:val="0"/>
          <w:marRight w:val="0"/>
          <w:marTop w:val="0"/>
          <w:marBottom w:val="0"/>
          <w:divBdr>
            <w:top w:val="none" w:sz="0" w:space="0" w:color="auto"/>
            <w:left w:val="none" w:sz="0" w:space="0" w:color="auto"/>
            <w:bottom w:val="none" w:sz="0" w:space="0" w:color="auto"/>
            <w:right w:val="none" w:sz="0" w:space="0" w:color="auto"/>
          </w:divBdr>
        </w:div>
      </w:divsChild>
    </w:div>
    <w:div w:id="2086103467">
      <w:marLeft w:val="0"/>
      <w:marRight w:val="0"/>
      <w:marTop w:val="0"/>
      <w:marBottom w:val="0"/>
      <w:divBdr>
        <w:top w:val="none" w:sz="0" w:space="0" w:color="auto"/>
        <w:left w:val="none" w:sz="0" w:space="0" w:color="auto"/>
        <w:bottom w:val="none" w:sz="0" w:space="0" w:color="auto"/>
        <w:right w:val="none" w:sz="0" w:space="0" w:color="auto"/>
      </w:divBdr>
    </w:div>
    <w:div w:id="2086103468">
      <w:marLeft w:val="0"/>
      <w:marRight w:val="0"/>
      <w:marTop w:val="0"/>
      <w:marBottom w:val="0"/>
      <w:divBdr>
        <w:top w:val="none" w:sz="0" w:space="0" w:color="auto"/>
        <w:left w:val="none" w:sz="0" w:space="0" w:color="auto"/>
        <w:bottom w:val="none" w:sz="0" w:space="0" w:color="auto"/>
        <w:right w:val="none" w:sz="0" w:space="0" w:color="auto"/>
      </w:divBdr>
    </w:div>
    <w:div w:id="208610347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95C08F7220B541F647FE3FAAF418489150FD56BE7lD69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D5803A2714B0A463532A8F6AF56988814l168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ravo-minjust.ru" TargetMode="External"/><Relationship Id="rId5" Type="http://schemas.openxmlformats.org/officeDocument/2006/relationships/footnotes" Target="footnotes.xml"/><Relationship Id="rId10" Type="http://schemas.openxmlformats.org/officeDocument/2006/relationships/hyperlink" Target="http://pravo.minjust.ru:8080/bigs/showDocument.html?id=96E20C02-1B12-465A-B64C-24AA92270007" TargetMode="External"/><Relationship Id="rId4" Type="http://schemas.openxmlformats.org/officeDocument/2006/relationships/webSettings" Target="webSettings.xml"/><Relationship Id="rId9" Type="http://schemas.openxmlformats.org/officeDocument/2006/relationships/hyperlink" Target="consultantplus://offline/ref=ED399E322E75B4CBA90F6E3A4D07BBDED03ADB0443EA0EA8D0C3F307DF881CDC166C307F540CFD745E1B1E383BBFE9AE48848A1510lD6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78</TotalTime>
  <Pages>88</Pages>
  <Words>-32766</Words>
  <Characters>-32766</Characters>
  <Application>Microsoft Office Outlook</Application>
  <DocSecurity>0</DocSecurity>
  <Lines>0</Lines>
  <Paragraphs>0</Paragraphs>
  <ScaleCrop>false</ScaleCrop>
  <Company>Администрация Дубенского муниципального района</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8</cp:revision>
  <cp:lastPrinted>2019-11-01T05:07:00Z</cp:lastPrinted>
  <dcterms:created xsi:type="dcterms:W3CDTF">2019-10-31T12:52:00Z</dcterms:created>
  <dcterms:modified xsi:type="dcterms:W3CDTF">2019-11-01T05:08:00Z</dcterms:modified>
</cp:coreProperties>
</file>