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36" w:rsidRDefault="00B87D36" w:rsidP="001A5DFF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>ДЕПУТАТОВ</w:t>
      </w:r>
    </w:p>
    <w:p w:rsidR="00B87D36" w:rsidRDefault="00B87D36" w:rsidP="001A5DFF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САЛМИНСКОГО </w:t>
      </w:r>
      <w:r w:rsidRPr="00820682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B87D36" w:rsidRDefault="00B87D36" w:rsidP="001A5DFF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87D36" w:rsidRDefault="00B87D36" w:rsidP="001A5DFF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D36" w:rsidRDefault="00B87D36" w:rsidP="001A5DF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87D36" w:rsidRDefault="00B87D36" w:rsidP="001A5DFF">
      <w:pPr>
        <w:pStyle w:val="NoSpacing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B87D36" w:rsidRPr="00310172" w:rsidRDefault="00B87D36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B87D36" w:rsidRPr="00820682" w:rsidRDefault="00B87D36" w:rsidP="0031017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87D36" w:rsidRPr="00310172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 23  »  декабря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Pr="00310172">
        <w:rPr>
          <w:rFonts w:ascii="Times New Roman" w:hAnsi="Times New Roman"/>
          <w:sz w:val="24"/>
          <w:szCs w:val="24"/>
        </w:rPr>
        <w:t xml:space="preserve">. </w:t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  №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91</w:t>
      </w:r>
    </w:p>
    <w:p w:rsidR="00B87D36" w:rsidRPr="00310172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87D36" w:rsidRPr="00310172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с.Салма</w:t>
      </w: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 w:rsidP="005E11AC">
      <w:pPr>
        <w:pStyle w:val="NoSpacing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B87D36" w:rsidRDefault="00B87D36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Салминском</w:t>
      </w:r>
    </w:p>
    <w:p w:rsidR="00B87D36" w:rsidRDefault="00B87D36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B87D36" w:rsidRDefault="00B87D36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B87D36" w:rsidRDefault="00B87D36" w:rsidP="005E11AC">
      <w:pPr>
        <w:pStyle w:val="NoSpacing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Федерации», Уставом Салминского сельского поселения, Совет депутатов Салминского сельского поселения решил: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сходе граждан в Салминском сельском поселении.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Салминского 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Т.В.Горячева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B87D36" w:rsidRDefault="00B87D36" w:rsidP="005E11AC">
      <w:pPr>
        <w:pStyle w:val="NoSpacing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B87D36" w:rsidRPr="00B61916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B87D36" w:rsidRPr="00B61916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Салмиского </w:t>
      </w:r>
      <w:r w:rsidRPr="00B6191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B87D36" w:rsidRPr="00B61916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B87D36" w:rsidRPr="00B61916" w:rsidRDefault="00B87D36" w:rsidP="00A70918">
      <w:pPr>
        <w:pStyle w:val="NoSpacing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 23   декабря</w:t>
      </w:r>
      <w:r w:rsidRPr="00B61916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 </w:t>
      </w:r>
      <w:r>
        <w:rPr>
          <w:rFonts w:ascii="Times New Roman" w:hAnsi="Times New Roman"/>
          <w:sz w:val="24"/>
          <w:szCs w:val="24"/>
        </w:rPr>
        <w:t>91</w:t>
      </w:r>
    </w:p>
    <w:p w:rsidR="00B87D36" w:rsidRPr="00B61916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B87D36" w:rsidRPr="00A615CD" w:rsidRDefault="00B87D36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>
        <w:rPr>
          <w:rFonts w:ascii="Times New Roman" w:hAnsi="Times New Roman"/>
          <w:b/>
          <w:sz w:val="28"/>
          <w:szCs w:val="28"/>
        </w:rPr>
        <w:t xml:space="preserve">Салминском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B87D36" w:rsidRPr="00030D6F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</w:t>
      </w:r>
      <w:r>
        <w:rPr>
          <w:rFonts w:ascii="Times New Roman" w:hAnsi="Times New Roman"/>
          <w:sz w:val="24"/>
          <w:szCs w:val="24"/>
        </w:rPr>
        <w:t xml:space="preserve"> Положение о сходе граждан в Салминском</w:t>
      </w:r>
      <w:r w:rsidRPr="00030D6F">
        <w:rPr>
          <w:rFonts w:ascii="Times New Roman" w:hAnsi="Times New Roman"/>
          <w:sz w:val="24"/>
          <w:szCs w:val="24"/>
        </w:rPr>
        <w:t xml:space="preserve">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Настоящее Положение устанавливает порядок созыва и прове</w:t>
      </w:r>
      <w:r>
        <w:rPr>
          <w:rFonts w:ascii="Times New Roman" w:hAnsi="Times New Roman"/>
          <w:sz w:val="24"/>
          <w:szCs w:val="24"/>
        </w:rPr>
        <w:t>дения схода граждан в Салминском</w:t>
      </w:r>
      <w:r w:rsidRPr="00030D6F">
        <w:rPr>
          <w:rFonts w:ascii="Times New Roman" w:hAnsi="Times New Roman"/>
          <w:sz w:val="24"/>
          <w:szCs w:val="24"/>
        </w:rPr>
        <w:t xml:space="preserve">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B87D36" w:rsidRPr="00030D6F" w:rsidRDefault="00B87D36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B87D36" w:rsidRPr="00030D6F" w:rsidRDefault="00B87D36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B87D36" w:rsidRPr="00030D6F" w:rsidRDefault="00B87D36" w:rsidP="005E11AC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B87D36" w:rsidRPr="00030D6F" w:rsidRDefault="00B87D36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B87D36" w:rsidRPr="00030D6F" w:rsidRDefault="00B87D36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B87D36" w:rsidRPr="00030D6F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B87D36" w:rsidRPr="00030D6F" w:rsidRDefault="00B87D36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B87D36" w:rsidRPr="008B402D" w:rsidRDefault="00B87D36" w:rsidP="005E11AC">
      <w:pPr>
        <w:pStyle w:val="NoSpacing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t>Приложение 1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Салминском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center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B87D36" w:rsidRPr="00071D34" w:rsidRDefault="00B87D36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B87D36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8B402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B87D36" w:rsidRPr="008B402D" w:rsidRDefault="00B87D36" w:rsidP="005B4D7D">
            <w:pPr>
              <w:rPr>
                <w:sz w:val="24"/>
                <w:szCs w:val="24"/>
              </w:rPr>
            </w:pPr>
          </w:p>
          <w:p w:rsidR="00B87D36" w:rsidRPr="008B402D" w:rsidRDefault="00B87D36" w:rsidP="005B4D7D">
            <w:pPr>
              <w:rPr>
                <w:sz w:val="24"/>
                <w:szCs w:val="24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B87D36" w:rsidRPr="00071D34" w:rsidRDefault="00B87D36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87D36" w:rsidRDefault="00B87D36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B87D36" w:rsidRPr="00071D34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87D36" w:rsidRPr="00071D34" w:rsidRDefault="00B87D36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B87D36" w:rsidRPr="00071D34" w:rsidRDefault="00B87D36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B87D36" w:rsidRPr="008B402D" w:rsidRDefault="00B87D36" w:rsidP="005E11AC">
      <w:pPr>
        <w:pStyle w:val="NoSpacing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Салминском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87D36" w:rsidRPr="00A615CD" w:rsidRDefault="00B87D36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center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B87D36" w:rsidRPr="00A615CD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Салминского 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B87D36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7E3592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7E3592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7E3592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7D36" w:rsidRPr="007E3592" w:rsidRDefault="00B87D36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B87D36" w:rsidRPr="008B402D" w:rsidRDefault="00B87D36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B87D36" w:rsidRPr="00921B8B" w:rsidRDefault="00B87D36" w:rsidP="00A70918">
      <w:pPr>
        <w:pStyle w:val="NoSpacing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B87D36" w:rsidRPr="008B402D" w:rsidRDefault="00B87D36" w:rsidP="005E11AC">
      <w:pPr>
        <w:pStyle w:val="NoSpacing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Салминском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87D36" w:rsidRPr="00A615CD" w:rsidRDefault="00B87D36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CD4C0D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Салмиское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B87D36" w:rsidRPr="00CD4C0D" w:rsidRDefault="00B87D36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D36" w:rsidRPr="00CD4C0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B87D36" w:rsidRPr="00A615CD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B87D36" w:rsidRPr="00CD4C0D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B87D36" w:rsidRPr="00CD4C0D" w:rsidRDefault="00B87D36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B87D36" w:rsidRPr="009F12F5" w:rsidRDefault="00B87D36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B87D36" w:rsidRPr="0067517E" w:rsidRDefault="00B87D36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B87D36" w:rsidRPr="0067517E" w:rsidRDefault="00B87D36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B87D36" w:rsidRPr="00A615CD" w:rsidRDefault="00B87D36" w:rsidP="005E11AC">
      <w:pPr>
        <w:pStyle w:val="NoSpacing"/>
        <w:ind w:left="1416" w:firstLine="708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87D36" w:rsidRPr="00A615CD" w:rsidRDefault="00B87D36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87D36" w:rsidRPr="00A615CD" w:rsidRDefault="00B87D36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B87D36" w:rsidRPr="0067517E" w:rsidRDefault="00B87D36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B87D36" w:rsidRPr="0067517E" w:rsidRDefault="00B87D36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B87D36" w:rsidRPr="00220B10" w:rsidRDefault="00B87D36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B87D36" w:rsidRPr="00A615CD" w:rsidRDefault="00B87D36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87D36" w:rsidRPr="00A615CD" w:rsidRDefault="00B87D36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87D36" w:rsidRPr="00A615CD" w:rsidRDefault="00B87D36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both"/>
        <w:outlineLvl w:val="0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B87D36" w:rsidRPr="0067517E" w:rsidRDefault="00B87D36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04096E" w:rsidRDefault="00B87D36" w:rsidP="00A7091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B87D36" w:rsidRPr="0004096E" w:rsidRDefault="00B87D36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B87D36" w:rsidRPr="00CA366D" w:rsidRDefault="00B87D36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B87D36" w:rsidRPr="008B402D" w:rsidRDefault="00B87D36" w:rsidP="005E11AC">
      <w:pPr>
        <w:pStyle w:val="NoSpacing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4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Салминском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87D36" w:rsidRPr="00A615CD" w:rsidRDefault="00B87D36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CD4C0D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Салминское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B87D36" w:rsidRPr="00CD4C0D" w:rsidRDefault="00B87D36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D36" w:rsidRPr="00CA366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B87D36" w:rsidRPr="00CD4C0D" w:rsidRDefault="00B87D36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>
        <w:rPr>
          <w:rFonts w:ascii="Times New Roman" w:hAnsi="Times New Roman"/>
          <w:sz w:val="28"/>
          <w:szCs w:val="28"/>
        </w:rPr>
        <w:t xml:space="preserve">Липкинского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Липкинского 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B87D36" w:rsidRPr="004A0112" w:rsidRDefault="00B87D36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B87D36" w:rsidRPr="00FC417A" w:rsidRDefault="00B87D36" w:rsidP="005E11AC">
      <w:pPr>
        <w:pStyle w:val="NoSpacing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t>Приложение 5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87D36" w:rsidRPr="00A440C8" w:rsidRDefault="00B87D36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Липкинском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FC417A" w:rsidRDefault="00B87D36" w:rsidP="005E11AC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B87D36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B87D36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7D36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B87D36" w:rsidRPr="00A615CD" w:rsidRDefault="00B87D36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A615CD" w:rsidRDefault="00B87D36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87D36" w:rsidRPr="00820682" w:rsidRDefault="00B87D36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7D36" w:rsidRDefault="00B87D36"/>
    <w:sectPr w:rsidR="00B87D36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D36" w:rsidRDefault="00B87D36" w:rsidP="0078239B">
      <w:pPr>
        <w:spacing w:after="0" w:line="240" w:lineRule="auto"/>
      </w:pPr>
      <w:r>
        <w:separator/>
      </w:r>
    </w:p>
  </w:endnote>
  <w:endnote w:type="continuationSeparator" w:id="0">
    <w:p w:rsidR="00B87D36" w:rsidRDefault="00B87D36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D36" w:rsidRDefault="00B87D36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B87D36" w:rsidRDefault="00B87D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D36" w:rsidRDefault="00B87D36" w:rsidP="0078239B">
      <w:pPr>
        <w:spacing w:after="0" w:line="240" w:lineRule="auto"/>
      </w:pPr>
      <w:r>
        <w:separator/>
      </w:r>
    </w:p>
  </w:footnote>
  <w:footnote w:type="continuationSeparator" w:id="0">
    <w:p w:rsidR="00B87D36" w:rsidRDefault="00B87D36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55E08"/>
    <w:rsid w:val="00071D34"/>
    <w:rsid w:val="000822B1"/>
    <w:rsid w:val="00084424"/>
    <w:rsid w:val="000F4175"/>
    <w:rsid w:val="000F52A9"/>
    <w:rsid w:val="00131E17"/>
    <w:rsid w:val="00137448"/>
    <w:rsid w:val="001465F5"/>
    <w:rsid w:val="00157C27"/>
    <w:rsid w:val="001A0ED9"/>
    <w:rsid w:val="001A5DFF"/>
    <w:rsid w:val="001D034F"/>
    <w:rsid w:val="001E4501"/>
    <w:rsid w:val="00220B10"/>
    <w:rsid w:val="0022269E"/>
    <w:rsid w:val="002448F9"/>
    <w:rsid w:val="0025188E"/>
    <w:rsid w:val="002609BB"/>
    <w:rsid w:val="002B7379"/>
    <w:rsid w:val="00310172"/>
    <w:rsid w:val="0035769E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5FBC"/>
    <w:rsid w:val="005C6DA0"/>
    <w:rsid w:val="005D0E67"/>
    <w:rsid w:val="005E11AC"/>
    <w:rsid w:val="006032BE"/>
    <w:rsid w:val="006325C3"/>
    <w:rsid w:val="0067517E"/>
    <w:rsid w:val="006C41F3"/>
    <w:rsid w:val="006E66E4"/>
    <w:rsid w:val="00701D08"/>
    <w:rsid w:val="0078239B"/>
    <w:rsid w:val="007C389F"/>
    <w:rsid w:val="007E3592"/>
    <w:rsid w:val="00812A15"/>
    <w:rsid w:val="00820682"/>
    <w:rsid w:val="008664B7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A72C69"/>
    <w:rsid w:val="00B35C54"/>
    <w:rsid w:val="00B61916"/>
    <w:rsid w:val="00B87D36"/>
    <w:rsid w:val="00BB607A"/>
    <w:rsid w:val="00BD1508"/>
    <w:rsid w:val="00CA366D"/>
    <w:rsid w:val="00CD4C0D"/>
    <w:rsid w:val="00D936C4"/>
    <w:rsid w:val="00E155D4"/>
    <w:rsid w:val="00E96771"/>
    <w:rsid w:val="00EA2041"/>
    <w:rsid w:val="00EB024A"/>
    <w:rsid w:val="00F240BA"/>
    <w:rsid w:val="00F3220A"/>
    <w:rsid w:val="00F60378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Times New Roman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5E11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C5FBC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12</Pages>
  <Words>2531</Words>
  <Characters>14430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User-PC</dc:creator>
  <cp:keywords/>
  <dc:description/>
  <cp:lastModifiedBy>ОДМ</cp:lastModifiedBy>
  <cp:revision>5</cp:revision>
  <cp:lastPrinted>2019-12-27T09:38:00Z</cp:lastPrinted>
  <dcterms:created xsi:type="dcterms:W3CDTF">2019-12-25T07:26:00Z</dcterms:created>
  <dcterms:modified xsi:type="dcterms:W3CDTF">2019-12-31T07:18:00Z</dcterms:modified>
</cp:coreProperties>
</file>