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01" w:rsidRDefault="00B36801" w:rsidP="0058450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КОНСТАНТИНОВСКОГО СЕЛЬСКОГО ПОСЕЛЕНИЯ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B36801" w:rsidRDefault="00B36801" w:rsidP="00C51F4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B36801" w:rsidRDefault="00B36801" w:rsidP="00C51F4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30 » августа   2019 г.                                                    № 12</w:t>
      </w: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36801" w:rsidRDefault="00B36801" w:rsidP="00C51F4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Константиновка </w:t>
      </w:r>
    </w:p>
    <w:p w:rsidR="00B36801" w:rsidRDefault="00B36801" w:rsidP="00C51F42">
      <w:pPr>
        <w:jc w:val="center"/>
        <w:rPr>
          <w:sz w:val="28"/>
          <w:szCs w:val="28"/>
        </w:rPr>
      </w:pP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«О заключении соглашений</w:t>
      </w: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 передаче полномочий по</w:t>
      </w: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осуществлению внутреннего</w:t>
      </w: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 финансового контроля»</w:t>
      </w:r>
    </w:p>
    <w:p w:rsidR="00B36801" w:rsidRDefault="00B36801" w:rsidP="00C51F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 решил: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Передать сроком до 31.12.2019 года от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полномочия по осуществлению внутреннего муниципального финансового контроля.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2.Администрации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 поселения заключить соглашения о передаче полномочий по осуществлению внутреннего муниципального финансового контроля.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 Опубликовать данное решение на сайте Администрации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01.09.2019 года.</w:t>
      </w: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6801" w:rsidRDefault="00B36801" w:rsidP="00C51F4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106" w:type="dxa"/>
        <w:tblLook w:val="00A0"/>
      </w:tblPr>
      <w:tblGrid>
        <w:gridCol w:w="5883"/>
        <w:gridCol w:w="3770"/>
      </w:tblGrid>
      <w:tr w:rsidR="00B36801">
        <w:tc>
          <w:tcPr>
            <w:tcW w:w="2962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B36801" w:rsidRDefault="00B3680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Константиновского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6801" w:rsidRDefault="00B3680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B36801" w:rsidRDefault="00B3680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_____________А.Г.Панкратов</w:t>
            </w:r>
          </w:p>
        </w:tc>
      </w:tr>
    </w:tbl>
    <w:p w:rsidR="00B36801" w:rsidRPr="00C51F42" w:rsidRDefault="00B36801" w:rsidP="00C51F42"/>
    <w:sectPr w:rsidR="00B36801" w:rsidRPr="00C51F42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801" w:rsidRDefault="00B36801" w:rsidP="00C65D30">
      <w:r>
        <w:separator/>
      </w:r>
    </w:p>
  </w:endnote>
  <w:endnote w:type="continuationSeparator" w:id="1">
    <w:p w:rsidR="00B36801" w:rsidRDefault="00B36801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801" w:rsidRDefault="00B36801" w:rsidP="00C65D30">
      <w:r>
        <w:separator/>
      </w:r>
    </w:p>
  </w:footnote>
  <w:footnote w:type="continuationSeparator" w:id="1">
    <w:p w:rsidR="00B36801" w:rsidRDefault="00B36801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3727F"/>
    <w:rsid w:val="00040FE5"/>
    <w:rsid w:val="00054818"/>
    <w:rsid w:val="000625A6"/>
    <w:rsid w:val="000A0303"/>
    <w:rsid w:val="000B7876"/>
    <w:rsid w:val="00122C10"/>
    <w:rsid w:val="001819B1"/>
    <w:rsid w:val="001C7F55"/>
    <w:rsid w:val="00210FAE"/>
    <w:rsid w:val="002679FA"/>
    <w:rsid w:val="003769D5"/>
    <w:rsid w:val="003815A1"/>
    <w:rsid w:val="00395798"/>
    <w:rsid w:val="003B54CC"/>
    <w:rsid w:val="003C21F1"/>
    <w:rsid w:val="003E2AE7"/>
    <w:rsid w:val="004235CD"/>
    <w:rsid w:val="00454AF9"/>
    <w:rsid w:val="0047375F"/>
    <w:rsid w:val="00492FA7"/>
    <w:rsid w:val="004B613B"/>
    <w:rsid w:val="004D3FC4"/>
    <w:rsid w:val="004F42EB"/>
    <w:rsid w:val="00584507"/>
    <w:rsid w:val="0059616D"/>
    <w:rsid w:val="005B572C"/>
    <w:rsid w:val="005D611D"/>
    <w:rsid w:val="005E0D1C"/>
    <w:rsid w:val="005E3E11"/>
    <w:rsid w:val="0060044F"/>
    <w:rsid w:val="00641AF4"/>
    <w:rsid w:val="00667C67"/>
    <w:rsid w:val="00713013"/>
    <w:rsid w:val="00772208"/>
    <w:rsid w:val="007C2E1E"/>
    <w:rsid w:val="007D6ECA"/>
    <w:rsid w:val="008414D2"/>
    <w:rsid w:val="00864402"/>
    <w:rsid w:val="00883AC9"/>
    <w:rsid w:val="008946E6"/>
    <w:rsid w:val="00894E65"/>
    <w:rsid w:val="00941238"/>
    <w:rsid w:val="00991945"/>
    <w:rsid w:val="00995550"/>
    <w:rsid w:val="009B6198"/>
    <w:rsid w:val="009D4C5A"/>
    <w:rsid w:val="009E3248"/>
    <w:rsid w:val="00A31497"/>
    <w:rsid w:val="00A50625"/>
    <w:rsid w:val="00B36801"/>
    <w:rsid w:val="00B46599"/>
    <w:rsid w:val="00B46FC9"/>
    <w:rsid w:val="00B72D56"/>
    <w:rsid w:val="00B85030"/>
    <w:rsid w:val="00BC1D02"/>
    <w:rsid w:val="00BF51A6"/>
    <w:rsid w:val="00C51F42"/>
    <w:rsid w:val="00C65D30"/>
    <w:rsid w:val="00C769B5"/>
    <w:rsid w:val="00CA0C35"/>
    <w:rsid w:val="00CD4A2F"/>
    <w:rsid w:val="00CF128C"/>
    <w:rsid w:val="00D63574"/>
    <w:rsid w:val="00D830DA"/>
    <w:rsid w:val="00D90771"/>
    <w:rsid w:val="00DD45A5"/>
    <w:rsid w:val="00E912BF"/>
    <w:rsid w:val="00EA2495"/>
    <w:rsid w:val="00ED5943"/>
    <w:rsid w:val="00EF4D7A"/>
    <w:rsid w:val="00F0274B"/>
    <w:rsid w:val="00F87437"/>
    <w:rsid w:val="00FC1BD2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F42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84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633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204</Words>
  <Characters>1167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Дарькина И.В.</dc:creator>
  <cp:keywords/>
  <dc:description/>
  <cp:lastModifiedBy>comp</cp:lastModifiedBy>
  <cp:revision>5</cp:revision>
  <cp:lastPrinted>2019-09-04T07:47:00Z</cp:lastPrinted>
  <dcterms:created xsi:type="dcterms:W3CDTF">2019-08-27T05:39:00Z</dcterms:created>
  <dcterms:modified xsi:type="dcterms:W3CDTF">2019-09-04T07:47:00Z</dcterms:modified>
</cp:coreProperties>
</file>