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22" w:rsidRPr="00826215" w:rsidRDefault="00971E22" w:rsidP="00DB4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</w:t>
      </w:r>
      <w:r w:rsidRPr="00826215">
        <w:rPr>
          <w:b/>
          <w:bCs/>
          <w:sz w:val="36"/>
          <w:szCs w:val="36"/>
        </w:rPr>
        <w:t>ПОСТАНОВЛЕНИЕ</w:t>
      </w: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ГЛАВЫ КОНСТАНТИНОВСКОГО СЕЛЬСКОГО ПОСЕЛЕНИЯ</w:t>
      </w: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РОМОДАНОВСКОГО МУНИЦИПАЛЬНОГО РАЙОНА</w:t>
      </w:r>
    </w:p>
    <w:p w:rsidR="00971E22" w:rsidRPr="00826215" w:rsidRDefault="00971E22" w:rsidP="00DB4D84">
      <w:pPr>
        <w:pStyle w:val="Heading1"/>
        <w:jc w:val="center"/>
        <w:rPr>
          <w:b/>
          <w:bCs/>
        </w:rPr>
      </w:pPr>
      <w:r w:rsidRPr="00826215">
        <w:rPr>
          <w:b/>
          <w:bCs/>
        </w:rPr>
        <w:t>РЕСПУБЛИКИ МОРДОВИЯ</w:t>
      </w:r>
    </w:p>
    <w:p w:rsidR="00971E22" w:rsidRPr="00826215" w:rsidRDefault="00971E22" w:rsidP="00DB4D8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  <w:r w:rsidRPr="00826215">
        <w:rPr>
          <w:sz w:val="28"/>
          <w:szCs w:val="28"/>
        </w:rPr>
        <w:t xml:space="preserve">  </w:t>
      </w:r>
    </w:p>
    <w:p w:rsidR="00971E22" w:rsidRPr="00826215" w:rsidRDefault="00971E22" w:rsidP="00DB4D84">
      <w:pPr>
        <w:rPr>
          <w:sz w:val="22"/>
          <w:szCs w:val="22"/>
        </w:rPr>
      </w:pPr>
      <w:r w:rsidRPr="00826215">
        <w:rPr>
          <w:sz w:val="20"/>
          <w:szCs w:val="20"/>
        </w:rPr>
        <w:t xml:space="preserve">         </w:t>
      </w:r>
      <w:r w:rsidRPr="00826215">
        <w:t xml:space="preserve"> </w:t>
      </w:r>
      <w:r w:rsidRPr="00826215">
        <w:rPr>
          <w:sz w:val="22"/>
          <w:szCs w:val="22"/>
        </w:rPr>
        <w:t>от «</w:t>
      </w:r>
      <w:r>
        <w:rPr>
          <w:sz w:val="22"/>
          <w:szCs w:val="22"/>
        </w:rPr>
        <w:t>16</w:t>
      </w:r>
      <w:r w:rsidRPr="00826215">
        <w:rPr>
          <w:sz w:val="22"/>
          <w:szCs w:val="22"/>
        </w:rPr>
        <w:t xml:space="preserve">» сентября 2019 г.                                                                                                         № </w:t>
      </w:r>
      <w:r>
        <w:rPr>
          <w:sz w:val="22"/>
          <w:szCs w:val="22"/>
        </w:rPr>
        <w:t>29</w:t>
      </w:r>
    </w:p>
    <w:p w:rsidR="00971E22" w:rsidRPr="00826215" w:rsidRDefault="00971E22" w:rsidP="00DB4D84">
      <w:pPr>
        <w:jc w:val="center"/>
        <w:rPr>
          <w:sz w:val="22"/>
          <w:szCs w:val="22"/>
        </w:rPr>
      </w:pPr>
      <w:r w:rsidRPr="00826215">
        <w:rPr>
          <w:sz w:val="22"/>
          <w:szCs w:val="22"/>
          <w:u w:val="single"/>
        </w:rPr>
        <w:t xml:space="preserve">с. Константиновка </w:t>
      </w:r>
    </w:p>
    <w:p w:rsidR="00971E22" w:rsidRPr="00826215" w:rsidRDefault="00971E22" w:rsidP="00DB4D84">
      <w:pPr>
        <w:jc w:val="both"/>
      </w:pPr>
    </w:p>
    <w:p w:rsidR="00971E22" w:rsidRPr="00826215" w:rsidRDefault="00971E22" w:rsidP="000149A5">
      <w:pPr>
        <w:tabs>
          <w:tab w:val="left" w:pos="7353"/>
        </w:tabs>
        <w:ind w:left="684" w:right="2959"/>
        <w:jc w:val="both"/>
        <w:rPr>
          <w:b/>
          <w:bCs/>
        </w:rPr>
      </w:pPr>
      <w:r w:rsidRPr="00826215">
        <w:rPr>
          <w:b/>
          <w:bCs/>
        </w:rPr>
        <w:t>О вынесении на публичные слушания проекта решения Совета депутатов Константиновского 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</w:t>
      </w:r>
    </w:p>
    <w:p w:rsidR="00971E22" w:rsidRPr="00826215" w:rsidRDefault="00971E22" w:rsidP="00DB4D84">
      <w:pPr>
        <w:pStyle w:val="Heading1"/>
        <w:ind w:firstLine="709"/>
        <w:rPr>
          <w:sz w:val="24"/>
          <w:szCs w:val="24"/>
        </w:rPr>
      </w:pPr>
      <w:r w:rsidRPr="00826215">
        <w:rPr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Константиновском сельском поселении Ромодановского муниципального района Республики Мордовия, утвержденным </w:t>
      </w:r>
      <w:r w:rsidRPr="00826215">
        <w:rPr>
          <w:snapToGrid w:val="0"/>
          <w:sz w:val="24"/>
          <w:szCs w:val="24"/>
        </w:rPr>
        <w:t xml:space="preserve">решением Совета депутатов Константиновского сельского поселения Ромодановского муниципального района Республики Мордовия от </w:t>
      </w:r>
      <w:r w:rsidRPr="00826215">
        <w:rPr>
          <w:sz w:val="24"/>
          <w:szCs w:val="24"/>
        </w:rPr>
        <w:t xml:space="preserve">16 марта  </w:t>
      </w:r>
      <w:r w:rsidRPr="00826215">
        <w:rPr>
          <w:snapToGrid w:val="0"/>
          <w:sz w:val="24"/>
          <w:szCs w:val="24"/>
        </w:rPr>
        <w:t>2010 г. № 1</w:t>
      </w:r>
    </w:p>
    <w:p w:rsidR="00971E22" w:rsidRPr="00826215" w:rsidRDefault="00971E22" w:rsidP="00DB4D84">
      <w:pPr>
        <w:tabs>
          <w:tab w:val="left" w:pos="3420"/>
        </w:tabs>
        <w:ind w:firstLine="684"/>
        <w:jc w:val="center"/>
      </w:pPr>
    </w:p>
    <w:p w:rsidR="00971E22" w:rsidRPr="00826215" w:rsidRDefault="00971E22" w:rsidP="00DB4D84">
      <w:pPr>
        <w:tabs>
          <w:tab w:val="left" w:pos="3420"/>
        </w:tabs>
        <w:ind w:firstLine="684"/>
        <w:jc w:val="center"/>
        <w:rPr>
          <w:b/>
          <w:bCs/>
        </w:rPr>
      </w:pPr>
      <w:r w:rsidRPr="00826215">
        <w:rPr>
          <w:b/>
          <w:bCs/>
        </w:rPr>
        <w:t>ПОСТАНОВЛЯЮ: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1.</w:t>
      </w:r>
      <w:r w:rsidRPr="00826215">
        <w:t xml:space="preserve"> Опубликовать и вынести на публичные слушания проект решения Совета депутатов Константиновского 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(Приложение 1). 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2.</w:t>
      </w:r>
      <w:r w:rsidRPr="00826215">
        <w:t xml:space="preserve"> Определить местом проведения публичных слушаний здание администрации Константиновского сельского поселения, временем проведения «</w:t>
      </w:r>
      <w:r>
        <w:t>25</w:t>
      </w:r>
      <w:r w:rsidRPr="00826215">
        <w:t>» сентября 2019 г. 09 часов 30 минут.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3.</w:t>
      </w:r>
      <w:r w:rsidRPr="00826215"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4.</w:t>
      </w:r>
      <w:r w:rsidRPr="00826215">
        <w:t xml:space="preserve"> Предложения по проекту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принимаются рабочей группой до «</w:t>
      </w:r>
      <w:r>
        <w:t>25</w:t>
      </w:r>
      <w:r w:rsidRPr="00826215">
        <w:t>» сентября 2019 г. по адресу: Республика Мордовия, Ромодановский район, с. Константиновка, ул. Центральная, д. 3 (тел. 2-63-48) ежедневно с 8.00 часов до 17.00 часов, кроме субботы и воскресенья.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5.</w:t>
      </w:r>
      <w:r w:rsidRPr="00826215">
        <w:t xml:space="preserve"> Обсуждение проекта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публичных слушаний в Константиновском сельском поселении Ромодановском муниципальном районе Республики Мордовия, утвержденным </w:t>
      </w:r>
      <w:r w:rsidRPr="00826215">
        <w:rPr>
          <w:snapToGrid w:val="0"/>
        </w:rPr>
        <w:t xml:space="preserve">решением Совета депутатов </w:t>
      </w:r>
      <w:r w:rsidRPr="00826215">
        <w:t>Константиновского</w:t>
      </w:r>
      <w:r w:rsidRPr="00826215">
        <w:rPr>
          <w:snapToGrid w:val="0"/>
        </w:rPr>
        <w:t xml:space="preserve"> сельского поселения Ромодановского муниципального района Республики Мордовия от </w:t>
      </w:r>
      <w:r>
        <w:t>17 марта 2010г. №2.</w:t>
      </w:r>
    </w:p>
    <w:p w:rsidR="00971E22" w:rsidRPr="00826215" w:rsidRDefault="00971E22" w:rsidP="00DB4D84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6.</w:t>
      </w:r>
      <w:r w:rsidRPr="00826215">
        <w:t xml:space="preserve"> Настоящее постановление подлежит официальному опубликованию.</w:t>
      </w:r>
    </w:p>
    <w:p w:rsidR="00971E22" w:rsidRPr="00826215" w:rsidRDefault="00971E22" w:rsidP="00DB4D84">
      <w:pPr>
        <w:jc w:val="both"/>
        <w:rPr>
          <w:b/>
          <w:bCs/>
        </w:rPr>
      </w:pPr>
      <w:r w:rsidRPr="00826215">
        <w:rPr>
          <w:b/>
          <w:bCs/>
        </w:rPr>
        <w:t xml:space="preserve">Глава Константиновского </w:t>
      </w:r>
    </w:p>
    <w:p w:rsidR="00971E22" w:rsidRPr="00826215" w:rsidRDefault="00971E22" w:rsidP="000149A5">
      <w:pPr>
        <w:jc w:val="both"/>
        <w:rPr>
          <w:b/>
          <w:bCs/>
        </w:rPr>
      </w:pPr>
      <w:r w:rsidRPr="00826215">
        <w:rPr>
          <w:b/>
          <w:bCs/>
        </w:rPr>
        <w:t xml:space="preserve">сельского поселения:                                                                      А.Г. Панкратов </w:t>
      </w:r>
      <w:r w:rsidRPr="00826215">
        <w:rPr>
          <w:b/>
          <w:bCs/>
        </w:rPr>
        <w:br w:type="page"/>
        <w:t xml:space="preserve">                                                                                                           Приложение 2</w:t>
      </w:r>
    </w:p>
    <w:p w:rsidR="00971E22" w:rsidRPr="00826215" w:rsidRDefault="00971E22" w:rsidP="00DB4D84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к постановлению Главы </w:t>
      </w:r>
      <w:r w:rsidRPr="00826215">
        <w:t>Константиновского</w:t>
      </w:r>
    </w:p>
    <w:p w:rsidR="00971E22" w:rsidRPr="00826215" w:rsidRDefault="00971E22" w:rsidP="00DB4D84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сельского поселения </w:t>
      </w:r>
    </w:p>
    <w:p w:rsidR="00971E22" w:rsidRPr="00826215" w:rsidRDefault="00971E22" w:rsidP="00DB4D84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Ромодановского муниципального района </w:t>
      </w:r>
    </w:p>
    <w:p w:rsidR="00971E22" w:rsidRPr="00826215" w:rsidRDefault="00971E22" w:rsidP="00DB4D84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Республики Мордовия      </w:t>
      </w:r>
    </w:p>
    <w:p w:rsidR="00971E22" w:rsidRPr="00826215" w:rsidRDefault="00971E22" w:rsidP="00DB4D84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        от «</w:t>
      </w:r>
      <w:r>
        <w:rPr>
          <w:snapToGrid w:val="0"/>
        </w:rPr>
        <w:t>16</w:t>
      </w:r>
      <w:r w:rsidRPr="00826215">
        <w:rPr>
          <w:snapToGrid w:val="0"/>
        </w:rPr>
        <w:t xml:space="preserve">» сентября 2019 г. № </w:t>
      </w:r>
      <w:r>
        <w:rPr>
          <w:snapToGrid w:val="0"/>
        </w:rPr>
        <w:t>29</w:t>
      </w:r>
    </w:p>
    <w:p w:rsidR="00971E22" w:rsidRPr="00826215" w:rsidRDefault="00971E22" w:rsidP="00DB4D84">
      <w:pPr>
        <w:rPr>
          <w:sz w:val="26"/>
          <w:szCs w:val="26"/>
        </w:rPr>
      </w:pPr>
    </w:p>
    <w:p w:rsidR="00971E22" w:rsidRPr="00826215" w:rsidRDefault="00971E22" w:rsidP="00DB4D84">
      <w:pPr>
        <w:rPr>
          <w:sz w:val="26"/>
          <w:szCs w:val="26"/>
        </w:rPr>
      </w:pPr>
    </w:p>
    <w:p w:rsidR="00971E22" w:rsidRPr="00826215" w:rsidRDefault="00971E22" w:rsidP="00DB4D84">
      <w:pPr>
        <w:rPr>
          <w:sz w:val="26"/>
          <w:szCs w:val="26"/>
        </w:rPr>
      </w:pP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РАБОЧАЯ ГРУППА</w:t>
      </w: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 xml:space="preserve">по организации и проведению публичных слушаний </w:t>
      </w: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по проекту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 сельского поселения Ромодановского муниципального района Республики Мордовия»</w:t>
      </w: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</w:p>
    <w:p w:rsidR="00971E22" w:rsidRPr="00826215" w:rsidRDefault="00971E22" w:rsidP="00DB4D84">
      <w:pPr>
        <w:jc w:val="center"/>
        <w:rPr>
          <w:b/>
          <w:bCs/>
          <w:sz w:val="28"/>
          <w:szCs w:val="28"/>
        </w:rPr>
      </w:pP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</w:rPr>
        <w:t>1</w:t>
      </w:r>
      <w:r w:rsidRPr="00826215">
        <w:t xml:space="preserve">. </w:t>
      </w:r>
      <w:r w:rsidRPr="00826215">
        <w:rPr>
          <w:sz w:val="28"/>
          <w:szCs w:val="28"/>
        </w:rPr>
        <w:t>Панкратовы Александр Григорьевич - Глава Константиновского  сельского поселения, председатель рабочей группы;</w:t>
      </w: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2</w:t>
      </w:r>
      <w:r w:rsidRPr="00826215">
        <w:rPr>
          <w:sz w:val="28"/>
          <w:szCs w:val="28"/>
        </w:rPr>
        <w:t>. Макеева Оксана Александровна  - Зам. Главы Константиновского  сельского поселения;</w:t>
      </w: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3.</w:t>
      </w:r>
      <w:r w:rsidRPr="00826215">
        <w:rPr>
          <w:sz w:val="28"/>
          <w:szCs w:val="28"/>
        </w:rPr>
        <w:t xml:space="preserve"> Демкина Ирина Александровна  – депутат Совета депутатов Константиновского  сельского поселения;</w:t>
      </w:r>
    </w:p>
    <w:p w:rsidR="00971E22" w:rsidRPr="00826215" w:rsidRDefault="00971E22" w:rsidP="00DB4D84">
      <w:pPr>
        <w:jc w:val="both"/>
        <w:rPr>
          <w:sz w:val="28"/>
          <w:szCs w:val="28"/>
        </w:rPr>
      </w:pP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4.</w:t>
      </w:r>
      <w:r w:rsidRPr="00826215">
        <w:rPr>
          <w:sz w:val="28"/>
          <w:szCs w:val="28"/>
        </w:rPr>
        <w:t xml:space="preserve"> Макеев Александр Николаевич - депутат Совета депутатов Константиновского  сельского поселения;</w:t>
      </w: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</w:p>
    <w:p w:rsidR="00971E22" w:rsidRPr="00826215" w:rsidRDefault="00971E22" w:rsidP="00DB4D84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5.</w:t>
      </w:r>
      <w:r w:rsidRPr="00826215">
        <w:rPr>
          <w:sz w:val="28"/>
          <w:szCs w:val="28"/>
        </w:rPr>
        <w:t xml:space="preserve"> Борисова Любовь Васильевна  – депутат Совета депутатов Константиновского  сельского поселения</w:t>
      </w:r>
    </w:p>
    <w:p w:rsidR="00971E22" w:rsidRPr="00826215" w:rsidRDefault="00971E22" w:rsidP="00DB4D84"/>
    <w:p w:rsidR="00971E22" w:rsidRPr="00826215" w:rsidRDefault="00971E22" w:rsidP="00DB4D84"/>
    <w:p w:rsidR="00971E22" w:rsidRPr="00826215" w:rsidRDefault="00971E22"/>
    <w:sectPr w:rsidR="00971E22" w:rsidRPr="00826215" w:rsidSect="0049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D84"/>
    <w:rsid w:val="000149A5"/>
    <w:rsid w:val="000163EA"/>
    <w:rsid w:val="003B4838"/>
    <w:rsid w:val="00480818"/>
    <w:rsid w:val="0049152F"/>
    <w:rsid w:val="005C53B4"/>
    <w:rsid w:val="006A0D10"/>
    <w:rsid w:val="00741CA4"/>
    <w:rsid w:val="00752C5C"/>
    <w:rsid w:val="00826215"/>
    <w:rsid w:val="00950B81"/>
    <w:rsid w:val="00971E22"/>
    <w:rsid w:val="00A40FB5"/>
    <w:rsid w:val="00A9111E"/>
    <w:rsid w:val="00B14518"/>
    <w:rsid w:val="00B62EEC"/>
    <w:rsid w:val="00DB4D84"/>
    <w:rsid w:val="00DD0DA1"/>
    <w:rsid w:val="00E172E8"/>
    <w:rsid w:val="00E93DB6"/>
    <w:rsid w:val="00EE24AC"/>
    <w:rsid w:val="00F2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D8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4D8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4D84"/>
    <w:rPr>
      <w:sz w:val="28"/>
      <w:szCs w:val="28"/>
      <w:lang w:val="ru-RU" w:eastAsia="ru-RU"/>
    </w:rPr>
  </w:style>
  <w:style w:type="paragraph" w:customStyle="1" w:styleId="a">
    <w:name w:val="Знак"/>
    <w:basedOn w:val="Normal"/>
    <w:uiPriority w:val="99"/>
    <w:rsid w:val="00DB4D84"/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0163EA"/>
    <w:rPr>
      <w:color w:val="0000FF"/>
      <w:u w:val="single"/>
    </w:rPr>
  </w:style>
  <w:style w:type="paragraph" w:styleId="NoSpacing">
    <w:name w:val="No Spacing"/>
    <w:uiPriority w:val="99"/>
    <w:qFormat/>
    <w:rsid w:val="000163EA"/>
    <w:pPr>
      <w:widowControl w:val="0"/>
      <w:suppressAutoHyphens/>
    </w:pPr>
    <w:rPr>
      <w:rFonts w:eastAsia="SimSun"/>
      <w:kern w:val="2"/>
      <w:sz w:val="28"/>
      <w:szCs w:val="28"/>
      <w:lang w:eastAsia="hi-IN" w:bidi="hi-IN"/>
    </w:rPr>
  </w:style>
  <w:style w:type="paragraph" w:customStyle="1" w:styleId="ConsPlusCell">
    <w:name w:val="ConsPlusCell"/>
    <w:uiPriority w:val="99"/>
    <w:rsid w:val="000163EA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B62E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56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2</Pages>
  <Words>601</Words>
  <Characters>3431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ОДМ</dc:creator>
  <cp:keywords/>
  <dc:description/>
  <cp:lastModifiedBy>comp</cp:lastModifiedBy>
  <cp:revision>5</cp:revision>
  <cp:lastPrinted>2019-09-27T11:01:00Z</cp:lastPrinted>
  <dcterms:created xsi:type="dcterms:W3CDTF">2019-09-24T06:53:00Z</dcterms:created>
  <dcterms:modified xsi:type="dcterms:W3CDTF">2019-09-27T11:01:00Z</dcterms:modified>
</cp:coreProperties>
</file>