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682">
        <w:rPr>
          <w:rFonts w:ascii="Times New Roman" w:hAnsi="Times New Roman" w:cs="Times New Roman"/>
          <w:b/>
          <w:bCs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820682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2342" w:rsidRDefault="00CF2342" w:rsidP="00310172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101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10172">
        <w:rPr>
          <w:rFonts w:ascii="Times New Roman" w:hAnsi="Times New Roman" w:cs="Times New Roman"/>
          <w:b/>
          <w:bCs/>
          <w:sz w:val="36"/>
          <w:szCs w:val="36"/>
        </w:rPr>
        <w:t>РЕШЕНИЕ</w:t>
      </w:r>
    </w:p>
    <w:p w:rsidR="00CF2342" w:rsidRPr="00310172" w:rsidRDefault="00CF2342" w:rsidP="00310172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___________________________________________________</w:t>
      </w:r>
    </w:p>
    <w:p w:rsidR="00CF2342" w:rsidRPr="00820682" w:rsidRDefault="00CF2342" w:rsidP="0031017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CF2342" w:rsidRPr="00310172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10172">
        <w:rPr>
          <w:rFonts w:ascii="Times New Roman" w:hAnsi="Times New Roman" w:cs="Times New Roman"/>
          <w:sz w:val="24"/>
          <w:szCs w:val="24"/>
        </w:rPr>
        <w:t>от «2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1017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310172">
        <w:rPr>
          <w:rFonts w:ascii="Times New Roman" w:hAnsi="Times New Roman" w:cs="Times New Roman"/>
          <w:sz w:val="24"/>
          <w:szCs w:val="24"/>
        </w:rPr>
        <w:t xml:space="preserve"> 2019 г. </w:t>
      </w:r>
      <w:r w:rsidRPr="00310172">
        <w:rPr>
          <w:rFonts w:ascii="Times New Roman" w:hAnsi="Times New Roman" w:cs="Times New Roman"/>
          <w:sz w:val="24"/>
          <w:szCs w:val="24"/>
        </w:rPr>
        <w:tab/>
      </w:r>
      <w:r w:rsidRPr="00310172">
        <w:rPr>
          <w:rFonts w:ascii="Times New Roman" w:hAnsi="Times New Roman" w:cs="Times New Roman"/>
          <w:sz w:val="24"/>
          <w:szCs w:val="24"/>
        </w:rPr>
        <w:tab/>
      </w:r>
      <w:r w:rsidRPr="0031017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10172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310172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101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2342" w:rsidRPr="00310172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F2342" w:rsidRPr="00310172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10172">
        <w:rPr>
          <w:rFonts w:ascii="Times New Roman" w:hAnsi="Times New Roman" w:cs="Times New Roman"/>
          <w:sz w:val="24"/>
          <w:szCs w:val="24"/>
        </w:rPr>
        <w:t xml:space="preserve">п. </w:t>
      </w:r>
      <w:r>
        <w:rPr>
          <w:rFonts w:ascii="Times New Roman" w:hAnsi="Times New Roman" w:cs="Times New Roman"/>
          <w:sz w:val="24"/>
          <w:szCs w:val="24"/>
        </w:rPr>
        <w:t>Ромодановский Махоркосовхоз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CE578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</w:t>
      </w:r>
    </w:p>
    <w:p w:rsidR="00CF2342" w:rsidRDefault="00CF2342" w:rsidP="00CE578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сходе граждан в Набережном сельском поселении </w:t>
      </w:r>
    </w:p>
    <w:p w:rsidR="00CF2342" w:rsidRDefault="00CF2342" w:rsidP="00CE578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CF2342" w:rsidRDefault="00CF2342" w:rsidP="00CE578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 w:cs="Times New Roman"/>
          <w:sz w:val="28"/>
          <w:szCs w:val="28"/>
        </w:rPr>
        <w:t>2003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E17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Российской Федерации», Уставом Набережного сельского поселения, Совет депутатов Набережного сельского поселения решил: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прилагаемое Положение о сходе граждан в Набережном сельском поселении.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 Набережного 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Н.Ю. Журавлева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УТВЕРЖДЕНО</w:t>
      </w:r>
    </w:p>
    <w:p w:rsidR="00CF2342" w:rsidRPr="00B61916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 w:cs="Times New Roman"/>
          <w:sz w:val="24"/>
          <w:szCs w:val="24"/>
        </w:rPr>
        <w:t>решением  Совета  депутатов</w:t>
      </w:r>
    </w:p>
    <w:p w:rsidR="00CF2342" w:rsidRPr="00B61916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619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Набережного</w:t>
      </w:r>
      <w:r w:rsidRPr="00B619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F2342" w:rsidRPr="00B61916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61916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CF2342" w:rsidRPr="00B61916" w:rsidRDefault="00CF2342" w:rsidP="00CE578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19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«23»</w:t>
      </w:r>
      <w:r w:rsidRPr="00B6191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B61916">
        <w:rPr>
          <w:rFonts w:ascii="Times New Roman" w:hAnsi="Times New Roman" w:cs="Times New Roman"/>
          <w:sz w:val="24"/>
          <w:szCs w:val="24"/>
        </w:rPr>
        <w:t xml:space="preserve"> 2019 г.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61916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о сходе граждан 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Набережном </w:t>
      </w: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сельском поселении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I. Общие положения</w:t>
      </w: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1. Сход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 xml:space="preserve">1.Настоящее Положение о сходе граждан в </w:t>
      </w:r>
      <w:r>
        <w:rPr>
          <w:rFonts w:ascii="Times New Roman" w:hAnsi="Times New Roman" w:cs="Times New Roman"/>
          <w:sz w:val="24"/>
          <w:szCs w:val="24"/>
        </w:rPr>
        <w:t>Набережном</w:t>
      </w:r>
      <w:r w:rsidRPr="00030D6F">
        <w:rPr>
          <w:rFonts w:ascii="Times New Roman" w:hAnsi="Times New Roman" w:cs="Times New Roman"/>
          <w:sz w:val="24"/>
          <w:szCs w:val="24"/>
        </w:rPr>
        <w:t xml:space="preserve">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 xml:space="preserve">2. Настоящее Положение устанавливает порядок созыва и проведения схода граждан в </w:t>
      </w:r>
      <w:r>
        <w:rPr>
          <w:rFonts w:ascii="Times New Roman" w:hAnsi="Times New Roman" w:cs="Times New Roman"/>
          <w:sz w:val="24"/>
          <w:szCs w:val="24"/>
        </w:rPr>
        <w:t>Набережном</w:t>
      </w:r>
      <w:r w:rsidRPr="00030D6F">
        <w:rPr>
          <w:rFonts w:ascii="Times New Roman" w:hAnsi="Times New Roman" w:cs="Times New Roman"/>
          <w:sz w:val="24"/>
          <w:szCs w:val="24"/>
        </w:rPr>
        <w:t xml:space="preserve"> 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 w:cs="Times New Roman"/>
          <w:sz w:val="24"/>
          <w:szCs w:val="24"/>
        </w:rPr>
        <w:tab/>
        <w:t>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2. Право граждан на участие в сходе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3. Общие принципы проведения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4. Полномочия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К полномочиям схода относятся вопросы: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5. Правомочность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6. Материальное и организационное обеспечение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II. Порядок созыва и проведения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7. Инициатива проведения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CF2342" w:rsidRPr="00030D6F" w:rsidRDefault="00CF2342" w:rsidP="005847B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CF2342" w:rsidRPr="00030D6F" w:rsidRDefault="00CF2342" w:rsidP="005847B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1) вопросы, выносимые на сход;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2) предлагаемые сроки проведения схода;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1) непредставления подписных листов;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9. Подготовка проведения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При подготовке к проведению схода глава поселения определяет: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1) дату, место и время проведения схода;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2) повестку дня схода;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3) список жителей поселения, имеющих право на участие в сходе.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10. Формирование повестки дня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Повестка дня схода формируется главой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11. Порядок участия жителей поселения в сходе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12. Порядок проведения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13. Счётная комиссия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Счётная комиссия: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1) даёт разъяснения по вопросам голосования;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3) подсчитывает голоса и подводит итоги голосования;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4) составляет протокол об итогах голосования.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14. Протокол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1) дата и место проведения схода граждан;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3) количество присутствующих;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5) повестка дня;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6) краткое содержание выступлений;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7) результаты голосования и принятые решения.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15. Решения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Решение схода принимается открытым или тайным голосованием.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7. Решения, принятые на сходе, подлежат обнародованию.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III. Порядок исполнения решений схода граждан и ответственность</w:t>
      </w: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за неисполнение решений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16. Исполнение решений схода 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Статья 17. Ответственность за неисполнение решений схода</w:t>
      </w:r>
    </w:p>
    <w:p w:rsidR="00CF2342" w:rsidRPr="00030D6F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b/>
          <w:bCs/>
          <w:sz w:val="24"/>
          <w:szCs w:val="24"/>
        </w:rPr>
        <w:t>граждан</w:t>
      </w:r>
    </w:p>
    <w:p w:rsidR="00CF2342" w:rsidRPr="00030D6F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CF2342" w:rsidRPr="00030D6F" w:rsidRDefault="00CF2342" w:rsidP="00A70918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CF2342" w:rsidRPr="008B402D" w:rsidRDefault="00CF2342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30D6F">
        <w:rPr>
          <w:rFonts w:ascii="Times New Roman" w:hAnsi="Times New Roman" w:cs="Times New Roman"/>
          <w:sz w:val="24"/>
          <w:szCs w:val="24"/>
        </w:rPr>
        <w:br w:type="page"/>
      </w:r>
      <w:r w:rsidRPr="008B402D"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Набережном</w:t>
      </w:r>
      <w:r w:rsidRPr="00A440C8"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ПОДПИСНОЙ ЛИСТ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__________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 w:cs="Times New Roman"/>
          <w:sz w:val="28"/>
          <w:szCs w:val="28"/>
        </w:rPr>
        <w:t xml:space="preserve"> схода граждан</w:t>
      </w:r>
    </w:p>
    <w:p w:rsidR="00CF2342" w:rsidRPr="00071D34" w:rsidRDefault="00CF2342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(сроки проведения схода граждан)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 формулировкой вопроса ________________________________________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CF2342" w:rsidRPr="00A615C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</w:p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8B402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  <w:p w:rsidR="00CF2342" w:rsidRPr="008B402D" w:rsidRDefault="00CF2342" w:rsidP="005B4D7D">
            <w:pPr>
              <w:rPr>
                <w:rFonts w:cs="Times New Roman"/>
                <w:sz w:val="24"/>
                <w:szCs w:val="24"/>
              </w:rPr>
            </w:pPr>
          </w:p>
          <w:p w:rsidR="00CF2342" w:rsidRPr="008B402D" w:rsidRDefault="00CF2342" w:rsidP="005B4D7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CF2342" w:rsidRPr="00071D34" w:rsidRDefault="00CF2342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(фамилия, имя, отчество, дата рождения,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F2342" w:rsidRDefault="00CF2342" w:rsidP="00A70918">
      <w:pPr>
        <w:pStyle w:val="NoSpacing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1D34">
        <w:rPr>
          <w:rFonts w:ascii="Times New Roman" w:hAnsi="Times New Roman" w:cs="Times New Roman"/>
          <w:sz w:val="24"/>
          <w:szCs w:val="24"/>
        </w:rPr>
        <w:t xml:space="preserve">документа </w:t>
      </w:r>
    </w:p>
    <w:p w:rsidR="00CF2342" w:rsidRPr="00071D34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F2342" w:rsidRPr="00071D34" w:rsidRDefault="00CF2342" w:rsidP="00A70918">
      <w:pPr>
        <w:pStyle w:val="NoSpacing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лица, собиравшего подписи)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CF2342" w:rsidRPr="00071D34" w:rsidRDefault="00CF2342" w:rsidP="00A70918">
      <w:pPr>
        <w:pStyle w:val="NoSpacing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(подпись и дата)</w:t>
      </w:r>
    </w:p>
    <w:p w:rsidR="00CF2342" w:rsidRPr="008B402D" w:rsidRDefault="00CF2342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Набережном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342" w:rsidRPr="00A615CD" w:rsidRDefault="00CF2342" w:rsidP="00A7091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СПИСОК</w:t>
      </w: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жителей </w:t>
      </w:r>
      <w:r w:rsidRPr="00041CED"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615CD">
        <w:rPr>
          <w:rFonts w:ascii="Times New Roman" w:hAnsi="Times New Roman" w:cs="Times New Roman"/>
          <w:sz w:val="28"/>
          <w:szCs w:val="28"/>
        </w:rPr>
        <w:t>, пр</w:t>
      </w:r>
      <w:r>
        <w:rPr>
          <w:rFonts w:ascii="Times New Roman" w:hAnsi="Times New Roman" w:cs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 w:cs="Times New Roman"/>
          <w:sz w:val="28"/>
          <w:szCs w:val="28"/>
        </w:rPr>
        <w:t>«___» _________________ 20___ года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CF2342" w:rsidRPr="00A615C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7E3592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7E3592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7E3592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2342" w:rsidRPr="007E3592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Председ</w:t>
      </w:r>
      <w:r>
        <w:rPr>
          <w:rFonts w:ascii="Times New Roman" w:hAnsi="Times New Roman" w:cs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 </w:t>
      </w:r>
    </w:p>
    <w:p w:rsidR="00CF2342" w:rsidRPr="008B402D" w:rsidRDefault="00CF2342" w:rsidP="00A70918">
      <w:pPr>
        <w:pStyle w:val="NoSpacing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B402D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Секретарь схода граждан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615C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F2342" w:rsidRPr="00921B8B" w:rsidRDefault="00CF2342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1B8B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21B8B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F2342" w:rsidRPr="008B402D" w:rsidRDefault="00CF2342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t>Приложение 3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Набережном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342" w:rsidRPr="00A615CD" w:rsidRDefault="00CF2342" w:rsidP="00A7091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CD4C0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1CED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Набережное 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ельское поселение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</w:t>
      </w:r>
    </w:p>
    <w:p w:rsidR="00CF2342" w:rsidRPr="00CD4C0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F2342" w:rsidRPr="00CD4C0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ПРОТОКОЛ СХОДА ГРАЖДАН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 w:cs="Times New Roman"/>
          <w:sz w:val="28"/>
          <w:szCs w:val="28"/>
        </w:rPr>
        <w:t>20__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_</w:t>
      </w: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F2342" w:rsidRPr="00CD4C0D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D4C0D">
        <w:rPr>
          <w:rFonts w:ascii="Times New Roman" w:hAnsi="Times New Roman" w:cs="Times New Roman"/>
          <w:sz w:val="24"/>
          <w:szCs w:val="24"/>
        </w:rPr>
        <w:t>(наименование населенного пункта)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 w:cs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 w:cs="Times New Roman"/>
          <w:sz w:val="28"/>
          <w:szCs w:val="28"/>
        </w:rPr>
        <w:t>: ______________________________________ чел.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A615CD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15CD">
        <w:rPr>
          <w:rFonts w:ascii="Times New Roman" w:hAnsi="Times New Roman" w:cs="Times New Roman"/>
          <w:sz w:val="28"/>
          <w:szCs w:val="28"/>
        </w:rPr>
        <w:t>на сходе граждан 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CF2342" w:rsidRPr="00CD4C0D" w:rsidRDefault="00CF2342" w:rsidP="00A70918">
      <w:pPr>
        <w:pStyle w:val="NoSpacing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C0D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CF2342" w:rsidRPr="009F12F5" w:rsidRDefault="00CF2342" w:rsidP="00A70918">
      <w:pPr>
        <w:pStyle w:val="NoSpacing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2F5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Докладчик: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Докладчик: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1. Слушали:</w:t>
      </w:r>
      <w:r w:rsidRPr="00A615CD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CF2342" w:rsidRPr="0067517E" w:rsidRDefault="00CF2342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17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доклада (прилагается)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Выступили: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615CD">
        <w:rPr>
          <w:rFonts w:ascii="Times New Roman" w:hAnsi="Times New Roman" w:cs="Times New Roman"/>
          <w:sz w:val="28"/>
          <w:szCs w:val="28"/>
        </w:rPr>
        <w:t>1. 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CF2342" w:rsidRPr="0067517E" w:rsidRDefault="00CF2342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17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выступления (прилагается)</w:t>
      </w:r>
    </w:p>
    <w:p w:rsidR="00CF2342" w:rsidRPr="00A615CD" w:rsidRDefault="00CF2342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 w:cs="Times New Roman"/>
          <w:sz w:val="28"/>
          <w:szCs w:val="28"/>
        </w:rPr>
        <w:t xml:space="preserve">(по </w:t>
      </w:r>
      <w:r>
        <w:rPr>
          <w:rFonts w:ascii="Times New Roman" w:hAnsi="Times New Roman" w:cs="Times New Roman"/>
          <w:sz w:val="28"/>
          <w:szCs w:val="28"/>
        </w:rPr>
        <w:t>количеству выступающих граждан)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РЕШИЛИ: </w:t>
      </w:r>
      <w:r w:rsidRPr="00A615CD">
        <w:rPr>
          <w:rFonts w:ascii="Times New Roman" w:hAnsi="Times New Roman" w:cs="Times New Roman"/>
          <w:sz w:val="28"/>
          <w:szCs w:val="28"/>
        </w:rPr>
        <w:t>(содержание решения)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зультаты голосования:</w:t>
      </w:r>
      <w:r>
        <w:rPr>
          <w:rFonts w:ascii="Times New Roman" w:hAnsi="Times New Roman" w:cs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F2342" w:rsidRPr="00A615CD" w:rsidRDefault="00CF2342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F2342" w:rsidRPr="00A615CD" w:rsidRDefault="00CF2342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«воздержалс</w:t>
      </w:r>
      <w:r>
        <w:rPr>
          <w:rFonts w:ascii="Times New Roman" w:hAnsi="Times New Roman" w:cs="Times New Roman"/>
          <w:sz w:val="28"/>
          <w:szCs w:val="28"/>
        </w:rPr>
        <w:t xml:space="preserve">я»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Решение ________________________</w:t>
      </w:r>
    </w:p>
    <w:p w:rsidR="00CF2342" w:rsidRPr="0067517E" w:rsidRDefault="00CF2342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7517E">
        <w:rPr>
          <w:rFonts w:ascii="Times New Roman" w:hAnsi="Times New Roman" w:cs="Times New Roman"/>
          <w:sz w:val="24"/>
          <w:szCs w:val="24"/>
        </w:rPr>
        <w:t>принято/не принято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2. Слушали:</w:t>
      </w:r>
      <w:r w:rsidRPr="00A615CD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CF2342" w:rsidRPr="0067517E" w:rsidRDefault="00CF2342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17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доклада (прилагается)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Выступили: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615CD">
        <w:rPr>
          <w:rFonts w:ascii="Times New Roman" w:hAnsi="Times New Roman" w:cs="Times New Roman"/>
          <w:sz w:val="28"/>
          <w:szCs w:val="28"/>
        </w:rPr>
        <w:t>1. 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CF2342" w:rsidRPr="00220B10" w:rsidRDefault="00CF2342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0B10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выступления (прилагается)</w:t>
      </w:r>
    </w:p>
    <w:p w:rsidR="00CF2342" w:rsidRPr="00A615CD" w:rsidRDefault="00CF2342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 w:cs="Times New Roman"/>
          <w:sz w:val="28"/>
          <w:szCs w:val="28"/>
        </w:rPr>
        <w:t xml:space="preserve">(по </w:t>
      </w:r>
      <w:r>
        <w:rPr>
          <w:rFonts w:ascii="Times New Roman" w:hAnsi="Times New Roman" w:cs="Times New Roman"/>
          <w:sz w:val="28"/>
          <w:szCs w:val="28"/>
        </w:rPr>
        <w:t>количеству выступающих граждан)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РЕШИЛИ: </w:t>
      </w:r>
      <w:r w:rsidRPr="00A615CD">
        <w:rPr>
          <w:rFonts w:ascii="Times New Roman" w:hAnsi="Times New Roman" w:cs="Times New Roman"/>
          <w:sz w:val="28"/>
          <w:szCs w:val="28"/>
        </w:rPr>
        <w:t>(содержание решения)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зультаты голосования:</w:t>
      </w:r>
      <w:r>
        <w:rPr>
          <w:rFonts w:ascii="Times New Roman" w:hAnsi="Times New Roman" w:cs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F2342" w:rsidRPr="00A615CD" w:rsidRDefault="00CF2342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F2342" w:rsidRPr="00A615CD" w:rsidRDefault="00CF2342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«воздержалс</w:t>
      </w:r>
      <w:r>
        <w:rPr>
          <w:rFonts w:ascii="Times New Roman" w:hAnsi="Times New Roman" w:cs="Times New Roman"/>
          <w:sz w:val="28"/>
          <w:szCs w:val="28"/>
        </w:rPr>
        <w:t xml:space="preserve">я»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Решение ________________________</w:t>
      </w:r>
    </w:p>
    <w:p w:rsidR="00CF2342" w:rsidRPr="0067517E" w:rsidRDefault="00CF2342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7517E">
        <w:rPr>
          <w:rFonts w:ascii="Times New Roman" w:hAnsi="Times New Roman" w:cs="Times New Roman"/>
          <w:sz w:val="24"/>
          <w:szCs w:val="24"/>
        </w:rPr>
        <w:t>принято/не принято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04096E" w:rsidRDefault="00CF2342" w:rsidP="00A70918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Председа</w:t>
      </w:r>
      <w:r>
        <w:rPr>
          <w:rFonts w:ascii="Times New Roman" w:hAnsi="Times New Roman" w:cs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F2342" w:rsidRPr="0004096E" w:rsidRDefault="00CF2342" w:rsidP="00A70918">
      <w:pPr>
        <w:pStyle w:val="NoSpacing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04096E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 w:rsidRPr="0004096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Секретарь схода гра</w:t>
      </w:r>
      <w:r>
        <w:rPr>
          <w:rFonts w:ascii="Times New Roman" w:hAnsi="Times New Roman" w:cs="Times New Roman"/>
          <w:sz w:val="28"/>
          <w:szCs w:val="28"/>
        </w:rPr>
        <w:t>ждан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</w:t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F2342" w:rsidRPr="00CA366D" w:rsidRDefault="00CF2342" w:rsidP="00A70918">
      <w:pPr>
        <w:pStyle w:val="NoSpacing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 w:rsidRPr="0004096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F2342" w:rsidRPr="008B402D" w:rsidRDefault="00CF2342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t>Приложение 4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Набережном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342" w:rsidRPr="00A615CD" w:rsidRDefault="00CF2342" w:rsidP="00A7091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CD4C0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1CED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Набережное 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ельское поселение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</w:t>
      </w:r>
    </w:p>
    <w:p w:rsidR="00CF2342" w:rsidRPr="00CD4C0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F2342" w:rsidRPr="00CA366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 СХОДА ГРАЖДАН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 w:cs="Times New Roman"/>
          <w:sz w:val="28"/>
          <w:szCs w:val="28"/>
        </w:rPr>
        <w:t xml:space="preserve">20__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_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F2342" w:rsidRPr="00CD4C0D" w:rsidRDefault="00CF2342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D4C0D">
        <w:rPr>
          <w:rFonts w:ascii="Times New Roman" w:hAnsi="Times New Roman" w:cs="Times New Roman"/>
          <w:sz w:val="24"/>
          <w:szCs w:val="24"/>
        </w:rPr>
        <w:t>(наименование населенного пункта)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CA366D">
        <w:rPr>
          <w:rFonts w:ascii="Times New Roman" w:hAnsi="Times New Roman" w:cs="Times New Roman"/>
          <w:i/>
          <w:iCs/>
          <w:sz w:val="28"/>
          <w:szCs w:val="28"/>
        </w:rPr>
        <w:t>(Преамбула решения),</w:t>
      </w:r>
      <w:r w:rsidRPr="00A615CD">
        <w:rPr>
          <w:rFonts w:ascii="Times New Roman" w:hAnsi="Times New Roman" w:cs="Times New Roman"/>
          <w:sz w:val="28"/>
          <w:szCs w:val="28"/>
        </w:rPr>
        <w:t xml:space="preserve"> сход граждан </w:t>
      </w:r>
      <w:r w:rsidRPr="00041CED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 Набережного 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_____________________</w:t>
      </w:r>
    </w:p>
    <w:p w:rsidR="00CF2342" w:rsidRPr="004A0112" w:rsidRDefault="00CF2342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 w:cs="Times New Roman"/>
          <w:sz w:val="24"/>
          <w:szCs w:val="24"/>
        </w:rPr>
        <w:t xml:space="preserve">(подпись)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F2342" w:rsidRPr="00FC417A" w:rsidRDefault="00CF2342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 w:rsidRPr="00FC417A">
        <w:rPr>
          <w:rFonts w:ascii="Times New Roman" w:hAnsi="Times New Roman" w:cs="Times New Roman"/>
          <w:b/>
          <w:bCs/>
          <w:sz w:val="24"/>
          <w:szCs w:val="24"/>
        </w:rPr>
        <w:t>Приложение 5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F2342" w:rsidRPr="00A440C8" w:rsidRDefault="00CF2342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Набережном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FC417A" w:rsidRDefault="00CF2342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БЮЛЛЕТЕНЬ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CF2342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6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CF2342" w:rsidRPr="00A615CD">
        <w:trPr>
          <w:trHeight w:val="800"/>
        </w:trPr>
        <w:tc>
          <w:tcPr>
            <w:tcW w:w="6415" w:type="dxa"/>
            <w:vMerge w:val="restart"/>
            <w:vAlign w:val="center"/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>«за»</w:t>
            </w:r>
          </w:p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42" w:rsidRPr="00A615CD">
        <w:trPr>
          <w:trHeight w:val="120"/>
        </w:trPr>
        <w:tc>
          <w:tcPr>
            <w:tcW w:w="0" w:type="auto"/>
            <w:vMerge/>
            <w:vAlign w:val="center"/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>«против»</w:t>
            </w:r>
          </w:p>
          <w:p w:rsidR="00CF2342" w:rsidRPr="00A615CD" w:rsidRDefault="00CF2342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A615CD" w:rsidRDefault="00CF2342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F2342" w:rsidRPr="00820682" w:rsidRDefault="00CF2342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F2342" w:rsidRDefault="00CF2342">
      <w:pPr>
        <w:rPr>
          <w:rFonts w:cs="Times New Roman"/>
        </w:rPr>
      </w:pPr>
    </w:p>
    <w:sectPr w:rsidR="00CF2342" w:rsidSect="00CE5782">
      <w:footerReference w:type="default" r:id="rId6"/>
      <w:pgSz w:w="11906" w:h="16838" w:code="9"/>
      <w:pgMar w:top="567" w:right="851" w:bottom="567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342" w:rsidRDefault="00CF2342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F2342" w:rsidRDefault="00CF2342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342" w:rsidRDefault="00CF2342">
    <w:pPr>
      <w:pStyle w:val="Footer"/>
      <w:jc w:val="center"/>
      <w:rPr>
        <w:rFonts w:cs="Times New Roman"/>
      </w:rPr>
    </w:pPr>
    <w:fldSimple w:instr=" PAGE   \* MERGEFORMAT ">
      <w:r>
        <w:rPr>
          <w:noProof/>
        </w:rPr>
        <w:t>2</w:t>
      </w:r>
    </w:fldSimple>
  </w:p>
  <w:p w:rsidR="00CF2342" w:rsidRDefault="00CF2342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342" w:rsidRDefault="00CF2342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F2342" w:rsidRDefault="00CF2342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41CED"/>
    <w:rsid w:val="00050A16"/>
    <w:rsid w:val="00067610"/>
    <w:rsid w:val="00071D34"/>
    <w:rsid w:val="000822B1"/>
    <w:rsid w:val="00085796"/>
    <w:rsid w:val="000F4175"/>
    <w:rsid w:val="000F52A9"/>
    <w:rsid w:val="00131E17"/>
    <w:rsid w:val="00137448"/>
    <w:rsid w:val="001465F5"/>
    <w:rsid w:val="00157C27"/>
    <w:rsid w:val="001A0ED9"/>
    <w:rsid w:val="00220B10"/>
    <w:rsid w:val="0022269E"/>
    <w:rsid w:val="002378D8"/>
    <w:rsid w:val="002448F9"/>
    <w:rsid w:val="0025188E"/>
    <w:rsid w:val="002609BB"/>
    <w:rsid w:val="00277D09"/>
    <w:rsid w:val="00310172"/>
    <w:rsid w:val="0033692E"/>
    <w:rsid w:val="0035769E"/>
    <w:rsid w:val="003D0E82"/>
    <w:rsid w:val="003E3DA9"/>
    <w:rsid w:val="003F033A"/>
    <w:rsid w:val="00416DEA"/>
    <w:rsid w:val="004A0112"/>
    <w:rsid w:val="004E21C8"/>
    <w:rsid w:val="005455B3"/>
    <w:rsid w:val="00576C64"/>
    <w:rsid w:val="005847B6"/>
    <w:rsid w:val="005B3C01"/>
    <w:rsid w:val="005B4D7D"/>
    <w:rsid w:val="005C33E3"/>
    <w:rsid w:val="005C6DA0"/>
    <w:rsid w:val="006032BE"/>
    <w:rsid w:val="00664575"/>
    <w:rsid w:val="0067517E"/>
    <w:rsid w:val="006E50F5"/>
    <w:rsid w:val="00701D08"/>
    <w:rsid w:val="00730D31"/>
    <w:rsid w:val="0078239B"/>
    <w:rsid w:val="007C389F"/>
    <w:rsid w:val="007E3592"/>
    <w:rsid w:val="00812A15"/>
    <w:rsid w:val="00820682"/>
    <w:rsid w:val="008B402D"/>
    <w:rsid w:val="00921B8B"/>
    <w:rsid w:val="009244FE"/>
    <w:rsid w:val="0098441B"/>
    <w:rsid w:val="00994434"/>
    <w:rsid w:val="009A66DD"/>
    <w:rsid w:val="009C60A5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B35C54"/>
    <w:rsid w:val="00B61916"/>
    <w:rsid w:val="00BB607A"/>
    <w:rsid w:val="00BD1508"/>
    <w:rsid w:val="00BF2C47"/>
    <w:rsid w:val="00C6261F"/>
    <w:rsid w:val="00C67D5F"/>
    <w:rsid w:val="00C7253C"/>
    <w:rsid w:val="00CA366D"/>
    <w:rsid w:val="00CD4C0D"/>
    <w:rsid w:val="00CE5782"/>
    <w:rsid w:val="00CF2342"/>
    <w:rsid w:val="00D936C4"/>
    <w:rsid w:val="00E155D4"/>
    <w:rsid w:val="00E96771"/>
    <w:rsid w:val="00EA2041"/>
    <w:rsid w:val="00EB024A"/>
    <w:rsid w:val="00F240BA"/>
    <w:rsid w:val="00F3220A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 w:cs="Calibri"/>
      <w:lang w:val="ru-RU" w:eastAsia="ru-RU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</TotalTime>
  <Pages>12</Pages>
  <Words>2550</Words>
  <Characters>14541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2</cp:lastModifiedBy>
  <cp:revision>38</cp:revision>
  <cp:lastPrinted>2020-01-11T07:52:00Z</cp:lastPrinted>
  <dcterms:created xsi:type="dcterms:W3CDTF">2019-02-11T11:16:00Z</dcterms:created>
  <dcterms:modified xsi:type="dcterms:W3CDTF">2020-01-11T07:53:00Z</dcterms:modified>
</cp:coreProperties>
</file>