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0C9" w:rsidRDefault="006560C9" w:rsidP="0028269C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ПРОЕКТ</w:t>
      </w:r>
    </w:p>
    <w:p w:rsidR="006560C9" w:rsidRDefault="006560C9" w:rsidP="0028269C">
      <w:pPr>
        <w:jc w:val="center"/>
        <w:rPr>
          <w:b/>
          <w:bCs/>
          <w:lang w:val="ru-RU"/>
        </w:rPr>
      </w:pPr>
    </w:p>
    <w:p w:rsidR="006560C9" w:rsidRPr="003712D5" w:rsidRDefault="006560C9" w:rsidP="0028269C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СОВЕТ ДЕПУТАТОВ </w:t>
      </w:r>
      <w:r w:rsidRPr="003712D5">
        <w:rPr>
          <w:b/>
          <w:bCs/>
          <w:lang w:val="ru-RU"/>
        </w:rPr>
        <w:t>НАБЕРЕЖНОГО</w:t>
      </w:r>
      <w:r>
        <w:rPr>
          <w:b/>
          <w:bCs/>
          <w:lang w:val="ru-RU"/>
        </w:rPr>
        <w:t xml:space="preserve"> </w:t>
      </w:r>
      <w:r w:rsidRPr="003712D5">
        <w:rPr>
          <w:b/>
          <w:bCs/>
          <w:lang w:val="ru-RU"/>
        </w:rPr>
        <w:t>СЕЛЬСКОГО ПОСЕЛЕНИЯ</w:t>
      </w:r>
    </w:p>
    <w:p w:rsidR="006560C9" w:rsidRPr="003712D5" w:rsidRDefault="006560C9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РОМОДАНОВСКОГО МУНИЦИПАЛЬНОГО РАЙОНА</w:t>
      </w:r>
    </w:p>
    <w:p w:rsidR="006560C9" w:rsidRPr="003712D5" w:rsidRDefault="006560C9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РЕСПУБЛИКИ МОРДОВИЯ</w:t>
      </w:r>
    </w:p>
    <w:p w:rsidR="006560C9" w:rsidRPr="003712D5" w:rsidRDefault="006560C9" w:rsidP="0028269C">
      <w:pPr>
        <w:jc w:val="center"/>
        <w:rPr>
          <w:b/>
          <w:bCs/>
          <w:sz w:val="28"/>
          <w:szCs w:val="28"/>
          <w:lang w:val="ru-RU"/>
        </w:rPr>
      </w:pPr>
    </w:p>
    <w:p w:rsidR="006560C9" w:rsidRPr="003712D5" w:rsidRDefault="006560C9" w:rsidP="0028269C">
      <w:pPr>
        <w:jc w:val="center"/>
        <w:rPr>
          <w:b/>
          <w:bCs/>
          <w:sz w:val="36"/>
          <w:szCs w:val="36"/>
          <w:lang w:val="ru-RU"/>
        </w:rPr>
      </w:pPr>
      <w:r w:rsidRPr="003712D5">
        <w:rPr>
          <w:b/>
          <w:bCs/>
          <w:sz w:val="36"/>
          <w:szCs w:val="36"/>
          <w:lang w:val="ru-RU"/>
        </w:rPr>
        <w:t>Р Е Ш Е Н И Е</w:t>
      </w:r>
    </w:p>
    <w:p w:rsidR="006560C9" w:rsidRDefault="006560C9" w:rsidP="0028269C">
      <w:pPr>
        <w:jc w:val="center"/>
        <w:rPr>
          <w:b/>
          <w:bCs/>
          <w:sz w:val="36"/>
          <w:szCs w:val="36"/>
          <w:lang w:val="ru-RU"/>
        </w:rPr>
      </w:pPr>
      <w:r>
        <w:rPr>
          <w:b/>
          <w:bCs/>
          <w:sz w:val="36"/>
          <w:szCs w:val="36"/>
          <w:lang w:val="ru-RU"/>
        </w:rPr>
        <w:t>___________________________________________________</w:t>
      </w:r>
    </w:p>
    <w:p w:rsidR="006560C9" w:rsidRDefault="006560C9" w:rsidP="0028269C">
      <w:pPr>
        <w:jc w:val="center"/>
        <w:rPr>
          <w:sz w:val="22"/>
          <w:szCs w:val="22"/>
          <w:u w:val="single"/>
          <w:lang w:val="ru-RU"/>
        </w:rPr>
      </w:pPr>
    </w:p>
    <w:p w:rsidR="006560C9" w:rsidRDefault="006560C9" w:rsidP="0028269C">
      <w:pPr>
        <w:jc w:val="center"/>
        <w:rPr>
          <w:sz w:val="22"/>
          <w:szCs w:val="22"/>
          <w:lang w:val="ru-RU"/>
        </w:rPr>
      </w:pPr>
      <w:r w:rsidRPr="003712D5">
        <w:rPr>
          <w:sz w:val="22"/>
          <w:szCs w:val="22"/>
          <w:lang w:val="ru-RU"/>
        </w:rPr>
        <w:t>п. Ромодановский Махоркосовхоз</w:t>
      </w:r>
    </w:p>
    <w:p w:rsidR="006560C9" w:rsidRDefault="006560C9" w:rsidP="0028269C">
      <w:pPr>
        <w:jc w:val="center"/>
        <w:rPr>
          <w:sz w:val="22"/>
          <w:szCs w:val="22"/>
          <w:u w:val="single"/>
          <w:lang w:val="ru-RU"/>
        </w:rPr>
      </w:pPr>
    </w:p>
    <w:p w:rsidR="006560C9" w:rsidRPr="00281DDD" w:rsidRDefault="006560C9" w:rsidP="0028269C">
      <w:pPr>
        <w:jc w:val="center"/>
        <w:rPr>
          <w:sz w:val="22"/>
          <w:szCs w:val="22"/>
          <w:u w:val="single"/>
          <w:lang w:val="ru-RU"/>
        </w:rPr>
      </w:pPr>
      <w:r>
        <w:rPr>
          <w:b/>
          <w:bCs/>
          <w:lang w:val="ru-RU"/>
        </w:rPr>
        <w:t xml:space="preserve">от </w:t>
      </w:r>
      <w:r w:rsidRPr="003712D5">
        <w:rPr>
          <w:b/>
          <w:bCs/>
          <w:lang w:val="ru-RU"/>
        </w:rPr>
        <w:t>«</w:t>
      </w:r>
      <w:r>
        <w:rPr>
          <w:b/>
          <w:bCs/>
          <w:lang w:val="ru-RU"/>
        </w:rPr>
        <w:t xml:space="preserve">  </w:t>
      </w:r>
      <w:r w:rsidRPr="003712D5">
        <w:rPr>
          <w:b/>
          <w:bCs/>
          <w:lang w:val="ru-RU"/>
        </w:rPr>
        <w:t>»</w:t>
      </w:r>
      <w:r>
        <w:rPr>
          <w:b/>
          <w:bCs/>
          <w:lang w:val="ru-RU"/>
        </w:rPr>
        <w:t xml:space="preserve"> декабря  </w:t>
      </w:r>
      <w:r w:rsidRPr="003712D5">
        <w:rPr>
          <w:b/>
          <w:bCs/>
          <w:lang w:val="ru-RU"/>
        </w:rPr>
        <w:t>201</w:t>
      </w:r>
      <w:r>
        <w:rPr>
          <w:b/>
          <w:bCs/>
          <w:lang w:val="ru-RU"/>
        </w:rPr>
        <w:t>9</w:t>
      </w:r>
      <w:r w:rsidRPr="003712D5">
        <w:rPr>
          <w:b/>
          <w:bCs/>
          <w:lang w:val="ru-RU"/>
        </w:rPr>
        <w:t xml:space="preserve"> г.                                                      </w:t>
      </w:r>
      <w:r>
        <w:rPr>
          <w:b/>
          <w:bCs/>
          <w:lang w:val="ru-RU"/>
        </w:rPr>
        <w:t xml:space="preserve">                                            </w:t>
      </w:r>
      <w:r>
        <w:rPr>
          <w:b/>
          <w:bCs/>
        </w:rPr>
        <w:t xml:space="preserve">№ </w:t>
      </w:r>
    </w:p>
    <w:p w:rsidR="006560C9" w:rsidRPr="0028269C" w:rsidRDefault="006560C9" w:rsidP="0028269C">
      <w:pPr>
        <w:ind w:left="741" w:right="793"/>
        <w:rPr>
          <w:lang w:val="ru-RU"/>
        </w:rPr>
      </w:pPr>
      <w:r w:rsidRPr="0028269C">
        <w:rPr>
          <w:b/>
          <w:bCs/>
          <w:lang w:val="ru-RU"/>
        </w:rPr>
        <w:t xml:space="preserve">                                                                                              </w:t>
      </w:r>
    </w:p>
    <w:p w:rsidR="006560C9" w:rsidRPr="0028269C" w:rsidRDefault="006560C9" w:rsidP="0028269C">
      <w:pPr>
        <w:shd w:val="clear" w:color="auto" w:fill="FFFFFF"/>
        <w:ind w:left="23" w:right="4383"/>
        <w:rPr>
          <w:sz w:val="28"/>
          <w:szCs w:val="28"/>
          <w:lang w:val="ru-RU"/>
        </w:rPr>
      </w:pPr>
      <w:r w:rsidRPr="0028269C">
        <w:rPr>
          <w:b/>
          <w:bCs/>
          <w:spacing w:val="-1"/>
          <w:sz w:val="28"/>
          <w:szCs w:val="28"/>
          <w:lang w:val="ru-RU"/>
        </w:rPr>
        <w:t xml:space="preserve">«О проекте бюджета </w:t>
      </w:r>
      <w:r w:rsidRPr="0028269C">
        <w:rPr>
          <w:b/>
          <w:bCs/>
          <w:sz w:val="28"/>
          <w:szCs w:val="28"/>
          <w:lang w:val="ru-RU"/>
        </w:rPr>
        <w:t xml:space="preserve">Набережного сельского поселения Ромодановского </w:t>
      </w:r>
      <w:r w:rsidRPr="0028269C">
        <w:rPr>
          <w:b/>
          <w:bCs/>
          <w:spacing w:val="-1"/>
          <w:sz w:val="28"/>
          <w:szCs w:val="28"/>
          <w:lang w:val="ru-RU"/>
        </w:rPr>
        <w:t>муниципального района Республики Мордовия  на 2020 год.»</w:t>
      </w:r>
    </w:p>
    <w:p w:rsidR="006560C9" w:rsidRPr="0028269C" w:rsidRDefault="006560C9" w:rsidP="0028269C">
      <w:pPr>
        <w:shd w:val="clear" w:color="auto" w:fill="FFFFFF"/>
        <w:rPr>
          <w:sz w:val="28"/>
          <w:szCs w:val="28"/>
          <w:lang w:val="ru-RU"/>
        </w:rPr>
      </w:pPr>
    </w:p>
    <w:p w:rsidR="006560C9" w:rsidRPr="0028269C" w:rsidRDefault="006560C9" w:rsidP="0028269C">
      <w:pPr>
        <w:shd w:val="clear" w:color="auto" w:fill="FFFFFF"/>
        <w:jc w:val="center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Совет депутатов Набережного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28269C">
        <w:rPr>
          <w:b/>
          <w:bCs/>
          <w:sz w:val="28"/>
          <w:szCs w:val="28"/>
          <w:lang w:val="ru-RU"/>
        </w:rPr>
        <w:t>сельского поселения</w:t>
      </w:r>
    </w:p>
    <w:p w:rsidR="006560C9" w:rsidRPr="0028269C" w:rsidRDefault="006560C9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</w:p>
    <w:p w:rsidR="006560C9" w:rsidRPr="0028269C" w:rsidRDefault="006560C9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РЕШИЛ:</w:t>
      </w:r>
    </w:p>
    <w:p w:rsidR="006560C9" w:rsidRPr="0028269C" w:rsidRDefault="006560C9" w:rsidP="0028269C">
      <w:pPr>
        <w:shd w:val="clear" w:color="auto" w:fill="FFFFFF"/>
        <w:ind w:right="-10"/>
        <w:jc w:val="center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Глава 1. Общие положения</w:t>
      </w:r>
    </w:p>
    <w:p w:rsidR="006560C9" w:rsidRPr="0028269C" w:rsidRDefault="006560C9" w:rsidP="0028269C">
      <w:pPr>
        <w:shd w:val="clear" w:color="auto" w:fill="FFFFFF"/>
        <w:ind w:firstLine="554"/>
        <w:jc w:val="both"/>
        <w:rPr>
          <w:b/>
          <w:bCs/>
          <w:sz w:val="28"/>
          <w:szCs w:val="28"/>
          <w:lang w:val="ru-RU"/>
        </w:rPr>
      </w:pPr>
    </w:p>
    <w:p w:rsidR="006560C9" w:rsidRPr="0028269C" w:rsidRDefault="006560C9" w:rsidP="0028269C">
      <w:pPr>
        <w:shd w:val="clear" w:color="auto" w:fill="FFFFFF"/>
        <w:ind w:firstLine="554"/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Статья 1. Основные характеристики бюджета Набережного сельского поселения.</w:t>
      </w:r>
    </w:p>
    <w:p w:rsidR="006560C9" w:rsidRPr="0028269C" w:rsidRDefault="006560C9" w:rsidP="0028269C">
      <w:pPr>
        <w:shd w:val="clear" w:color="auto" w:fill="FFFFFF"/>
        <w:ind w:left="17" w:firstLine="557"/>
        <w:jc w:val="both"/>
        <w:rPr>
          <w:sz w:val="28"/>
          <w:szCs w:val="28"/>
          <w:lang w:val="ru-RU"/>
        </w:rPr>
      </w:pPr>
    </w:p>
    <w:p w:rsidR="006560C9" w:rsidRPr="0028269C" w:rsidRDefault="006560C9" w:rsidP="0028269C">
      <w:pPr>
        <w:shd w:val="clear" w:color="auto" w:fill="FFFFFF"/>
        <w:ind w:left="17" w:firstLine="557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1.Утвердить бюджета Набережного сельского поселения на 2020 год по доходам в сумме </w:t>
      </w:r>
      <w:r>
        <w:rPr>
          <w:sz w:val="28"/>
          <w:szCs w:val="28"/>
          <w:lang w:val="ru-RU"/>
        </w:rPr>
        <w:t>1633,3</w:t>
      </w:r>
      <w:r w:rsidRPr="0028269C">
        <w:rPr>
          <w:sz w:val="28"/>
          <w:szCs w:val="28"/>
          <w:lang w:val="ru-RU"/>
        </w:rPr>
        <w:t xml:space="preserve"> тыс. рублей и расходам в сумме </w:t>
      </w:r>
      <w:r>
        <w:rPr>
          <w:sz w:val="28"/>
          <w:szCs w:val="28"/>
          <w:lang w:val="ru-RU"/>
        </w:rPr>
        <w:t>1633,3</w:t>
      </w:r>
      <w:r w:rsidRPr="0028269C">
        <w:rPr>
          <w:sz w:val="28"/>
          <w:szCs w:val="28"/>
          <w:lang w:val="ru-RU"/>
        </w:rPr>
        <w:t xml:space="preserve"> тыс.рублей. исходя из уровня инфляции, не превышающего 3,7 процента (декабрь 2020 года к декабрю 2019 года)</w:t>
      </w:r>
    </w:p>
    <w:p w:rsidR="006560C9" w:rsidRPr="0028269C" w:rsidRDefault="006560C9" w:rsidP="0028269C">
      <w:pPr>
        <w:shd w:val="clear" w:color="auto" w:fill="FFFFFF"/>
        <w:ind w:left="17" w:firstLine="557"/>
        <w:jc w:val="both"/>
        <w:rPr>
          <w:sz w:val="28"/>
          <w:szCs w:val="28"/>
          <w:lang w:val="ru-RU"/>
        </w:rPr>
      </w:pPr>
    </w:p>
    <w:p w:rsidR="006560C9" w:rsidRPr="0028269C" w:rsidRDefault="006560C9" w:rsidP="0028269C">
      <w:pPr>
        <w:shd w:val="clear" w:color="auto" w:fill="FFFFFF"/>
        <w:ind w:firstLine="554"/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Статья2. Главные администраторы доходов бюджета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28269C">
        <w:rPr>
          <w:b/>
          <w:bCs/>
          <w:sz w:val="28"/>
          <w:szCs w:val="28"/>
          <w:lang w:val="ru-RU"/>
        </w:rPr>
        <w:t>Набережного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28269C">
        <w:rPr>
          <w:b/>
          <w:bCs/>
          <w:sz w:val="28"/>
          <w:szCs w:val="28"/>
          <w:lang w:val="ru-RU"/>
        </w:rPr>
        <w:t xml:space="preserve">сельского поселения Ромодановского муниципального района Республики Мордовия и главные администраторы источников финансирования </w:t>
      </w:r>
    </w:p>
    <w:p w:rsidR="006560C9" w:rsidRPr="001C4060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560C9" w:rsidRPr="001C4060" w:rsidRDefault="006560C9" w:rsidP="0028269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       1.Утвердить  перечень главных  администраторов доходов бюджета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28269C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- органов местного самоуправления, осуществляющие контроль  за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приложению 1 к настоящему Решению.</w:t>
      </w:r>
    </w:p>
    <w:p w:rsidR="006560C9" w:rsidRPr="0028269C" w:rsidRDefault="006560C9" w:rsidP="0028269C">
      <w:pPr>
        <w:shd w:val="clear" w:color="auto" w:fill="FFFFFF"/>
        <w:ind w:firstLine="554"/>
        <w:jc w:val="both"/>
        <w:rPr>
          <w:b/>
          <w:bCs/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       2.Утвердить перечень главных администраторов источников финансирования  дефицита  бюджета Набережного сельского поселения.</w:t>
      </w:r>
    </w:p>
    <w:p w:rsidR="006560C9" w:rsidRPr="0028269C" w:rsidRDefault="006560C9" w:rsidP="0028269C">
      <w:pPr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Ромодановского муниципального района </w:t>
      </w:r>
      <w:r w:rsidRPr="0028269C">
        <w:rPr>
          <w:color w:val="FF0000"/>
          <w:sz w:val="28"/>
          <w:szCs w:val="28"/>
          <w:lang w:val="ru-RU"/>
        </w:rPr>
        <w:t xml:space="preserve">  </w:t>
      </w:r>
      <w:r w:rsidRPr="0028269C">
        <w:rPr>
          <w:sz w:val="28"/>
          <w:szCs w:val="28"/>
          <w:lang w:val="ru-RU"/>
        </w:rPr>
        <w:t xml:space="preserve"> согласно приложению 2 к настоящему Решению.</w:t>
      </w:r>
    </w:p>
    <w:p w:rsidR="006560C9" w:rsidRPr="0028269C" w:rsidRDefault="006560C9" w:rsidP="0028269C">
      <w:pPr>
        <w:jc w:val="both"/>
        <w:rPr>
          <w:b/>
          <w:bCs/>
          <w:sz w:val="28"/>
          <w:szCs w:val="28"/>
          <w:lang w:val="ru-RU"/>
        </w:rPr>
      </w:pPr>
    </w:p>
    <w:p w:rsidR="006560C9" w:rsidRPr="0028269C" w:rsidRDefault="006560C9" w:rsidP="0028269C">
      <w:pPr>
        <w:shd w:val="clear" w:color="auto" w:fill="FFFFFF"/>
        <w:ind w:right="12"/>
        <w:jc w:val="both"/>
        <w:rPr>
          <w:sz w:val="28"/>
          <w:szCs w:val="28"/>
          <w:lang w:val="ru-RU"/>
        </w:rPr>
      </w:pPr>
    </w:p>
    <w:p w:rsidR="006560C9" w:rsidRPr="0028269C" w:rsidRDefault="006560C9" w:rsidP="0028269C">
      <w:pPr>
        <w:jc w:val="both"/>
        <w:rPr>
          <w:b/>
          <w:bCs/>
          <w:sz w:val="28"/>
          <w:szCs w:val="28"/>
          <w:lang w:val="ru-RU"/>
        </w:rPr>
      </w:pPr>
    </w:p>
    <w:p w:rsidR="006560C9" w:rsidRPr="0028269C" w:rsidRDefault="006560C9" w:rsidP="0028269C">
      <w:pPr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 xml:space="preserve">Статья 3. Безвозмездные поступления в бюджет Набережного сельского поселения Ромодановского муниципального района </w:t>
      </w:r>
    </w:p>
    <w:p w:rsidR="006560C9" w:rsidRPr="0028269C" w:rsidRDefault="006560C9" w:rsidP="0028269C">
      <w:pPr>
        <w:jc w:val="both"/>
        <w:rPr>
          <w:b/>
          <w:bCs/>
          <w:sz w:val="28"/>
          <w:szCs w:val="28"/>
          <w:lang w:val="ru-RU"/>
        </w:rPr>
      </w:pPr>
    </w:p>
    <w:p w:rsidR="006560C9" w:rsidRPr="0028269C" w:rsidRDefault="006560C9" w:rsidP="0028269C">
      <w:pPr>
        <w:shd w:val="clear" w:color="auto" w:fill="FFFFFF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      Утвердить объем безвозмездных поступлений в бюджет Набережного сельского поселения</w:t>
      </w:r>
      <w:r w:rsidRPr="0028269C">
        <w:rPr>
          <w:b/>
          <w:bCs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Ромодановского муниципального района на 2020 год согласно приложению 3 к настоящему Решению</w:t>
      </w:r>
    </w:p>
    <w:p w:rsidR="006560C9" w:rsidRPr="0028269C" w:rsidRDefault="006560C9" w:rsidP="0028269C">
      <w:pPr>
        <w:jc w:val="both"/>
        <w:rPr>
          <w:sz w:val="28"/>
          <w:szCs w:val="28"/>
          <w:lang w:val="ru-RU"/>
        </w:rPr>
      </w:pPr>
    </w:p>
    <w:p w:rsidR="006560C9" w:rsidRPr="0028269C" w:rsidRDefault="006560C9" w:rsidP="0028269C">
      <w:pPr>
        <w:shd w:val="clear" w:color="auto" w:fill="FFFFFF"/>
        <w:ind w:right="2"/>
        <w:jc w:val="both"/>
        <w:rPr>
          <w:color w:val="FFFFFF"/>
          <w:sz w:val="28"/>
          <w:szCs w:val="28"/>
          <w:lang w:val="ru-RU"/>
        </w:rPr>
      </w:pPr>
    </w:p>
    <w:p w:rsidR="006560C9" w:rsidRPr="0028269C" w:rsidRDefault="006560C9" w:rsidP="0028269C">
      <w:pPr>
        <w:shd w:val="clear" w:color="auto" w:fill="FFFFFF"/>
        <w:ind w:right="490"/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Статья 4. Распределение расходов бюджета Набережного сельского поселения</w:t>
      </w:r>
    </w:p>
    <w:p w:rsidR="006560C9" w:rsidRPr="0028269C" w:rsidRDefault="006560C9" w:rsidP="0028269C">
      <w:pPr>
        <w:shd w:val="clear" w:color="auto" w:fill="FFFFFF"/>
        <w:ind w:left="24" w:right="2" w:firstLine="53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ab/>
      </w:r>
    </w:p>
    <w:p w:rsidR="006560C9" w:rsidRPr="0028269C" w:rsidRDefault="006560C9" w:rsidP="0028269C">
      <w:pPr>
        <w:shd w:val="clear" w:color="auto" w:fill="FFFFFF"/>
        <w:ind w:left="24" w:right="2" w:firstLine="530"/>
        <w:jc w:val="center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Утвердить:</w:t>
      </w:r>
    </w:p>
    <w:p w:rsidR="006560C9" w:rsidRPr="0028269C" w:rsidRDefault="006560C9" w:rsidP="0028269C">
      <w:pPr>
        <w:shd w:val="clear" w:color="auto" w:fill="FFFFFF"/>
        <w:ind w:left="24" w:right="2" w:firstLine="53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 распределение бюджетных ассигнований  бюджета Набережного сельского поселения Ромодановского муниципального района по разделам, подразделам, целевым статьям и видам расходов, классификации расходов бюджетов Российской Федерации на 2020 год согласно приложению 4 к настоящему решению;</w:t>
      </w:r>
    </w:p>
    <w:p w:rsidR="006560C9" w:rsidRPr="001C4060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ведомственную структуру расходов бюджета </w:t>
      </w:r>
      <w:r w:rsidRPr="0028269C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на 2020 год согласно приложению 5  к настоящему Решению;</w:t>
      </w:r>
    </w:p>
    <w:p w:rsidR="006560C9" w:rsidRPr="001C4060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распределение бюджетных ассигнований бюджета </w:t>
      </w:r>
      <w:r w:rsidRPr="0028269C">
        <w:rPr>
          <w:rFonts w:ascii="Times New Roman" w:hAnsi="Times New Roman" w:cs="Times New Roman"/>
          <w:sz w:val="28"/>
          <w:szCs w:val="28"/>
        </w:rPr>
        <w:t xml:space="preserve">Набережного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 расходов классификации расходов бюджетов, а также по разделам и подразделам классификации расходов бюджетов согласно приложению 6  к настоящему Решению;</w:t>
      </w:r>
    </w:p>
    <w:p w:rsidR="006560C9" w:rsidRPr="0028269C" w:rsidRDefault="006560C9" w:rsidP="0028269C">
      <w:pPr>
        <w:shd w:val="clear" w:color="auto" w:fill="FFFFFF"/>
        <w:tabs>
          <w:tab w:val="left" w:pos="4020"/>
        </w:tabs>
        <w:ind w:right="2"/>
        <w:jc w:val="both"/>
        <w:rPr>
          <w:sz w:val="28"/>
          <w:szCs w:val="28"/>
          <w:lang w:val="ru-RU"/>
        </w:rPr>
      </w:pPr>
    </w:p>
    <w:p w:rsidR="006560C9" w:rsidRPr="0028269C" w:rsidRDefault="006560C9" w:rsidP="0028269C">
      <w:pPr>
        <w:shd w:val="clear" w:color="auto" w:fill="FFFFFF"/>
        <w:ind w:right="12"/>
        <w:jc w:val="both"/>
        <w:rPr>
          <w:b/>
          <w:bCs/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.</w:t>
      </w:r>
      <w:r w:rsidRPr="0028269C">
        <w:rPr>
          <w:b/>
          <w:bCs/>
          <w:sz w:val="28"/>
          <w:szCs w:val="28"/>
          <w:lang w:val="ru-RU"/>
        </w:rPr>
        <w:t>Статья 5. Бюджетные ассигнования на обеспечение деятельности муниципальных учреждений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b/>
          <w:bCs/>
          <w:sz w:val="28"/>
          <w:szCs w:val="28"/>
          <w:lang w:val="ru-RU"/>
        </w:rPr>
        <w:t>Набережного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28269C">
        <w:rPr>
          <w:b/>
          <w:bCs/>
          <w:sz w:val="28"/>
          <w:szCs w:val="28"/>
          <w:lang w:val="ru-RU"/>
        </w:rPr>
        <w:t xml:space="preserve">сельского поселения Ромодановского муниципального района Республики Мордовия </w:t>
      </w:r>
    </w:p>
    <w:p w:rsidR="006560C9" w:rsidRPr="0028269C" w:rsidRDefault="006560C9" w:rsidP="0028269C">
      <w:pPr>
        <w:ind w:firstLine="540"/>
        <w:jc w:val="both"/>
        <w:outlineLvl w:val="2"/>
        <w:rPr>
          <w:sz w:val="28"/>
          <w:szCs w:val="28"/>
          <w:lang w:val="ru-RU"/>
        </w:rPr>
      </w:pPr>
    </w:p>
    <w:p w:rsidR="006560C9" w:rsidRPr="0028269C" w:rsidRDefault="006560C9" w:rsidP="0028269C">
      <w:pPr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          1. Из бюджета 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</w:t>
      </w:r>
      <w:r w:rsidRPr="0028269C">
        <w:rPr>
          <w:b/>
          <w:bCs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Ромодановского муниципального района Республики Мордовия</w:t>
      </w:r>
      <w:r w:rsidRPr="0028269C">
        <w:rPr>
          <w:b/>
          <w:bCs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казенным учреждениям 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 </w:t>
      </w:r>
    </w:p>
    <w:p w:rsidR="006560C9" w:rsidRPr="0028269C" w:rsidRDefault="006560C9" w:rsidP="0028269C">
      <w:pPr>
        <w:shd w:val="clear" w:color="auto" w:fill="FFFFFF"/>
        <w:ind w:left="12" w:right="24"/>
        <w:jc w:val="both"/>
        <w:rPr>
          <w:sz w:val="28"/>
          <w:szCs w:val="28"/>
          <w:lang w:val="ru-RU"/>
        </w:rPr>
      </w:pPr>
    </w:p>
    <w:p w:rsidR="006560C9" w:rsidRPr="001C4060" w:rsidRDefault="006560C9" w:rsidP="0028269C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sz w:val="28"/>
          <w:szCs w:val="28"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6560C9" w:rsidRPr="001C4060" w:rsidRDefault="006560C9" w:rsidP="0028269C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560C9" w:rsidRPr="001C4060" w:rsidRDefault="006560C9" w:rsidP="0028269C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Из бюджета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6560C9" w:rsidRPr="001C4060" w:rsidRDefault="006560C9" w:rsidP="0028269C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6560C9" w:rsidRPr="0028269C" w:rsidRDefault="006560C9" w:rsidP="0028269C">
      <w:pPr>
        <w:shd w:val="clear" w:color="auto" w:fill="FFFFFF"/>
        <w:ind w:left="12" w:right="24"/>
        <w:jc w:val="both"/>
        <w:rPr>
          <w:sz w:val="28"/>
          <w:szCs w:val="28"/>
          <w:lang w:val="ru-RU"/>
        </w:rPr>
      </w:pPr>
    </w:p>
    <w:p w:rsidR="006560C9" w:rsidRPr="001C4060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sz w:val="28"/>
          <w:szCs w:val="28"/>
        </w:rPr>
        <w:t>Статья 7.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Pr="00983C6D">
        <w:rPr>
          <w:rFonts w:ascii="Times New Roman" w:hAnsi="Times New Roman" w:cs="Times New Roman"/>
          <w:b/>
          <w:bCs/>
          <w:sz w:val="28"/>
          <w:szCs w:val="28"/>
        </w:rPr>
        <w:t xml:space="preserve">Набережного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6560C9" w:rsidRPr="001C4060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560C9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2020 год в сумме</w:t>
      </w:r>
      <w:r>
        <w:rPr>
          <w:rFonts w:ascii="Times New Roman" w:hAnsi="Times New Roman" w:cs="Times New Roman"/>
          <w:sz w:val="28"/>
          <w:szCs w:val="28"/>
        </w:rPr>
        <w:t xml:space="preserve"> 139,6</w:t>
      </w:r>
      <w:r w:rsidRPr="001C4060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6560C9" w:rsidRPr="001C4060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установленном администрацией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района.</w:t>
      </w:r>
    </w:p>
    <w:p w:rsidR="006560C9" w:rsidRPr="001C4060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560C9" w:rsidRPr="001C4060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560C9" w:rsidRPr="001C4060" w:rsidRDefault="006560C9" w:rsidP="0028269C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Статья 8. Резервный фонд администрации </w:t>
      </w:r>
      <w:r w:rsidRPr="00983C6D">
        <w:rPr>
          <w:rFonts w:ascii="Times New Roman" w:hAnsi="Times New Roman" w:cs="Times New Roman"/>
          <w:b/>
          <w:bCs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6560C9" w:rsidRPr="001C4060" w:rsidRDefault="006560C9" w:rsidP="0028269C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560C9" w:rsidRPr="0028269C" w:rsidRDefault="006560C9" w:rsidP="0028269C">
      <w:pPr>
        <w:spacing w:line="228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1. 1. Установить размер Резервного фонда администрации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z w:val="28"/>
          <w:szCs w:val="28"/>
          <w:lang w:val="ru-RU"/>
        </w:rPr>
        <w:t xml:space="preserve"> сельского поселения Ромодановского  муниципального района на 2020 год   в сумме  10,0 тыс. рублей.</w:t>
      </w:r>
    </w:p>
    <w:p w:rsidR="006560C9" w:rsidRPr="0028269C" w:rsidRDefault="006560C9" w:rsidP="0028269C">
      <w:pPr>
        <w:spacing w:line="228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2. Средства Резервного фонда администрации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 Ромодановского муниципального района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6560C9" w:rsidRPr="0028269C" w:rsidRDefault="006560C9" w:rsidP="0028269C">
      <w:pPr>
        <w:spacing w:line="228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3. Бюджетные ассигнования  Резервного фонда администрации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 Ромодановского муниципального района, предусмотренные в составе бюджета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муниципального района, используются по решению администрации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 Ромодановского муниципального района.</w:t>
      </w:r>
    </w:p>
    <w:p w:rsidR="006560C9" w:rsidRPr="001C4060" w:rsidRDefault="006560C9" w:rsidP="0028269C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4. Порядок использования бюджетных ассигнований Резервного фонда администрации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устанавливается  администрацией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района.</w:t>
      </w:r>
    </w:p>
    <w:p w:rsidR="006560C9" w:rsidRPr="0028269C" w:rsidRDefault="006560C9" w:rsidP="0028269C">
      <w:pPr>
        <w:spacing w:line="228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5. Отчет об использовании бюджетных ассигнований Резервного фонда администрации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муниципального района  прилагается к годовому отчету об исполнении бюджета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 Ромодановского муниципального района.</w:t>
      </w:r>
    </w:p>
    <w:p w:rsidR="006560C9" w:rsidRPr="0028269C" w:rsidRDefault="006560C9" w:rsidP="0028269C">
      <w:pPr>
        <w:spacing w:line="230" w:lineRule="auto"/>
        <w:ind w:firstLine="540"/>
        <w:jc w:val="both"/>
        <w:rPr>
          <w:sz w:val="28"/>
          <w:szCs w:val="28"/>
          <w:lang w:val="ru-RU"/>
        </w:rPr>
      </w:pPr>
    </w:p>
    <w:p w:rsidR="006560C9" w:rsidRPr="0028269C" w:rsidRDefault="006560C9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</w:p>
    <w:p w:rsidR="006560C9" w:rsidRPr="0028269C" w:rsidRDefault="006560C9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</w:p>
    <w:p w:rsidR="006560C9" w:rsidRPr="0028269C" w:rsidRDefault="006560C9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</w:p>
    <w:p w:rsidR="006560C9" w:rsidRPr="0028269C" w:rsidRDefault="006560C9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Статья 9. Объем бюджетных ассигнований на исполнение публичных нормативных обязательств</w:t>
      </w:r>
    </w:p>
    <w:p w:rsidR="006560C9" w:rsidRPr="0028269C" w:rsidRDefault="006560C9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</w:p>
    <w:p w:rsidR="006560C9" w:rsidRPr="0028269C" w:rsidRDefault="006560C9" w:rsidP="0028269C">
      <w:pPr>
        <w:spacing w:line="230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 Ромодановского муниципального района на 2020 год в сумме –</w:t>
      </w:r>
      <w:r w:rsidRPr="0028269C">
        <w:rPr>
          <w:color w:val="FFFF00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9</w:t>
      </w:r>
      <w:r>
        <w:rPr>
          <w:sz w:val="28"/>
          <w:szCs w:val="28"/>
          <w:lang w:val="ru-RU"/>
        </w:rPr>
        <w:t>5</w:t>
      </w:r>
      <w:r w:rsidRPr="0028269C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>1</w:t>
      </w:r>
      <w:r w:rsidRPr="0028269C">
        <w:rPr>
          <w:sz w:val="28"/>
          <w:szCs w:val="28"/>
          <w:lang w:val="ru-RU"/>
        </w:rPr>
        <w:t>тыс. рублей.</w:t>
      </w:r>
    </w:p>
    <w:p w:rsidR="006560C9" w:rsidRPr="0028269C" w:rsidRDefault="006560C9" w:rsidP="0028269C">
      <w:pPr>
        <w:spacing w:line="230" w:lineRule="auto"/>
        <w:ind w:firstLine="540"/>
        <w:jc w:val="both"/>
        <w:rPr>
          <w:sz w:val="28"/>
          <w:szCs w:val="28"/>
          <w:lang w:val="ru-RU"/>
        </w:rPr>
      </w:pPr>
    </w:p>
    <w:p w:rsidR="006560C9" w:rsidRPr="001C4060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Статья10.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Pr="00983C6D">
        <w:rPr>
          <w:rFonts w:ascii="Times New Roman" w:hAnsi="Times New Roman" w:cs="Times New Roman"/>
          <w:b/>
          <w:bCs/>
          <w:sz w:val="28"/>
          <w:szCs w:val="28"/>
        </w:rPr>
        <w:t xml:space="preserve">Набережного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</w:p>
    <w:p w:rsidR="006560C9" w:rsidRPr="001C4060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560C9" w:rsidRPr="001C4060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6560C9" w:rsidRPr="001C4060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2020 год  в сумме 0 рублей.</w:t>
      </w:r>
    </w:p>
    <w:p w:rsidR="006560C9" w:rsidRPr="001C4060" w:rsidRDefault="006560C9" w:rsidP="0028269C">
      <w:pPr>
        <w:pStyle w:val="ConsPlusNormal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.Установить верхний предел муниципального долга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 района на 1 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1C4060">
        <w:rPr>
          <w:rFonts w:ascii="Times New Roman" w:hAnsi="Times New Roman" w:cs="Times New Roman"/>
          <w:sz w:val="28"/>
          <w:szCs w:val="28"/>
        </w:rPr>
        <w:t>сумме</w:t>
      </w:r>
      <w:r>
        <w:rPr>
          <w:rFonts w:ascii="Times New Roman" w:hAnsi="Times New Roman" w:cs="Times New Roman"/>
          <w:sz w:val="28"/>
          <w:szCs w:val="28"/>
        </w:rPr>
        <w:t xml:space="preserve"> 987,7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тыс. рублей.</w:t>
      </w:r>
    </w:p>
    <w:p w:rsidR="006560C9" w:rsidRPr="001C4060" w:rsidRDefault="006560C9" w:rsidP="0028269C">
      <w:pPr>
        <w:pStyle w:val="ConsPlusNormal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560C9" w:rsidRPr="0028269C" w:rsidRDefault="006560C9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Статья 11. Особенности исполнения бюджета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b/>
          <w:bCs/>
          <w:sz w:val="28"/>
          <w:szCs w:val="28"/>
          <w:lang w:val="ru-RU"/>
        </w:rPr>
        <w:t>Набережного</w:t>
      </w:r>
      <w:r w:rsidRPr="0028269C">
        <w:rPr>
          <w:b/>
          <w:bCs/>
          <w:sz w:val="28"/>
          <w:szCs w:val="28"/>
          <w:lang w:val="ru-RU"/>
        </w:rPr>
        <w:t xml:space="preserve"> сельского поселения Ромодановского муниципального района в 2020 году</w:t>
      </w:r>
    </w:p>
    <w:p w:rsidR="006560C9" w:rsidRPr="0028269C" w:rsidRDefault="006560C9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</w:p>
    <w:p w:rsidR="006560C9" w:rsidRPr="0028269C" w:rsidRDefault="006560C9" w:rsidP="0028269C">
      <w:pPr>
        <w:spacing w:line="230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Установить в соответствии с пунктом 8 статьи 217 Бюджетного кодекса Российской Федерации и </w:t>
      </w:r>
      <w:r w:rsidRPr="0028269C">
        <w:rPr>
          <w:color w:val="000000"/>
          <w:sz w:val="28"/>
          <w:szCs w:val="28"/>
          <w:lang w:val="ru-RU"/>
        </w:rPr>
        <w:t>статьей 6  Решения Совета депутатов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z w:val="28"/>
          <w:szCs w:val="28"/>
          <w:lang w:val="ru-RU"/>
        </w:rPr>
        <w:t xml:space="preserve"> сельского поселения</w:t>
      </w:r>
      <w:r w:rsidRPr="0028269C">
        <w:rPr>
          <w:color w:val="FF0000"/>
          <w:sz w:val="28"/>
          <w:szCs w:val="28"/>
          <w:lang w:val="ru-RU"/>
        </w:rPr>
        <w:t xml:space="preserve">  </w:t>
      </w:r>
      <w:r w:rsidRPr="0028269C">
        <w:rPr>
          <w:color w:val="000000"/>
          <w:sz w:val="28"/>
          <w:szCs w:val="28"/>
          <w:lang w:val="ru-RU"/>
        </w:rPr>
        <w:t>Ромодановского муниципального района Республики</w:t>
      </w:r>
      <w:r w:rsidRPr="0028269C">
        <w:rPr>
          <w:color w:val="FF0000"/>
          <w:sz w:val="28"/>
          <w:szCs w:val="28"/>
          <w:lang w:val="ru-RU"/>
        </w:rPr>
        <w:t xml:space="preserve"> </w:t>
      </w:r>
      <w:r w:rsidRPr="0028269C">
        <w:rPr>
          <w:color w:val="000000"/>
          <w:sz w:val="28"/>
          <w:szCs w:val="28"/>
          <w:lang w:val="ru-RU"/>
        </w:rPr>
        <w:t>Мордовия  от 17 мая 2016 года  № 14 «О бюджетном процессе в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z w:val="28"/>
          <w:szCs w:val="28"/>
          <w:lang w:val="ru-RU"/>
        </w:rPr>
        <w:t xml:space="preserve"> сельского поселения</w:t>
      </w:r>
      <w:r w:rsidRPr="0028269C">
        <w:rPr>
          <w:color w:val="FF0000"/>
          <w:sz w:val="28"/>
          <w:szCs w:val="28"/>
          <w:lang w:val="ru-RU"/>
        </w:rPr>
        <w:t xml:space="preserve"> </w:t>
      </w:r>
      <w:r w:rsidRPr="0028269C">
        <w:rPr>
          <w:color w:val="000000"/>
          <w:sz w:val="28"/>
          <w:szCs w:val="28"/>
          <w:lang w:val="ru-RU"/>
        </w:rPr>
        <w:t>Ромодановском муниципальном районе Республики</w:t>
      </w:r>
      <w:r w:rsidRPr="0028269C">
        <w:rPr>
          <w:color w:val="FF0000"/>
          <w:sz w:val="28"/>
          <w:szCs w:val="28"/>
          <w:lang w:val="ru-RU"/>
        </w:rPr>
        <w:t xml:space="preserve"> </w:t>
      </w:r>
      <w:r w:rsidRPr="0028269C">
        <w:rPr>
          <w:color w:val="000000"/>
          <w:sz w:val="28"/>
          <w:szCs w:val="28"/>
          <w:lang w:val="ru-RU"/>
        </w:rPr>
        <w:t>Мордовия»</w:t>
      </w:r>
      <w:r w:rsidRPr="0028269C">
        <w:rPr>
          <w:sz w:val="28"/>
          <w:szCs w:val="28"/>
          <w:lang w:val="ru-RU"/>
        </w:rPr>
        <w:t xml:space="preserve"> следующие  дополнительные основания  внесения  изменений в сводную бюджетную роспись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6560C9" w:rsidRPr="0028269C" w:rsidRDefault="006560C9" w:rsidP="0028269C">
      <w:pPr>
        <w:spacing w:line="230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1) осуществление выплат, направленных на сокращение и погашение  долговых обязательств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6560C9" w:rsidRPr="0028269C" w:rsidRDefault="006560C9" w:rsidP="0028269C">
      <w:pPr>
        <w:spacing w:line="230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6560C9" w:rsidRPr="0028269C" w:rsidRDefault="006560C9" w:rsidP="0028269C">
      <w:pPr>
        <w:spacing w:line="230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</w:t>
      </w:r>
    </w:p>
    <w:p w:rsidR="006560C9" w:rsidRPr="0028269C" w:rsidRDefault="006560C9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4) перераспределение бюджетных ассигнований в целях обеспечения исполнения обязательств, связанных с софинансированием муниципальных программ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 Ромодановского муниципального района.</w:t>
      </w:r>
    </w:p>
    <w:p w:rsidR="006560C9" w:rsidRPr="0028269C" w:rsidRDefault="006560C9" w:rsidP="0028269C">
      <w:pPr>
        <w:spacing w:line="230" w:lineRule="auto"/>
        <w:jc w:val="both"/>
        <w:rPr>
          <w:b/>
          <w:bCs/>
          <w:sz w:val="28"/>
          <w:szCs w:val="28"/>
          <w:lang w:val="ru-RU"/>
        </w:rPr>
      </w:pPr>
    </w:p>
    <w:p w:rsidR="006560C9" w:rsidRPr="0028269C" w:rsidRDefault="006560C9" w:rsidP="0028269C">
      <w:pPr>
        <w:spacing w:line="252" w:lineRule="auto"/>
        <w:ind w:firstLine="720"/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Статья 12. Вступление настоящего Решения в силу</w:t>
      </w:r>
    </w:p>
    <w:p w:rsidR="006560C9" w:rsidRPr="0028269C" w:rsidRDefault="006560C9" w:rsidP="0028269C">
      <w:pPr>
        <w:spacing w:line="252" w:lineRule="auto"/>
        <w:ind w:firstLine="720"/>
        <w:jc w:val="both"/>
        <w:rPr>
          <w:sz w:val="28"/>
          <w:szCs w:val="28"/>
          <w:lang w:val="ru-RU"/>
        </w:rPr>
      </w:pPr>
    </w:p>
    <w:p w:rsidR="006560C9" w:rsidRPr="0028269C" w:rsidRDefault="006560C9" w:rsidP="0028269C">
      <w:pPr>
        <w:shd w:val="clear" w:color="auto" w:fill="FFFFFF"/>
        <w:ind w:left="12" w:right="24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                    Настоящее Решение вступает в силу с 1 января 2020 года.</w:t>
      </w:r>
    </w:p>
    <w:p w:rsidR="006560C9" w:rsidRPr="0028269C" w:rsidRDefault="006560C9" w:rsidP="0028269C">
      <w:pPr>
        <w:shd w:val="clear" w:color="auto" w:fill="FFFFFF"/>
        <w:ind w:left="12" w:right="24"/>
        <w:jc w:val="both"/>
        <w:rPr>
          <w:sz w:val="28"/>
          <w:szCs w:val="28"/>
          <w:lang w:val="ru-RU"/>
        </w:rPr>
      </w:pPr>
    </w:p>
    <w:p w:rsidR="006560C9" w:rsidRPr="0028269C" w:rsidRDefault="006560C9" w:rsidP="0028269C">
      <w:pPr>
        <w:spacing w:line="252" w:lineRule="auto"/>
        <w:ind w:firstLine="720"/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 xml:space="preserve">Статья 13. Действие нормативных правовых актов </w:t>
      </w:r>
      <w:r w:rsidRPr="00983C6D">
        <w:rPr>
          <w:b/>
          <w:bCs/>
          <w:sz w:val="28"/>
          <w:szCs w:val="28"/>
          <w:lang w:val="ru-RU"/>
        </w:rPr>
        <w:t xml:space="preserve">Набережного </w:t>
      </w:r>
      <w:r w:rsidRPr="0028269C">
        <w:rPr>
          <w:b/>
          <w:bCs/>
          <w:sz w:val="28"/>
          <w:szCs w:val="28"/>
          <w:lang w:val="ru-RU"/>
        </w:rPr>
        <w:t>сельского поселения</w:t>
      </w:r>
      <w:r w:rsidRPr="0028269C">
        <w:rPr>
          <w:sz w:val="28"/>
          <w:szCs w:val="28"/>
          <w:lang w:val="ru-RU"/>
        </w:rPr>
        <w:t xml:space="preserve"> </w:t>
      </w:r>
      <w:r w:rsidRPr="0028269C">
        <w:rPr>
          <w:b/>
          <w:bCs/>
          <w:sz w:val="28"/>
          <w:szCs w:val="28"/>
          <w:lang w:val="ru-RU"/>
        </w:rPr>
        <w:t xml:space="preserve">Ромодановского муниципального района </w:t>
      </w:r>
    </w:p>
    <w:p w:rsidR="006560C9" w:rsidRPr="0028269C" w:rsidRDefault="006560C9" w:rsidP="0028269C">
      <w:pPr>
        <w:spacing w:line="252" w:lineRule="auto"/>
        <w:ind w:firstLine="720"/>
        <w:jc w:val="both"/>
        <w:rPr>
          <w:b/>
          <w:bCs/>
          <w:sz w:val="28"/>
          <w:szCs w:val="28"/>
          <w:lang w:val="ru-RU"/>
        </w:rPr>
      </w:pPr>
    </w:p>
    <w:p w:rsidR="006560C9" w:rsidRPr="0028269C" w:rsidRDefault="006560C9" w:rsidP="0028269C">
      <w:pPr>
        <w:spacing w:line="252" w:lineRule="auto"/>
        <w:ind w:firstLine="720"/>
        <w:jc w:val="both"/>
        <w:rPr>
          <w:i/>
          <w:iCs/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Установить, что нормативные правовые акты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муниципального района, принятые на основе и во исполнение Решений Совета депутатов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муниципального района «О бюджете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 муниципального района на 2017 год», «О бюджете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z w:val="28"/>
          <w:szCs w:val="28"/>
          <w:lang w:val="ru-RU"/>
        </w:rPr>
        <w:t xml:space="preserve"> сельского поселения Ромодановского муниципального района на 2018 год», «О бюджете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</w:t>
      </w:r>
      <w:r w:rsidRPr="0028269C">
        <w:rPr>
          <w:b/>
          <w:bCs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поселения Ромодановского муниципального района на 2019 год», действуют в части, не противоречащей настоящему решению. </w:t>
      </w:r>
    </w:p>
    <w:p w:rsidR="006560C9" w:rsidRPr="0028269C" w:rsidRDefault="006560C9" w:rsidP="0028269C">
      <w:pPr>
        <w:ind w:firstLine="540"/>
        <w:jc w:val="both"/>
        <w:rPr>
          <w:sz w:val="28"/>
          <w:szCs w:val="28"/>
          <w:lang w:val="ru-RU"/>
        </w:rPr>
      </w:pPr>
    </w:p>
    <w:p w:rsidR="006560C9" w:rsidRPr="001C4060" w:rsidRDefault="006560C9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560C9" w:rsidRPr="001C4060" w:rsidRDefault="006560C9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560C9" w:rsidRDefault="006560C9" w:rsidP="00983C6D">
      <w:pPr>
        <w:rPr>
          <w:sz w:val="22"/>
          <w:szCs w:val="22"/>
          <w:lang w:val="ru-RU"/>
        </w:rPr>
      </w:pPr>
      <w:r w:rsidRPr="0028269C">
        <w:rPr>
          <w:lang w:val="ru-RU"/>
        </w:rPr>
        <w:t xml:space="preserve">Глава </w:t>
      </w:r>
      <w:r w:rsidRPr="00983C6D">
        <w:rPr>
          <w:sz w:val="22"/>
          <w:szCs w:val="22"/>
          <w:lang w:val="ru-RU"/>
        </w:rPr>
        <w:t>Набережного</w:t>
      </w:r>
    </w:p>
    <w:p w:rsidR="006560C9" w:rsidRPr="00D62EC4" w:rsidRDefault="006560C9" w:rsidP="00983C6D">
      <w:pPr>
        <w:rPr>
          <w:lang w:val="ru-RU"/>
        </w:rPr>
      </w:pPr>
      <w:r w:rsidRPr="0028269C">
        <w:rPr>
          <w:lang w:val="ru-RU"/>
        </w:rPr>
        <w:t xml:space="preserve">сельского поселения:      </w:t>
      </w:r>
      <w:r w:rsidRPr="00D62EC4">
        <w:rPr>
          <w:lang w:val="ru-RU"/>
        </w:rPr>
        <w:t xml:space="preserve"> </w:t>
      </w:r>
      <w:r w:rsidRPr="0028269C">
        <w:rPr>
          <w:lang w:val="ru-RU"/>
        </w:rPr>
        <w:t xml:space="preserve">                                                      </w:t>
      </w:r>
      <w:r w:rsidRPr="00D62EC4">
        <w:rPr>
          <w:lang w:val="ru-RU"/>
        </w:rPr>
        <w:t>Н.Ю.Журавлева</w:t>
      </w:r>
    </w:p>
    <w:p w:rsidR="006560C9" w:rsidRPr="0028269C" w:rsidRDefault="006560C9" w:rsidP="0028269C">
      <w:pPr>
        <w:rPr>
          <w:lang w:val="ru-RU"/>
        </w:rPr>
      </w:pPr>
    </w:p>
    <w:p w:rsidR="006560C9" w:rsidRPr="0028269C" w:rsidRDefault="006560C9" w:rsidP="0028269C">
      <w:pPr>
        <w:rPr>
          <w:lang w:val="ru-RU"/>
        </w:rPr>
      </w:pPr>
    </w:p>
    <w:p w:rsidR="006560C9" w:rsidRPr="0028269C" w:rsidRDefault="006560C9" w:rsidP="0028269C">
      <w:pPr>
        <w:rPr>
          <w:sz w:val="28"/>
          <w:szCs w:val="28"/>
          <w:lang w:val="ru-RU"/>
        </w:rPr>
      </w:pPr>
    </w:p>
    <w:p w:rsidR="006560C9" w:rsidRPr="0028269C" w:rsidRDefault="006560C9" w:rsidP="0028269C">
      <w:pPr>
        <w:rPr>
          <w:sz w:val="28"/>
          <w:szCs w:val="28"/>
          <w:lang w:val="ru-RU"/>
        </w:rPr>
      </w:pPr>
    </w:p>
    <w:p w:rsidR="006560C9" w:rsidRPr="0028269C" w:rsidRDefault="006560C9" w:rsidP="0028269C">
      <w:pPr>
        <w:rPr>
          <w:sz w:val="28"/>
          <w:szCs w:val="28"/>
          <w:lang w:val="ru-RU"/>
        </w:rPr>
      </w:pPr>
    </w:p>
    <w:p w:rsidR="006560C9" w:rsidRPr="004E519D" w:rsidRDefault="006560C9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4E519D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6560C9" w:rsidRDefault="006560C9" w:rsidP="00D62EC4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51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проекту</w:t>
      </w:r>
      <w:r w:rsidRPr="004E519D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E519D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560C9" w:rsidRDefault="006560C9" w:rsidP="00D62EC4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pacing w:val="2"/>
          <w:sz w:val="24"/>
          <w:szCs w:val="24"/>
        </w:rPr>
        <w:t>Набережного</w:t>
      </w:r>
      <w:r w:rsidRPr="004E519D">
        <w:rPr>
          <w:rFonts w:ascii="Times New Roman" w:hAnsi="Times New Roman" w:cs="Times New Roman"/>
          <w:sz w:val="24"/>
          <w:szCs w:val="24"/>
        </w:rPr>
        <w:t xml:space="preserve">  сельского поселения     </w:t>
      </w:r>
    </w:p>
    <w:p w:rsidR="006560C9" w:rsidRPr="004E519D" w:rsidRDefault="006560C9" w:rsidP="00D62EC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</w:t>
      </w:r>
    </w:p>
    <w:p w:rsidR="006560C9" w:rsidRPr="004E519D" w:rsidRDefault="006560C9" w:rsidP="00D62EC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6560C9" w:rsidRDefault="006560C9" w:rsidP="00D62EC4">
      <w:pPr>
        <w:pStyle w:val="ConsPlusNormal"/>
        <w:widowControl/>
        <w:ind w:left="5103" w:firstLine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.12.2019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0C9" w:rsidRDefault="006560C9" w:rsidP="0028269C">
      <w:pPr>
        <w:rPr>
          <w:sz w:val="28"/>
          <w:szCs w:val="28"/>
          <w:lang w:val="ru-RU"/>
        </w:rPr>
      </w:pPr>
    </w:p>
    <w:p w:rsidR="006560C9" w:rsidRDefault="006560C9" w:rsidP="0028269C">
      <w:pPr>
        <w:rPr>
          <w:sz w:val="28"/>
          <w:szCs w:val="28"/>
          <w:lang w:val="ru-RU"/>
        </w:rPr>
      </w:pPr>
    </w:p>
    <w:tbl>
      <w:tblPr>
        <w:tblW w:w="10722" w:type="dxa"/>
        <w:tblCellSpacing w:w="0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1803"/>
        <w:gridCol w:w="2672"/>
        <w:gridCol w:w="6247"/>
      </w:tblGrid>
      <w:tr w:rsidR="006560C9" w:rsidRPr="001F58F7" w:rsidTr="00E050DC">
        <w:trPr>
          <w:trHeight w:val="195"/>
          <w:tblCellSpacing w:w="0" w:type="dxa"/>
        </w:trPr>
        <w:tc>
          <w:tcPr>
            <w:tcW w:w="1803" w:type="dxa"/>
          </w:tcPr>
          <w:p w:rsidR="006560C9" w:rsidRPr="001F58F7" w:rsidRDefault="006560C9" w:rsidP="001620B4">
            <w:pPr>
              <w:pStyle w:val="NormalWeb"/>
              <w:spacing w:line="195" w:lineRule="atLeast"/>
              <w:jc w:val="center"/>
            </w:pPr>
            <w:r w:rsidRPr="001F58F7">
              <w:rPr>
                <w:b/>
                <w:bCs/>
              </w:rPr>
              <w:t xml:space="preserve">Код </w:t>
            </w:r>
            <w:r w:rsidRPr="001F58F7">
              <w:rPr>
                <w:b/>
                <w:bCs/>
              </w:rPr>
              <w:br/>
              <w:t>администратора</w:t>
            </w:r>
          </w:p>
        </w:tc>
        <w:tc>
          <w:tcPr>
            <w:tcW w:w="2672" w:type="dxa"/>
          </w:tcPr>
          <w:p w:rsidR="006560C9" w:rsidRPr="001F58F7" w:rsidRDefault="006560C9" w:rsidP="001620B4">
            <w:pPr>
              <w:pStyle w:val="NormalWeb"/>
              <w:spacing w:line="195" w:lineRule="atLeast"/>
              <w:jc w:val="center"/>
            </w:pPr>
            <w:r w:rsidRPr="001F58F7">
              <w:rPr>
                <w:b/>
                <w:bCs/>
              </w:rPr>
              <w:t>Код дохода</w:t>
            </w:r>
          </w:p>
        </w:tc>
        <w:tc>
          <w:tcPr>
            <w:tcW w:w="6247" w:type="dxa"/>
          </w:tcPr>
          <w:p w:rsidR="006560C9" w:rsidRPr="001F58F7" w:rsidRDefault="006560C9" w:rsidP="001620B4">
            <w:pPr>
              <w:pStyle w:val="NormalWeb"/>
              <w:spacing w:line="195" w:lineRule="atLeast"/>
              <w:jc w:val="center"/>
            </w:pPr>
            <w:r w:rsidRPr="001F58F7">
              <w:rPr>
                <w:b/>
                <w:bCs/>
              </w:rPr>
              <w:t>Наименование администратора доходов</w:t>
            </w:r>
          </w:p>
        </w:tc>
      </w:tr>
      <w:tr w:rsidR="006560C9" w:rsidRPr="004E6B2B" w:rsidTr="00E050DC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6560C9" w:rsidRPr="001F58F7" w:rsidRDefault="006560C9" w:rsidP="001620B4">
            <w:pPr>
              <w:pStyle w:val="NormalWeb"/>
              <w:spacing w:line="90" w:lineRule="atLeast"/>
              <w:jc w:val="center"/>
            </w:pPr>
            <w:r w:rsidRPr="001F58F7">
              <w:rPr>
                <w:b/>
                <w:bCs/>
              </w:rPr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</w:p>
        </w:tc>
        <w:tc>
          <w:tcPr>
            <w:tcW w:w="6247" w:type="dxa"/>
          </w:tcPr>
          <w:p w:rsidR="006560C9" w:rsidRPr="001F58F7" w:rsidRDefault="006560C9" w:rsidP="001620B4">
            <w:pPr>
              <w:pStyle w:val="NormalWeb"/>
              <w:spacing w:line="90" w:lineRule="atLeast"/>
            </w:pPr>
            <w:r w:rsidRPr="001F58F7">
              <w:rPr>
                <w:b/>
                <w:bCs/>
              </w:rPr>
              <w:t xml:space="preserve">Администрация Набережного сельского поселения Ромодановского муниципального района Республики Мордовия </w:t>
            </w:r>
          </w:p>
        </w:tc>
      </w:tr>
      <w:tr w:rsidR="006560C9" w:rsidRPr="004E6B2B" w:rsidTr="00E050DC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1 11 05025 10 0000 120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 w:rsidRPr="00A056A1"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6560C9" w:rsidRPr="004E6B2B" w:rsidTr="00E050DC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1 11 05035 10 0000 120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6560C9" w:rsidRPr="004E6B2B" w:rsidTr="00E050DC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1 11 05075 10 0000 120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6560C9" w:rsidRPr="004E6B2B" w:rsidTr="00E050DC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1 11 07015 10 0000 120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 </w:t>
            </w:r>
          </w:p>
        </w:tc>
      </w:tr>
      <w:tr w:rsidR="006560C9" w:rsidRPr="004E6B2B" w:rsidTr="00E050DC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1 11 09035 10 0000 120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Доходы от эксплуатации и использования имущества автомобильных дорог, находящихся в собственности сельских поселений</w:t>
            </w:r>
          </w:p>
        </w:tc>
      </w:tr>
      <w:tr w:rsidR="006560C9" w:rsidRPr="004E6B2B" w:rsidTr="00E050DC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1 11 09045 10 0000 120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6560C9" w:rsidRPr="004E6B2B" w:rsidTr="00E050DC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1 13 01076 10 0000 130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6560C9" w:rsidRPr="004E6B2B" w:rsidTr="00E050DC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1 13 01995 10 0000 130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6560C9" w:rsidRPr="004E6B2B" w:rsidTr="00E050DC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1 13 02065 10 0000 130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6560C9" w:rsidRPr="004E6B2B" w:rsidTr="00E050DC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1 13 02995 10 0000 130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 xml:space="preserve">Прочие доходы от компенсации затрат бюджетов сельских поселений </w:t>
            </w:r>
          </w:p>
        </w:tc>
      </w:tr>
      <w:tr w:rsidR="006560C9" w:rsidRPr="004E6B2B" w:rsidTr="00E050DC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1 14 02052 10 0000 410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6560C9" w:rsidRPr="004E6B2B" w:rsidTr="00E050DC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1 14 02053 10 0000 410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1 14 02058 10 0000 410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1 14 02052 10 0000 440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1 14 02053 10 0000 440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1 15 02050 10 0000 140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spacing w:line="30" w:lineRule="atLeast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spacing w:line="30" w:lineRule="atLeast"/>
              <w:jc w:val="center"/>
            </w:pPr>
            <w:r>
              <w:t>1 17 01050 10 0000 180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  <w:spacing w:line="30" w:lineRule="atLeast"/>
            </w:pPr>
            <w:r>
              <w:t>Невыясненные поступления, зачисляемые в бюджеты сельских поселений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1 17 02020 10 0000 180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6560C9" w:rsidRDefault="006560C9" w:rsidP="001620B4">
            <w:pPr>
              <w:pStyle w:val="NormalWeb"/>
              <w:jc w:val="center"/>
            </w:pPr>
            <w:r>
              <w:t>1 17 05050 10 0000 180</w:t>
            </w:r>
          </w:p>
        </w:tc>
        <w:tc>
          <w:tcPr>
            <w:tcW w:w="6247" w:type="dxa"/>
          </w:tcPr>
          <w:p w:rsidR="006560C9" w:rsidRDefault="006560C9" w:rsidP="001620B4">
            <w:pPr>
              <w:pStyle w:val="NormalWeb"/>
            </w:pPr>
            <w:r>
              <w:t>Прочие неналоговые доходы бюджетов сельских поселений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15001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19999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  <w:vAlign w:val="center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Прочие дотации бюджетам сельских поселений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25027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29999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  <w:vAlign w:val="center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Прочие субсидии бюджетам сельских поселений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35118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6560C9" w:rsidRPr="004E6B2B" w:rsidTr="00E050DC">
        <w:trPr>
          <w:trHeight w:val="435"/>
          <w:tblCellSpacing w:w="0" w:type="dxa"/>
        </w:trPr>
        <w:tc>
          <w:tcPr>
            <w:tcW w:w="1803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30024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  <w:vAlign w:val="center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6560C9" w:rsidRPr="004E6B2B" w:rsidTr="00E050DC">
        <w:trPr>
          <w:trHeight w:val="435"/>
          <w:tblCellSpacing w:w="0" w:type="dxa"/>
        </w:trPr>
        <w:tc>
          <w:tcPr>
            <w:tcW w:w="1803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39999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  <w:vAlign w:val="center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Прочие субвенции бюджетам сельских поселений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45160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40014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6560C9" w:rsidRPr="004E6B2B" w:rsidTr="00E050DC">
        <w:trPr>
          <w:trHeight w:val="606"/>
          <w:tblCellSpacing w:w="0" w:type="dxa"/>
        </w:trPr>
        <w:tc>
          <w:tcPr>
            <w:tcW w:w="1803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49999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  <w:vAlign w:val="center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6560C9" w:rsidRPr="004E6B2B" w:rsidTr="00E050DC">
        <w:trPr>
          <w:trHeight w:val="1326"/>
          <w:tblCellSpacing w:w="0" w:type="dxa"/>
        </w:trPr>
        <w:tc>
          <w:tcPr>
            <w:tcW w:w="1803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18</w:t>
            </w:r>
            <w:r>
              <w:t xml:space="preserve"> </w:t>
            </w:r>
            <w:r w:rsidRPr="001F58F7">
              <w:t>60010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18</w:t>
            </w:r>
            <w:r>
              <w:t xml:space="preserve"> </w:t>
            </w:r>
            <w:r w:rsidRPr="001F58F7">
              <w:t>60020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798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19</w:t>
            </w:r>
            <w:r>
              <w:t xml:space="preserve"> </w:t>
            </w:r>
            <w:r w:rsidRPr="001F58F7">
              <w:t>60010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798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07</w:t>
            </w:r>
            <w:r>
              <w:t xml:space="preserve"> </w:t>
            </w:r>
            <w:r w:rsidRPr="001F58F7">
              <w:t>05030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Прочие безвозмездные поступления в бюджеты сельских поселений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798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08</w:t>
            </w:r>
            <w:r>
              <w:t xml:space="preserve"> </w:t>
            </w:r>
            <w:r w:rsidRPr="001F58F7">
              <w:t>05000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798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18</w:t>
            </w:r>
            <w:r>
              <w:t xml:space="preserve"> </w:t>
            </w:r>
            <w:r w:rsidRPr="001F58F7">
              <w:t>05010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6560C9" w:rsidRPr="004E6B2B" w:rsidTr="00E050DC">
        <w:trPr>
          <w:trHeight w:val="405"/>
          <w:tblCellSpacing w:w="0" w:type="dxa"/>
        </w:trPr>
        <w:tc>
          <w:tcPr>
            <w:tcW w:w="1798" w:type="dxa"/>
            <w:vAlign w:val="center"/>
          </w:tcPr>
          <w:p w:rsidR="006560C9" w:rsidRPr="001F58F7" w:rsidRDefault="006560C9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6560C9" w:rsidRPr="001F58F7" w:rsidRDefault="006560C9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18</w:t>
            </w:r>
            <w:r>
              <w:t xml:space="preserve"> </w:t>
            </w:r>
            <w:r w:rsidRPr="001F58F7">
              <w:t>05030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6560C9" w:rsidRPr="00D62EC4" w:rsidRDefault="006560C9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</w:tbl>
    <w:p w:rsidR="006560C9" w:rsidRDefault="006560C9" w:rsidP="00D62EC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60C9" w:rsidRDefault="006560C9">
      <w:pPr>
        <w:rPr>
          <w:lang w:val="ru-RU"/>
        </w:rPr>
      </w:pPr>
    </w:p>
    <w:p w:rsidR="006560C9" w:rsidRDefault="006560C9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6560C9" w:rsidRPr="004E519D" w:rsidRDefault="006560C9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Приложение №2</w:t>
      </w:r>
    </w:p>
    <w:p w:rsidR="006560C9" w:rsidRDefault="006560C9" w:rsidP="00D62EC4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51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проекту</w:t>
      </w:r>
      <w:r w:rsidRPr="004E519D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E519D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560C9" w:rsidRDefault="006560C9" w:rsidP="00D62EC4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pacing w:val="2"/>
          <w:sz w:val="24"/>
          <w:szCs w:val="24"/>
        </w:rPr>
        <w:t>Набережного</w:t>
      </w:r>
      <w:r w:rsidRPr="004E519D">
        <w:rPr>
          <w:rFonts w:ascii="Times New Roman" w:hAnsi="Times New Roman" w:cs="Times New Roman"/>
          <w:sz w:val="24"/>
          <w:szCs w:val="24"/>
        </w:rPr>
        <w:t xml:space="preserve">  сельского поселения     </w:t>
      </w:r>
    </w:p>
    <w:p w:rsidR="006560C9" w:rsidRPr="004E519D" w:rsidRDefault="006560C9" w:rsidP="00D62EC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</w:t>
      </w:r>
    </w:p>
    <w:p w:rsidR="006560C9" w:rsidRPr="004E519D" w:rsidRDefault="006560C9" w:rsidP="00D62EC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6560C9" w:rsidRDefault="006560C9" w:rsidP="00D62EC4">
      <w:pPr>
        <w:pStyle w:val="ConsPlusNormal"/>
        <w:widowControl/>
        <w:ind w:left="5103" w:firstLine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.12.2019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0C9" w:rsidRDefault="006560C9" w:rsidP="00D62EC4">
      <w:pPr>
        <w:tabs>
          <w:tab w:val="left" w:pos="6150"/>
        </w:tabs>
        <w:rPr>
          <w:lang w:val="ru-RU"/>
        </w:rPr>
      </w:pPr>
    </w:p>
    <w:tbl>
      <w:tblPr>
        <w:tblW w:w="10781" w:type="dxa"/>
        <w:tblInd w:w="-5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135"/>
        <w:gridCol w:w="324"/>
        <w:gridCol w:w="2653"/>
        <w:gridCol w:w="784"/>
        <w:gridCol w:w="5885"/>
      </w:tblGrid>
      <w:tr w:rsidR="006560C9" w:rsidRPr="001A3598" w:rsidTr="00E050DC">
        <w:trPr>
          <w:trHeight w:val="288"/>
        </w:trPr>
        <w:tc>
          <w:tcPr>
            <w:tcW w:w="1459" w:type="dxa"/>
            <w:gridSpan w:val="2"/>
          </w:tcPr>
          <w:p w:rsidR="006560C9" w:rsidRPr="001A3598" w:rsidRDefault="006560C9" w:rsidP="001620B4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3437" w:type="dxa"/>
            <w:gridSpan w:val="2"/>
          </w:tcPr>
          <w:p w:rsidR="006560C9" w:rsidRPr="001A3598" w:rsidRDefault="006560C9" w:rsidP="001620B4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5885" w:type="dxa"/>
          </w:tcPr>
          <w:p w:rsidR="006560C9" w:rsidRPr="001A3598" w:rsidRDefault="006560C9" w:rsidP="001620B4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6560C9" w:rsidRPr="004E6B2B" w:rsidTr="00E050DC">
        <w:trPr>
          <w:trHeight w:val="1022"/>
        </w:trPr>
        <w:tc>
          <w:tcPr>
            <w:tcW w:w="10781" w:type="dxa"/>
            <w:gridSpan w:val="5"/>
          </w:tcPr>
          <w:p w:rsidR="006560C9" w:rsidRPr="001A3598" w:rsidRDefault="006560C9" w:rsidP="001620B4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b/>
                <w:bCs/>
                <w:color w:val="000000"/>
                <w:lang w:val="ru-RU"/>
              </w:rPr>
              <w:t>ПЕРЕЧЕНЬ</w:t>
            </w:r>
          </w:p>
          <w:p w:rsidR="006560C9" w:rsidRPr="001A3598" w:rsidRDefault="006560C9" w:rsidP="001620B4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b/>
                <w:bCs/>
                <w:color w:val="000000"/>
                <w:lang w:val="ru-RU"/>
              </w:rPr>
              <w:t>ГЛАВНЫХ АДМИНИСТРАТОРОВ ИСТОЧНИКОВ ФИНАНСИРОВАНИЯ</w:t>
            </w:r>
          </w:p>
          <w:p w:rsidR="006560C9" w:rsidRPr="001A3598" w:rsidRDefault="006560C9" w:rsidP="001620B4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b/>
                <w:bCs/>
                <w:color w:val="000000"/>
                <w:lang w:val="ru-RU"/>
              </w:rPr>
              <w:t>ДЕФИЦИТА БЮДЖЕТА НАБЕРЕЖНОГО СЕЛЬСКОГО ПОСЕЛЕНИЯ РОМОДАНОВСКОГО МУНИЦИПАЛЬНОГО РАЙОНА</w:t>
            </w:r>
          </w:p>
        </w:tc>
      </w:tr>
      <w:tr w:rsidR="006560C9" w:rsidRPr="004E6B2B" w:rsidTr="00E050DC">
        <w:trPr>
          <w:trHeight w:val="72"/>
        </w:trPr>
        <w:tc>
          <w:tcPr>
            <w:tcW w:w="1459" w:type="dxa"/>
            <w:gridSpan w:val="2"/>
          </w:tcPr>
          <w:p w:rsidR="006560C9" w:rsidRPr="001A3598" w:rsidRDefault="006560C9" w:rsidP="001620B4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653" w:type="dxa"/>
          </w:tcPr>
          <w:p w:rsidR="006560C9" w:rsidRPr="001A3598" w:rsidRDefault="006560C9" w:rsidP="001620B4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6669" w:type="dxa"/>
            <w:gridSpan w:val="2"/>
          </w:tcPr>
          <w:p w:rsidR="006560C9" w:rsidRPr="001A3598" w:rsidRDefault="006560C9" w:rsidP="001620B4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6560C9" w:rsidRPr="004E6B2B" w:rsidTr="00E050DC">
        <w:trPr>
          <w:trHeight w:val="127"/>
        </w:trPr>
        <w:tc>
          <w:tcPr>
            <w:tcW w:w="1459" w:type="dxa"/>
            <w:gridSpan w:val="2"/>
            <w:tcBorders>
              <w:bottom w:val="single" w:sz="2" w:space="0" w:color="000000"/>
            </w:tcBorders>
          </w:tcPr>
          <w:p w:rsidR="006560C9" w:rsidRPr="001A3598" w:rsidRDefault="006560C9" w:rsidP="001620B4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653" w:type="dxa"/>
            <w:tcBorders>
              <w:bottom w:val="single" w:sz="2" w:space="0" w:color="000000"/>
            </w:tcBorders>
          </w:tcPr>
          <w:p w:rsidR="006560C9" w:rsidRPr="001A3598" w:rsidRDefault="006560C9" w:rsidP="001620B4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6669" w:type="dxa"/>
            <w:gridSpan w:val="2"/>
            <w:tcBorders>
              <w:bottom w:val="single" w:sz="2" w:space="0" w:color="000000"/>
            </w:tcBorders>
          </w:tcPr>
          <w:p w:rsidR="006560C9" w:rsidRPr="001A3598" w:rsidRDefault="006560C9" w:rsidP="001620B4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6560C9" w:rsidRPr="004E6B2B" w:rsidTr="00E050DC">
        <w:trPr>
          <w:trHeight w:val="660"/>
        </w:trPr>
        <w:tc>
          <w:tcPr>
            <w:tcW w:w="4112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color w:val="000000"/>
                <w:lang w:val="ru-RU"/>
              </w:rPr>
              <w:t>Код бюджетной классификации</w:t>
            </w:r>
          </w:p>
          <w:p w:rsidR="006560C9" w:rsidRPr="001A3598" w:rsidRDefault="006560C9" w:rsidP="001620B4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color w:val="000000"/>
                <w:lang w:val="ru-RU"/>
              </w:rPr>
              <w:t>Российской Федерации</w:t>
            </w:r>
          </w:p>
        </w:tc>
        <w:tc>
          <w:tcPr>
            <w:tcW w:w="6669" w:type="dxa"/>
            <w:gridSpan w:val="2"/>
            <w:tcBorders>
              <w:top w:val="single" w:sz="2" w:space="0" w:color="000000"/>
              <w:left w:val="single" w:sz="6" w:space="0" w:color="auto"/>
              <w:bottom w:val="nil"/>
              <w:right w:val="single" w:sz="2" w:space="0" w:color="000000"/>
            </w:tcBorders>
          </w:tcPr>
          <w:p w:rsidR="006560C9" w:rsidRPr="001A3598" w:rsidRDefault="006560C9" w:rsidP="001620B4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color w:val="000000"/>
                <w:lang w:val="ru-RU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6560C9" w:rsidRPr="004E6B2B" w:rsidTr="00E050DC">
        <w:trPr>
          <w:trHeight w:val="862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rFonts w:ascii="Arial" w:hAnsi="Arial" w:cs="Arial"/>
                <w:color w:val="000000"/>
              </w:rPr>
            </w:pPr>
            <w:r w:rsidRPr="001A3598">
              <w:rPr>
                <w:rFonts w:ascii="Arial" w:hAnsi="Arial" w:cs="Arial"/>
                <w:color w:val="000000"/>
              </w:rPr>
              <w:t>администратора</w:t>
            </w:r>
          </w:p>
        </w:tc>
        <w:tc>
          <w:tcPr>
            <w:tcW w:w="9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6560C9" w:rsidRPr="001A3598" w:rsidRDefault="006560C9" w:rsidP="001620B4">
            <w:pPr>
              <w:ind w:right="5930"/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color w:val="000000"/>
                <w:lang w:val="ru-RU"/>
              </w:rPr>
              <w:t>источников внутреннего финансирования дефицита республиканского бюджета</w:t>
            </w:r>
          </w:p>
        </w:tc>
      </w:tr>
      <w:tr w:rsidR="006560C9" w:rsidRPr="001A3598" w:rsidTr="00E050DC">
        <w:trPr>
          <w:trHeight w:val="245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rFonts w:ascii="Arial" w:hAnsi="Arial" w:cs="Arial"/>
                <w:color w:val="000000"/>
              </w:rPr>
            </w:pPr>
            <w:r w:rsidRPr="001A35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rFonts w:ascii="Arial" w:hAnsi="Arial" w:cs="Arial"/>
                <w:color w:val="000000"/>
              </w:rPr>
            </w:pPr>
            <w:r w:rsidRPr="001A3598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rFonts w:ascii="Arial" w:hAnsi="Arial" w:cs="Arial"/>
                <w:color w:val="000000"/>
              </w:rPr>
            </w:pPr>
            <w:r w:rsidRPr="001A3598">
              <w:rPr>
                <w:rFonts w:ascii="Arial" w:hAnsi="Arial" w:cs="Arial"/>
                <w:color w:val="000000"/>
              </w:rPr>
              <w:t>3</w:t>
            </w:r>
          </w:p>
        </w:tc>
      </w:tr>
      <w:tr w:rsidR="006560C9" w:rsidRPr="004E6B2B" w:rsidTr="00E050DC">
        <w:trPr>
          <w:trHeight w:val="905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1A3598">
              <w:rPr>
                <w:b/>
                <w:bCs/>
                <w:color w:val="000000"/>
              </w:rPr>
              <w:t>91</w:t>
            </w:r>
            <w:r w:rsidRPr="001A3598">
              <w:rPr>
                <w:b/>
                <w:bCs/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rPr>
                <w:b/>
                <w:bCs/>
                <w:color w:val="000000"/>
                <w:lang w:val="ru-RU"/>
              </w:rPr>
            </w:pPr>
            <w:r w:rsidRPr="001A3598">
              <w:rPr>
                <w:b/>
                <w:bCs/>
                <w:color w:val="000000"/>
                <w:lang w:val="ru-RU"/>
              </w:rPr>
              <w:t>Администрация Набережного сельского поселения Ромодановского муниципального района республики Мордовия</w:t>
            </w:r>
          </w:p>
        </w:tc>
      </w:tr>
      <w:tr w:rsidR="006560C9" w:rsidRPr="004E6B2B" w:rsidTr="00E050DC">
        <w:trPr>
          <w:trHeight w:val="905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01 02 00 00 10 0000 710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6560C9" w:rsidRPr="004E6B2B" w:rsidTr="00E050DC">
        <w:trPr>
          <w:trHeight w:val="1238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01 02 00 00 10 0000 810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6560C9" w:rsidRPr="004E6B2B" w:rsidTr="00E050DC">
        <w:trPr>
          <w:trHeight w:val="1210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01 03 00 00 10 0000 710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6560C9" w:rsidRPr="004E6B2B" w:rsidTr="00E050DC">
        <w:trPr>
          <w:trHeight w:val="1210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01 03 00 00 10 0000 810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6560C9" w:rsidRPr="004E6B2B" w:rsidTr="00E050DC">
        <w:trPr>
          <w:trHeight w:val="1210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01 06 05 02 10 0000 640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6560C9" w:rsidRPr="004E6B2B" w:rsidTr="00E050DC">
        <w:trPr>
          <w:trHeight w:val="1210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01 06 05 02 10 0000 540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0C9" w:rsidRPr="001A3598" w:rsidRDefault="006560C9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6560C9" w:rsidRPr="004E6B2B" w:rsidTr="00E050DC">
        <w:trPr>
          <w:trHeight w:val="602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6560C9" w:rsidRPr="001A3598" w:rsidRDefault="006560C9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01 05 00 00 00 0000 000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6560C9" w:rsidRPr="001A3598" w:rsidRDefault="006560C9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Изменение остатков средств на счетах по учету средств бюджета</w:t>
            </w:r>
          </w:p>
        </w:tc>
      </w:tr>
    </w:tbl>
    <w:p w:rsidR="006560C9" w:rsidRPr="001A3598" w:rsidRDefault="006560C9" w:rsidP="00D62EC4">
      <w:pPr>
        <w:spacing w:after="5" w:line="1" w:lineRule="exact"/>
        <w:rPr>
          <w:lang w:val="ru-RU"/>
        </w:rPr>
      </w:pPr>
    </w:p>
    <w:tbl>
      <w:tblPr>
        <w:tblpPr w:leftFromText="180" w:rightFromText="180" w:vertAnchor="text" w:tblpX="-210" w:tblpY="1"/>
        <w:tblOverlap w:val="never"/>
        <w:tblW w:w="11910" w:type="dxa"/>
        <w:tblLook w:val="0000"/>
      </w:tblPr>
      <w:tblGrid>
        <w:gridCol w:w="6345"/>
        <w:gridCol w:w="5565"/>
      </w:tblGrid>
      <w:tr w:rsidR="006560C9" w:rsidRPr="004E6B2B">
        <w:trPr>
          <w:trHeight w:val="80"/>
        </w:trPr>
        <w:tc>
          <w:tcPr>
            <w:tcW w:w="1191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560C9" w:rsidRPr="001A3598" w:rsidRDefault="006560C9" w:rsidP="00D62EC4">
            <w:pPr>
              <w:pStyle w:val="ConsPlusNormal"/>
              <w:widowControl/>
              <w:ind w:left="5103" w:firstLine="0"/>
              <w:jc w:val="right"/>
              <w:rPr>
                <w:rFonts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</w:p>
        </w:tc>
      </w:tr>
      <w:tr w:rsidR="006560C9" w:rsidRPr="004E6B2B">
        <w:trPr>
          <w:trHeight w:val="242"/>
        </w:trPr>
        <w:tc>
          <w:tcPr>
            <w:tcW w:w="634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560C9" w:rsidRPr="001A3598" w:rsidRDefault="006560C9" w:rsidP="001620B4">
            <w:pPr>
              <w:tabs>
                <w:tab w:val="left" w:pos="2010"/>
              </w:tabs>
              <w:jc w:val="right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556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560C9" w:rsidRPr="001A3598" w:rsidRDefault="006560C9" w:rsidP="00D62EC4">
            <w:pPr>
              <w:pStyle w:val="ConsPlusNormal"/>
              <w:widowControl/>
              <w:ind w:left="5103" w:firstLine="0"/>
              <w:rPr>
                <w:rFonts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</w:p>
        </w:tc>
      </w:tr>
    </w:tbl>
    <w:p w:rsidR="006560C9" w:rsidRPr="004E519D" w:rsidRDefault="006560C9" w:rsidP="001620B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Приложение №3</w:t>
      </w:r>
    </w:p>
    <w:p w:rsidR="006560C9" w:rsidRDefault="006560C9" w:rsidP="001620B4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51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проекту</w:t>
      </w:r>
      <w:r w:rsidRPr="004E519D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E519D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560C9" w:rsidRDefault="006560C9" w:rsidP="001620B4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pacing w:val="2"/>
          <w:sz w:val="24"/>
          <w:szCs w:val="24"/>
        </w:rPr>
        <w:t>Набережного</w:t>
      </w:r>
      <w:r w:rsidRPr="004E519D">
        <w:rPr>
          <w:rFonts w:ascii="Times New Roman" w:hAnsi="Times New Roman" w:cs="Times New Roman"/>
          <w:sz w:val="24"/>
          <w:szCs w:val="24"/>
        </w:rPr>
        <w:t xml:space="preserve">  сельского поселения     </w:t>
      </w:r>
    </w:p>
    <w:p w:rsidR="006560C9" w:rsidRPr="004E519D" w:rsidRDefault="006560C9" w:rsidP="001620B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</w:t>
      </w:r>
    </w:p>
    <w:p w:rsidR="006560C9" w:rsidRPr="004E519D" w:rsidRDefault="006560C9" w:rsidP="001620B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6560C9" w:rsidRDefault="006560C9" w:rsidP="001620B4">
      <w:pPr>
        <w:pStyle w:val="ConsPlusNormal"/>
        <w:widowControl/>
        <w:ind w:left="5103" w:firstLine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.12.2019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0C9" w:rsidRDefault="006560C9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6560C9" w:rsidRDefault="006560C9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6560C9" w:rsidRPr="003B753E" w:rsidRDefault="006560C9" w:rsidP="001620B4">
      <w:pPr>
        <w:shd w:val="clear" w:color="auto" w:fill="FFFFFF"/>
        <w:ind w:left="427"/>
        <w:rPr>
          <w:lang w:val="ru-RU"/>
        </w:rPr>
      </w:pPr>
      <w:r w:rsidRPr="003B753E">
        <w:rPr>
          <w:b/>
          <w:bCs/>
          <w:spacing w:val="-1"/>
          <w:lang w:val="ru-RU"/>
        </w:rPr>
        <w:t xml:space="preserve">Объем поступлений доходов бюджета </w:t>
      </w:r>
      <w:r>
        <w:rPr>
          <w:b/>
          <w:bCs/>
          <w:spacing w:val="-1"/>
          <w:lang w:val="ru-RU"/>
        </w:rPr>
        <w:t>Набережного</w:t>
      </w:r>
      <w:r w:rsidRPr="003B753E">
        <w:rPr>
          <w:b/>
          <w:bCs/>
          <w:spacing w:val="-1"/>
          <w:lang w:val="ru-RU"/>
        </w:rPr>
        <w:t xml:space="preserve"> сельского поселения </w:t>
      </w:r>
      <w:r>
        <w:rPr>
          <w:b/>
          <w:bCs/>
          <w:spacing w:val="-1"/>
          <w:lang w:val="ru-RU"/>
        </w:rPr>
        <w:t xml:space="preserve"> Ромодановского муниципального района Республики Мордовия п</w:t>
      </w:r>
      <w:r w:rsidRPr="003B753E">
        <w:rPr>
          <w:b/>
          <w:bCs/>
          <w:spacing w:val="-1"/>
          <w:lang w:val="ru-RU"/>
        </w:rPr>
        <w:t>о</w:t>
      </w:r>
    </w:p>
    <w:p w:rsidR="006560C9" w:rsidRDefault="006560C9" w:rsidP="001620B4">
      <w:pPr>
        <w:shd w:val="clear" w:color="auto" w:fill="FFFFFF"/>
        <w:ind w:right="58"/>
        <w:rPr>
          <w:b/>
          <w:bCs/>
          <w:lang w:val="ru-RU"/>
        </w:rPr>
      </w:pPr>
      <w:r w:rsidRPr="003B753E">
        <w:rPr>
          <w:b/>
          <w:bCs/>
          <w:lang w:val="ru-RU"/>
        </w:rPr>
        <w:t>основным источникам на 20</w:t>
      </w:r>
      <w:r>
        <w:rPr>
          <w:b/>
          <w:bCs/>
          <w:lang w:val="ru-RU"/>
        </w:rPr>
        <w:t>20</w:t>
      </w:r>
      <w:r w:rsidRPr="003B753E">
        <w:rPr>
          <w:b/>
          <w:bCs/>
          <w:lang w:val="ru-RU"/>
        </w:rPr>
        <w:t xml:space="preserve"> год</w:t>
      </w:r>
    </w:p>
    <w:p w:rsidR="006560C9" w:rsidRDefault="006560C9" w:rsidP="001620B4">
      <w:pPr>
        <w:shd w:val="clear" w:color="auto" w:fill="FFFFFF"/>
        <w:ind w:right="58"/>
        <w:jc w:val="center"/>
        <w:rPr>
          <w:lang w:val="ru-RU"/>
        </w:rPr>
      </w:pPr>
    </w:p>
    <w:p w:rsidR="006560C9" w:rsidRPr="001620B4" w:rsidRDefault="006560C9" w:rsidP="001620B4">
      <w:pPr>
        <w:rPr>
          <w:lang w:val="ru-RU"/>
        </w:rPr>
      </w:pPr>
    </w:p>
    <w:p w:rsidR="006560C9" w:rsidRPr="001620B4" w:rsidRDefault="006560C9" w:rsidP="001620B4">
      <w:pPr>
        <w:jc w:val="center"/>
        <w:rPr>
          <w:lang w:val="ru-RU"/>
        </w:rPr>
      </w:pPr>
    </w:p>
    <w:tbl>
      <w:tblPr>
        <w:tblpPr w:leftFromText="180" w:rightFromText="180" w:vertAnchor="text" w:horzAnchor="margin" w:tblpXSpec="center" w:tblpY="-70"/>
        <w:tblW w:w="1034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701"/>
      </w:tblGrid>
      <w:tr w:rsidR="006560C9" w:rsidRPr="00C223DD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 w:rsidRPr="003B753E">
              <w:rPr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0C9" w:rsidRPr="00C223DD" w:rsidRDefault="006560C9" w:rsidP="001620B4">
            <w:pPr>
              <w:shd w:val="clear" w:color="auto" w:fill="FFFFFF"/>
              <w:jc w:val="center"/>
            </w:pPr>
            <w:r w:rsidRPr="00C223DD">
              <w:t>Наименование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0C9" w:rsidRPr="00C223DD" w:rsidRDefault="006560C9" w:rsidP="001620B4">
            <w:pPr>
              <w:shd w:val="clear" w:color="auto" w:fill="FFFFFF"/>
              <w:jc w:val="center"/>
            </w:pPr>
            <w:r w:rsidRPr="00C223DD">
              <w:t>Сумма</w:t>
            </w:r>
          </w:p>
        </w:tc>
      </w:tr>
      <w:tr w:rsidR="006560C9" w:rsidRPr="00C223DD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jc w:val="center"/>
            </w:pPr>
            <w:r w:rsidRPr="00C223DD"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jc w:val="center"/>
            </w:pPr>
            <w:r w:rsidRPr="00C223DD"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C223DD" w:rsidRDefault="006560C9" w:rsidP="001620B4">
            <w:pPr>
              <w:shd w:val="clear" w:color="auto" w:fill="FFFFFF"/>
              <w:jc w:val="center"/>
            </w:pPr>
            <w:r w:rsidRPr="00C223DD">
              <w:t>3</w:t>
            </w:r>
          </w:p>
        </w:tc>
      </w:tr>
      <w:tr w:rsidR="006560C9" w:rsidRPr="00C223DD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223DD">
              <w:rPr>
                <w:b/>
                <w:bCs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5"/>
              <w:rPr>
                <w:b/>
                <w:bCs/>
              </w:rPr>
            </w:pPr>
            <w:r w:rsidRPr="00C223DD">
              <w:rPr>
                <w:b/>
                <w:bCs/>
              </w:rPr>
              <w:t>Всего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1633,3</w:t>
            </w:r>
          </w:p>
        </w:tc>
      </w:tr>
      <w:tr w:rsidR="006560C9" w:rsidRPr="00C223DD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41"/>
              <w:rPr>
                <w:b/>
                <w:bCs/>
              </w:rPr>
            </w:pPr>
            <w:r w:rsidRPr="00C223DD">
              <w:rPr>
                <w:b/>
                <w:bCs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rPr>
                <w:b/>
                <w:bCs/>
              </w:rPr>
            </w:pPr>
            <w:r w:rsidRPr="00C223DD">
              <w:rPr>
                <w:b/>
                <w:bCs/>
              </w:rPr>
              <w:t>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496,2</w:t>
            </w:r>
          </w:p>
        </w:tc>
      </w:tr>
      <w:tr w:rsidR="006560C9" w:rsidRPr="00C223DD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36"/>
              <w:rPr>
                <w:b/>
                <w:bCs/>
              </w:rPr>
            </w:pPr>
            <w:r w:rsidRPr="00C223DD">
              <w:rPr>
                <w:b/>
                <w:bCs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2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48,2</w:t>
            </w:r>
          </w:p>
        </w:tc>
      </w:tr>
      <w:tr w:rsidR="006560C9" w:rsidRPr="004E6B2B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43"/>
            </w:pPr>
            <w:r w:rsidRPr="00C223DD"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3B753E" w:rsidRDefault="006560C9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  <w:tr w:rsidR="006560C9" w:rsidRPr="00C223DD">
        <w:trPr>
          <w:trHeight w:hRule="exact" w:val="143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204F3F" w:rsidRDefault="006560C9" w:rsidP="001620B4">
            <w:pPr>
              <w:shd w:val="clear" w:color="auto" w:fill="FFFFFF"/>
              <w:ind w:left="41"/>
            </w:pPr>
            <w:r w:rsidRPr="00204F3F">
              <w:t>1 01 02010 01 0000 110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204F3F" w:rsidRDefault="006560C9" w:rsidP="001620B4">
            <w:pPr>
              <w:shd w:val="clear" w:color="auto" w:fill="FFFFFF"/>
              <w:spacing w:line="271" w:lineRule="exact"/>
              <w:ind w:right="14" w:firstLine="2"/>
              <w:rPr>
                <w:lang w:val="ru-RU"/>
              </w:rPr>
            </w:pPr>
            <w:r w:rsidRPr="00204F3F">
              <w:rPr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</w:t>
            </w:r>
            <w:r w:rsidRPr="00204F3F">
              <w:rPr>
                <w:sz w:val="27"/>
                <w:szCs w:val="27"/>
                <w:lang w:val="ru-RU"/>
              </w:rPr>
              <w:t xml:space="preserve"> </w:t>
            </w:r>
            <w:r w:rsidRPr="00204F3F">
              <w:rPr>
                <w:lang w:val="ru-RU"/>
              </w:rPr>
              <w:t>исчисление и уплата налога осуществляются в соответствии со статьями 227, 227</w:t>
            </w:r>
            <w:r w:rsidRPr="00204F3F">
              <w:rPr>
                <w:vertAlign w:val="superscript"/>
                <w:lang w:val="ru-RU"/>
              </w:rPr>
              <w:t>1</w:t>
            </w:r>
            <w:r w:rsidRPr="00204F3F">
              <w:rPr>
                <w:lang w:val="ru-RU"/>
              </w:rPr>
              <w:t xml:space="preserve"> и 228 Налогового кодекса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6560C9" w:rsidRPr="001620B4">
        <w:trPr>
          <w:trHeight w:hRule="exact" w:val="113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60C9" w:rsidRPr="00204F3F" w:rsidRDefault="006560C9" w:rsidP="001620B4">
            <w:pPr>
              <w:shd w:val="clear" w:color="auto" w:fill="FFFFFF"/>
              <w:ind w:left="36"/>
            </w:pPr>
            <w:r w:rsidRPr="00204F3F">
              <w:t>1 01 02020 01 0000 110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60C9" w:rsidRPr="00204F3F" w:rsidRDefault="006560C9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  <w:r w:rsidRPr="00204F3F">
              <w:rPr>
                <w:lang w:val="ru-RU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</w:t>
            </w:r>
          </w:p>
          <w:p w:rsidR="006560C9" w:rsidRPr="00204F3F" w:rsidRDefault="006560C9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  <w:p w:rsidR="006560C9" w:rsidRPr="003B753E" w:rsidRDefault="006560C9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  <w:p w:rsidR="006560C9" w:rsidRPr="003B753E" w:rsidRDefault="006560C9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  <w:p w:rsidR="006560C9" w:rsidRPr="003B753E" w:rsidRDefault="006560C9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6560C9" w:rsidRPr="00C223DD">
        <w:trPr>
          <w:trHeight w:hRule="exact" w:val="43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34"/>
              <w:rPr>
                <w:b/>
                <w:bCs/>
              </w:rPr>
            </w:pPr>
            <w:r w:rsidRPr="00C223DD">
              <w:rPr>
                <w:b/>
                <w:bCs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448,0</w:t>
            </w:r>
          </w:p>
        </w:tc>
      </w:tr>
      <w:tr w:rsidR="006560C9" w:rsidRPr="00C223DD">
        <w:trPr>
          <w:trHeight w:hRule="exact" w:val="4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46"/>
            </w:pPr>
            <w:r w:rsidRPr="00C223DD"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3B753E" w:rsidRDefault="006560C9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6560C9" w:rsidRPr="00C223DD">
        <w:trPr>
          <w:trHeight w:hRule="exact" w:val="84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43"/>
            </w:pPr>
            <w:r w:rsidRPr="00C223DD"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3B753E" w:rsidRDefault="006560C9" w:rsidP="001620B4">
            <w:pPr>
              <w:shd w:val="clear" w:color="auto" w:fill="FFFFFF"/>
              <w:spacing w:line="274" w:lineRule="exact"/>
              <w:ind w:right="2" w:hanging="7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лиц, взимаемый по ставкам , применяемым к объектам налогообложения расположенным в границах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6560C9" w:rsidRPr="00C223DD">
        <w:trPr>
          <w:trHeight w:hRule="exact" w:val="5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38"/>
            </w:pPr>
            <w:r w:rsidRPr="00C223DD"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</w:pPr>
            <w:r w:rsidRPr="00C223DD"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370,0</w:t>
            </w:r>
          </w:p>
        </w:tc>
      </w:tr>
      <w:tr w:rsidR="006560C9" w:rsidRPr="00C223DD">
        <w:trPr>
          <w:trHeight w:hRule="exact" w:val="14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36"/>
            </w:pPr>
            <w:r w:rsidRPr="00C223DD">
              <w:t>1 06 060</w:t>
            </w:r>
            <w:r>
              <w:rPr>
                <w:lang w:val="ru-RU"/>
              </w:rPr>
              <w:t>43</w:t>
            </w:r>
            <w:r w:rsidRPr="00C223DD">
              <w:t xml:space="preserve">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3B753E" w:rsidRDefault="006560C9" w:rsidP="001620B4">
            <w:pPr>
              <w:shd w:val="clear" w:color="auto" w:fill="FFFFFF"/>
              <w:spacing w:line="271" w:lineRule="exact"/>
              <w:ind w:right="5" w:hanging="14"/>
              <w:rPr>
                <w:lang w:val="ru-RU"/>
              </w:rPr>
            </w:pPr>
            <w:r w:rsidRPr="003B753E">
              <w:rPr>
                <w:lang w:val="ru-RU"/>
              </w:rPr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213,8</w:t>
            </w:r>
          </w:p>
        </w:tc>
      </w:tr>
      <w:tr w:rsidR="006560C9" w:rsidRPr="003B753E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34"/>
            </w:pPr>
            <w:r w:rsidRPr="00C223DD">
              <w:t>1 06 060</w:t>
            </w:r>
            <w:r>
              <w:rPr>
                <w:lang w:val="ru-RU"/>
              </w:rPr>
              <w:t>3</w:t>
            </w:r>
            <w:r w:rsidRPr="00C223DD">
              <w:t>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3B753E" w:rsidRDefault="006560C9" w:rsidP="001620B4">
            <w:pPr>
              <w:shd w:val="clear" w:color="auto" w:fill="FFFFFF"/>
              <w:spacing w:line="274" w:lineRule="exact"/>
              <w:ind w:right="5" w:hanging="14"/>
              <w:rPr>
                <w:lang w:val="ru-RU"/>
              </w:rPr>
            </w:pPr>
            <w:r w:rsidRPr="003B753E">
              <w:rPr>
                <w:lang w:val="ru-RU"/>
              </w:rPr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156,2</w:t>
            </w:r>
          </w:p>
        </w:tc>
      </w:tr>
      <w:tr w:rsidR="006560C9" w:rsidRPr="00C223DD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96156" w:rsidRDefault="006560C9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96156">
              <w:rPr>
                <w:b/>
                <w:bCs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60"/>
              <w:rPr>
                <w:b/>
                <w:bCs/>
              </w:rPr>
            </w:pPr>
            <w:r w:rsidRPr="00C223DD">
              <w:rPr>
                <w:b/>
                <w:bCs/>
              </w:rPr>
              <w:t>Безвозмездные п</w:t>
            </w:r>
            <w:r>
              <w:rPr>
                <w:b/>
                <w:bCs/>
              </w:rPr>
              <w:t>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1137,1</w:t>
            </w:r>
          </w:p>
        </w:tc>
      </w:tr>
      <w:tr w:rsidR="006560C9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1620B4">
            <w:pPr>
              <w:shd w:val="clear" w:color="auto" w:fill="FFFFFF"/>
              <w:ind w:left="22"/>
            </w:pPr>
            <w: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3B753E" w:rsidRDefault="006560C9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b/>
                <w:bCs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1137,1</w:t>
            </w:r>
          </w:p>
        </w:tc>
      </w:tr>
      <w:tr w:rsidR="006560C9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Default="006560C9" w:rsidP="00BF43C8">
            <w:pPr>
              <w:shd w:val="clear" w:color="auto" w:fill="FFFFFF"/>
              <w:ind w:left="22"/>
              <w:rPr>
                <w:b/>
                <w:bCs/>
              </w:rPr>
            </w:pPr>
          </w:p>
          <w:p w:rsidR="006560C9" w:rsidRPr="00325284" w:rsidRDefault="006560C9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2 02 15001 00 0000 150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BF43C8" w:rsidRDefault="006560C9" w:rsidP="00BF43C8">
            <w:pPr>
              <w:shd w:val="clear" w:color="auto" w:fill="FFFFFF"/>
              <w:rPr>
                <w:b/>
                <w:bCs/>
                <w:lang w:val="ru-RU"/>
              </w:rPr>
            </w:pPr>
          </w:p>
          <w:p w:rsidR="006560C9" w:rsidRPr="00BF43C8" w:rsidRDefault="006560C9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141,9</w:t>
            </w:r>
          </w:p>
        </w:tc>
      </w:tr>
      <w:tr w:rsidR="006560C9" w:rsidRPr="00C223DD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C223DD" w:rsidRDefault="006560C9" w:rsidP="00BF43C8">
            <w:pPr>
              <w:shd w:val="clear" w:color="auto" w:fill="FFFFFF"/>
              <w:ind w:left="22"/>
            </w:pPr>
            <w:r w:rsidRPr="00C223DD">
              <w:t>2</w:t>
            </w:r>
            <w:r>
              <w:t xml:space="preserve"> </w:t>
            </w:r>
            <w:r w:rsidRPr="00C223DD">
              <w:t xml:space="preserve">02 </w:t>
            </w:r>
            <w:r>
              <w:t>15001 1</w:t>
            </w:r>
            <w:r w:rsidRPr="00C223DD">
              <w:t>0</w:t>
            </w:r>
            <w:r>
              <w:t xml:space="preserve"> </w:t>
            </w:r>
            <w:r w:rsidRPr="00C223DD">
              <w:t>000</w:t>
            </w:r>
            <w:r>
              <w:t>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BF43C8" w:rsidRDefault="006560C9" w:rsidP="00BF43C8">
            <w:pPr>
              <w:shd w:val="clear" w:color="auto" w:fill="FFFFFF"/>
              <w:rPr>
                <w:lang w:val="ru-RU"/>
              </w:rPr>
            </w:pPr>
            <w:r w:rsidRPr="00BF43C8">
              <w:rPr>
                <w:lang w:val="ru-RU"/>
              </w:rPr>
              <w:t>Дотации  на выравнивание бюджетной 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141,9</w:t>
            </w:r>
          </w:p>
        </w:tc>
      </w:tr>
      <w:tr w:rsidR="006560C9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653C8B" w:rsidRDefault="006560C9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653C8B">
              <w:rPr>
                <w:b/>
                <w:bCs/>
              </w:rPr>
              <w:t>2 02 15 002 00 0000 150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BF43C8" w:rsidRDefault="006560C9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Дотация  по обеспечению сбалансированности бюджетов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776,7</w:t>
            </w:r>
          </w:p>
        </w:tc>
      </w:tr>
      <w:tr w:rsidR="006560C9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Default="006560C9" w:rsidP="00BF43C8">
            <w:pPr>
              <w:shd w:val="clear" w:color="auto" w:fill="FFFFFF"/>
              <w:ind w:left="22"/>
            </w:pPr>
            <w:r>
              <w:t>2 02 15002 10 0000 150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BF43C8" w:rsidRDefault="006560C9" w:rsidP="00BF43C8">
            <w:pPr>
              <w:shd w:val="clear" w:color="auto" w:fill="FFFFFF"/>
              <w:rPr>
                <w:lang w:val="ru-RU"/>
              </w:rPr>
            </w:pPr>
            <w:r w:rsidRPr="00BF43C8">
              <w:rPr>
                <w:lang w:val="ru-RU"/>
              </w:rPr>
              <w:t>Дотация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776,7</w:t>
            </w:r>
          </w:p>
        </w:tc>
      </w:tr>
      <w:tr w:rsidR="006560C9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325284" w:rsidRDefault="006560C9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2 02 20000 00 0000 150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BF43C8" w:rsidRDefault="006560C9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CE65F3" w:rsidRDefault="006560C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 w:rsidRPr="00CE65F3">
              <w:rPr>
                <w:b/>
                <w:bCs/>
                <w:lang w:val="ru-RU"/>
              </w:rPr>
              <w:t>78,9</w:t>
            </w:r>
          </w:p>
        </w:tc>
      </w:tr>
      <w:tr w:rsidR="006560C9" w:rsidRPr="00C223DD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1F6315" w:rsidRDefault="006560C9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35118</w:t>
            </w:r>
            <w:r w:rsidRPr="001F6315">
              <w:rPr>
                <w:snapToGrid w:val="0"/>
              </w:rPr>
              <w:t xml:space="preserve">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1F6315" w:rsidRDefault="006560C9" w:rsidP="001620B4">
            <w:pPr>
              <w:pStyle w:val="Heading4"/>
              <w:rPr>
                <w:b w:val="0"/>
                <w:bCs w:val="0"/>
              </w:rPr>
            </w:pPr>
            <w:r w:rsidRPr="001F6315">
              <w:rPr>
                <w:b w:val="0"/>
                <w:bCs w:val="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B2672B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6560C9" w:rsidRPr="00C223DD">
        <w:trPr>
          <w:trHeight w:hRule="exact" w:val="80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1F6315" w:rsidRDefault="006560C9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30</w:t>
            </w:r>
            <w:r w:rsidRPr="001F6315">
              <w:rPr>
                <w:snapToGrid w:val="0"/>
              </w:rPr>
              <w:t xml:space="preserve">024 10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FA46C4" w:rsidRDefault="006560C9" w:rsidP="001620B4">
            <w:pPr>
              <w:pStyle w:val="Heading4"/>
              <w:rPr>
                <w:b w:val="0"/>
                <w:bCs w:val="0"/>
              </w:rPr>
            </w:pPr>
            <w:r w:rsidRPr="00FA46C4">
              <w:rPr>
                <w:b w:val="0"/>
                <w:bCs w:val="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E00BF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t>0,</w:t>
            </w:r>
            <w:r>
              <w:rPr>
                <w:lang w:val="ru-RU"/>
              </w:rPr>
              <w:t>2</w:t>
            </w:r>
          </w:p>
        </w:tc>
      </w:tr>
      <w:tr w:rsidR="006560C9" w:rsidRPr="0078344D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5B48B6" w:rsidRDefault="006560C9" w:rsidP="00BF43C8">
            <w:pPr>
              <w:jc w:val="both"/>
              <w:rPr>
                <w:b/>
                <w:bCs/>
                <w:snapToGrid w:val="0"/>
              </w:rPr>
            </w:pPr>
            <w:r w:rsidRPr="005B48B6">
              <w:rPr>
                <w:b/>
                <w:bCs/>
                <w:snapToGrid w:val="0"/>
              </w:rPr>
              <w:t>2 02 40000 00 0000 150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5B48B6" w:rsidRDefault="006560C9" w:rsidP="00BF43C8">
            <w:pPr>
              <w:pStyle w:val="Heading4"/>
            </w:pPr>
            <w:r w:rsidRPr="005B48B6"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3B753E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6560C9" w:rsidRPr="00C223DD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60C9" w:rsidRPr="005B48B6" w:rsidRDefault="006560C9" w:rsidP="00BF43C8">
            <w:r w:rsidRPr="005B48B6">
              <w:t>2</w:t>
            </w:r>
            <w:r>
              <w:t xml:space="preserve"> </w:t>
            </w:r>
            <w:r w:rsidRPr="005B48B6">
              <w:t>02</w:t>
            </w:r>
            <w:r>
              <w:t xml:space="preserve"> </w:t>
            </w:r>
            <w:r w:rsidRPr="005B48B6">
              <w:t>40014</w:t>
            </w:r>
            <w:r>
              <w:t xml:space="preserve"> </w:t>
            </w:r>
            <w:r w:rsidRPr="005B48B6">
              <w:t>10</w:t>
            </w:r>
            <w:r>
              <w:t xml:space="preserve"> </w:t>
            </w:r>
            <w:r w:rsidRPr="005B48B6">
              <w:t>0000</w:t>
            </w:r>
            <w:r>
              <w:t xml:space="preserve"> </w:t>
            </w:r>
            <w:r w:rsidRPr="005B48B6">
              <w:t>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60C9" w:rsidRPr="00BF43C8" w:rsidRDefault="006560C9" w:rsidP="00BF43C8">
            <w:pPr>
              <w:rPr>
                <w:lang w:val="ru-RU"/>
              </w:rPr>
            </w:pPr>
            <w:r w:rsidRPr="00BF43C8">
              <w:rPr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60C9" w:rsidRPr="00BF43C8" w:rsidRDefault="006560C9" w:rsidP="00CE65F3">
            <w:pPr>
              <w:jc w:val="center"/>
            </w:pPr>
            <w:r>
              <w:rPr>
                <w:lang w:val="ru-RU"/>
              </w:rPr>
              <w:t>139,6</w:t>
            </w:r>
          </w:p>
        </w:tc>
      </w:tr>
      <w:tr w:rsidR="006560C9" w:rsidRPr="003B753E">
        <w:trPr>
          <w:trHeight w:hRule="exact" w:val="1015"/>
        </w:trPr>
        <w:tc>
          <w:tcPr>
            <w:tcW w:w="2552" w:type="dxa"/>
            <w:tcBorders>
              <w:top w:val="single" w:sz="4" w:space="0" w:color="auto"/>
            </w:tcBorders>
            <w:shd w:val="clear" w:color="auto" w:fill="FFFFFF"/>
          </w:tcPr>
          <w:p w:rsidR="006560C9" w:rsidRPr="00B410F4" w:rsidRDefault="006560C9" w:rsidP="001620B4">
            <w:pPr>
              <w:rPr>
                <w:noProof/>
                <w:lang w:val="ru-RU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FFFFFF"/>
          </w:tcPr>
          <w:p w:rsidR="006560C9" w:rsidRDefault="006560C9" w:rsidP="001620B4">
            <w:pPr>
              <w:rPr>
                <w:lang w:val="ru-RU"/>
              </w:rPr>
            </w:pPr>
          </w:p>
          <w:p w:rsidR="006560C9" w:rsidRDefault="006560C9" w:rsidP="001620B4">
            <w:pPr>
              <w:rPr>
                <w:lang w:val="ru-RU"/>
              </w:rPr>
            </w:pPr>
          </w:p>
          <w:p w:rsidR="006560C9" w:rsidRDefault="006560C9" w:rsidP="001620B4">
            <w:pPr>
              <w:rPr>
                <w:lang w:val="ru-RU"/>
              </w:rPr>
            </w:pPr>
          </w:p>
          <w:p w:rsidR="006560C9" w:rsidRPr="003B753E" w:rsidRDefault="006560C9" w:rsidP="001620B4">
            <w:pPr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6560C9" w:rsidRPr="00E662DA" w:rsidRDefault="006560C9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</w:tbl>
    <w:p w:rsidR="006560C9" w:rsidRPr="00BF43C8" w:rsidRDefault="006560C9" w:rsidP="00BF43C8">
      <w:r w:rsidRPr="00BF43C8"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6560C9" w:rsidRPr="003B753E" w:rsidRDefault="006560C9" w:rsidP="001620B4">
      <w:pPr>
        <w:spacing w:after="5" w:line="1" w:lineRule="exact"/>
        <w:rPr>
          <w:lang w:val="ru-RU"/>
        </w:rPr>
      </w:pPr>
    </w:p>
    <w:p w:rsidR="006560C9" w:rsidRDefault="006560C9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6560C9" w:rsidRDefault="006560C9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6560C9" w:rsidRDefault="006560C9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6560C9" w:rsidRDefault="006560C9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6560C9" w:rsidRPr="004E519D" w:rsidRDefault="006560C9" w:rsidP="00E050DC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№4</w:t>
      </w:r>
    </w:p>
    <w:p w:rsidR="006560C9" w:rsidRDefault="006560C9" w:rsidP="004E6B2B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51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проекту</w:t>
      </w:r>
      <w:r w:rsidRPr="004E519D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E519D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560C9" w:rsidRDefault="006560C9" w:rsidP="004E6B2B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pacing w:val="2"/>
          <w:sz w:val="24"/>
          <w:szCs w:val="24"/>
        </w:rPr>
        <w:t>Набережного</w:t>
      </w:r>
      <w:r w:rsidRPr="004E519D">
        <w:rPr>
          <w:rFonts w:ascii="Times New Roman" w:hAnsi="Times New Roman" w:cs="Times New Roman"/>
          <w:sz w:val="24"/>
          <w:szCs w:val="24"/>
        </w:rPr>
        <w:t xml:space="preserve">  сельского поселения     </w:t>
      </w:r>
    </w:p>
    <w:p w:rsidR="006560C9" w:rsidRPr="004E519D" w:rsidRDefault="006560C9" w:rsidP="004E6B2B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</w:t>
      </w:r>
    </w:p>
    <w:p w:rsidR="006560C9" w:rsidRPr="004E519D" w:rsidRDefault="006560C9" w:rsidP="004E6B2B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6560C9" w:rsidRDefault="006560C9" w:rsidP="004E6B2B">
      <w:pPr>
        <w:pStyle w:val="ConsPlusNormal"/>
        <w:widowControl/>
        <w:ind w:left="5103" w:firstLine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.12.2019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0C9" w:rsidRDefault="006560C9" w:rsidP="004E6B2B">
      <w:pPr>
        <w:shd w:val="clear" w:color="auto" w:fill="FFFFFF"/>
        <w:tabs>
          <w:tab w:val="left" w:pos="6300"/>
        </w:tabs>
        <w:ind w:left="284" w:right="70" w:hanging="710"/>
        <w:rPr>
          <w:b/>
          <w:bCs/>
          <w:lang w:val="ru-RU"/>
        </w:rPr>
      </w:pPr>
    </w:p>
    <w:p w:rsidR="006560C9" w:rsidRDefault="006560C9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6560C9" w:rsidRPr="004E6B2B" w:rsidRDefault="006560C9" w:rsidP="004E6B2B">
      <w:pPr>
        <w:shd w:val="clear" w:color="auto" w:fill="FFFFFF"/>
        <w:ind w:left="284" w:right="70" w:hanging="710"/>
        <w:jc w:val="center"/>
        <w:rPr>
          <w:rFonts w:ascii="Arial" w:hAnsi="Arial" w:cs="Arial"/>
          <w:spacing w:val="-5"/>
          <w:lang w:val="ru-RU"/>
        </w:rPr>
      </w:pPr>
      <w:r w:rsidRPr="004E6B2B">
        <w:rPr>
          <w:b/>
          <w:bCs/>
          <w:lang w:val="ru-RU"/>
        </w:rPr>
        <w:t>РАСПРЕДЕЛЕНИЕ БЮДЖЕТНЫХ АССИГНОВАНИЙ БЮДЖЕТА НАБЕРЕЖНОГО СЕЛЬСКОГО ПОСЕЛЕНИЯ 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ВИДАМ РАСХОДОВ КЛАССИФИКАЦИИ РАСХОДОВ БЮДЖЕТОВ  НА  20</w:t>
      </w:r>
      <w:r>
        <w:rPr>
          <w:b/>
          <w:bCs/>
          <w:lang w:val="ru-RU"/>
        </w:rPr>
        <w:t>20</w:t>
      </w:r>
      <w:r w:rsidRPr="004E6B2B">
        <w:rPr>
          <w:b/>
          <w:bCs/>
          <w:lang w:val="ru-RU"/>
        </w:rPr>
        <w:t xml:space="preserve"> ГОД</w:t>
      </w:r>
      <w:r w:rsidRPr="004E6B2B">
        <w:rPr>
          <w:rFonts w:ascii="Arial" w:hAnsi="Arial" w:cs="Arial"/>
          <w:spacing w:val="-5"/>
          <w:lang w:val="ru-RU"/>
        </w:rPr>
        <w:t xml:space="preserve"> </w:t>
      </w:r>
    </w:p>
    <w:p w:rsidR="006560C9" w:rsidRPr="009167A2" w:rsidRDefault="006560C9" w:rsidP="004E6B2B">
      <w:pPr>
        <w:shd w:val="clear" w:color="auto" w:fill="FFFFFF"/>
        <w:ind w:left="284" w:right="70" w:hanging="710"/>
        <w:jc w:val="center"/>
      </w:pP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                          </w:t>
      </w:r>
      <w:r>
        <w:rPr>
          <w:rFonts w:ascii="Arial" w:hAnsi="Arial" w:cs="Arial"/>
          <w:spacing w:val="-5"/>
        </w:rPr>
        <w:t>(</w:t>
      </w:r>
      <w:r w:rsidRPr="009167A2">
        <w:rPr>
          <w:rFonts w:ascii="Arial" w:hAnsi="Arial" w:cs="Arial"/>
          <w:spacing w:val="-5"/>
        </w:rPr>
        <w:t>тыс. рублей)</w:t>
      </w:r>
    </w:p>
    <w:tbl>
      <w:tblPr>
        <w:tblW w:w="926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30"/>
        <w:gridCol w:w="851"/>
        <w:gridCol w:w="567"/>
        <w:gridCol w:w="1554"/>
        <w:gridCol w:w="540"/>
        <w:gridCol w:w="920"/>
      </w:tblGrid>
      <w:tr w:rsidR="006560C9" w:rsidRPr="009167A2">
        <w:trPr>
          <w:cantSplit/>
          <w:trHeight w:hRule="exact" w:val="387"/>
          <w:tblHeader/>
        </w:trPr>
        <w:tc>
          <w:tcPr>
            <w:tcW w:w="4830" w:type="dxa"/>
            <w:shd w:val="clear" w:color="auto" w:fill="FFFFFF"/>
            <w:vAlign w:val="center"/>
          </w:tcPr>
          <w:p w:rsidR="006560C9" w:rsidRPr="009167A2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560C9" w:rsidRPr="009167A2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560C9" w:rsidRPr="009167A2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ПРз</w:t>
            </w:r>
          </w:p>
        </w:tc>
        <w:tc>
          <w:tcPr>
            <w:tcW w:w="1554" w:type="dxa"/>
            <w:shd w:val="clear" w:color="auto" w:fill="FFFFFF"/>
            <w:vAlign w:val="center"/>
          </w:tcPr>
          <w:p w:rsidR="006560C9" w:rsidRPr="009167A2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ЦСР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6560C9" w:rsidRPr="009167A2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ВР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9167A2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6560C9" w:rsidRPr="009167A2">
        <w:trPr>
          <w:cantSplit/>
          <w:trHeight w:hRule="exact" w:val="240"/>
          <w:tblHeader/>
        </w:trPr>
        <w:tc>
          <w:tcPr>
            <w:tcW w:w="4830" w:type="dxa"/>
            <w:shd w:val="clear" w:color="auto" w:fill="FFFFFF"/>
            <w:vAlign w:val="center"/>
          </w:tcPr>
          <w:p w:rsidR="006560C9" w:rsidRPr="009167A2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560C9" w:rsidRPr="009167A2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560C9" w:rsidRPr="009167A2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3</w:t>
            </w:r>
          </w:p>
        </w:tc>
        <w:tc>
          <w:tcPr>
            <w:tcW w:w="1554" w:type="dxa"/>
            <w:shd w:val="clear" w:color="auto" w:fill="FFFFFF"/>
            <w:vAlign w:val="center"/>
          </w:tcPr>
          <w:p w:rsidR="006560C9" w:rsidRPr="009167A2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4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6560C9" w:rsidRPr="009167A2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5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9167A2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</w:p>
        </w:tc>
      </w:tr>
      <w:tr w:rsidR="006560C9" w:rsidRPr="009167A2">
        <w:trPr>
          <w:trHeight w:hRule="exact" w:val="307"/>
        </w:trPr>
        <w:tc>
          <w:tcPr>
            <w:tcW w:w="4830" w:type="dxa"/>
            <w:shd w:val="clear" w:color="auto" w:fill="FFFFFF"/>
          </w:tcPr>
          <w:p w:rsidR="006560C9" w:rsidRPr="009167A2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FA47E8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FA47E8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FA47E8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FA47E8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1633,3</w:t>
            </w:r>
          </w:p>
        </w:tc>
      </w:tr>
      <w:tr w:rsidR="006560C9" w:rsidRPr="001D5614">
        <w:trPr>
          <w:trHeight w:hRule="exact" w:val="240"/>
        </w:trPr>
        <w:tc>
          <w:tcPr>
            <w:tcW w:w="4830" w:type="dxa"/>
            <w:shd w:val="clear" w:color="auto" w:fill="FFFFFF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1633,3</w:t>
            </w:r>
          </w:p>
        </w:tc>
      </w:tr>
      <w:tr w:rsidR="006560C9" w:rsidRPr="001D5614">
        <w:trPr>
          <w:trHeight w:hRule="exact" w:val="259"/>
        </w:trPr>
        <w:tc>
          <w:tcPr>
            <w:tcW w:w="4830" w:type="dxa"/>
            <w:shd w:val="clear" w:color="auto" w:fill="FFFFFF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4E6B2B" w:rsidRDefault="006560C9" w:rsidP="009C31CE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1194,9</w:t>
            </w:r>
          </w:p>
        </w:tc>
      </w:tr>
      <w:tr w:rsidR="006560C9" w:rsidRPr="001D5614">
        <w:trPr>
          <w:trHeight w:hRule="exact" w:val="832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4E6B2B">
              <w:rPr>
                <w:b/>
                <w:bCs/>
                <w:lang w:val="ru-RU"/>
              </w:rPr>
              <w:t>247,</w:t>
            </w:r>
            <w:r>
              <w:rPr>
                <w:b/>
                <w:bCs/>
                <w:lang w:val="ru-RU"/>
              </w:rPr>
              <w:t>3</w:t>
            </w:r>
          </w:p>
        </w:tc>
      </w:tr>
      <w:tr w:rsidR="006560C9" w:rsidRPr="001D5614">
        <w:trPr>
          <w:trHeight w:hRule="exact" w:val="575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4E6B2B">
            <w:pPr>
              <w:jc w:val="center"/>
            </w:pPr>
            <w:r w:rsidRPr="00201D46">
              <w:rPr>
                <w:lang w:val="ru-RU"/>
              </w:rPr>
              <w:t>247,</w:t>
            </w:r>
            <w:r>
              <w:rPr>
                <w:lang w:val="ru-RU"/>
              </w:rPr>
              <w:t>3</w:t>
            </w:r>
          </w:p>
        </w:tc>
      </w:tr>
      <w:tr w:rsidR="006560C9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4E6B2B">
            <w:pPr>
              <w:jc w:val="center"/>
            </w:pPr>
            <w:r w:rsidRPr="00201D46">
              <w:rPr>
                <w:lang w:val="ru-RU"/>
              </w:rPr>
              <w:t>247,</w:t>
            </w:r>
            <w:r>
              <w:rPr>
                <w:lang w:val="ru-RU"/>
              </w:rPr>
              <w:t>3</w:t>
            </w:r>
          </w:p>
        </w:tc>
      </w:tr>
      <w:tr w:rsidR="006560C9" w:rsidRPr="001D5614">
        <w:trPr>
          <w:trHeight w:hRule="exact" w:val="1412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shd w:val="clear" w:color="auto" w:fill="FFFFFF"/>
              <w:ind w:left="284" w:hanging="284"/>
            </w:pPr>
            <w:r w:rsidRPr="004E6B2B">
              <w:t>65 1 00 44000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lang w:val="ru-RU"/>
              </w:rPr>
              <w:t>247,3</w:t>
            </w:r>
          </w:p>
        </w:tc>
      </w:tr>
      <w:tr w:rsidR="006560C9" w:rsidRPr="001D5614">
        <w:trPr>
          <w:trHeight w:hRule="exact" w:val="541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shd w:val="clear" w:color="auto" w:fill="FFFFFF"/>
              <w:ind w:left="284" w:hanging="284"/>
            </w:pPr>
            <w:r w:rsidRPr="004E6B2B">
              <w:t>65 1 00 41000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4E6B2B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6560C9" w:rsidRPr="001D5614">
        <w:trPr>
          <w:trHeight w:hRule="exact" w:val="873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4E6B2B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6560C9" w:rsidRPr="001D5614">
        <w:trPr>
          <w:trHeight w:hRule="exact" w:val="1693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 государственными внебюджетными фондами</w:t>
            </w:r>
          </w:p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4E6B2B">
            <w:pPr>
              <w:jc w:val="center"/>
              <w:rPr>
                <w:lang w:val="ru-RU"/>
              </w:rPr>
            </w:pPr>
          </w:p>
          <w:p w:rsidR="006560C9" w:rsidRDefault="006560C9" w:rsidP="004E6B2B">
            <w:pPr>
              <w:jc w:val="center"/>
              <w:rPr>
                <w:lang w:val="ru-RU"/>
              </w:rPr>
            </w:pPr>
          </w:p>
          <w:p w:rsidR="006560C9" w:rsidRDefault="006560C9" w:rsidP="004E6B2B">
            <w:pPr>
              <w:jc w:val="center"/>
              <w:rPr>
                <w:lang w:val="ru-RU"/>
              </w:rPr>
            </w:pPr>
          </w:p>
          <w:p w:rsidR="006560C9" w:rsidRDefault="006560C9" w:rsidP="004E6B2B">
            <w:pPr>
              <w:jc w:val="center"/>
              <w:rPr>
                <w:lang w:val="ru-RU"/>
              </w:rPr>
            </w:pPr>
          </w:p>
          <w:p w:rsidR="006560C9" w:rsidRDefault="006560C9" w:rsidP="004E6B2B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6560C9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4E6B2B">
            <w:pPr>
              <w:jc w:val="center"/>
              <w:rPr>
                <w:lang w:val="ru-RU"/>
              </w:rPr>
            </w:pPr>
          </w:p>
          <w:p w:rsidR="006560C9" w:rsidRDefault="006560C9" w:rsidP="004E6B2B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6560C9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190,0</w:t>
            </w:r>
          </w:p>
        </w:tc>
      </w:tr>
      <w:tr w:rsidR="006560C9" w:rsidRPr="001D5614">
        <w:trPr>
          <w:trHeight w:hRule="exact" w:val="1216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57,3</w:t>
            </w:r>
          </w:p>
        </w:tc>
      </w:tr>
      <w:tr w:rsidR="006560C9" w:rsidRPr="001D5614">
        <w:trPr>
          <w:trHeight w:hRule="exact" w:val="1521"/>
        </w:trPr>
        <w:tc>
          <w:tcPr>
            <w:tcW w:w="4830" w:type="dxa"/>
            <w:shd w:val="clear" w:color="auto" w:fill="FFFFFF"/>
            <w:vAlign w:val="center"/>
          </w:tcPr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6560C9" w:rsidRPr="004E6B2B" w:rsidRDefault="006560C9" w:rsidP="004E6B2B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6560C9" w:rsidRPr="004E6B2B" w:rsidRDefault="006560C9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937,6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6560C9" w:rsidRPr="001D5614" w:rsidRDefault="006560C9" w:rsidP="004E6B2B">
            <w:pPr>
              <w:jc w:val="center"/>
            </w:pPr>
            <w:r w:rsidRPr="001D5614">
              <w:t>Обеспечение деятельности администрации сельского поселения</w:t>
            </w:r>
          </w:p>
          <w:p w:rsidR="006560C9" w:rsidRPr="001D5614" w:rsidRDefault="006560C9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937,6</w:t>
            </w:r>
          </w:p>
        </w:tc>
      </w:tr>
      <w:tr w:rsidR="006560C9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6560C9" w:rsidRPr="001D5614" w:rsidRDefault="006560C9" w:rsidP="004E6B2B">
            <w:pPr>
              <w:jc w:val="center"/>
            </w:pPr>
            <w:r w:rsidRPr="001D5614">
              <w:t>Администрация</w:t>
            </w:r>
          </w:p>
          <w:p w:rsidR="006560C9" w:rsidRPr="001D5614" w:rsidRDefault="006560C9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937,6</w:t>
            </w:r>
          </w:p>
        </w:tc>
      </w:tr>
      <w:tr w:rsidR="006560C9" w:rsidRPr="001D5614">
        <w:trPr>
          <w:trHeight w:hRule="exact" w:val="1128"/>
        </w:trPr>
        <w:tc>
          <w:tcPr>
            <w:tcW w:w="4830" w:type="dxa"/>
            <w:shd w:val="clear" w:color="auto" w:fill="FFFFFF"/>
          </w:tcPr>
          <w:p w:rsidR="006560C9" w:rsidRPr="007D021A" w:rsidRDefault="006560C9" w:rsidP="004E6B2B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6560C9" w:rsidRPr="007D021A" w:rsidRDefault="006560C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shd w:val="clear" w:color="auto" w:fill="FFFFFF"/>
              <w:ind w:left="284" w:hanging="284"/>
            </w:pPr>
            <w:r w:rsidRPr="007D021A">
              <w:t>65 2 44000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6560C9" w:rsidRPr="001D5614">
        <w:trPr>
          <w:trHeight w:hRule="exact" w:val="565"/>
        </w:trPr>
        <w:tc>
          <w:tcPr>
            <w:tcW w:w="483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7D021A" w:rsidRDefault="006560C9" w:rsidP="004E6B2B"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7D021A" w:rsidRDefault="006560C9" w:rsidP="004E6B2B">
            <w:r w:rsidRPr="007D021A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7D021A" w:rsidRDefault="006560C9" w:rsidP="004E6B2B">
            <w:r w:rsidRPr="007D021A">
              <w:t>65 2 00 41000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7D021A" w:rsidRDefault="006560C9" w:rsidP="004E6B2B">
            <w:r w:rsidRPr="007D021A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6560C9" w:rsidRPr="001D5614">
        <w:trPr>
          <w:trHeight w:hRule="exact" w:val="844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работников  органов местного самоуправления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6560C9" w:rsidRPr="001D5614">
        <w:trPr>
          <w:trHeight w:hRule="exact" w:val="1776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управления,государственными внебюджетными фондами</w:t>
            </w:r>
          </w:p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6560C9" w:rsidRPr="001D5614">
        <w:trPr>
          <w:trHeight w:hRule="exact" w:val="61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6560C9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475,8</w:t>
            </w:r>
          </w:p>
        </w:tc>
      </w:tr>
      <w:tr w:rsidR="006560C9" w:rsidRPr="001D5614">
        <w:trPr>
          <w:trHeight w:hRule="exact" w:val="1163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143,6</w:t>
            </w:r>
          </w:p>
        </w:tc>
      </w:tr>
      <w:tr w:rsidR="006560C9" w:rsidRPr="001D5614">
        <w:trPr>
          <w:trHeight w:hRule="exact" w:val="583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/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6560C9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6560C9" w:rsidRPr="004E6B2B" w:rsidRDefault="006560C9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6560C9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6560C9" w:rsidRPr="001D5614">
        <w:trPr>
          <w:trHeight w:hRule="exact" w:val="569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6560C9" w:rsidRPr="001D5614">
        <w:trPr>
          <w:trHeight w:hRule="exact" w:val="288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jc w:val="center"/>
            </w:pPr>
            <w:r w:rsidRPr="001D5614"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6560C9" w:rsidRPr="001D5614">
        <w:trPr>
          <w:trHeight w:hRule="exact" w:val="291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850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6560C9" w:rsidRPr="001D5614">
        <w:trPr>
          <w:trHeight w:hRule="exact" w:val="551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851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6560C9" w:rsidRPr="001D5614">
        <w:trPr>
          <w:trHeight w:hRule="exact" w:val="290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852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jc w:val="center"/>
            </w:pPr>
          </w:p>
        </w:tc>
      </w:tr>
      <w:tr w:rsidR="006560C9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6560C9" w:rsidRPr="001D5614" w:rsidRDefault="006560C9" w:rsidP="004E6B2B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853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1,0</w:t>
            </w:r>
          </w:p>
        </w:tc>
      </w:tr>
      <w:tr w:rsidR="006560C9" w:rsidRPr="001D5614">
        <w:trPr>
          <w:trHeight w:hRule="exact" w:val="56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b/>
                <w:bCs/>
                <w:lang w:val="ru-RU"/>
              </w:rPr>
            </w:pPr>
            <w:r w:rsidRPr="004E6B2B">
              <w:rPr>
                <w:b/>
                <w:bCs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842179" w:rsidRDefault="006560C9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842179" w:rsidRDefault="006560C9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842179" w:rsidRDefault="006560C9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842179" w:rsidRDefault="006560C9" w:rsidP="004E6B2B">
            <w:pPr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842179" w:rsidRDefault="006560C9" w:rsidP="004E6B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</w:tr>
      <w:tr w:rsidR="006560C9" w:rsidRPr="001D5614">
        <w:trPr>
          <w:trHeight w:hRule="exact" w:val="123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080179" w:rsidRDefault="006560C9" w:rsidP="004E6B2B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080179" w:rsidRDefault="006560C9" w:rsidP="004E6B2B">
            <w:r w:rsidRPr="00080179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080179" w:rsidRDefault="006560C9" w:rsidP="004E6B2B">
            <w:r w:rsidRPr="00080179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080179" w:rsidRDefault="006560C9" w:rsidP="004E6B2B"/>
        </w:tc>
        <w:tc>
          <w:tcPr>
            <w:tcW w:w="920" w:type="dxa"/>
            <w:shd w:val="clear" w:color="auto" w:fill="FFFFFF"/>
            <w:vAlign w:val="bottom"/>
          </w:tcPr>
          <w:p w:rsidR="006560C9" w:rsidRPr="00080179" w:rsidRDefault="006560C9" w:rsidP="004E6B2B">
            <w:pPr>
              <w:jc w:val="center"/>
            </w:pPr>
            <w:r w:rsidRPr="00080179">
              <w:t>0,2</w:t>
            </w:r>
          </w:p>
        </w:tc>
      </w:tr>
      <w:tr w:rsidR="006560C9" w:rsidRPr="001D5614">
        <w:trPr>
          <w:trHeight w:hRule="exact" w:val="1410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080179" w:rsidRDefault="006560C9" w:rsidP="004E6B2B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080179" w:rsidRDefault="006560C9" w:rsidP="004E6B2B">
            <w:r w:rsidRPr="00080179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080179" w:rsidRDefault="006560C9" w:rsidP="004E6B2B">
            <w:r w:rsidRPr="00080179">
              <w:t>89 1 00 77000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080179" w:rsidRDefault="006560C9" w:rsidP="004E6B2B">
            <w:r w:rsidRPr="00080179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080179" w:rsidRDefault="006560C9" w:rsidP="004E6B2B">
            <w:pPr>
              <w:jc w:val="center"/>
            </w:pPr>
            <w:r w:rsidRPr="00080179">
              <w:t>0,2</w:t>
            </w:r>
          </w:p>
        </w:tc>
      </w:tr>
      <w:tr w:rsidR="006560C9" w:rsidRPr="001D5614">
        <w:trPr>
          <w:trHeight w:hRule="exact" w:val="1232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jc w:val="center"/>
            </w:pPr>
            <w:r w:rsidRPr="001D5614">
              <w:t>0,2</w:t>
            </w:r>
          </w:p>
        </w:tc>
      </w:tr>
      <w:tr w:rsidR="006560C9" w:rsidRPr="001D5614">
        <w:trPr>
          <w:trHeight w:hRule="exact" w:val="894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jc w:val="center"/>
            </w:pPr>
            <w:r w:rsidRPr="001D5614">
              <w:t>0,2</w:t>
            </w:r>
          </w:p>
        </w:tc>
      </w:tr>
      <w:tr w:rsidR="006560C9" w:rsidRPr="001D5614">
        <w:trPr>
          <w:trHeight w:hRule="exact" w:val="888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jc w:val="center"/>
            </w:pPr>
            <w:r w:rsidRPr="001D5614">
              <w:t>0,2</w:t>
            </w:r>
          </w:p>
        </w:tc>
      </w:tr>
      <w:tr w:rsidR="006560C9" w:rsidRPr="001D5614">
        <w:trPr>
          <w:trHeight w:hRule="exact" w:val="882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jc w:val="center"/>
            </w:pPr>
            <w:r w:rsidRPr="001D5614">
              <w:t>0,2</w:t>
            </w:r>
          </w:p>
        </w:tc>
      </w:tr>
      <w:tr w:rsidR="006560C9" w:rsidRPr="001D5614">
        <w:trPr>
          <w:trHeight w:hRule="exact" w:val="309"/>
        </w:trPr>
        <w:tc>
          <w:tcPr>
            <w:tcW w:w="4830" w:type="dxa"/>
            <w:shd w:val="clear" w:color="auto" w:fill="FFFFFF"/>
          </w:tcPr>
          <w:p w:rsidR="006560C9" w:rsidRPr="007D021A" w:rsidRDefault="006560C9" w:rsidP="007D021A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0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106D33" w:rsidRDefault="006560C9" w:rsidP="007D021A">
            <w:pPr>
              <w:jc w:val="center"/>
              <w:rPr>
                <w:b/>
                <w:bCs/>
              </w:rPr>
            </w:pPr>
            <w:r w:rsidRPr="00106D33">
              <w:rPr>
                <w:b/>
                <w:bCs/>
              </w:rPr>
              <w:t>10,0</w:t>
            </w:r>
          </w:p>
        </w:tc>
      </w:tr>
      <w:tr w:rsidR="006560C9" w:rsidRPr="001D5614">
        <w:trPr>
          <w:trHeight w:hRule="exact" w:val="853"/>
        </w:trPr>
        <w:tc>
          <w:tcPr>
            <w:tcW w:w="4830" w:type="dxa"/>
            <w:shd w:val="clear" w:color="auto" w:fill="FFFFFF"/>
          </w:tcPr>
          <w:p w:rsidR="006560C9" w:rsidRPr="00405474" w:rsidRDefault="006560C9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6D7061" w:rsidRDefault="006560C9" w:rsidP="007D021A">
            <w:pPr>
              <w:jc w:val="center"/>
            </w:pPr>
            <w:r>
              <w:t>10,0</w:t>
            </w:r>
          </w:p>
        </w:tc>
      </w:tr>
      <w:tr w:rsidR="006560C9" w:rsidRPr="001D5614">
        <w:trPr>
          <w:trHeight w:hRule="exact" w:val="1130"/>
        </w:trPr>
        <w:tc>
          <w:tcPr>
            <w:tcW w:w="4830" w:type="dxa"/>
            <w:shd w:val="clear" w:color="auto" w:fill="FFFFFF"/>
          </w:tcPr>
          <w:p w:rsidR="006560C9" w:rsidRPr="00405474" w:rsidRDefault="006560C9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6D7061" w:rsidRDefault="006560C9" w:rsidP="007D021A">
            <w:pPr>
              <w:jc w:val="center"/>
            </w:pPr>
            <w:r>
              <w:t>10,0</w:t>
            </w:r>
          </w:p>
        </w:tc>
      </w:tr>
      <w:tr w:rsidR="006560C9" w:rsidRPr="001D5614">
        <w:trPr>
          <w:trHeight w:hRule="exact" w:val="569"/>
        </w:trPr>
        <w:tc>
          <w:tcPr>
            <w:tcW w:w="4830" w:type="dxa"/>
            <w:shd w:val="clear" w:color="auto" w:fill="FFFFFF"/>
          </w:tcPr>
          <w:p w:rsidR="006560C9" w:rsidRPr="00405474" w:rsidRDefault="006560C9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89 1 00 41000</w:t>
            </w: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6D7061" w:rsidRDefault="006560C9" w:rsidP="007D021A">
            <w:pPr>
              <w:jc w:val="center"/>
            </w:pPr>
            <w:r>
              <w:t>10,0</w:t>
            </w:r>
          </w:p>
        </w:tc>
      </w:tr>
      <w:tr w:rsidR="006560C9" w:rsidRPr="001D5614">
        <w:trPr>
          <w:trHeight w:hRule="exact" w:val="408"/>
        </w:trPr>
        <w:tc>
          <w:tcPr>
            <w:tcW w:w="4830" w:type="dxa"/>
            <w:shd w:val="clear" w:color="auto" w:fill="FFFFFF"/>
          </w:tcPr>
          <w:p w:rsidR="006560C9" w:rsidRPr="00405474" w:rsidRDefault="006560C9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6D7061" w:rsidRDefault="006560C9" w:rsidP="007D021A">
            <w:pPr>
              <w:jc w:val="center"/>
            </w:pPr>
            <w:r>
              <w:t>10,0</w:t>
            </w:r>
          </w:p>
        </w:tc>
      </w:tr>
      <w:tr w:rsidR="006560C9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6560C9" w:rsidRDefault="006560C9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6D7061" w:rsidRDefault="006560C9" w:rsidP="007D021A">
            <w:pPr>
              <w:jc w:val="center"/>
            </w:pPr>
            <w:r>
              <w:t>10,0</w:t>
            </w:r>
          </w:p>
        </w:tc>
      </w:tr>
      <w:tr w:rsidR="006560C9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6560C9" w:rsidRDefault="006560C9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  <w:p w:rsidR="006560C9" w:rsidRPr="00405474" w:rsidRDefault="006560C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6D7061" w:rsidRDefault="006560C9" w:rsidP="007D021A">
            <w:pPr>
              <w:jc w:val="center"/>
            </w:pPr>
            <w:r>
              <w:t>10,0</w:t>
            </w:r>
          </w:p>
        </w:tc>
      </w:tr>
      <w:tr w:rsidR="006560C9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6560C9" w:rsidRPr="001D5614" w:rsidRDefault="006560C9" w:rsidP="004E6B2B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78,7</w:t>
            </w:r>
          </w:p>
        </w:tc>
      </w:tr>
      <w:tr w:rsidR="006560C9" w:rsidRPr="001D5614">
        <w:trPr>
          <w:trHeight w:hRule="exact" w:val="313"/>
        </w:trPr>
        <w:tc>
          <w:tcPr>
            <w:tcW w:w="4830" w:type="dxa"/>
            <w:shd w:val="clear" w:color="auto" w:fill="FFFFFF"/>
          </w:tcPr>
          <w:p w:rsidR="006560C9" w:rsidRPr="001D5614" w:rsidRDefault="006560C9" w:rsidP="004E6B2B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6560C9" w:rsidRPr="001D5614">
        <w:trPr>
          <w:trHeight w:hRule="exact" w:val="1437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ind w:left="284" w:hanging="284"/>
            </w:pPr>
            <w:r w:rsidRPr="001D5614">
              <w:t>17 0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6560C9" w:rsidRPr="001D5614">
        <w:trPr>
          <w:trHeight w:hRule="exact" w:val="593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ind w:left="284" w:hanging="284"/>
            </w:pPr>
            <w:r w:rsidRPr="001D5614">
              <w:t>17 3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6560C9" w:rsidRPr="001D5614">
        <w:trPr>
          <w:trHeight w:hRule="exact" w:val="842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ind w:left="284" w:hanging="284"/>
            </w:pPr>
            <w:r w:rsidRPr="001D5614">
              <w:t>17 3 02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jc w:val="center"/>
            </w:pPr>
            <w:r>
              <w:rPr>
                <w:lang w:val="ru-RU"/>
              </w:rPr>
              <w:t>78,7</w:t>
            </w:r>
          </w:p>
        </w:tc>
      </w:tr>
      <w:tr w:rsidR="006560C9" w:rsidRPr="001D5614">
        <w:trPr>
          <w:trHeight w:hRule="exact" w:val="166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6560C9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6560C9" w:rsidRPr="001D5614">
        <w:trPr>
          <w:trHeight w:hRule="exact" w:val="1194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6560C9" w:rsidRPr="001D5614">
        <w:trPr>
          <w:trHeight w:hRule="exact" w:val="563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6560C9" w:rsidRPr="004E6B2B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6560C9" w:rsidRPr="001D5614">
        <w:trPr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  <w:rPr>
                <w:lang w:val="ru-RU"/>
              </w:rPr>
            </w:pPr>
          </w:p>
          <w:p w:rsidR="006560C9" w:rsidRDefault="006560C9" w:rsidP="00D50A6E">
            <w:pPr>
              <w:jc w:val="center"/>
              <w:rPr>
                <w:lang w:val="ru-RU"/>
              </w:rPr>
            </w:pPr>
          </w:p>
          <w:p w:rsidR="006560C9" w:rsidRDefault="006560C9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>
              <w:t>10 1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/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  <w:rPr>
                <w:lang w:val="ru-RU"/>
              </w:rPr>
            </w:pPr>
          </w:p>
          <w:p w:rsidR="006560C9" w:rsidRDefault="006560C9" w:rsidP="00D50A6E">
            <w:pPr>
              <w:jc w:val="center"/>
              <w:rPr>
                <w:lang w:val="ru-RU"/>
              </w:rPr>
            </w:pPr>
          </w:p>
          <w:p w:rsidR="006560C9" w:rsidRDefault="006560C9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275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10 1 04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862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  <w:rPr>
                <w:lang w:val="ru-RU"/>
              </w:rPr>
            </w:pPr>
          </w:p>
          <w:p w:rsidR="006560C9" w:rsidRDefault="006560C9" w:rsidP="00D50A6E">
            <w:pPr>
              <w:jc w:val="center"/>
              <w:rPr>
                <w:lang w:val="ru-RU"/>
              </w:rPr>
            </w:pPr>
          </w:p>
          <w:p w:rsidR="006560C9" w:rsidRDefault="006560C9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  <w:rPr>
                <w:lang w:val="ru-RU"/>
              </w:rPr>
            </w:pPr>
          </w:p>
          <w:p w:rsidR="006560C9" w:rsidRDefault="006560C9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D50A6E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D50A6E" w:rsidRDefault="006560C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D50A6E" w:rsidRDefault="006560C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D50A6E" w:rsidRDefault="006560C9" w:rsidP="002617F2">
            <w:pPr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125,0</w:t>
            </w:r>
          </w:p>
        </w:tc>
      </w:tr>
      <w:tr w:rsidR="006560C9" w:rsidRPr="001D5614">
        <w:trPr>
          <w:trHeight w:hRule="exact" w:val="276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D50A6E" w:rsidRDefault="006560C9" w:rsidP="00261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125,0</w:t>
            </w:r>
          </w:p>
        </w:tc>
      </w:tr>
      <w:tr w:rsidR="006560C9" w:rsidRPr="001D5614">
        <w:trPr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/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  <w:rPr>
                <w:lang w:val="ru-RU"/>
              </w:rPr>
            </w:pPr>
          </w:p>
          <w:p w:rsidR="006560C9" w:rsidRDefault="006560C9" w:rsidP="00D50A6E">
            <w:pPr>
              <w:jc w:val="center"/>
              <w:rPr>
                <w:lang w:val="ru-RU"/>
              </w:rPr>
            </w:pPr>
          </w:p>
          <w:p w:rsidR="006560C9" w:rsidRDefault="006560C9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 xml:space="preserve">10 </w:t>
            </w:r>
            <w:r>
              <w:t>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  <w:rPr>
                <w:lang w:val="ru-RU"/>
              </w:rPr>
            </w:pPr>
          </w:p>
          <w:p w:rsidR="006560C9" w:rsidRDefault="006560C9" w:rsidP="00D50A6E">
            <w:pPr>
              <w:jc w:val="center"/>
              <w:rPr>
                <w:lang w:val="ru-RU"/>
              </w:rPr>
            </w:pPr>
          </w:p>
          <w:p w:rsidR="006560C9" w:rsidRDefault="006560C9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279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10 1 07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433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476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632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  <w:rPr>
                <w:lang w:val="ru-RU"/>
              </w:rPr>
            </w:pPr>
          </w:p>
          <w:p w:rsidR="006560C9" w:rsidRDefault="006560C9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  <w:rPr>
                <w:lang w:val="ru-RU"/>
              </w:rPr>
            </w:pPr>
          </w:p>
          <w:p w:rsidR="006560C9" w:rsidRDefault="006560C9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334"/>
        </w:trPr>
        <w:tc>
          <w:tcPr>
            <w:tcW w:w="4830" w:type="dxa"/>
            <w:shd w:val="clear" w:color="auto" w:fill="FFFFFF"/>
          </w:tcPr>
          <w:p w:rsidR="006560C9" w:rsidRPr="001D5614" w:rsidRDefault="006560C9" w:rsidP="004E6B2B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D50A6E" w:rsidRDefault="006560C9" w:rsidP="004E6B2B">
            <w:pPr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95,1</w:t>
            </w:r>
          </w:p>
        </w:tc>
      </w:tr>
      <w:tr w:rsidR="006560C9" w:rsidRPr="001D5614">
        <w:trPr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D50A6E" w:rsidRDefault="006560C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95,1</w:t>
            </w:r>
          </w:p>
        </w:tc>
      </w:tr>
      <w:tr w:rsidR="006560C9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6560C9" w:rsidRPr="001D5614">
        <w:trPr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6560C9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89 1 00 03000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6560C9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6560C9" w:rsidRPr="001D5614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6560C9" w:rsidRPr="004E6B2B" w:rsidRDefault="006560C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4E6B2B">
            <w:r w:rsidRPr="001D5614">
              <w:t>312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</w:tbl>
    <w:p w:rsidR="006560C9" w:rsidRPr="001D5614" w:rsidRDefault="006560C9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6560C9" w:rsidRPr="001D5614" w:rsidRDefault="006560C9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6560C9" w:rsidRPr="001D5614" w:rsidRDefault="006560C9" w:rsidP="004E6B2B">
      <w:pPr>
        <w:ind w:left="284" w:hanging="284"/>
        <w:rPr>
          <w:b/>
          <w:bCs/>
          <w:spacing w:val="-2"/>
        </w:rPr>
      </w:pPr>
    </w:p>
    <w:p w:rsidR="006560C9" w:rsidRPr="001D5614" w:rsidRDefault="006560C9" w:rsidP="004E6B2B">
      <w:pPr>
        <w:ind w:left="284" w:hanging="284"/>
        <w:rPr>
          <w:b/>
          <w:bCs/>
        </w:rPr>
      </w:pPr>
    </w:p>
    <w:p w:rsidR="006560C9" w:rsidRDefault="006560C9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6560C9" w:rsidRDefault="006560C9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6560C9" w:rsidRDefault="006560C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  <w:r>
        <w:rPr>
          <w:rFonts w:cs="Times New Roman"/>
          <w:b/>
          <w:bCs/>
          <w:spacing w:val="-2"/>
        </w:rPr>
        <w:tab/>
      </w:r>
      <w:r>
        <w:rPr>
          <w:rFonts w:cs="Times New Roman"/>
          <w:b/>
          <w:bCs/>
          <w:spacing w:val="-2"/>
        </w:rPr>
        <w:tab/>
      </w:r>
    </w:p>
    <w:p w:rsidR="006560C9" w:rsidRDefault="006560C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6560C9" w:rsidRDefault="006560C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6560C9" w:rsidRDefault="006560C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6560C9" w:rsidRDefault="006560C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6560C9" w:rsidRDefault="006560C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6560C9" w:rsidRDefault="006560C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6560C9" w:rsidRDefault="006560C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6560C9" w:rsidRDefault="006560C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6560C9" w:rsidRDefault="006560C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6560C9" w:rsidRDefault="006560C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6560C9" w:rsidRPr="004E519D" w:rsidRDefault="006560C9" w:rsidP="003D157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spacing w:val="-2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>Приложение №5</w:t>
      </w:r>
    </w:p>
    <w:p w:rsidR="006560C9" w:rsidRDefault="006560C9" w:rsidP="003D1579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51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проекту</w:t>
      </w:r>
      <w:r w:rsidRPr="004E519D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E519D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560C9" w:rsidRDefault="006560C9" w:rsidP="003D1579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pacing w:val="2"/>
          <w:sz w:val="24"/>
          <w:szCs w:val="24"/>
        </w:rPr>
        <w:t>Набережного</w:t>
      </w:r>
      <w:r w:rsidRPr="004E519D">
        <w:rPr>
          <w:rFonts w:ascii="Times New Roman" w:hAnsi="Times New Roman" w:cs="Times New Roman"/>
          <w:sz w:val="24"/>
          <w:szCs w:val="24"/>
        </w:rPr>
        <w:t xml:space="preserve">  сельского поселения     </w:t>
      </w:r>
    </w:p>
    <w:p w:rsidR="006560C9" w:rsidRPr="004E519D" w:rsidRDefault="006560C9" w:rsidP="003D1579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</w:t>
      </w:r>
    </w:p>
    <w:p w:rsidR="006560C9" w:rsidRPr="004E519D" w:rsidRDefault="006560C9" w:rsidP="003D1579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6560C9" w:rsidRDefault="006560C9" w:rsidP="003D1579">
      <w:pPr>
        <w:pStyle w:val="ConsPlusNormal"/>
        <w:widowControl/>
        <w:ind w:left="5103" w:firstLine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.12.2019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0C9" w:rsidRPr="003D1579" w:rsidRDefault="006560C9" w:rsidP="003D1579">
      <w:pPr>
        <w:shd w:val="clear" w:color="auto" w:fill="FFFFFF"/>
        <w:tabs>
          <w:tab w:val="left" w:pos="6120"/>
        </w:tabs>
        <w:ind w:left="284" w:right="26" w:hanging="284"/>
        <w:rPr>
          <w:b/>
          <w:bCs/>
          <w:spacing w:val="-2"/>
          <w:lang w:val="ru-RU"/>
        </w:rPr>
      </w:pPr>
    </w:p>
    <w:p w:rsidR="006560C9" w:rsidRDefault="006560C9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6560C9" w:rsidRDefault="006560C9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6560C9" w:rsidRDefault="006560C9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6560C9" w:rsidRPr="00955820" w:rsidRDefault="006560C9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ВЕДОМСТВЕННАЯ СТРУКТУРА РАСХОДОВ</w:t>
      </w:r>
    </w:p>
    <w:p w:rsidR="006560C9" w:rsidRDefault="006560C9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БЮДЖЕТА </w:t>
      </w:r>
      <w:r>
        <w:rPr>
          <w:rFonts w:ascii="Times New Roman" w:hAnsi="Times New Roman" w:cs="Times New Roman"/>
          <w:b/>
          <w:bCs/>
          <w:sz w:val="24"/>
          <w:szCs w:val="24"/>
        </w:rPr>
        <w:t>НАБЕРЕЖНОГО</w:t>
      </w: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6560C9" w:rsidRPr="00955820" w:rsidRDefault="006560C9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РОМОДАНОВСКОГО МУНИЦИПАЛЬНОГО РАЙОНА</w:t>
      </w:r>
    </w:p>
    <w:p w:rsidR="006560C9" w:rsidRPr="00955820" w:rsidRDefault="006560C9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2020 год</w:t>
      </w:r>
    </w:p>
    <w:p w:rsidR="006560C9" w:rsidRDefault="006560C9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6560C9" w:rsidRPr="003D1579" w:rsidRDefault="006560C9" w:rsidP="00AB18B5">
      <w:pPr>
        <w:shd w:val="clear" w:color="auto" w:fill="FFFFFF"/>
        <w:tabs>
          <w:tab w:val="left" w:pos="2760"/>
        </w:tabs>
        <w:ind w:left="284" w:right="26" w:hanging="284"/>
        <w:rPr>
          <w:lang w:val="ru-RU"/>
        </w:rPr>
      </w:pPr>
      <w:r>
        <w:rPr>
          <w:b/>
          <w:bCs/>
          <w:spacing w:val="-2"/>
          <w:lang w:val="ru-RU"/>
        </w:rPr>
        <w:tab/>
      </w:r>
      <w:r>
        <w:rPr>
          <w:b/>
          <w:bCs/>
          <w:spacing w:val="-2"/>
          <w:lang w:val="ru-RU"/>
        </w:rPr>
        <w:tab/>
      </w: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 </w:t>
      </w:r>
      <w:r w:rsidRPr="003D1579">
        <w:rPr>
          <w:rFonts w:ascii="Arial" w:hAnsi="Arial" w:cs="Arial"/>
          <w:spacing w:val="-5"/>
          <w:lang w:val="ru-RU"/>
        </w:rPr>
        <w:t>(тыс. рублей)</w:t>
      </w:r>
    </w:p>
    <w:tbl>
      <w:tblPr>
        <w:tblW w:w="1011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30"/>
        <w:gridCol w:w="851"/>
        <w:gridCol w:w="851"/>
        <w:gridCol w:w="567"/>
        <w:gridCol w:w="450"/>
        <w:gridCol w:w="525"/>
        <w:gridCol w:w="579"/>
        <w:gridCol w:w="540"/>
        <w:gridCol w:w="920"/>
      </w:tblGrid>
      <w:tr w:rsidR="006560C9" w:rsidRPr="009167A2">
        <w:trPr>
          <w:cantSplit/>
          <w:trHeight w:hRule="exact" w:val="387"/>
          <w:tblHeader/>
        </w:trPr>
        <w:tc>
          <w:tcPr>
            <w:tcW w:w="4830" w:type="dxa"/>
            <w:shd w:val="clear" w:color="auto" w:fill="FFFFFF"/>
            <w:vAlign w:val="center"/>
          </w:tcPr>
          <w:p w:rsidR="006560C9" w:rsidRPr="009167A2" w:rsidRDefault="006560C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</w:tcPr>
          <w:p w:rsidR="006560C9" w:rsidRPr="00C223DD" w:rsidRDefault="006560C9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АДМ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560C9" w:rsidRPr="00C223DD" w:rsidRDefault="006560C9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560C9" w:rsidRPr="00C223DD" w:rsidRDefault="006560C9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ПРз</w:t>
            </w:r>
          </w:p>
        </w:tc>
        <w:tc>
          <w:tcPr>
            <w:tcW w:w="1554" w:type="dxa"/>
            <w:gridSpan w:val="3"/>
            <w:shd w:val="clear" w:color="auto" w:fill="FFFFFF"/>
            <w:vAlign w:val="center"/>
          </w:tcPr>
          <w:p w:rsidR="006560C9" w:rsidRPr="00C223DD" w:rsidRDefault="006560C9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ЦСР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6560C9" w:rsidRPr="00C223DD" w:rsidRDefault="006560C9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ВР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C223DD" w:rsidRDefault="006560C9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Сумма</w:t>
            </w:r>
          </w:p>
        </w:tc>
      </w:tr>
      <w:tr w:rsidR="006560C9" w:rsidRPr="009167A2">
        <w:trPr>
          <w:cantSplit/>
          <w:trHeight w:hRule="exact" w:val="363"/>
          <w:tblHeader/>
        </w:trPr>
        <w:tc>
          <w:tcPr>
            <w:tcW w:w="4830" w:type="dxa"/>
            <w:shd w:val="clear" w:color="auto" w:fill="FFFFFF"/>
            <w:vAlign w:val="center"/>
          </w:tcPr>
          <w:p w:rsidR="006560C9" w:rsidRPr="009167A2" w:rsidRDefault="006560C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560C9" w:rsidRPr="00C223DD" w:rsidRDefault="006560C9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560C9" w:rsidRPr="00C223DD" w:rsidRDefault="006560C9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50" w:type="dxa"/>
            <w:shd w:val="clear" w:color="auto" w:fill="FFFFFF"/>
            <w:vAlign w:val="center"/>
          </w:tcPr>
          <w:p w:rsidR="006560C9" w:rsidRPr="00AB18B5" w:rsidRDefault="006560C9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6560C9" w:rsidRPr="00A85FC4" w:rsidRDefault="006560C9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</w:t>
            </w:r>
          </w:p>
        </w:tc>
        <w:tc>
          <w:tcPr>
            <w:tcW w:w="579" w:type="dxa"/>
            <w:shd w:val="clear" w:color="auto" w:fill="FFFFFF"/>
            <w:vAlign w:val="center"/>
          </w:tcPr>
          <w:p w:rsidR="006560C9" w:rsidRPr="00A85FC4" w:rsidRDefault="006560C9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6560C9" w:rsidRPr="00AB18B5" w:rsidRDefault="006560C9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AB18B5" w:rsidRDefault="006560C9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</w:t>
            </w:r>
          </w:p>
        </w:tc>
      </w:tr>
      <w:tr w:rsidR="006560C9" w:rsidRPr="009167A2">
        <w:trPr>
          <w:trHeight w:hRule="exact" w:val="307"/>
        </w:trPr>
        <w:tc>
          <w:tcPr>
            <w:tcW w:w="4830" w:type="dxa"/>
            <w:shd w:val="clear" w:color="auto" w:fill="FFFFFF"/>
          </w:tcPr>
          <w:p w:rsidR="006560C9" w:rsidRPr="009167A2" w:rsidRDefault="006560C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</w:tcPr>
          <w:p w:rsidR="006560C9" w:rsidRPr="000472A2" w:rsidRDefault="006560C9" w:rsidP="00BD65BE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FA47E8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FA47E8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FA47E8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FA47E8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1633,3</w:t>
            </w:r>
          </w:p>
        </w:tc>
      </w:tr>
      <w:tr w:rsidR="006560C9" w:rsidRPr="001D5614">
        <w:trPr>
          <w:trHeight w:hRule="exact" w:val="240"/>
        </w:trPr>
        <w:tc>
          <w:tcPr>
            <w:tcW w:w="4830" w:type="dxa"/>
            <w:shd w:val="clear" w:color="auto" w:fill="FFFFFF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1633,3</w:t>
            </w:r>
          </w:p>
        </w:tc>
      </w:tr>
      <w:tr w:rsidR="006560C9" w:rsidRPr="001D5614">
        <w:trPr>
          <w:trHeight w:hRule="exact" w:val="259"/>
        </w:trPr>
        <w:tc>
          <w:tcPr>
            <w:tcW w:w="4830" w:type="dxa"/>
            <w:shd w:val="clear" w:color="auto" w:fill="FFFFFF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</w:tcPr>
          <w:p w:rsidR="006560C9" w:rsidRPr="00BD65BE" w:rsidRDefault="006560C9" w:rsidP="000472A2">
            <w:pPr>
              <w:jc w:val="center"/>
              <w:rPr>
                <w:b/>
                <w:bCs/>
              </w:rPr>
            </w:pPr>
            <w:r w:rsidRPr="00BD65BE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1194,9</w:t>
            </w:r>
          </w:p>
        </w:tc>
      </w:tr>
      <w:tr w:rsidR="006560C9" w:rsidRPr="001D5614">
        <w:trPr>
          <w:trHeight w:hRule="exact" w:val="832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</w:tcPr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4E6B2B">
              <w:rPr>
                <w:b/>
                <w:bCs/>
                <w:lang w:val="ru-RU"/>
              </w:rPr>
              <w:t>247,</w:t>
            </w:r>
            <w:r>
              <w:rPr>
                <w:b/>
                <w:bCs/>
                <w:lang w:val="ru-RU"/>
              </w:rPr>
              <w:t>3</w:t>
            </w:r>
          </w:p>
        </w:tc>
      </w:tr>
      <w:tr w:rsidR="006560C9" w:rsidRPr="001D5614">
        <w:trPr>
          <w:trHeight w:hRule="exact" w:val="575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201D46">
              <w:rPr>
                <w:lang w:val="ru-RU"/>
              </w:rPr>
              <w:t>247,</w:t>
            </w:r>
            <w:r>
              <w:rPr>
                <w:lang w:val="ru-RU"/>
              </w:rPr>
              <w:t>3</w:t>
            </w:r>
          </w:p>
        </w:tc>
      </w:tr>
      <w:tr w:rsidR="006560C9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</w:tcPr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201D46">
              <w:rPr>
                <w:lang w:val="ru-RU"/>
              </w:rPr>
              <w:t>247,</w:t>
            </w:r>
            <w:r>
              <w:rPr>
                <w:lang w:val="ru-RU"/>
              </w:rPr>
              <w:t>3</w:t>
            </w:r>
          </w:p>
        </w:tc>
      </w:tr>
      <w:tr w:rsidR="006560C9" w:rsidRPr="001D5614">
        <w:trPr>
          <w:trHeight w:hRule="exact" w:val="1412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4E6B2B" w:rsidRDefault="006560C9" w:rsidP="003D1579">
            <w:pPr>
              <w:shd w:val="clear" w:color="auto" w:fill="FFFFFF"/>
              <w:ind w:left="284" w:hanging="284"/>
            </w:pPr>
            <w:r w:rsidRPr="004E6B2B">
              <w:t>65 1 00 44000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lang w:val="ru-RU"/>
              </w:rPr>
              <w:t>247,3</w:t>
            </w:r>
          </w:p>
        </w:tc>
      </w:tr>
      <w:tr w:rsidR="006560C9" w:rsidRPr="001D5614">
        <w:trPr>
          <w:trHeight w:hRule="exact" w:val="541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4E6B2B" w:rsidRDefault="006560C9" w:rsidP="003D1579">
            <w:pPr>
              <w:shd w:val="clear" w:color="auto" w:fill="FFFFFF"/>
              <w:ind w:left="284" w:hanging="284"/>
            </w:pPr>
            <w:r w:rsidRPr="004E6B2B">
              <w:t>65 1 00 41000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6560C9" w:rsidRPr="001D5614">
        <w:trPr>
          <w:trHeight w:hRule="exact" w:val="873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6560C9" w:rsidRPr="001D5614">
        <w:trPr>
          <w:trHeight w:hRule="exact" w:val="1693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 государственными внебюджетными фондами</w:t>
            </w:r>
          </w:p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6560C9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6560C9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190,0</w:t>
            </w:r>
          </w:p>
        </w:tc>
      </w:tr>
      <w:tr w:rsidR="006560C9" w:rsidRPr="001D5614">
        <w:trPr>
          <w:trHeight w:hRule="exact" w:val="1216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57,3</w:t>
            </w:r>
          </w:p>
        </w:tc>
      </w:tr>
      <w:tr w:rsidR="006560C9" w:rsidRPr="001D5614">
        <w:trPr>
          <w:trHeight w:hRule="exact" w:val="1723"/>
        </w:trPr>
        <w:tc>
          <w:tcPr>
            <w:tcW w:w="4830" w:type="dxa"/>
            <w:shd w:val="clear" w:color="auto" w:fill="FFFFFF"/>
            <w:vAlign w:val="center"/>
          </w:tcPr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6560C9" w:rsidRPr="004E6B2B" w:rsidRDefault="006560C9" w:rsidP="003D1579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6560C9" w:rsidRPr="004E6B2B" w:rsidRDefault="006560C9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Pr="000472A2" w:rsidRDefault="006560C9" w:rsidP="000472A2">
            <w:pPr>
              <w:jc w:val="center"/>
              <w:rPr>
                <w:b/>
                <w:bCs/>
              </w:rPr>
            </w:pPr>
            <w:r w:rsidRPr="000472A2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937,6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6560C9" w:rsidRPr="00AB18B5" w:rsidRDefault="006560C9" w:rsidP="003D1579">
            <w:pPr>
              <w:jc w:val="center"/>
              <w:rPr>
                <w:lang w:val="ru-RU"/>
              </w:rPr>
            </w:pPr>
            <w:r w:rsidRPr="00AB18B5">
              <w:rPr>
                <w:lang w:val="ru-RU"/>
              </w:rPr>
              <w:t>Обеспечение деятельности администрации сельского поселения</w:t>
            </w:r>
          </w:p>
          <w:p w:rsidR="006560C9" w:rsidRPr="00AB18B5" w:rsidRDefault="006560C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937,6</w:t>
            </w:r>
          </w:p>
        </w:tc>
      </w:tr>
      <w:tr w:rsidR="006560C9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6560C9" w:rsidRPr="001D5614" w:rsidRDefault="006560C9" w:rsidP="003D1579">
            <w:pPr>
              <w:jc w:val="center"/>
            </w:pPr>
            <w:r w:rsidRPr="001D5614">
              <w:t>Администрация</w:t>
            </w:r>
          </w:p>
          <w:p w:rsidR="006560C9" w:rsidRPr="001D5614" w:rsidRDefault="006560C9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937,6</w:t>
            </w:r>
          </w:p>
        </w:tc>
      </w:tr>
      <w:tr w:rsidR="006560C9" w:rsidRPr="001D5614">
        <w:trPr>
          <w:trHeight w:hRule="exact" w:val="1128"/>
        </w:trPr>
        <w:tc>
          <w:tcPr>
            <w:tcW w:w="4830" w:type="dxa"/>
            <w:shd w:val="clear" w:color="auto" w:fill="FFFFFF"/>
          </w:tcPr>
          <w:p w:rsidR="006560C9" w:rsidRPr="007D021A" w:rsidRDefault="006560C9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6560C9" w:rsidRPr="007D021A" w:rsidRDefault="006560C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7D021A" w:rsidRDefault="006560C9" w:rsidP="003D1579">
            <w:pPr>
              <w:shd w:val="clear" w:color="auto" w:fill="FFFFFF"/>
              <w:ind w:left="284" w:hanging="284"/>
            </w:pPr>
            <w:r w:rsidRPr="007D021A">
              <w:t>65 2 44000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6560C9" w:rsidRPr="001D5614">
        <w:trPr>
          <w:trHeight w:hRule="exact" w:val="565"/>
        </w:trPr>
        <w:tc>
          <w:tcPr>
            <w:tcW w:w="483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7D021A" w:rsidRDefault="006560C9" w:rsidP="003D1579"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7D021A" w:rsidRDefault="006560C9" w:rsidP="003D1579"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7D021A" w:rsidRDefault="006560C9" w:rsidP="003D1579">
            <w:r w:rsidRPr="007D021A">
              <w:t>65 2 00 41000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7D021A" w:rsidRDefault="006560C9" w:rsidP="003D1579">
            <w:r w:rsidRPr="007D021A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6560C9" w:rsidRPr="001D5614">
        <w:trPr>
          <w:trHeight w:hRule="exact" w:val="844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работников  органов местного самоуправления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6560C9" w:rsidRPr="001D5614">
        <w:trPr>
          <w:trHeight w:hRule="exact" w:val="1717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управления,государственными внебюджетными фондами</w:t>
            </w:r>
          </w:p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Pr="000472A2" w:rsidRDefault="006560C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6560C9" w:rsidRPr="001D5614">
        <w:trPr>
          <w:trHeight w:hRule="exact" w:val="61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6560C9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475,8</w:t>
            </w:r>
          </w:p>
        </w:tc>
      </w:tr>
      <w:tr w:rsidR="006560C9" w:rsidRPr="001D5614">
        <w:trPr>
          <w:trHeight w:hRule="exact" w:val="1163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  <w:rPr>
                <w:lang w:val="ru-RU"/>
              </w:rPr>
            </w:pPr>
          </w:p>
          <w:p w:rsidR="006560C9" w:rsidRDefault="006560C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143,6</w:t>
            </w:r>
          </w:p>
        </w:tc>
      </w:tr>
      <w:tr w:rsidR="006560C9" w:rsidRPr="001D5614">
        <w:trPr>
          <w:trHeight w:hRule="exact" w:val="583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/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6560C9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6560C9" w:rsidRPr="004E6B2B" w:rsidRDefault="006560C9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6560C9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6560C9" w:rsidRPr="001D5614">
        <w:trPr>
          <w:trHeight w:hRule="exact" w:val="569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6560C9" w:rsidRPr="001D5614">
        <w:trPr>
          <w:trHeight w:hRule="exact" w:val="288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jc w:val="center"/>
            </w:pPr>
            <w:r w:rsidRPr="001D5614">
              <w:t xml:space="preserve">Иные </w:t>
            </w:r>
            <w:r>
              <w:rPr>
                <w:lang w:val="ru-RU"/>
              </w:rPr>
              <w:t xml:space="preserve"> </w:t>
            </w:r>
            <w:r w:rsidRPr="001D5614">
              <w:t>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6560C9" w:rsidRPr="001D5614">
        <w:trPr>
          <w:trHeight w:hRule="exact" w:val="291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850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6560C9" w:rsidRPr="001D5614">
        <w:trPr>
          <w:trHeight w:hRule="exact" w:val="551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851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6560C9" w:rsidRPr="001D5614">
        <w:trPr>
          <w:trHeight w:hRule="exact" w:val="290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852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jc w:val="center"/>
            </w:pPr>
          </w:p>
        </w:tc>
      </w:tr>
      <w:tr w:rsidR="006560C9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6560C9" w:rsidRPr="001D5614" w:rsidRDefault="006560C9" w:rsidP="003D1579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</w:tcPr>
          <w:p w:rsidR="006560C9" w:rsidRPr="001D5614" w:rsidRDefault="006560C9" w:rsidP="003D1579"/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853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7D021A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1,0</w:t>
            </w:r>
          </w:p>
        </w:tc>
      </w:tr>
      <w:tr w:rsidR="006560C9" w:rsidRPr="001D5614">
        <w:trPr>
          <w:trHeight w:hRule="exact" w:val="56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b/>
                <w:bCs/>
                <w:lang w:val="ru-RU"/>
              </w:rPr>
            </w:pPr>
            <w:r w:rsidRPr="004E6B2B">
              <w:rPr>
                <w:b/>
                <w:bCs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b/>
                <w:bCs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842179" w:rsidRDefault="006560C9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842179" w:rsidRDefault="006560C9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842179" w:rsidRDefault="006560C9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842179" w:rsidRDefault="006560C9" w:rsidP="003D1579">
            <w:pPr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842179" w:rsidRDefault="006560C9" w:rsidP="003D15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</w:tr>
      <w:tr w:rsidR="006560C9" w:rsidRPr="001D5614">
        <w:trPr>
          <w:trHeight w:hRule="exact" w:val="123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080179" w:rsidRDefault="006560C9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080179" w:rsidRDefault="006560C9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080179" w:rsidRDefault="006560C9" w:rsidP="003D1579">
            <w:r w:rsidRPr="00080179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080179" w:rsidRDefault="006560C9" w:rsidP="003D1579"/>
        </w:tc>
        <w:tc>
          <w:tcPr>
            <w:tcW w:w="920" w:type="dxa"/>
            <w:shd w:val="clear" w:color="auto" w:fill="FFFFFF"/>
            <w:vAlign w:val="bottom"/>
          </w:tcPr>
          <w:p w:rsidR="006560C9" w:rsidRPr="00080179" w:rsidRDefault="006560C9" w:rsidP="003D1579">
            <w:pPr>
              <w:jc w:val="center"/>
            </w:pPr>
            <w:r w:rsidRPr="00080179">
              <w:t>0,2</w:t>
            </w:r>
          </w:p>
        </w:tc>
      </w:tr>
      <w:tr w:rsidR="006560C9" w:rsidRPr="001D5614">
        <w:trPr>
          <w:trHeight w:hRule="exact" w:val="1410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080179" w:rsidRDefault="006560C9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080179" w:rsidRDefault="006560C9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080179" w:rsidRDefault="006560C9" w:rsidP="003D1579">
            <w:r w:rsidRPr="00080179">
              <w:t>89 1 00 77000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080179" w:rsidRDefault="006560C9" w:rsidP="003D1579">
            <w:r w:rsidRPr="00080179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080179" w:rsidRDefault="006560C9" w:rsidP="003D1579">
            <w:pPr>
              <w:jc w:val="center"/>
            </w:pPr>
            <w:r w:rsidRPr="00080179">
              <w:t>0,2</w:t>
            </w:r>
          </w:p>
        </w:tc>
      </w:tr>
      <w:tr w:rsidR="006560C9" w:rsidRPr="001D5614">
        <w:trPr>
          <w:trHeight w:hRule="exact" w:val="1232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jc w:val="center"/>
            </w:pPr>
            <w:r w:rsidRPr="001D5614">
              <w:t>0,2</w:t>
            </w:r>
          </w:p>
        </w:tc>
      </w:tr>
      <w:tr w:rsidR="006560C9" w:rsidRPr="001D5614">
        <w:trPr>
          <w:trHeight w:hRule="exact" w:val="894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jc w:val="center"/>
            </w:pPr>
            <w:r w:rsidRPr="001D5614">
              <w:t>0,2</w:t>
            </w:r>
          </w:p>
        </w:tc>
      </w:tr>
      <w:tr w:rsidR="006560C9" w:rsidRPr="001D5614">
        <w:trPr>
          <w:trHeight w:hRule="exact" w:val="888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jc w:val="center"/>
            </w:pPr>
            <w:r w:rsidRPr="001D5614">
              <w:t>0,2</w:t>
            </w:r>
          </w:p>
        </w:tc>
      </w:tr>
      <w:tr w:rsidR="006560C9" w:rsidRPr="001D5614">
        <w:trPr>
          <w:trHeight w:hRule="exact" w:val="882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jc w:val="center"/>
            </w:pPr>
            <w:r w:rsidRPr="001D5614">
              <w:t>0,2</w:t>
            </w:r>
          </w:p>
        </w:tc>
      </w:tr>
      <w:tr w:rsidR="006560C9" w:rsidRPr="001D5614">
        <w:trPr>
          <w:trHeight w:hRule="exact" w:val="309"/>
        </w:trPr>
        <w:tc>
          <w:tcPr>
            <w:tcW w:w="4830" w:type="dxa"/>
            <w:shd w:val="clear" w:color="auto" w:fill="FFFFFF"/>
          </w:tcPr>
          <w:p w:rsidR="006560C9" w:rsidRPr="007D021A" w:rsidRDefault="006560C9" w:rsidP="003D1579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0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106D33" w:rsidRDefault="006560C9" w:rsidP="003D1579">
            <w:pPr>
              <w:jc w:val="center"/>
              <w:rPr>
                <w:b/>
                <w:bCs/>
              </w:rPr>
            </w:pPr>
            <w:r w:rsidRPr="00106D33">
              <w:rPr>
                <w:b/>
                <w:bCs/>
              </w:rPr>
              <w:t>10,0</w:t>
            </w:r>
          </w:p>
        </w:tc>
      </w:tr>
      <w:tr w:rsidR="006560C9" w:rsidRPr="001D5614">
        <w:trPr>
          <w:trHeight w:hRule="exact" w:val="853"/>
        </w:trPr>
        <w:tc>
          <w:tcPr>
            <w:tcW w:w="4830" w:type="dxa"/>
            <w:shd w:val="clear" w:color="auto" w:fill="FFFFFF"/>
          </w:tcPr>
          <w:p w:rsidR="006560C9" w:rsidRPr="00405474" w:rsidRDefault="006560C9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6D7061" w:rsidRDefault="006560C9" w:rsidP="003D1579">
            <w:pPr>
              <w:jc w:val="center"/>
            </w:pPr>
            <w:r>
              <w:t>10,0</w:t>
            </w:r>
          </w:p>
        </w:tc>
      </w:tr>
      <w:tr w:rsidR="006560C9" w:rsidRPr="001D5614">
        <w:trPr>
          <w:trHeight w:hRule="exact" w:val="1130"/>
        </w:trPr>
        <w:tc>
          <w:tcPr>
            <w:tcW w:w="4830" w:type="dxa"/>
            <w:shd w:val="clear" w:color="auto" w:fill="FFFFFF"/>
          </w:tcPr>
          <w:p w:rsidR="006560C9" w:rsidRPr="00405474" w:rsidRDefault="006560C9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6D7061" w:rsidRDefault="006560C9" w:rsidP="003D1579">
            <w:pPr>
              <w:jc w:val="center"/>
            </w:pPr>
            <w:r>
              <w:t>10,0</w:t>
            </w:r>
          </w:p>
        </w:tc>
      </w:tr>
      <w:tr w:rsidR="006560C9" w:rsidRPr="001D5614">
        <w:trPr>
          <w:trHeight w:hRule="exact" w:val="569"/>
        </w:trPr>
        <w:tc>
          <w:tcPr>
            <w:tcW w:w="4830" w:type="dxa"/>
            <w:shd w:val="clear" w:color="auto" w:fill="FFFFFF"/>
          </w:tcPr>
          <w:p w:rsidR="006560C9" w:rsidRPr="00405474" w:rsidRDefault="006560C9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89 1 00 41000</w:t>
            </w: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6D7061" w:rsidRDefault="006560C9" w:rsidP="003D1579">
            <w:pPr>
              <w:jc w:val="center"/>
            </w:pPr>
            <w:r>
              <w:t>10,0</w:t>
            </w:r>
          </w:p>
        </w:tc>
      </w:tr>
      <w:tr w:rsidR="006560C9" w:rsidRPr="001D5614">
        <w:trPr>
          <w:trHeight w:hRule="exact" w:val="408"/>
        </w:trPr>
        <w:tc>
          <w:tcPr>
            <w:tcW w:w="4830" w:type="dxa"/>
            <w:shd w:val="clear" w:color="auto" w:fill="FFFFFF"/>
          </w:tcPr>
          <w:p w:rsidR="006560C9" w:rsidRPr="00405474" w:rsidRDefault="006560C9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6D7061" w:rsidRDefault="006560C9" w:rsidP="003D1579">
            <w:pPr>
              <w:jc w:val="center"/>
            </w:pPr>
            <w:r>
              <w:t>10,0</w:t>
            </w:r>
          </w:p>
        </w:tc>
      </w:tr>
      <w:tr w:rsidR="006560C9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6560C9" w:rsidRDefault="006560C9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6D7061" w:rsidRDefault="006560C9" w:rsidP="003D1579">
            <w:pPr>
              <w:jc w:val="center"/>
            </w:pPr>
            <w:r>
              <w:t>10,0</w:t>
            </w:r>
          </w:p>
        </w:tc>
      </w:tr>
      <w:tr w:rsidR="006560C9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6560C9" w:rsidRDefault="006560C9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1" w:type="dxa"/>
            <w:shd w:val="clear" w:color="auto" w:fill="FFFFFF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  <w:p w:rsidR="006560C9" w:rsidRPr="00405474" w:rsidRDefault="006560C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6560C9" w:rsidRPr="006D7061" w:rsidRDefault="006560C9" w:rsidP="003D1579">
            <w:pPr>
              <w:jc w:val="center"/>
            </w:pPr>
            <w:r>
              <w:t>10,0</w:t>
            </w:r>
          </w:p>
        </w:tc>
      </w:tr>
      <w:tr w:rsidR="006560C9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6560C9" w:rsidRPr="001D5614" w:rsidRDefault="006560C9" w:rsidP="003D1579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78,7</w:t>
            </w:r>
          </w:p>
        </w:tc>
      </w:tr>
      <w:tr w:rsidR="006560C9" w:rsidRPr="001D5614">
        <w:trPr>
          <w:trHeight w:hRule="exact" w:val="341"/>
        </w:trPr>
        <w:tc>
          <w:tcPr>
            <w:tcW w:w="4830" w:type="dxa"/>
            <w:shd w:val="clear" w:color="auto" w:fill="FFFFFF"/>
          </w:tcPr>
          <w:p w:rsidR="006560C9" w:rsidRPr="001D5614" w:rsidRDefault="006560C9" w:rsidP="003D1579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6560C9" w:rsidRPr="001D5614">
        <w:trPr>
          <w:trHeight w:hRule="exact" w:val="1381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shd w:val="clear" w:color="auto" w:fill="FFFFFF"/>
              <w:ind w:left="284" w:hanging="284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ind w:left="284" w:hanging="284"/>
            </w:pPr>
            <w:r w:rsidRPr="001D5614">
              <w:t>17 0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6560C9" w:rsidRPr="001D5614">
        <w:trPr>
          <w:trHeight w:hRule="exact" w:val="593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shd w:val="clear" w:color="auto" w:fill="FFFFFF"/>
              <w:ind w:left="284" w:hanging="284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ind w:left="284" w:hanging="284"/>
            </w:pPr>
            <w:r w:rsidRPr="001D5614">
              <w:t>17 3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6560C9" w:rsidRPr="001D5614">
        <w:trPr>
          <w:trHeight w:hRule="exact" w:val="1096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shd w:val="clear" w:color="auto" w:fill="FFFFFF"/>
              <w:ind w:left="284" w:hanging="284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ind w:left="284" w:hanging="284"/>
            </w:pPr>
            <w:r w:rsidRPr="001D5614">
              <w:t>17 3 02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6560C9" w:rsidRPr="001D5614">
        <w:trPr>
          <w:trHeight w:hRule="exact" w:val="856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shd w:val="clear" w:color="auto" w:fill="FFFFFF"/>
              <w:ind w:left="284" w:hanging="284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jc w:val="center"/>
            </w:pPr>
            <w:r>
              <w:rPr>
                <w:lang w:val="ru-RU"/>
              </w:rPr>
              <w:t>78,7</w:t>
            </w:r>
          </w:p>
        </w:tc>
      </w:tr>
      <w:tr w:rsidR="006560C9" w:rsidRPr="001D5614">
        <w:trPr>
          <w:trHeight w:hRule="exact" w:val="167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6560C9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6560C9" w:rsidRPr="001D5614">
        <w:trPr>
          <w:trHeight w:hRule="exact" w:val="1190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6560C9" w:rsidRPr="001D5614">
        <w:trPr>
          <w:trHeight w:hRule="exact" w:val="563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8A653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6560C9" w:rsidRPr="004E6B2B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B1043B" w:rsidRDefault="006560C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6560C9" w:rsidRPr="001D5614">
        <w:trPr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</w:tcPr>
          <w:p w:rsidR="006560C9" w:rsidRPr="001D5614" w:rsidRDefault="006560C9" w:rsidP="003D1579"/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>
              <w:t>10 1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/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</w:tcPr>
          <w:p w:rsidR="006560C9" w:rsidRPr="001D5614" w:rsidRDefault="006560C9" w:rsidP="003D1579"/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10 1 04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1274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D50A6E" w:rsidRDefault="006560C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D50A6E" w:rsidRDefault="006560C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6560C9" w:rsidRPr="001D5614">
        <w:trPr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D50A6E" w:rsidRDefault="006560C9" w:rsidP="003D1579">
            <w:pPr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125,0</w:t>
            </w:r>
          </w:p>
        </w:tc>
      </w:tr>
      <w:tr w:rsidR="006560C9" w:rsidRPr="001D5614">
        <w:trPr>
          <w:trHeight w:hRule="exact" w:val="276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</w:tcPr>
          <w:p w:rsidR="006560C9" w:rsidRPr="001D5614" w:rsidRDefault="006560C9" w:rsidP="003D1579"/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D50A6E" w:rsidRDefault="006560C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125,0</w:t>
            </w:r>
          </w:p>
        </w:tc>
      </w:tr>
      <w:tr w:rsidR="006560C9" w:rsidRPr="001D5614">
        <w:trPr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/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 xml:space="preserve">10 </w:t>
            </w:r>
            <w:r>
              <w:t>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863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851" w:type="dxa"/>
            <w:shd w:val="clear" w:color="auto" w:fill="FFFFFF"/>
          </w:tcPr>
          <w:p w:rsidR="006560C9" w:rsidRPr="001D5614" w:rsidRDefault="006560C9" w:rsidP="003D1579"/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10 1 07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433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</w:tcPr>
          <w:p w:rsidR="006560C9" w:rsidRPr="001D5614" w:rsidRDefault="006560C9" w:rsidP="003D1579"/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476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632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240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244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  <w:rPr>
                <w:lang w:val="ru-RU"/>
              </w:rPr>
            </w:pPr>
          </w:p>
          <w:p w:rsidR="006560C9" w:rsidRDefault="006560C9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6560C9" w:rsidRPr="001D5614">
        <w:trPr>
          <w:trHeight w:hRule="exact" w:val="334"/>
        </w:trPr>
        <w:tc>
          <w:tcPr>
            <w:tcW w:w="4830" w:type="dxa"/>
            <w:shd w:val="clear" w:color="auto" w:fill="FFFFFF"/>
          </w:tcPr>
          <w:p w:rsidR="006560C9" w:rsidRPr="001D5614" w:rsidRDefault="006560C9" w:rsidP="003D1579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D50A6E" w:rsidRDefault="006560C9" w:rsidP="003D1579">
            <w:pPr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95,1</w:t>
            </w:r>
          </w:p>
        </w:tc>
      </w:tr>
      <w:tr w:rsidR="006560C9" w:rsidRPr="001D5614">
        <w:trPr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</w:tcPr>
          <w:p w:rsidR="006560C9" w:rsidRPr="001D5614" w:rsidRDefault="006560C9" w:rsidP="003D1579"/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6560C9" w:rsidRPr="00D50A6E" w:rsidRDefault="006560C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95,1</w:t>
            </w:r>
          </w:p>
        </w:tc>
      </w:tr>
      <w:tr w:rsidR="006560C9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6560C9" w:rsidRPr="001D5614">
        <w:trPr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6560C9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89 1 00 03000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6560C9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6560C9" w:rsidRPr="001D5614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6560C9" w:rsidRPr="004E6B2B" w:rsidRDefault="006560C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6560C9" w:rsidRPr="00AB18B5" w:rsidRDefault="006560C9" w:rsidP="003D1579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60C9" w:rsidRPr="001D5614" w:rsidRDefault="006560C9" w:rsidP="003D1579">
            <w:r w:rsidRPr="001D5614">
              <w:t>312</w:t>
            </w:r>
          </w:p>
        </w:tc>
        <w:tc>
          <w:tcPr>
            <w:tcW w:w="920" w:type="dxa"/>
            <w:shd w:val="clear" w:color="auto" w:fill="FFFFFF"/>
          </w:tcPr>
          <w:p w:rsidR="006560C9" w:rsidRDefault="006560C9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</w:tbl>
    <w:p w:rsidR="006560C9" w:rsidRPr="001D5614" w:rsidRDefault="006560C9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6560C9" w:rsidRPr="001D5614" w:rsidRDefault="006560C9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6560C9" w:rsidRPr="001D5614" w:rsidRDefault="006560C9" w:rsidP="003D1579">
      <w:pPr>
        <w:ind w:left="284" w:hanging="284"/>
        <w:rPr>
          <w:b/>
          <w:bCs/>
          <w:spacing w:val="-2"/>
        </w:rPr>
      </w:pPr>
    </w:p>
    <w:p w:rsidR="006560C9" w:rsidRPr="001D5614" w:rsidRDefault="006560C9" w:rsidP="003D1579">
      <w:pPr>
        <w:ind w:left="284" w:hanging="284"/>
        <w:rPr>
          <w:b/>
          <w:bCs/>
        </w:rPr>
      </w:pPr>
    </w:p>
    <w:p w:rsidR="006560C9" w:rsidRPr="004E519D" w:rsidRDefault="006560C9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Приложение №6</w:t>
      </w:r>
    </w:p>
    <w:p w:rsidR="006560C9" w:rsidRDefault="006560C9" w:rsidP="00FF02C9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51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проекту</w:t>
      </w:r>
      <w:r w:rsidRPr="004E519D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E519D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560C9" w:rsidRDefault="006560C9" w:rsidP="00FF02C9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pacing w:val="2"/>
          <w:sz w:val="24"/>
          <w:szCs w:val="24"/>
        </w:rPr>
        <w:t>Набережного</w:t>
      </w:r>
      <w:r w:rsidRPr="004E519D">
        <w:rPr>
          <w:rFonts w:ascii="Times New Roman" w:hAnsi="Times New Roman" w:cs="Times New Roman"/>
          <w:sz w:val="24"/>
          <w:szCs w:val="24"/>
        </w:rPr>
        <w:t xml:space="preserve">  сельского поселения     </w:t>
      </w:r>
    </w:p>
    <w:p w:rsidR="006560C9" w:rsidRPr="004E519D" w:rsidRDefault="006560C9" w:rsidP="00FF02C9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</w:t>
      </w:r>
    </w:p>
    <w:p w:rsidR="006560C9" w:rsidRPr="004E519D" w:rsidRDefault="006560C9" w:rsidP="00FF02C9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6560C9" w:rsidRDefault="006560C9" w:rsidP="00FF02C9">
      <w:pPr>
        <w:pStyle w:val="ConsPlusNormal"/>
        <w:widowControl/>
        <w:ind w:left="5103" w:firstLine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.12.2019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0C9" w:rsidRDefault="006560C9" w:rsidP="001620B4">
      <w:pPr>
        <w:tabs>
          <w:tab w:val="left" w:pos="3930"/>
        </w:tabs>
        <w:rPr>
          <w:lang w:val="ru-RU"/>
        </w:rPr>
      </w:pPr>
    </w:p>
    <w:p w:rsidR="006560C9" w:rsidRPr="00FF02C9" w:rsidRDefault="006560C9" w:rsidP="00FF02C9">
      <w:pPr>
        <w:rPr>
          <w:lang w:val="ru-RU"/>
        </w:rPr>
      </w:pPr>
    </w:p>
    <w:p w:rsidR="006560C9" w:rsidRDefault="006560C9" w:rsidP="00FF02C9">
      <w:pPr>
        <w:rPr>
          <w:lang w:val="ru-RU"/>
        </w:rPr>
      </w:pPr>
    </w:p>
    <w:p w:rsidR="006560C9" w:rsidRPr="00FF02C9" w:rsidRDefault="006560C9" w:rsidP="00FF02C9">
      <w:pPr>
        <w:shd w:val="clear" w:color="auto" w:fill="FFFFFF"/>
        <w:ind w:right="26"/>
        <w:jc w:val="center"/>
        <w:rPr>
          <w:b/>
          <w:bCs/>
          <w:spacing w:val="-2"/>
          <w:lang w:val="ru-RU"/>
        </w:rPr>
      </w:pPr>
      <w:r>
        <w:rPr>
          <w:lang w:val="ru-RU"/>
        </w:rPr>
        <w:tab/>
      </w:r>
      <w:r w:rsidRPr="00FF02C9">
        <w:rPr>
          <w:b/>
          <w:bCs/>
          <w:spacing w:val="-2"/>
          <w:lang w:val="ru-RU"/>
        </w:rPr>
        <w:t>РАСПРЕДЕЛЕНИЕ</w:t>
      </w:r>
    </w:p>
    <w:p w:rsidR="006560C9" w:rsidRPr="00FF02C9" w:rsidRDefault="006560C9" w:rsidP="00FF02C9">
      <w:pPr>
        <w:shd w:val="clear" w:color="auto" w:fill="FFFFFF"/>
        <w:ind w:right="26"/>
        <w:jc w:val="center"/>
        <w:rPr>
          <w:b/>
          <w:bCs/>
          <w:spacing w:val="-2"/>
          <w:lang w:val="ru-RU"/>
        </w:rPr>
      </w:pPr>
      <w:r w:rsidRPr="00FF02C9">
        <w:rPr>
          <w:b/>
          <w:bCs/>
          <w:spacing w:val="-2"/>
          <w:lang w:val="ru-RU"/>
        </w:rPr>
        <w:t xml:space="preserve">БЮДЖЕТНЫХ АССИГНОВАНИЙ </w:t>
      </w:r>
    </w:p>
    <w:p w:rsidR="006560C9" w:rsidRPr="00FF02C9" w:rsidRDefault="006560C9" w:rsidP="00FF02C9">
      <w:pPr>
        <w:shd w:val="clear" w:color="auto" w:fill="FFFFFF"/>
        <w:ind w:right="26"/>
        <w:jc w:val="center"/>
        <w:rPr>
          <w:b/>
          <w:bCs/>
          <w:spacing w:val="-2"/>
          <w:lang w:val="ru-RU"/>
        </w:rPr>
      </w:pPr>
      <w:r w:rsidRPr="00FF02C9">
        <w:rPr>
          <w:b/>
          <w:bCs/>
          <w:spacing w:val="-2"/>
          <w:lang w:val="ru-RU"/>
        </w:rPr>
        <w:t xml:space="preserve">БЮДЖЕТА </w:t>
      </w:r>
      <w:r>
        <w:rPr>
          <w:b/>
          <w:bCs/>
          <w:spacing w:val="-2"/>
          <w:lang w:val="ru-RU"/>
        </w:rPr>
        <w:t>НАБЕРЕЖНОГО</w:t>
      </w:r>
      <w:r w:rsidRPr="00FF02C9">
        <w:rPr>
          <w:b/>
          <w:bCs/>
          <w:spacing w:val="-2"/>
          <w:lang w:val="ru-RU"/>
        </w:rPr>
        <w:t xml:space="preserve">  СЕЛЬСКОГО ПОСЕЛЕНИЯ  РОМОДАНОВСКОГО МУНИЦИПАЛЬНОГО РАЙОНА ПО ЦЕЛЕВЫМ СТАТЬЯМ (МУНИЦИПАЛЬНЫЙ ПРОГРАММАМ И НЕПРОГРАММНЫМ НАПРАВЛЕНИЯМ ДЕЯТЕЛЬНОСТИ),ГРУППАМ (ГРУППАМ И ПОДГРУППАМ) ВИДОВ РАСХОДОВ КЛАССИФИКАЦИ РАСХОДОВ БЮДЖЕТОВ,А ТАКЖЕ ПО РАЗДЕЛАМ И ПОДРАЗДЕЛАМИ КЛАССИФИКАЦИИ РАСХОДОВ БЮДЖЕТОВ  </w:t>
      </w:r>
    </w:p>
    <w:p w:rsidR="006560C9" w:rsidRDefault="006560C9" w:rsidP="00FF02C9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НА  2020 ГОД</w:t>
      </w:r>
    </w:p>
    <w:p w:rsidR="006560C9" w:rsidRDefault="006560C9" w:rsidP="00FF02C9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                                                                                                                           (тыс.руб.)</w:t>
      </w:r>
    </w:p>
    <w:tbl>
      <w:tblPr>
        <w:tblW w:w="982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182"/>
        <w:gridCol w:w="1531"/>
        <w:gridCol w:w="851"/>
        <w:gridCol w:w="850"/>
        <w:gridCol w:w="709"/>
        <w:gridCol w:w="1702"/>
      </w:tblGrid>
      <w:tr w:rsidR="006560C9">
        <w:trPr>
          <w:cantSplit/>
          <w:trHeight w:hRule="exact" w:val="278"/>
          <w:tblHeader/>
        </w:trPr>
        <w:tc>
          <w:tcPr>
            <w:tcW w:w="4182" w:type="dxa"/>
            <w:shd w:val="clear" w:color="auto" w:fill="FFFFFF"/>
            <w:vAlign w:val="center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531" w:type="dxa"/>
            <w:shd w:val="clear" w:color="auto" w:fill="FFFFFF"/>
            <w:vAlign w:val="center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ЦСР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Р3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</w:t>
            </w:r>
          </w:p>
        </w:tc>
        <w:tc>
          <w:tcPr>
            <w:tcW w:w="1702" w:type="dxa"/>
            <w:shd w:val="clear" w:color="auto" w:fill="FFFFFF"/>
            <w:vAlign w:val="center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6560C9">
        <w:trPr>
          <w:cantSplit/>
          <w:trHeight w:hRule="exact" w:val="240"/>
          <w:tblHeader/>
        </w:trPr>
        <w:tc>
          <w:tcPr>
            <w:tcW w:w="4182" w:type="dxa"/>
            <w:shd w:val="clear" w:color="auto" w:fill="FFFFFF"/>
            <w:vAlign w:val="center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531" w:type="dxa"/>
            <w:shd w:val="clear" w:color="auto" w:fill="FFFFFF"/>
            <w:vAlign w:val="center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02" w:type="dxa"/>
            <w:shd w:val="clear" w:color="auto" w:fill="FFFFFF"/>
            <w:vAlign w:val="center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6560C9">
        <w:trPr>
          <w:trHeight w:hRule="exact" w:val="307"/>
        </w:trPr>
        <w:tc>
          <w:tcPr>
            <w:tcW w:w="4182" w:type="dxa"/>
            <w:shd w:val="clear" w:color="auto" w:fill="FFFFFF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702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</w:tr>
      <w:tr w:rsidR="006560C9">
        <w:trPr>
          <w:trHeight w:hRule="exact" w:val="1721"/>
        </w:trPr>
        <w:tc>
          <w:tcPr>
            <w:tcW w:w="4182" w:type="dxa"/>
            <w:shd w:val="clear" w:color="auto" w:fill="FFFFFF"/>
            <w:vAlign w:val="bottom"/>
          </w:tcPr>
          <w:p w:rsidR="006560C9" w:rsidRPr="00FF02C9" w:rsidRDefault="006560C9" w:rsidP="00BF2C61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10 1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6560C9" w:rsidRPr="00FF02C9" w:rsidRDefault="006560C9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6560C9">
        <w:trPr>
          <w:trHeight w:hRule="exact" w:val="689"/>
        </w:trPr>
        <w:tc>
          <w:tcPr>
            <w:tcW w:w="4182" w:type="dxa"/>
            <w:shd w:val="clear" w:color="auto" w:fill="FFFFFF"/>
            <w:vAlign w:val="bottom"/>
          </w:tcPr>
          <w:p w:rsidR="006560C9" w:rsidRPr="00BF2C61" w:rsidRDefault="006560C9" w:rsidP="00FF02C9">
            <w:pPr>
              <w:rPr>
                <w:color w:val="000000"/>
                <w:lang w:val="ru-RU"/>
              </w:rPr>
            </w:pPr>
            <w:r w:rsidRPr="001D5614">
              <w:t>Основное  мероприятие (содержание дорог</w:t>
            </w:r>
            <w:r>
              <w:rPr>
                <w:lang w:val="ru-RU"/>
              </w:rPr>
              <w:t>)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6560C9" w:rsidRPr="00FF02C9" w:rsidRDefault="006560C9" w:rsidP="00FF02C9">
            <w:pPr>
              <w:jc w:val="center"/>
              <w:rPr>
                <w:lang w:val="ru-RU"/>
              </w:rPr>
            </w:pPr>
          </w:p>
          <w:p w:rsidR="006560C9" w:rsidRPr="00BF2C61" w:rsidRDefault="006560C9" w:rsidP="00FF02C9">
            <w:pPr>
              <w:jc w:val="center"/>
              <w:rPr>
                <w:lang w:val="ru-RU"/>
              </w:rPr>
            </w:pPr>
            <w:r>
              <w:t>10 1 0</w:t>
            </w:r>
            <w:r>
              <w:rPr>
                <w:lang w:val="ru-RU"/>
              </w:rPr>
              <w:t>4</w:t>
            </w:r>
          </w:p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6560C9" w:rsidRPr="00FF02C9" w:rsidRDefault="006560C9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6560C9">
        <w:trPr>
          <w:trHeight w:hRule="exact" w:val="1424"/>
        </w:trPr>
        <w:tc>
          <w:tcPr>
            <w:tcW w:w="4182" w:type="dxa"/>
            <w:shd w:val="clear" w:color="auto" w:fill="FFFFFF"/>
            <w:vAlign w:val="center"/>
          </w:tcPr>
          <w:p w:rsidR="006560C9" w:rsidRPr="00FF02C9" w:rsidRDefault="006560C9" w:rsidP="00FF02C9">
            <w:pPr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6560C9" w:rsidRDefault="006560C9" w:rsidP="00BF2C61">
            <w:pPr>
              <w:jc w:val="center"/>
            </w:pPr>
            <w:r>
              <w:t>10 1 0</w:t>
            </w:r>
            <w:r>
              <w:rPr>
                <w:lang w:val="ru-RU"/>
              </w:rPr>
              <w:t>4</w:t>
            </w:r>
            <w:r>
              <w:t xml:space="preserve"> 44102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6560C9" w:rsidRPr="00FF02C9" w:rsidRDefault="006560C9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6560C9">
        <w:trPr>
          <w:trHeight w:hRule="exact" w:val="426"/>
        </w:trPr>
        <w:tc>
          <w:tcPr>
            <w:tcW w:w="4182" w:type="dxa"/>
            <w:shd w:val="clear" w:color="auto" w:fill="FFFFFF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Национальная экономика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04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6560C9" w:rsidRPr="00FF02C9" w:rsidRDefault="006560C9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6560C9">
        <w:trPr>
          <w:trHeight w:hRule="exact" w:val="290"/>
        </w:trPr>
        <w:tc>
          <w:tcPr>
            <w:tcW w:w="4182" w:type="dxa"/>
            <w:shd w:val="clear" w:color="auto" w:fill="FFFFFF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Дорожное хозяйство (дорожный фонд)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04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09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6560C9" w:rsidRPr="00FF02C9" w:rsidRDefault="006560C9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6560C9">
        <w:trPr>
          <w:trHeight w:hRule="exact" w:val="1130"/>
        </w:trPr>
        <w:tc>
          <w:tcPr>
            <w:tcW w:w="4182" w:type="dxa"/>
            <w:shd w:val="clear" w:color="auto" w:fill="FFFFFF"/>
          </w:tcPr>
          <w:p w:rsidR="006560C9" w:rsidRPr="00FF02C9" w:rsidRDefault="006560C9" w:rsidP="00BF2C61">
            <w:pPr>
              <w:shd w:val="clear" w:color="auto" w:fill="FFFFFF"/>
              <w:jc w:val="center"/>
              <w:rPr>
                <w:lang w:val="ru-RU"/>
              </w:rPr>
            </w:pPr>
            <w:r w:rsidRPr="00FF02C9">
              <w:rPr>
                <w:lang w:val="ru-RU"/>
              </w:rPr>
              <w:t xml:space="preserve">Администрация </w:t>
            </w:r>
            <w:r>
              <w:rPr>
                <w:lang w:val="ru-RU"/>
              </w:rPr>
              <w:t xml:space="preserve">Набережного </w:t>
            </w:r>
            <w:r w:rsidRPr="00FF02C9">
              <w:rPr>
                <w:lang w:val="ru-RU"/>
              </w:rPr>
              <w:t>сельского поселения Ромодановского сельского поселения Республики Мордовия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6560C9" w:rsidRPr="00FF02C9" w:rsidRDefault="006560C9" w:rsidP="00FF02C9">
            <w:pPr>
              <w:shd w:val="clear" w:color="auto" w:fill="FFFFFF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04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09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560C9" w:rsidRPr="00BF2C61" w:rsidRDefault="006560C9" w:rsidP="00FF02C9">
            <w:pPr>
              <w:shd w:val="clear" w:color="auto" w:fill="FFFFFF"/>
              <w:jc w:val="center"/>
              <w:rPr>
                <w:lang w:val="ru-RU"/>
              </w:rPr>
            </w:pPr>
            <w:r>
              <w:t>91</w:t>
            </w:r>
            <w:r>
              <w:rPr>
                <w:lang w:val="ru-RU"/>
              </w:rPr>
              <w:t>9</w:t>
            </w:r>
          </w:p>
        </w:tc>
        <w:tc>
          <w:tcPr>
            <w:tcW w:w="1702" w:type="dxa"/>
            <w:shd w:val="clear" w:color="auto" w:fill="FFFFFF"/>
          </w:tcPr>
          <w:p w:rsidR="006560C9" w:rsidRDefault="006560C9" w:rsidP="00FF02C9">
            <w:pPr>
              <w:jc w:val="center"/>
            </w:pPr>
          </w:p>
          <w:p w:rsidR="006560C9" w:rsidRDefault="006560C9" w:rsidP="00FF02C9">
            <w:pPr>
              <w:jc w:val="center"/>
            </w:pPr>
          </w:p>
          <w:p w:rsidR="006560C9" w:rsidRDefault="006560C9" w:rsidP="00FF02C9">
            <w:pPr>
              <w:jc w:val="center"/>
            </w:pPr>
          </w:p>
          <w:p w:rsidR="006560C9" w:rsidRPr="00FF02C9" w:rsidRDefault="006560C9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6560C9">
        <w:trPr>
          <w:trHeight w:hRule="exact" w:val="1775"/>
        </w:trPr>
        <w:tc>
          <w:tcPr>
            <w:tcW w:w="4182" w:type="dxa"/>
            <w:shd w:val="clear" w:color="auto" w:fill="FFFFFF"/>
          </w:tcPr>
          <w:p w:rsidR="006560C9" w:rsidRPr="00FF02C9" w:rsidRDefault="006560C9" w:rsidP="00FF02C9">
            <w:pPr>
              <w:shd w:val="clear" w:color="auto" w:fill="FFFFFF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10 1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6560C9" w:rsidRPr="00FF02C9" w:rsidRDefault="006560C9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135,0</w:t>
            </w:r>
          </w:p>
        </w:tc>
      </w:tr>
      <w:tr w:rsidR="006560C9">
        <w:trPr>
          <w:trHeight w:hRule="exact" w:val="554"/>
        </w:trPr>
        <w:tc>
          <w:tcPr>
            <w:tcW w:w="4182" w:type="dxa"/>
            <w:shd w:val="clear" w:color="auto" w:fill="FFFFFF"/>
            <w:vAlign w:val="bottom"/>
          </w:tcPr>
          <w:p w:rsidR="006560C9" w:rsidRPr="001D5614" w:rsidRDefault="006560C9" w:rsidP="00FF02C9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6560C9" w:rsidRPr="00FF02C9" w:rsidRDefault="006560C9" w:rsidP="00FF02C9">
            <w:pPr>
              <w:shd w:val="clear" w:color="auto" w:fill="FFFFFF"/>
              <w:jc w:val="center"/>
              <w:rPr>
                <w:lang w:val="ru-RU"/>
              </w:rPr>
            </w:pPr>
            <w:r>
              <w:t>10 1 0</w:t>
            </w:r>
            <w:r>
              <w:rPr>
                <w:lang w:val="ru-RU"/>
              </w:rPr>
              <w:t>7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6560C9" w:rsidRPr="00FF02C9" w:rsidRDefault="006560C9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135,0</w:t>
            </w:r>
          </w:p>
        </w:tc>
      </w:tr>
      <w:tr w:rsidR="006560C9">
        <w:trPr>
          <w:trHeight w:hRule="exact" w:val="573"/>
        </w:trPr>
        <w:tc>
          <w:tcPr>
            <w:tcW w:w="4182" w:type="dxa"/>
            <w:shd w:val="clear" w:color="auto" w:fill="FFFFFF"/>
          </w:tcPr>
          <w:p w:rsidR="006560C9" w:rsidRDefault="006560C9" w:rsidP="00FF02C9">
            <w:pPr>
              <w:shd w:val="clear" w:color="auto" w:fill="FFFFFF"/>
              <w:jc w:val="center"/>
            </w:pPr>
          </w:p>
          <w:p w:rsidR="006560C9" w:rsidRDefault="006560C9" w:rsidP="00FF02C9">
            <w:pPr>
              <w:shd w:val="clear" w:color="auto" w:fill="FFFFFF"/>
              <w:jc w:val="center"/>
            </w:pPr>
            <w:r>
              <w:t>Уличное освещение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10 1 0</w:t>
            </w:r>
            <w:r>
              <w:rPr>
                <w:lang w:val="ru-RU"/>
              </w:rPr>
              <w:t>7</w:t>
            </w:r>
            <w:r>
              <w:t xml:space="preserve"> 43010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6560C9" w:rsidRPr="00FF02C9" w:rsidRDefault="006560C9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135,0</w:t>
            </w:r>
          </w:p>
        </w:tc>
      </w:tr>
      <w:tr w:rsidR="006560C9">
        <w:trPr>
          <w:trHeight w:hRule="exact" w:val="425"/>
        </w:trPr>
        <w:tc>
          <w:tcPr>
            <w:tcW w:w="4182" w:type="dxa"/>
            <w:shd w:val="clear" w:color="auto" w:fill="FFFFFF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Жилищно-коммунальное хозяйства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05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6560C9" w:rsidRPr="00FF02C9" w:rsidRDefault="006560C9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135,0</w:t>
            </w:r>
          </w:p>
        </w:tc>
      </w:tr>
      <w:tr w:rsidR="006560C9">
        <w:trPr>
          <w:trHeight w:hRule="exact" w:val="425"/>
        </w:trPr>
        <w:tc>
          <w:tcPr>
            <w:tcW w:w="4182" w:type="dxa"/>
            <w:shd w:val="clear" w:color="auto" w:fill="FFFFFF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Благоустройство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05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03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6560C9" w:rsidRPr="00FF02C9" w:rsidRDefault="006560C9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135,0</w:t>
            </w:r>
          </w:p>
        </w:tc>
      </w:tr>
      <w:tr w:rsidR="006560C9">
        <w:trPr>
          <w:trHeight w:hRule="exact" w:val="1133"/>
        </w:trPr>
        <w:tc>
          <w:tcPr>
            <w:tcW w:w="4182" w:type="dxa"/>
            <w:shd w:val="clear" w:color="auto" w:fill="FFFFFF"/>
          </w:tcPr>
          <w:p w:rsidR="006560C9" w:rsidRPr="00FF02C9" w:rsidRDefault="006560C9" w:rsidP="00FF02C9">
            <w:pPr>
              <w:shd w:val="clear" w:color="auto" w:fill="FFFFFF"/>
              <w:jc w:val="center"/>
              <w:rPr>
                <w:lang w:val="ru-RU"/>
              </w:rPr>
            </w:pPr>
            <w:r w:rsidRPr="00FF02C9">
              <w:rPr>
                <w:lang w:val="ru-RU"/>
              </w:rPr>
              <w:t xml:space="preserve">Администрация </w:t>
            </w:r>
            <w:r>
              <w:rPr>
                <w:lang w:val="ru-RU"/>
              </w:rPr>
              <w:t>Набережного</w:t>
            </w:r>
            <w:r w:rsidRPr="00FF02C9">
              <w:rPr>
                <w:lang w:val="ru-RU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6560C9" w:rsidRPr="00FF02C9" w:rsidRDefault="006560C9" w:rsidP="00FF02C9">
            <w:pPr>
              <w:shd w:val="clear" w:color="auto" w:fill="FFFFFF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05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03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560C9" w:rsidRDefault="006560C9" w:rsidP="00FF02C9">
            <w:pPr>
              <w:shd w:val="clear" w:color="auto" w:fill="FFFFFF"/>
              <w:jc w:val="center"/>
            </w:pPr>
            <w:r>
              <w:t>911</w:t>
            </w:r>
          </w:p>
        </w:tc>
        <w:tc>
          <w:tcPr>
            <w:tcW w:w="1702" w:type="dxa"/>
            <w:shd w:val="clear" w:color="auto" w:fill="FFFFFF"/>
          </w:tcPr>
          <w:p w:rsidR="006560C9" w:rsidRDefault="006560C9" w:rsidP="00FF02C9">
            <w:pPr>
              <w:jc w:val="center"/>
              <w:rPr>
                <w:lang w:val="ru-RU"/>
              </w:rPr>
            </w:pPr>
          </w:p>
          <w:p w:rsidR="006560C9" w:rsidRDefault="006560C9" w:rsidP="00FF02C9">
            <w:pPr>
              <w:jc w:val="center"/>
              <w:rPr>
                <w:lang w:val="ru-RU"/>
              </w:rPr>
            </w:pPr>
          </w:p>
          <w:p w:rsidR="006560C9" w:rsidRDefault="006560C9" w:rsidP="00FF02C9">
            <w:pPr>
              <w:jc w:val="center"/>
              <w:rPr>
                <w:lang w:val="ru-RU"/>
              </w:rPr>
            </w:pPr>
          </w:p>
          <w:p w:rsidR="006560C9" w:rsidRPr="00FF02C9" w:rsidRDefault="006560C9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135,0</w:t>
            </w:r>
          </w:p>
        </w:tc>
      </w:tr>
    </w:tbl>
    <w:p w:rsidR="006560C9" w:rsidRPr="00FF02C9" w:rsidRDefault="006560C9" w:rsidP="00FF02C9">
      <w:pPr>
        <w:tabs>
          <w:tab w:val="left" w:pos="2985"/>
        </w:tabs>
        <w:rPr>
          <w:lang w:val="ru-RU"/>
        </w:rPr>
      </w:pPr>
    </w:p>
    <w:sectPr w:rsidR="006560C9" w:rsidRPr="00FF02C9" w:rsidSect="00DA6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0C9" w:rsidRDefault="006560C9" w:rsidP="00D62EC4">
      <w:r>
        <w:separator/>
      </w:r>
    </w:p>
  </w:endnote>
  <w:endnote w:type="continuationSeparator" w:id="0">
    <w:p w:rsidR="006560C9" w:rsidRDefault="006560C9" w:rsidP="00D62E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0C9" w:rsidRDefault="006560C9" w:rsidP="00D62EC4">
      <w:r>
        <w:separator/>
      </w:r>
    </w:p>
  </w:footnote>
  <w:footnote w:type="continuationSeparator" w:id="0">
    <w:p w:rsidR="006560C9" w:rsidRDefault="006560C9" w:rsidP="00D62E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269C"/>
    <w:rsid w:val="000472A2"/>
    <w:rsid w:val="00080179"/>
    <w:rsid w:val="0009719C"/>
    <w:rsid w:val="00106D33"/>
    <w:rsid w:val="00135D8F"/>
    <w:rsid w:val="001620B4"/>
    <w:rsid w:val="001A3598"/>
    <w:rsid w:val="001C4060"/>
    <w:rsid w:val="001D5614"/>
    <w:rsid w:val="001F58F7"/>
    <w:rsid w:val="001F6315"/>
    <w:rsid w:val="00201D46"/>
    <w:rsid w:val="00204F3F"/>
    <w:rsid w:val="00220A95"/>
    <w:rsid w:val="002617F2"/>
    <w:rsid w:val="00281DDD"/>
    <w:rsid w:val="0028269C"/>
    <w:rsid w:val="00325284"/>
    <w:rsid w:val="003712D5"/>
    <w:rsid w:val="003B753E"/>
    <w:rsid w:val="003C4C74"/>
    <w:rsid w:val="003D1579"/>
    <w:rsid w:val="003E00BF"/>
    <w:rsid w:val="00405474"/>
    <w:rsid w:val="00407A6B"/>
    <w:rsid w:val="004408A1"/>
    <w:rsid w:val="004812E5"/>
    <w:rsid w:val="004E519D"/>
    <w:rsid w:val="004E6B2B"/>
    <w:rsid w:val="005B48B6"/>
    <w:rsid w:val="00636C04"/>
    <w:rsid w:val="00653C8B"/>
    <w:rsid w:val="006560C9"/>
    <w:rsid w:val="006D7061"/>
    <w:rsid w:val="006F566C"/>
    <w:rsid w:val="0078344D"/>
    <w:rsid w:val="007D021A"/>
    <w:rsid w:val="00814BE3"/>
    <w:rsid w:val="00842179"/>
    <w:rsid w:val="008A6539"/>
    <w:rsid w:val="008B7D85"/>
    <w:rsid w:val="009167A2"/>
    <w:rsid w:val="009178B4"/>
    <w:rsid w:val="009221D9"/>
    <w:rsid w:val="0094617C"/>
    <w:rsid w:val="00955820"/>
    <w:rsid w:val="00983C6D"/>
    <w:rsid w:val="009C31CE"/>
    <w:rsid w:val="009E312C"/>
    <w:rsid w:val="00A056A1"/>
    <w:rsid w:val="00A85FC4"/>
    <w:rsid w:val="00AB18B5"/>
    <w:rsid w:val="00AE6AF2"/>
    <w:rsid w:val="00B1043B"/>
    <w:rsid w:val="00B2672B"/>
    <w:rsid w:val="00B410F4"/>
    <w:rsid w:val="00B70760"/>
    <w:rsid w:val="00BA2403"/>
    <w:rsid w:val="00BD65BE"/>
    <w:rsid w:val="00BF2C61"/>
    <w:rsid w:val="00BF43C8"/>
    <w:rsid w:val="00C06AE1"/>
    <w:rsid w:val="00C223DD"/>
    <w:rsid w:val="00C96156"/>
    <w:rsid w:val="00CC59E3"/>
    <w:rsid w:val="00CE65F3"/>
    <w:rsid w:val="00D50A6E"/>
    <w:rsid w:val="00D62EC4"/>
    <w:rsid w:val="00DA625A"/>
    <w:rsid w:val="00E050DC"/>
    <w:rsid w:val="00E662DA"/>
    <w:rsid w:val="00E80662"/>
    <w:rsid w:val="00E85A1F"/>
    <w:rsid w:val="00EE76AA"/>
    <w:rsid w:val="00FA46C4"/>
    <w:rsid w:val="00FA47E8"/>
    <w:rsid w:val="00FF02C9"/>
    <w:rsid w:val="00FF6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69C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620B4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F02C9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1620B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F02C9"/>
    <w:rPr>
      <w:rFonts w:ascii="Calibri" w:hAnsi="Calibri" w:cs="Calibri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28269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8269C"/>
    <w:rPr>
      <w:rFonts w:ascii="Arial" w:hAnsi="Arial" w:cs="Arial"/>
      <w:lang w:val="ru-RU" w:eastAsia="ru-RU"/>
    </w:rPr>
  </w:style>
  <w:style w:type="paragraph" w:customStyle="1" w:styleId="ConsNonformat">
    <w:name w:val="ConsNonformat"/>
    <w:uiPriority w:val="99"/>
    <w:rsid w:val="0028269C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983C6D"/>
    <w:pPr>
      <w:ind w:firstLine="709"/>
      <w:jc w:val="both"/>
    </w:pPr>
    <w:rPr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83C6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983C6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D62EC4"/>
    <w:pPr>
      <w:spacing w:before="100" w:beforeAutospacing="1" w:after="100" w:afterAutospacing="1"/>
    </w:pPr>
    <w:rPr>
      <w:lang w:val="ru-RU" w:eastAsia="ru-RU"/>
    </w:rPr>
  </w:style>
  <w:style w:type="paragraph" w:styleId="Header">
    <w:name w:val="header"/>
    <w:basedOn w:val="Normal"/>
    <w:link w:val="Head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99"/>
    <w:qFormat/>
    <w:rsid w:val="007D021A"/>
    <w:rPr>
      <w:rFonts w:eastAsia="Times New Roman" w:cs="Calibri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FF02C9"/>
  </w:style>
  <w:style w:type="character" w:styleId="Emphasis">
    <w:name w:val="Emphasis"/>
    <w:basedOn w:val="DefaultParagraphFont"/>
    <w:uiPriority w:val="99"/>
    <w:qFormat/>
    <w:rsid w:val="00FF02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131</TotalTime>
  <Pages>23</Pages>
  <Words>6608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24</cp:revision>
  <cp:lastPrinted>2020-01-05T08:13:00Z</cp:lastPrinted>
  <dcterms:created xsi:type="dcterms:W3CDTF">2020-01-05T05:59:00Z</dcterms:created>
  <dcterms:modified xsi:type="dcterms:W3CDTF">2020-01-11T08:25:00Z</dcterms:modified>
</cp:coreProperties>
</file>