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2" w:rsidRDefault="00D42BE2" w:rsidP="00270412">
      <w:pPr>
        <w:jc w:val="center"/>
        <w:rPr>
          <w:b/>
          <w:sz w:val="40"/>
          <w:szCs w:val="40"/>
        </w:rPr>
      </w:pPr>
    </w:p>
    <w:p w:rsidR="00D42BE2" w:rsidRPr="00990550" w:rsidRDefault="00D42BE2" w:rsidP="002704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D42BE2" w:rsidRDefault="00D42BE2" w:rsidP="00270412">
      <w:pPr>
        <w:jc w:val="center"/>
        <w:rPr>
          <w:b/>
          <w:sz w:val="36"/>
          <w:szCs w:val="36"/>
        </w:rPr>
      </w:pPr>
    </w:p>
    <w:p w:rsidR="00D42BE2" w:rsidRDefault="00D42BE2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АДМИНИСТРАЦИИ</w:t>
      </w:r>
    </w:p>
    <w:p w:rsidR="00D42BE2" w:rsidRDefault="00D42BE2" w:rsidP="00270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D42BE2" w:rsidRPr="000B5FC6" w:rsidRDefault="00D42BE2" w:rsidP="0027041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42BE2" w:rsidRDefault="00D42BE2" w:rsidP="00270412">
      <w:pPr>
        <w:pStyle w:val="Heading1"/>
        <w:jc w:val="center"/>
        <w:rPr>
          <w:b/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D42BE2" w:rsidRPr="00FB3ED9" w:rsidRDefault="00D42BE2" w:rsidP="0027041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8240" o:connectortype="straight" strokeweight="1.5pt"/>
        </w:pict>
      </w:r>
    </w:p>
    <w:p w:rsidR="00D42BE2" w:rsidRPr="00FB3ED9" w:rsidRDefault="00D42BE2" w:rsidP="00270412">
      <w:pPr>
        <w:ind w:left="900"/>
      </w:pPr>
    </w:p>
    <w:p w:rsidR="00D42BE2" w:rsidRPr="00E27364" w:rsidRDefault="00D42BE2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>
        <w:rPr>
          <w:sz w:val="24"/>
          <w:szCs w:val="24"/>
        </w:rPr>
        <w:t>26</w:t>
      </w:r>
      <w:r w:rsidRPr="00E27364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19 г"/>
        </w:smartTagPr>
        <w:r w:rsidRPr="00E27364">
          <w:rPr>
            <w:sz w:val="24"/>
            <w:szCs w:val="24"/>
          </w:rPr>
          <w:t>20</w:t>
        </w:r>
        <w:r>
          <w:rPr>
            <w:sz w:val="24"/>
            <w:szCs w:val="24"/>
          </w:rPr>
          <w:t>19</w:t>
        </w:r>
        <w:r w:rsidRPr="00E27364">
          <w:rPr>
            <w:sz w:val="24"/>
            <w:szCs w:val="24"/>
          </w:rPr>
          <w:t xml:space="preserve"> г</w:t>
        </w:r>
      </w:smartTag>
      <w:r w:rsidRPr="00E27364">
        <w:rPr>
          <w:sz w:val="24"/>
          <w:szCs w:val="24"/>
        </w:rPr>
        <w:t xml:space="preserve">.                                                       </w:t>
      </w:r>
      <w:r>
        <w:rPr>
          <w:sz w:val="24"/>
          <w:szCs w:val="24"/>
        </w:rPr>
        <w:t xml:space="preserve">                                       </w:t>
      </w:r>
      <w:r w:rsidRPr="00E27364">
        <w:rPr>
          <w:sz w:val="24"/>
          <w:szCs w:val="24"/>
        </w:rPr>
        <w:t xml:space="preserve">№ </w:t>
      </w:r>
      <w:r>
        <w:rPr>
          <w:sz w:val="24"/>
          <w:szCs w:val="24"/>
        </w:rPr>
        <w:t>28</w:t>
      </w:r>
    </w:p>
    <w:p w:rsidR="00D42BE2" w:rsidRPr="00E27364" w:rsidRDefault="00D42BE2" w:rsidP="00270412">
      <w:pPr>
        <w:rPr>
          <w:sz w:val="24"/>
          <w:szCs w:val="24"/>
        </w:rPr>
      </w:pPr>
    </w:p>
    <w:p w:rsidR="00D42BE2" w:rsidRPr="00E27364" w:rsidRDefault="00D42BE2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D42BE2" w:rsidRDefault="00D42BE2" w:rsidP="00270412">
      <w:pPr>
        <w:jc w:val="both"/>
        <w:rPr>
          <w:sz w:val="24"/>
          <w:szCs w:val="24"/>
        </w:rPr>
      </w:pPr>
    </w:p>
    <w:p w:rsidR="00D42BE2" w:rsidRDefault="00D42BE2" w:rsidP="00270412">
      <w:pPr>
        <w:jc w:val="both"/>
        <w:rPr>
          <w:sz w:val="24"/>
          <w:szCs w:val="24"/>
        </w:rPr>
      </w:pPr>
    </w:p>
    <w:p w:rsidR="00D42BE2" w:rsidRPr="00FE4C0C" w:rsidRDefault="00D42BE2" w:rsidP="00FE4C0C">
      <w:pPr>
        <w:ind w:right="2938" w:firstLine="840"/>
        <w:jc w:val="both"/>
        <w:rPr>
          <w:b/>
          <w:sz w:val="28"/>
          <w:szCs w:val="28"/>
        </w:rPr>
      </w:pPr>
      <w:r w:rsidRPr="00FE4C0C">
        <w:rPr>
          <w:b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42BE2" w:rsidRDefault="00D42BE2" w:rsidP="00270412">
      <w:pPr>
        <w:ind w:firstLine="840"/>
        <w:rPr>
          <w:sz w:val="28"/>
          <w:szCs w:val="28"/>
        </w:rPr>
      </w:pPr>
    </w:p>
    <w:p w:rsidR="00D42BE2" w:rsidRDefault="00D42BE2" w:rsidP="00270412">
      <w:pPr>
        <w:ind w:firstLine="840"/>
        <w:rPr>
          <w:sz w:val="28"/>
          <w:szCs w:val="28"/>
        </w:rPr>
      </w:pPr>
    </w:p>
    <w:p w:rsidR="00D42BE2" w:rsidRDefault="00D42BE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D42BE2" w:rsidRDefault="00D42BE2" w:rsidP="00270412">
      <w:pPr>
        <w:ind w:firstLine="709"/>
        <w:jc w:val="both"/>
        <w:rPr>
          <w:caps/>
          <w:sz w:val="28"/>
          <w:szCs w:val="28"/>
        </w:rPr>
      </w:pPr>
    </w:p>
    <w:p w:rsidR="00D42BE2" w:rsidRDefault="00D42BE2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D42BE2" w:rsidRDefault="00D42BE2" w:rsidP="00270412">
      <w:pPr>
        <w:ind w:firstLine="709"/>
        <w:jc w:val="center"/>
        <w:rPr>
          <w:sz w:val="28"/>
          <w:szCs w:val="28"/>
        </w:rPr>
      </w:pPr>
    </w:p>
    <w:p w:rsidR="00D42BE2" w:rsidRDefault="00D42BE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r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>.</w:t>
      </w:r>
    </w:p>
    <w:p w:rsidR="00D42BE2" w:rsidRPr="005C4A20" w:rsidRDefault="00D42BE2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D42BE2" w:rsidRPr="005C4A20" w:rsidRDefault="00D42BE2" w:rsidP="00270412">
      <w:pPr>
        <w:ind w:firstLine="720"/>
        <w:jc w:val="both"/>
        <w:rPr>
          <w:sz w:val="28"/>
          <w:szCs w:val="28"/>
        </w:rPr>
      </w:pPr>
    </w:p>
    <w:p w:rsidR="00D42BE2" w:rsidRPr="005C4A20" w:rsidRDefault="00D42BE2" w:rsidP="00270412">
      <w:pPr>
        <w:ind w:firstLine="720"/>
        <w:jc w:val="both"/>
        <w:rPr>
          <w:sz w:val="28"/>
          <w:szCs w:val="28"/>
        </w:rPr>
      </w:pPr>
    </w:p>
    <w:p w:rsidR="00D42BE2" w:rsidRPr="006E6AF9" w:rsidRDefault="00D42BE2" w:rsidP="00270412">
      <w:pPr>
        <w:ind w:firstLine="720"/>
        <w:jc w:val="both"/>
        <w:rPr>
          <w:sz w:val="28"/>
          <w:szCs w:val="28"/>
        </w:rPr>
      </w:pPr>
    </w:p>
    <w:p w:rsidR="00D42BE2" w:rsidRPr="00C00AC8" w:rsidRDefault="00D42BE2" w:rsidP="00270412">
      <w:pPr>
        <w:jc w:val="both"/>
        <w:rPr>
          <w:b/>
          <w:sz w:val="28"/>
          <w:szCs w:val="28"/>
        </w:rPr>
      </w:pPr>
      <w:r w:rsidRPr="00C00AC8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 Липкин</w:t>
      </w:r>
      <w:r w:rsidRPr="00C00AC8">
        <w:rPr>
          <w:b/>
          <w:sz w:val="28"/>
          <w:szCs w:val="28"/>
        </w:rPr>
        <w:t>ского</w:t>
      </w:r>
    </w:p>
    <w:p w:rsidR="00D42BE2" w:rsidRDefault="00D42BE2" w:rsidP="00270412">
      <w:pPr>
        <w:jc w:val="both"/>
      </w:pPr>
      <w:r>
        <w:rPr>
          <w:b/>
          <w:sz w:val="28"/>
          <w:szCs w:val="28"/>
        </w:rPr>
        <w:t>сельского поселения</w:t>
      </w:r>
      <w:r w:rsidRPr="00C00AC8"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</w:rPr>
        <w:t xml:space="preserve">          Л.П. Новикова</w:t>
      </w: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ind w:left="5580"/>
        <w:jc w:val="center"/>
      </w:pPr>
    </w:p>
    <w:p w:rsidR="00D42BE2" w:rsidRDefault="00D42BE2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t xml:space="preserve">Приложение </w:t>
      </w:r>
    </w:p>
    <w:p w:rsidR="00D42BE2" w:rsidRPr="00270412" w:rsidRDefault="00D42BE2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Липкинского сельского поселения </w:t>
      </w:r>
    </w:p>
    <w:p w:rsidR="00D42BE2" w:rsidRPr="00270412" w:rsidRDefault="00D42BE2" w:rsidP="00270412">
      <w:pPr>
        <w:tabs>
          <w:tab w:val="left" w:pos="6379"/>
        </w:tabs>
        <w:ind w:left="6379"/>
        <w:rPr>
          <w:sz w:val="24"/>
          <w:szCs w:val="24"/>
        </w:rPr>
      </w:pPr>
      <w:r>
        <w:rPr>
          <w:sz w:val="24"/>
          <w:szCs w:val="24"/>
        </w:rPr>
        <w:t>от 26.12.2019  № 28</w:t>
      </w:r>
    </w:p>
    <w:p w:rsidR="00D42BE2" w:rsidRDefault="00D42BE2" w:rsidP="00270412">
      <w:pPr>
        <w:ind w:firstLine="709"/>
        <w:jc w:val="center"/>
      </w:pPr>
    </w:p>
    <w:p w:rsidR="00D42BE2" w:rsidRDefault="00D42BE2" w:rsidP="00270412">
      <w:pPr>
        <w:ind w:firstLine="709"/>
        <w:jc w:val="center"/>
      </w:pPr>
    </w:p>
    <w:p w:rsidR="00D42BE2" w:rsidRDefault="00D42BE2" w:rsidP="00270412">
      <w:pPr>
        <w:ind w:firstLine="709"/>
        <w:jc w:val="center"/>
      </w:pPr>
    </w:p>
    <w:p w:rsidR="00D42BE2" w:rsidRPr="00270412" w:rsidRDefault="00D42BE2" w:rsidP="00270412">
      <w:pPr>
        <w:ind w:firstLine="709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42BE2" w:rsidRPr="00270412" w:rsidRDefault="00D42BE2" w:rsidP="00270412">
      <w:pPr>
        <w:spacing w:after="200"/>
        <w:ind w:firstLine="709"/>
        <w:jc w:val="both"/>
        <w:rPr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smartTag w:uri="urn:schemas-microsoft-com:office:smarttags" w:element="place">
        <w:r w:rsidRPr="00270412">
          <w:rPr>
            <w:b/>
            <w:sz w:val="28"/>
            <w:szCs w:val="28"/>
            <w:lang w:val="en-US" w:eastAsia="en-US"/>
          </w:rPr>
          <w:t>I</w:t>
        </w:r>
        <w:r w:rsidRPr="00270412">
          <w:rPr>
            <w:b/>
            <w:sz w:val="28"/>
            <w:szCs w:val="28"/>
            <w:lang w:eastAsia="en-US"/>
          </w:rPr>
          <w:t>.</w:t>
        </w:r>
      </w:smartTag>
      <w:r w:rsidRPr="00270412">
        <w:rPr>
          <w:b/>
          <w:sz w:val="28"/>
          <w:szCs w:val="28"/>
          <w:lang w:eastAsia="en-US"/>
        </w:rPr>
        <w:t xml:space="preserve"> Общие положения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1.1. Настоящее Положение определяет порядок и условия предоставления в арен</w:t>
      </w:r>
      <w:r>
        <w:rPr>
          <w:sz w:val="28"/>
          <w:szCs w:val="28"/>
          <w:lang w:eastAsia="en-US"/>
        </w:rPr>
        <w:t>д</w:t>
      </w:r>
      <w:r w:rsidRPr="00270412">
        <w:rPr>
          <w:sz w:val="28"/>
          <w:szCs w:val="28"/>
          <w:lang w:eastAsia="en-US"/>
        </w:rPr>
        <w:t>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1.2. Арендодателям муниципального имущества, включенного в перечень (далее – имущество), является Администрация </w:t>
      </w:r>
      <w:r>
        <w:rPr>
          <w:sz w:val="28"/>
          <w:szCs w:val="28"/>
          <w:lang w:eastAsia="en-US"/>
        </w:rPr>
        <w:t xml:space="preserve">Липкинского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 Республики Мордовия (далее – Администрация).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1.4. В течение года с даты включения муниципального имущества в Перечень</w:t>
      </w:r>
      <w:r>
        <w:rPr>
          <w:sz w:val="28"/>
          <w:szCs w:val="28"/>
          <w:lang w:eastAsia="en-US"/>
        </w:rPr>
        <w:t xml:space="preserve">, </w:t>
      </w:r>
      <w:r w:rsidRPr="00270412">
        <w:rPr>
          <w:sz w:val="28"/>
          <w:szCs w:val="28"/>
          <w:lang w:eastAsia="en-US"/>
        </w:rPr>
        <w:t>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1.5.2. Без проведения торгов с субъектом малого и среднего предпринимательства в виде муниципальной преференции с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D42BE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II</w:t>
      </w:r>
      <w:r w:rsidRPr="00270412">
        <w:rPr>
          <w:b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 свободно от прав третьих лиц.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D42BE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III</w:t>
      </w:r>
      <w:r w:rsidRPr="00270412">
        <w:rPr>
          <w:b/>
          <w:sz w:val="28"/>
          <w:szCs w:val="28"/>
          <w:lang w:eastAsia="en-US"/>
        </w:rPr>
        <w:t>. Условия предоставления и использования имущества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</w:t>
      </w:r>
      <w:r>
        <w:rPr>
          <w:sz w:val="28"/>
          <w:szCs w:val="28"/>
          <w:lang w:eastAsia="en-US"/>
        </w:rPr>
        <w:t xml:space="preserve">Липкинского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района, установленные постановлением Администрации, арендная плата составляет: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D42BE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IV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аукционов) на право заключения договоров аренды в установленном законодательством порядке. 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D42BE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V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D42BE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</w:p>
    <w:p w:rsidR="00D42BE2" w:rsidRPr="00270412" w:rsidRDefault="00D42BE2" w:rsidP="00270412">
      <w:pPr>
        <w:spacing w:after="200"/>
        <w:jc w:val="center"/>
        <w:rPr>
          <w:b/>
          <w:sz w:val="28"/>
          <w:szCs w:val="28"/>
          <w:lang w:eastAsia="en-US"/>
        </w:rPr>
      </w:pPr>
      <w:r w:rsidRPr="00270412">
        <w:rPr>
          <w:b/>
          <w:sz w:val="28"/>
          <w:szCs w:val="28"/>
          <w:lang w:val="en-US" w:eastAsia="en-US"/>
        </w:rPr>
        <w:t>VI</w:t>
      </w:r>
      <w:r w:rsidRPr="00270412">
        <w:rPr>
          <w:b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6.3. Заявление регистрируется в день поступления, на заявлении проставляется отметка о дате поступления заявления.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D42BE2" w:rsidRPr="00270412" w:rsidRDefault="00D42BE2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D42BE2" w:rsidRDefault="00D42BE2" w:rsidP="00270412"/>
    <w:sectPr w:rsidR="00D42BE2" w:rsidSect="000F3B93">
      <w:headerReference w:type="even" r:id="rId7"/>
      <w:headerReference w:type="default" r:id="rId8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BE2" w:rsidRDefault="00D42BE2">
      <w:r>
        <w:separator/>
      </w:r>
    </w:p>
  </w:endnote>
  <w:endnote w:type="continuationSeparator" w:id="1">
    <w:p w:rsidR="00D42BE2" w:rsidRDefault="00D42B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BE2" w:rsidRDefault="00D42BE2">
      <w:r>
        <w:separator/>
      </w:r>
    </w:p>
  </w:footnote>
  <w:footnote w:type="continuationSeparator" w:id="1">
    <w:p w:rsidR="00D42BE2" w:rsidRDefault="00D42B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BE2" w:rsidRDefault="00D42BE2" w:rsidP="00E947F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42BE2" w:rsidRDefault="00D42BE2" w:rsidP="00E947F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BE2" w:rsidRDefault="00D42BE2" w:rsidP="00E947F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619"/>
    <w:rsid w:val="00015BF3"/>
    <w:rsid w:val="00026BCC"/>
    <w:rsid w:val="00034695"/>
    <w:rsid w:val="000628B7"/>
    <w:rsid w:val="000635AE"/>
    <w:rsid w:val="0006574F"/>
    <w:rsid w:val="00095E67"/>
    <w:rsid w:val="000B16B6"/>
    <w:rsid w:val="000B5FC6"/>
    <w:rsid w:val="000D02F0"/>
    <w:rsid w:val="000D0FF4"/>
    <w:rsid w:val="000E3C2F"/>
    <w:rsid w:val="000E7304"/>
    <w:rsid w:val="000F369A"/>
    <w:rsid w:val="000F3B93"/>
    <w:rsid w:val="00106370"/>
    <w:rsid w:val="0010656F"/>
    <w:rsid w:val="00113E30"/>
    <w:rsid w:val="001266C7"/>
    <w:rsid w:val="00157869"/>
    <w:rsid w:val="001639B7"/>
    <w:rsid w:val="00167A14"/>
    <w:rsid w:val="0018316A"/>
    <w:rsid w:val="001C3156"/>
    <w:rsid w:val="00226FCE"/>
    <w:rsid w:val="002541F0"/>
    <w:rsid w:val="002543F7"/>
    <w:rsid w:val="00270412"/>
    <w:rsid w:val="00271F76"/>
    <w:rsid w:val="00281D9E"/>
    <w:rsid w:val="002B6DC6"/>
    <w:rsid w:val="002D4EE6"/>
    <w:rsid w:val="002D59F6"/>
    <w:rsid w:val="003073F7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3F4F22"/>
    <w:rsid w:val="00406490"/>
    <w:rsid w:val="0045222F"/>
    <w:rsid w:val="00465C9E"/>
    <w:rsid w:val="004730EA"/>
    <w:rsid w:val="004E15B7"/>
    <w:rsid w:val="004E624D"/>
    <w:rsid w:val="0050502E"/>
    <w:rsid w:val="00516B0C"/>
    <w:rsid w:val="00530078"/>
    <w:rsid w:val="00532619"/>
    <w:rsid w:val="005841F7"/>
    <w:rsid w:val="00596753"/>
    <w:rsid w:val="005A1349"/>
    <w:rsid w:val="005C4A20"/>
    <w:rsid w:val="00623650"/>
    <w:rsid w:val="0065724E"/>
    <w:rsid w:val="00670C84"/>
    <w:rsid w:val="00671294"/>
    <w:rsid w:val="006B5089"/>
    <w:rsid w:val="006D69BD"/>
    <w:rsid w:val="006E6AF9"/>
    <w:rsid w:val="00712616"/>
    <w:rsid w:val="0075221E"/>
    <w:rsid w:val="007C02E7"/>
    <w:rsid w:val="00827B04"/>
    <w:rsid w:val="00833CD5"/>
    <w:rsid w:val="0087674E"/>
    <w:rsid w:val="00895CFB"/>
    <w:rsid w:val="008C19AE"/>
    <w:rsid w:val="008C53ED"/>
    <w:rsid w:val="008D4129"/>
    <w:rsid w:val="00903EE2"/>
    <w:rsid w:val="00910477"/>
    <w:rsid w:val="00944A2A"/>
    <w:rsid w:val="00964204"/>
    <w:rsid w:val="009658F1"/>
    <w:rsid w:val="009778DE"/>
    <w:rsid w:val="00990550"/>
    <w:rsid w:val="009C39BC"/>
    <w:rsid w:val="009F090F"/>
    <w:rsid w:val="00A01437"/>
    <w:rsid w:val="00A16825"/>
    <w:rsid w:val="00A35879"/>
    <w:rsid w:val="00A752DA"/>
    <w:rsid w:val="00A85ABF"/>
    <w:rsid w:val="00A97FB4"/>
    <w:rsid w:val="00AA22A4"/>
    <w:rsid w:val="00AA7A36"/>
    <w:rsid w:val="00AB6E77"/>
    <w:rsid w:val="00B1158E"/>
    <w:rsid w:val="00B4798F"/>
    <w:rsid w:val="00BA3B89"/>
    <w:rsid w:val="00BA6EEB"/>
    <w:rsid w:val="00BD2BF9"/>
    <w:rsid w:val="00BD4317"/>
    <w:rsid w:val="00BD7DA7"/>
    <w:rsid w:val="00C00AC8"/>
    <w:rsid w:val="00C53ECC"/>
    <w:rsid w:val="00C87F01"/>
    <w:rsid w:val="00CB6D1A"/>
    <w:rsid w:val="00CC4985"/>
    <w:rsid w:val="00CE413C"/>
    <w:rsid w:val="00D01FB1"/>
    <w:rsid w:val="00D02DA5"/>
    <w:rsid w:val="00D42BE2"/>
    <w:rsid w:val="00D60945"/>
    <w:rsid w:val="00D74F3C"/>
    <w:rsid w:val="00D90CC1"/>
    <w:rsid w:val="00D95C54"/>
    <w:rsid w:val="00DB6E17"/>
    <w:rsid w:val="00DD0AF9"/>
    <w:rsid w:val="00E02542"/>
    <w:rsid w:val="00E22192"/>
    <w:rsid w:val="00E27364"/>
    <w:rsid w:val="00E37518"/>
    <w:rsid w:val="00E62CAE"/>
    <w:rsid w:val="00E74E21"/>
    <w:rsid w:val="00E947FE"/>
    <w:rsid w:val="00EB462E"/>
    <w:rsid w:val="00F67B89"/>
    <w:rsid w:val="00F91D9F"/>
    <w:rsid w:val="00FA556F"/>
    <w:rsid w:val="00FB3ED9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1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619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53261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53261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266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96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table" w:styleId="TableGrid">
    <w:name w:val="Table Grid"/>
    <w:basedOn w:val="TableNormal"/>
    <w:uiPriority w:val="99"/>
    <w:rsid w:val="00113E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Normal"/>
    <w:uiPriority w:val="99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113E30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DefaultParagraphFont"/>
    <w:uiPriority w:val="99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Normal"/>
    <w:uiPriority w:val="99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6E6AF9"/>
    <w:rPr>
      <w:rFonts w:cs="Times New Roman"/>
      <w:spacing w:val="5"/>
      <w:lang w:bidi="ar-SA"/>
    </w:rPr>
  </w:style>
  <w:style w:type="character" w:customStyle="1" w:styleId="11">
    <w:name w:val="Основной текст + 11"/>
    <w:aliases w:val="5 pt,Курсив"/>
    <w:basedOn w:val="a"/>
    <w:uiPriority w:val="99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E6AF9"/>
    <w:rPr>
      <w:rFonts w:cs="Times New Roman"/>
      <w:spacing w:val="-2"/>
      <w:sz w:val="21"/>
      <w:szCs w:val="21"/>
      <w:lang w:bidi="ar-SA"/>
    </w:rPr>
  </w:style>
  <w:style w:type="paragraph" w:customStyle="1" w:styleId="1">
    <w:name w:val="Основной текст1"/>
    <w:basedOn w:val="Normal"/>
    <w:link w:val="a"/>
    <w:uiPriority w:val="99"/>
    <w:rsid w:val="006E6AF9"/>
    <w:pPr>
      <w:shd w:val="clear" w:color="auto" w:fill="FFFFFF"/>
      <w:spacing w:line="240" w:lineRule="atLeast"/>
      <w:jc w:val="both"/>
    </w:pPr>
    <w:rPr>
      <w:spacing w:val="5"/>
    </w:rPr>
  </w:style>
  <w:style w:type="paragraph" w:customStyle="1" w:styleId="40">
    <w:name w:val="Основной текст (4)"/>
    <w:basedOn w:val="Normal"/>
    <w:link w:val="4"/>
    <w:uiPriority w:val="99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"/>
    <w:aliases w:val="Не курсив"/>
    <w:basedOn w:val="4"/>
    <w:uiPriority w:val="99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7</Pages>
  <Words>2218</Words>
  <Characters>12644</Characters>
  <Application>Microsoft Office Outlook</Application>
  <DocSecurity>0</DocSecurity>
  <Lines>0</Lines>
  <Paragraphs>0</Paragraphs>
  <ScaleCrop>false</ScaleCrop>
  <Company>некнодб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папр</dc:creator>
  <cp:keywords/>
  <dc:description/>
  <cp:lastModifiedBy>USER</cp:lastModifiedBy>
  <cp:revision>5</cp:revision>
  <cp:lastPrinted>2019-12-27T12:42:00Z</cp:lastPrinted>
  <dcterms:created xsi:type="dcterms:W3CDTF">2019-12-20T10:52:00Z</dcterms:created>
  <dcterms:modified xsi:type="dcterms:W3CDTF">2019-12-27T12:49:00Z</dcterms:modified>
</cp:coreProperties>
</file>