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2D7" w:rsidRPr="003B1EBB" w:rsidRDefault="00F932D7" w:rsidP="00122057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</w:t>
      </w:r>
      <w:r w:rsidRPr="00D712C3">
        <w:rPr>
          <w:rFonts w:ascii="Times New Roman" w:hAnsi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</w:t>
      </w:r>
      <w:r w:rsidRPr="003B1EBB">
        <w:rPr>
          <w:rFonts w:ascii="Times New Roman" w:hAnsi="Times New Roman"/>
          <w:b/>
          <w:bCs/>
          <w:i/>
          <w:sz w:val="28"/>
          <w:szCs w:val="28"/>
          <w:u w:val="single"/>
        </w:rPr>
        <w:t>ПРОЕКТ</w:t>
      </w:r>
    </w:p>
    <w:p w:rsidR="00F932D7" w:rsidRPr="00D712C3" w:rsidRDefault="00F932D7" w:rsidP="0012205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ЛИПКИНСК</w:t>
      </w:r>
      <w:r w:rsidRPr="00D712C3">
        <w:rPr>
          <w:rFonts w:ascii="Times New Roman" w:hAnsi="Times New Roman"/>
          <w:b/>
          <w:bCs/>
          <w:color w:val="000000"/>
          <w:sz w:val="28"/>
          <w:szCs w:val="28"/>
        </w:rPr>
        <w:t xml:space="preserve">ОГО </w:t>
      </w:r>
      <w:r w:rsidRPr="00D712C3">
        <w:rPr>
          <w:rFonts w:ascii="Times New Roman" w:hAnsi="Times New Roman"/>
          <w:b/>
          <w:bCs/>
          <w:sz w:val="28"/>
          <w:szCs w:val="28"/>
        </w:rPr>
        <w:t>СЕЛЬСКОГО ПОСЕЛЕНИЯ</w:t>
      </w:r>
    </w:p>
    <w:p w:rsidR="00F932D7" w:rsidRPr="00D712C3" w:rsidRDefault="00F932D7" w:rsidP="0012205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712C3">
        <w:rPr>
          <w:rFonts w:ascii="Times New Roman" w:hAnsi="Times New Roman"/>
          <w:b/>
          <w:bCs/>
          <w:sz w:val="28"/>
          <w:szCs w:val="28"/>
        </w:rPr>
        <w:t>РОМОДАНОВСКОГО МУНИЦИПАЛЬНОГО РАЙОНА</w:t>
      </w:r>
    </w:p>
    <w:p w:rsidR="00F932D7" w:rsidRPr="00D712C3" w:rsidRDefault="00F932D7" w:rsidP="00122057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D712C3">
        <w:rPr>
          <w:rFonts w:ascii="Times New Roman" w:hAnsi="Times New Roman"/>
          <w:sz w:val="28"/>
          <w:szCs w:val="28"/>
        </w:rPr>
        <w:t>РЕСПУБЛИКИ МОРДОВИЯ</w:t>
      </w:r>
    </w:p>
    <w:p w:rsidR="00F932D7" w:rsidRPr="00D712C3" w:rsidRDefault="00F932D7" w:rsidP="00122057">
      <w:pPr>
        <w:rPr>
          <w:lang w:eastAsia="ru-RU"/>
        </w:rPr>
      </w:pPr>
    </w:p>
    <w:p w:rsidR="00F932D7" w:rsidRPr="00DC586B" w:rsidRDefault="00F932D7" w:rsidP="0012205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DC586B">
        <w:rPr>
          <w:rFonts w:ascii="Times New Roman" w:hAnsi="Times New Roman"/>
          <w:b/>
          <w:bCs/>
          <w:sz w:val="36"/>
          <w:szCs w:val="36"/>
        </w:rPr>
        <w:t>РЕШЕНИЕ</w:t>
      </w:r>
    </w:p>
    <w:p w:rsidR="00F932D7" w:rsidRDefault="00F932D7" w:rsidP="0012205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.4pt;margin-top:8.95pt;width:471.6pt;height:.75pt;flip:y;z-index:251658240" o:connectortype="straight" strokeweight="1.5pt"/>
        </w:pict>
      </w:r>
      <w:r w:rsidRPr="00430DD9">
        <w:rPr>
          <w:rFonts w:ascii="Times New Roman" w:hAnsi="Times New Roman"/>
          <w:sz w:val="28"/>
          <w:szCs w:val="28"/>
        </w:rPr>
        <w:t xml:space="preserve"> </w:t>
      </w:r>
    </w:p>
    <w:p w:rsidR="00F932D7" w:rsidRPr="00430DD9" w:rsidRDefault="00F932D7" w:rsidP="001220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30DD9">
        <w:rPr>
          <w:rFonts w:ascii="Times New Roman" w:hAnsi="Times New Roman"/>
          <w:sz w:val="28"/>
          <w:szCs w:val="28"/>
        </w:rPr>
        <w:t xml:space="preserve">  </w:t>
      </w:r>
      <w:r w:rsidRPr="00430DD9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_» ________</w:t>
      </w:r>
      <w:r w:rsidRPr="00430DD9">
        <w:rPr>
          <w:rFonts w:ascii="Times New Roman" w:hAnsi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№ _</w:t>
      </w:r>
    </w:p>
    <w:p w:rsidR="00F932D7" w:rsidRDefault="00F932D7" w:rsidP="0012205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32D7" w:rsidRPr="00430DD9" w:rsidRDefault="00F932D7" w:rsidP="0012205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430DD9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Липки</w:t>
      </w:r>
    </w:p>
    <w:p w:rsidR="00F932D7" w:rsidRDefault="00F932D7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32D7" w:rsidRDefault="00F932D7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F932D7" w:rsidRDefault="00F932D7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F932D7" w:rsidRDefault="00F932D7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F932D7" w:rsidRDefault="00F932D7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F932D7" w:rsidRDefault="00F932D7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F932D7" w:rsidRDefault="00F932D7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F932D7" w:rsidRPr="0031677A" w:rsidRDefault="00F932D7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F932D7" w:rsidRDefault="00F932D7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32D7" w:rsidRDefault="00F932D7" w:rsidP="00EA0D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EA0DB0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EA0DB0">
        <w:rPr>
          <w:rFonts w:ascii="Times New Roman" w:hAnsi="Times New Roman" w:cs="Times New Roman"/>
          <w:sz w:val="28"/>
          <w:szCs w:val="28"/>
        </w:rPr>
        <w:t>. № 54-З «О противодействии коррупции в Рес</w:t>
      </w:r>
      <w:r>
        <w:rPr>
          <w:rFonts w:ascii="Times New Roman" w:hAnsi="Times New Roman" w:cs="Times New Roman"/>
          <w:sz w:val="28"/>
          <w:szCs w:val="28"/>
        </w:rPr>
        <w:t>публике Мордовия», Уставом Липкинского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2D7" w:rsidRPr="00EA0DB0" w:rsidRDefault="00F932D7" w:rsidP="00AF272D">
      <w:pPr>
        <w:pStyle w:val="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932D7" w:rsidRPr="00EA0DB0" w:rsidRDefault="00F932D7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0DB0">
        <w:rPr>
          <w:rFonts w:ascii="Times New Roman" w:hAnsi="Times New Roman"/>
          <w:color w:val="000000"/>
          <w:sz w:val="28"/>
          <w:szCs w:val="28"/>
        </w:rPr>
        <w:t>если искажение этих сведений является несущественным.</w:t>
      </w:r>
    </w:p>
    <w:p w:rsidR="00F932D7" w:rsidRPr="00EA0DB0" w:rsidRDefault="00F932D7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F932D7" w:rsidRDefault="00F932D7" w:rsidP="0040138D">
      <w:pPr>
        <w:pStyle w:val="s1"/>
        <w:spacing w:before="0" w:beforeAutospacing="0" w:after="0" w:afterAutospacing="0"/>
        <w:rPr>
          <w:color w:val="000000"/>
        </w:rPr>
      </w:pPr>
    </w:p>
    <w:p w:rsidR="00F932D7" w:rsidRDefault="00F932D7" w:rsidP="0040138D">
      <w:pPr>
        <w:pStyle w:val="s1"/>
        <w:spacing w:before="0" w:beforeAutospacing="0" w:after="0" w:afterAutospacing="0"/>
        <w:rPr>
          <w:color w:val="000000"/>
        </w:rPr>
      </w:pPr>
    </w:p>
    <w:p w:rsidR="00F932D7" w:rsidRDefault="00F932D7" w:rsidP="00122057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122057">
        <w:rPr>
          <w:rFonts w:ascii="Times New Roman" w:hAnsi="Times New Roman" w:cs="Times New Roman"/>
          <w:sz w:val="28"/>
          <w:szCs w:val="28"/>
        </w:rPr>
        <w:t>Глава   Липкинского сельского поселения                                   Л.П. Новикова</w:t>
      </w:r>
    </w:p>
    <w:p w:rsidR="00F932D7" w:rsidRPr="00122057" w:rsidRDefault="00F932D7" w:rsidP="00122057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5211" w:type="dxa"/>
        <w:tblLook w:val="00A0"/>
      </w:tblPr>
      <w:tblGrid>
        <w:gridCol w:w="4395"/>
      </w:tblGrid>
      <w:tr w:rsidR="00F932D7" w:rsidRPr="001D0F99" w:rsidTr="00F86884">
        <w:tc>
          <w:tcPr>
            <w:tcW w:w="4395" w:type="dxa"/>
          </w:tcPr>
          <w:p w:rsidR="00F932D7" w:rsidRPr="001D0F99" w:rsidRDefault="00F932D7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0F99">
              <w:rPr>
                <w:rFonts w:ascii="Times New Roman" w:hAnsi="Times New Roman"/>
                <w:sz w:val="24"/>
                <w:szCs w:val="24"/>
              </w:rPr>
              <w:t xml:space="preserve">Утверждено </w:t>
            </w:r>
          </w:p>
          <w:p w:rsidR="00F932D7" w:rsidRPr="001D0F99" w:rsidRDefault="00F932D7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0F99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F932D7" w:rsidRPr="001D0F99" w:rsidRDefault="00F932D7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Липкинского сельского поселения</w:t>
            </w:r>
            <w:r w:rsidRPr="001D0F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32D7" w:rsidRPr="001D0F99" w:rsidRDefault="00F932D7" w:rsidP="00F8688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__ ._.</w:t>
            </w:r>
            <w:r w:rsidRPr="001D0F99">
              <w:rPr>
                <w:rFonts w:ascii="Times New Roman" w:hAnsi="Times New Roman"/>
                <w:sz w:val="24"/>
                <w:szCs w:val="24"/>
              </w:rPr>
              <w:t>2019 г</w:t>
            </w:r>
            <w:r>
              <w:rPr>
                <w:rFonts w:ascii="Times New Roman" w:hAnsi="Times New Roman"/>
                <w:sz w:val="24"/>
                <w:szCs w:val="24"/>
              </w:rPr>
              <w:t>. №_</w:t>
            </w:r>
          </w:p>
        </w:tc>
      </w:tr>
    </w:tbl>
    <w:p w:rsidR="00F932D7" w:rsidRDefault="00F932D7" w:rsidP="0012205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932D7" w:rsidRDefault="00F932D7" w:rsidP="0012205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932D7" w:rsidRPr="006A064F" w:rsidRDefault="00F932D7" w:rsidP="0012205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F932D7" w:rsidRDefault="00F932D7" w:rsidP="0012205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F932D7" w:rsidRPr="006A064F" w:rsidRDefault="00F932D7" w:rsidP="00122057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F932D7" w:rsidRDefault="00F932D7" w:rsidP="00122057">
      <w:pPr>
        <w:pStyle w:val="s1"/>
        <w:spacing w:before="0" w:beforeAutospacing="0" w:after="0" w:afterAutospacing="0"/>
        <w:rPr>
          <w:color w:val="000000"/>
        </w:rPr>
      </w:pPr>
    </w:p>
    <w:p w:rsidR="00F932D7" w:rsidRPr="001A2510" w:rsidRDefault="00F932D7" w:rsidP="00824292">
      <w:pPr>
        <w:pStyle w:val="s1"/>
        <w:numPr>
          <w:ilvl w:val="0"/>
          <w:numId w:val="5"/>
        </w:numPr>
        <w:tabs>
          <w:tab w:val="clear" w:pos="720"/>
          <w:tab w:val="num" w:pos="0"/>
        </w:tabs>
        <w:spacing w:before="0" w:beforeAutospacing="0" w:after="0" w:afterAutospacing="0"/>
        <w:ind w:left="0" w:firstLine="54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sz w:val="28"/>
            <w:szCs w:val="28"/>
          </w:rPr>
          <w:t>2007 г</w:t>
        </w:r>
      </w:smartTag>
      <w:r w:rsidRPr="001A2510"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членов своей семьи).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Основанием для вынесения вопроса, указанного в пункте 1 настоящего Положения, на заседании (сессии) Совета депутатов</w:t>
      </w:r>
      <w:r>
        <w:rPr>
          <w:sz w:val="28"/>
          <w:szCs w:val="28"/>
        </w:rPr>
        <w:t xml:space="preserve"> Липкинского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>2007 г</w:t>
        </w:r>
      </w:smartTag>
      <w:r w:rsidRPr="001A2510">
        <w:rPr>
          <w:color w:val="000000"/>
          <w:sz w:val="28"/>
          <w:szCs w:val="28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 w:rsidRPr="001A2510">
          <w:rPr>
            <w:color w:val="000000"/>
            <w:sz w:val="28"/>
            <w:szCs w:val="28"/>
          </w:rPr>
          <w:t xml:space="preserve">2003 </w:t>
        </w:r>
        <w:r>
          <w:rPr>
            <w:color w:val="000000"/>
            <w:sz w:val="28"/>
            <w:szCs w:val="28"/>
          </w:rPr>
          <w:t>г</w:t>
        </w:r>
      </w:smartTag>
      <w:r>
        <w:rPr>
          <w:color w:val="000000"/>
          <w:sz w:val="28"/>
          <w:szCs w:val="28"/>
        </w:rPr>
        <w:t>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F932D7" w:rsidRPr="001A2510" w:rsidRDefault="00F932D7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F932D7" w:rsidRPr="001A2510" w:rsidRDefault="00F932D7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В случае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F932D7" w:rsidRPr="001A2510" w:rsidRDefault="00F932D7" w:rsidP="00122057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F932D7" w:rsidRPr="001A2510" w:rsidRDefault="00F932D7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F932D7" w:rsidRPr="001A2510" w:rsidRDefault="00F932D7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/>
          <w:sz w:val="28"/>
          <w:szCs w:val="28"/>
        </w:rPr>
        <w:t>ке, предусмотренном уставом Липкинского сельского поселения</w:t>
      </w:r>
      <w:r w:rsidRPr="001A2510">
        <w:rPr>
          <w:rFonts w:ascii="Times New Roman" w:hAnsi="Times New Roman"/>
          <w:sz w:val="28"/>
          <w:szCs w:val="28"/>
        </w:rPr>
        <w:t xml:space="preserve"> и регламентом Совета депутатов.</w:t>
      </w:r>
    </w:p>
    <w:p w:rsidR="00F932D7" w:rsidRPr="001A2510" w:rsidRDefault="00F932D7" w:rsidP="0012205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2510">
        <w:rPr>
          <w:rFonts w:ascii="Times New Roman" w:hAnsi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/>
          <w:sz w:val="28"/>
          <w:szCs w:val="28"/>
        </w:rPr>
        <w:t>исполняюще</w:t>
      </w:r>
      <w:r>
        <w:rPr>
          <w:rFonts w:ascii="Times New Roman" w:hAnsi="Times New Roman"/>
          <w:sz w:val="28"/>
          <w:szCs w:val="28"/>
        </w:rPr>
        <w:t>го</w:t>
      </w:r>
      <w:r w:rsidRPr="001A2510">
        <w:rPr>
          <w:rFonts w:ascii="Times New Roman" w:hAnsi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/>
          <w:sz w:val="28"/>
          <w:szCs w:val="28"/>
        </w:rPr>
        <w:t xml:space="preserve">, либо в отношении главы муниципального района (городского округа) </w:t>
      </w:r>
      <w:r w:rsidRPr="001A2510">
        <w:rPr>
          <w:rFonts w:ascii="Times New Roman" w:hAnsi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F932D7" w:rsidRPr="001A2510" w:rsidRDefault="00F932D7" w:rsidP="00122057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F932D7" w:rsidRPr="009014B7" w:rsidRDefault="00F932D7" w:rsidP="00122057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F932D7" w:rsidRPr="009014B7" w:rsidRDefault="00F932D7" w:rsidP="00122057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F932D7" w:rsidRPr="001A2510" w:rsidRDefault="00F932D7" w:rsidP="0012205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F932D7" w:rsidRPr="001A2510" w:rsidRDefault="00F932D7" w:rsidP="0012205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2510">
        <w:rPr>
          <w:rFonts w:ascii="Times New Roman" w:hAnsi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F932D7" w:rsidRPr="009014B7" w:rsidRDefault="00F932D7" w:rsidP="00122057">
      <w:pPr>
        <w:pStyle w:val="ListParagraph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F932D7" w:rsidRDefault="00F932D7" w:rsidP="00122057">
      <w:bookmarkStart w:id="5" w:name="_GoBack"/>
      <w:bookmarkEnd w:id="5"/>
    </w:p>
    <w:p w:rsidR="00F932D7" w:rsidRDefault="00F932D7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F932D7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2D7" w:rsidRDefault="00F932D7" w:rsidP="00DF4966">
      <w:pPr>
        <w:spacing w:after="0" w:line="240" w:lineRule="auto"/>
      </w:pPr>
      <w:r>
        <w:separator/>
      </w:r>
    </w:p>
  </w:endnote>
  <w:endnote w:type="continuationSeparator" w:id="1">
    <w:p w:rsidR="00F932D7" w:rsidRDefault="00F932D7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2D7" w:rsidRDefault="00F932D7" w:rsidP="00DF4966">
      <w:pPr>
        <w:spacing w:after="0" w:line="240" w:lineRule="auto"/>
      </w:pPr>
      <w:r>
        <w:separator/>
      </w:r>
    </w:p>
  </w:footnote>
  <w:footnote w:type="continuationSeparator" w:id="1">
    <w:p w:rsidR="00F932D7" w:rsidRDefault="00F932D7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2D7" w:rsidRPr="00440768" w:rsidRDefault="00F932D7">
    <w:pPr>
      <w:pStyle w:val="Header"/>
      <w:jc w:val="center"/>
      <w:rPr>
        <w:rFonts w:ascii="Times New Roman" w:hAnsi="Times New Roman"/>
        <w:sz w:val="24"/>
        <w:szCs w:val="24"/>
      </w:rPr>
    </w:pPr>
    <w:r w:rsidRPr="00440768">
      <w:rPr>
        <w:rFonts w:ascii="Times New Roman" w:hAnsi="Times New Roman"/>
        <w:sz w:val="24"/>
        <w:szCs w:val="24"/>
      </w:rPr>
      <w:fldChar w:fldCharType="begin"/>
    </w:r>
    <w:r w:rsidRPr="00440768">
      <w:rPr>
        <w:rFonts w:ascii="Times New Roman" w:hAnsi="Times New Roman"/>
        <w:sz w:val="24"/>
        <w:szCs w:val="24"/>
      </w:rPr>
      <w:instrText>PAGE   \* MERGEFORMAT</w:instrText>
    </w:r>
    <w:r w:rsidRPr="0044076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Pr="00440768">
      <w:rPr>
        <w:rFonts w:ascii="Times New Roman" w:hAnsi="Times New Roman"/>
        <w:sz w:val="24"/>
        <w:szCs w:val="24"/>
      </w:rPr>
      <w:fldChar w:fldCharType="end"/>
    </w:r>
  </w:p>
  <w:p w:rsidR="00F932D7" w:rsidRDefault="00F932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2D7" w:rsidRDefault="00F932D7">
    <w:pPr>
      <w:pStyle w:val="Header"/>
      <w:jc w:val="center"/>
    </w:pPr>
  </w:p>
  <w:p w:rsidR="00F932D7" w:rsidRDefault="00F932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3CC"/>
    <w:multiLevelType w:val="hybridMultilevel"/>
    <w:tmpl w:val="9EC68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05D7E"/>
    <w:rsid w:val="000122D2"/>
    <w:rsid w:val="00017691"/>
    <w:rsid w:val="00110622"/>
    <w:rsid w:val="00122057"/>
    <w:rsid w:val="001519CC"/>
    <w:rsid w:val="001A2510"/>
    <w:rsid w:val="001D0F99"/>
    <w:rsid w:val="00246F48"/>
    <w:rsid w:val="002A24FB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3B1EBB"/>
    <w:rsid w:val="003E5FDF"/>
    <w:rsid w:val="004009CC"/>
    <w:rsid w:val="0040138D"/>
    <w:rsid w:val="00414677"/>
    <w:rsid w:val="00430C45"/>
    <w:rsid w:val="00430DD9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23B9"/>
    <w:rsid w:val="005F6FC6"/>
    <w:rsid w:val="00645475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A5987"/>
    <w:rsid w:val="007D6786"/>
    <w:rsid w:val="00824292"/>
    <w:rsid w:val="0083656F"/>
    <w:rsid w:val="0085596F"/>
    <w:rsid w:val="00871A25"/>
    <w:rsid w:val="008775E6"/>
    <w:rsid w:val="00893043"/>
    <w:rsid w:val="00893465"/>
    <w:rsid w:val="008D68C2"/>
    <w:rsid w:val="008D7C5C"/>
    <w:rsid w:val="009014B7"/>
    <w:rsid w:val="00971931"/>
    <w:rsid w:val="009760EA"/>
    <w:rsid w:val="00982E62"/>
    <w:rsid w:val="009C084A"/>
    <w:rsid w:val="009E53E4"/>
    <w:rsid w:val="009F3C62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72D"/>
    <w:rsid w:val="00AF2AE2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712C3"/>
    <w:rsid w:val="00D74130"/>
    <w:rsid w:val="00D7547D"/>
    <w:rsid w:val="00D96926"/>
    <w:rsid w:val="00DA7E41"/>
    <w:rsid w:val="00DC18AB"/>
    <w:rsid w:val="00DC586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40AE"/>
    <w:rsid w:val="00EF5B17"/>
    <w:rsid w:val="00F61E12"/>
    <w:rsid w:val="00F828AF"/>
    <w:rsid w:val="00F8680D"/>
    <w:rsid w:val="00F86884"/>
    <w:rsid w:val="00F932D7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D7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51A4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rFonts w:cs="Times New Roman"/>
      <w:color w:val="106BBE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  <w:rPr>
      <w:rFonts w:cs="Times New Roman"/>
    </w:rPr>
  </w:style>
  <w:style w:type="paragraph" w:customStyle="1" w:styleId="ConsPlusNormal">
    <w:name w:val="ConsPlusNormal"/>
    <w:uiPriority w:val="99"/>
    <w:rsid w:val="00122057"/>
    <w:pPr>
      <w:widowControl w:val="0"/>
      <w:autoSpaceDE w:val="0"/>
      <w:autoSpaceDN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02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284</TotalTime>
  <Pages>4</Pages>
  <Words>1315</Words>
  <Characters>7498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USER</cp:lastModifiedBy>
  <cp:revision>54</cp:revision>
  <cp:lastPrinted>2019-12-03T11:54:00Z</cp:lastPrinted>
  <dcterms:created xsi:type="dcterms:W3CDTF">2019-10-15T10:03:00Z</dcterms:created>
  <dcterms:modified xsi:type="dcterms:W3CDTF">2019-12-12T10:12:00Z</dcterms:modified>
</cp:coreProperties>
</file>