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C0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АННЕНКОВСКОГО </w:t>
      </w:r>
      <w:r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7E0AC0" w:rsidRDefault="007E0AC0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7E0AC0" w:rsidRPr="00310172" w:rsidRDefault="007E0AC0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7E0AC0" w:rsidRPr="00820682" w:rsidRDefault="007E0AC0" w:rsidP="0031017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7E0AC0" w:rsidRPr="00310172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 декабря</w:t>
      </w:r>
      <w:r w:rsidRPr="00310172">
        <w:rPr>
          <w:rFonts w:ascii="Times New Roman" w:hAnsi="Times New Roman"/>
          <w:sz w:val="24"/>
          <w:szCs w:val="24"/>
        </w:rPr>
        <w:t xml:space="preserve">я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Pr="00310172">
        <w:rPr>
          <w:rFonts w:ascii="Times New Roman" w:hAnsi="Times New Roman"/>
          <w:sz w:val="24"/>
          <w:szCs w:val="24"/>
        </w:rPr>
        <w:t xml:space="preserve">. </w:t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</w:r>
      <w:r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0172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93</w:t>
      </w:r>
      <w:r w:rsidRPr="00310172">
        <w:rPr>
          <w:rFonts w:ascii="Times New Roman" w:hAnsi="Times New Roman"/>
          <w:sz w:val="24"/>
          <w:szCs w:val="24"/>
        </w:rPr>
        <w:t xml:space="preserve"> </w:t>
      </w:r>
    </w:p>
    <w:p w:rsidR="007E0AC0" w:rsidRPr="00310172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7E0AC0" w:rsidRPr="00310172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с.Анненково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7E0AC0" w:rsidRDefault="007E0AC0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Анненковском</w:t>
      </w:r>
    </w:p>
    <w:p w:rsidR="007E0AC0" w:rsidRDefault="007E0AC0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7E0AC0" w:rsidRDefault="007E0AC0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7E0AC0" w:rsidRDefault="007E0AC0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Федерации», Уставом Анненковского сельского поселения, Совет депутатов Анненковского сельского поселения решил: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сходе граждан в Анненковском сельском поселении.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Анненковского 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Н.В. Грызунова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7E0AC0" w:rsidRPr="00B61916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7E0AC0" w:rsidRPr="00B61916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Анненков</w:t>
      </w:r>
      <w:r w:rsidRPr="00B61916">
        <w:rPr>
          <w:rFonts w:ascii="Times New Roman" w:hAnsi="Times New Roman"/>
          <w:sz w:val="24"/>
          <w:szCs w:val="24"/>
        </w:rPr>
        <w:t>ского сельского поселения</w:t>
      </w:r>
    </w:p>
    <w:p w:rsidR="007E0AC0" w:rsidRPr="00B61916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7E0AC0" w:rsidRPr="00B61916" w:rsidRDefault="007E0AC0" w:rsidP="00A70918">
      <w:pPr>
        <w:pStyle w:val="NoSpacing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21</w:t>
      </w:r>
      <w:r w:rsidRPr="00B61916">
        <w:rPr>
          <w:rFonts w:ascii="Times New Roman" w:hAnsi="Times New Roman"/>
          <w:sz w:val="24"/>
          <w:szCs w:val="24"/>
        </w:rPr>
        <w:t xml:space="preserve">  февраля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2</w:t>
      </w:r>
      <w:r w:rsidRPr="00B61916">
        <w:rPr>
          <w:rFonts w:ascii="Times New Roman" w:hAnsi="Times New Roman"/>
          <w:sz w:val="24"/>
          <w:szCs w:val="24"/>
        </w:rPr>
        <w:t xml:space="preserve">  </w:t>
      </w:r>
    </w:p>
    <w:p w:rsidR="007E0AC0" w:rsidRPr="00B61916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>
        <w:rPr>
          <w:rFonts w:ascii="Times New Roman" w:hAnsi="Times New Roman"/>
          <w:b/>
          <w:sz w:val="28"/>
          <w:szCs w:val="28"/>
        </w:rPr>
        <w:t xml:space="preserve">Анненковском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 По</w:t>
      </w:r>
      <w:r>
        <w:rPr>
          <w:rFonts w:ascii="Times New Roman" w:hAnsi="Times New Roman"/>
          <w:sz w:val="24"/>
          <w:szCs w:val="24"/>
        </w:rPr>
        <w:t>ложение о сходе граждан в Анненков</w:t>
      </w:r>
      <w:r w:rsidRPr="00030D6F">
        <w:rPr>
          <w:rFonts w:ascii="Times New Roman" w:hAnsi="Times New Roman"/>
          <w:sz w:val="24"/>
          <w:szCs w:val="24"/>
        </w:rPr>
        <w:t>ском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Настоящее Положение устанавливает порядок созыва и п</w:t>
      </w:r>
      <w:r>
        <w:rPr>
          <w:rFonts w:ascii="Times New Roman" w:hAnsi="Times New Roman"/>
          <w:sz w:val="24"/>
          <w:szCs w:val="24"/>
        </w:rPr>
        <w:t>роведения схода граждан в Анненков</w:t>
      </w:r>
      <w:r w:rsidRPr="00030D6F">
        <w:rPr>
          <w:rFonts w:ascii="Times New Roman" w:hAnsi="Times New Roman"/>
          <w:sz w:val="24"/>
          <w:szCs w:val="24"/>
        </w:rPr>
        <w:t>ском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7E0AC0" w:rsidRPr="00030D6F" w:rsidRDefault="007E0AC0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7E0AC0" w:rsidRPr="00030D6F" w:rsidRDefault="007E0AC0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7E0AC0" w:rsidRPr="00030D6F" w:rsidRDefault="007E0AC0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7E0AC0" w:rsidRPr="00030D6F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7E0AC0" w:rsidRPr="00030D6F" w:rsidRDefault="007E0AC0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7E0AC0" w:rsidRPr="008B402D" w:rsidRDefault="007E0AC0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t>Приложение 1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Анненковском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7E0AC0" w:rsidRPr="00071D34" w:rsidRDefault="007E0AC0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7E0AC0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7E0AC0" w:rsidRPr="008B402D" w:rsidRDefault="007E0AC0" w:rsidP="005B4D7D">
            <w:pPr>
              <w:rPr>
                <w:sz w:val="24"/>
                <w:szCs w:val="24"/>
              </w:rPr>
            </w:pPr>
          </w:p>
          <w:p w:rsidR="007E0AC0" w:rsidRPr="008B402D" w:rsidRDefault="007E0AC0" w:rsidP="005B4D7D">
            <w:pPr>
              <w:rPr>
                <w:sz w:val="24"/>
                <w:szCs w:val="24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7E0AC0" w:rsidRPr="00071D34" w:rsidRDefault="007E0AC0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Default="007E0AC0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7E0AC0" w:rsidRPr="00071D34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Pr="00071D34" w:rsidRDefault="007E0AC0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7E0AC0" w:rsidRPr="00071D34" w:rsidRDefault="007E0AC0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7E0AC0" w:rsidRPr="008B402D" w:rsidRDefault="007E0AC0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Анненковском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E0AC0" w:rsidRPr="00A615CD" w:rsidRDefault="007E0AC0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Анненковского 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7E0AC0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7E0AC0" w:rsidRPr="008B402D" w:rsidRDefault="007E0AC0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7E0AC0" w:rsidRPr="00921B8B" w:rsidRDefault="007E0AC0" w:rsidP="00A70918">
      <w:pPr>
        <w:pStyle w:val="NoSpacing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Pr="008B402D" w:rsidRDefault="007E0AC0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Анненковском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E0AC0" w:rsidRPr="00A615CD" w:rsidRDefault="007E0AC0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CD4C0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7E0AC0" w:rsidRPr="00CD4C0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Pr="00CD4C0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7E0AC0" w:rsidRPr="00CD4C0D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7E0AC0" w:rsidRPr="00CD4C0D" w:rsidRDefault="007E0AC0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7E0AC0" w:rsidRPr="009F12F5" w:rsidRDefault="007E0AC0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7E0AC0" w:rsidRPr="0067517E" w:rsidRDefault="007E0AC0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7E0AC0" w:rsidRPr="0067517E" w:rsidRDefault="007E0AC0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7E0AC0" w:rsidRPr="00A615CD" w:rsidRDefault="007E0AC0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7E0AC0" w:rsidRPr="0067517E" w:rsidRDefault="007E0AC0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7E0AC0" w:rsidRPr="0067517E" w:rsidRDefault="007E0AC0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7E0AC0" w:rsidRPr="00220B10" w:rsidRDefault="007E0AC0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7E0AC0" w:rsidRPr="00A615CD" w:rsidRDefault="007E0AC0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7E0AC0" w:rsidRPr="0067517E" w:rsidRDefault="007E0AC0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04096E" w:rsidRDefault="007E0AC0" w:rsidP="00A7091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7E0AC0" w:rsidRPr="0004096E" w:rsidRDefault="007E0AC0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7E0AC0" w:rsidRPr="00CA366D" w:rsidRDefault="007E0AC0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Pr="008B402D" w:rsidRDefault="007E0AC0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4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Анненковском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E0AC0" w:rsidRPr="00A615CD" w:rsidRDefault="007E0AC0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CD4C0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7E0AC0" w:rsidRPr="00CD4C0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Pr="00CA366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7E0AC0" w:rsidRPr="00CD4C0D" w:rsidRDefault="007E0AC0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>
        <w:rPr>
          <w:rFonts w:ascii="Times New Roman" w:hAnsi="Times New Roman"/>
          <w:sz w:val="28"/>
          <w:szCs w:val="28"/>
        </w:rPr>
        <w:t xml:space="preserve">Анненковского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Анненковского 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7E0AC0" w:rsidRPr="004A0112" w:rsidRDefault="007E0AC0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Pr="00FC417A" w:rsidRDefault="007E0AC0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t>Приложение 5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Анненковском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FC417A" w:rsidRDefault="007E0AC0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7E0AC0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7E0AC0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7E0AC0" w:rsidRPr="00A615CD" w:rsidRDefault="007E0AC0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E0AC0" w:rsidRPr="00820682" w:rsidRDefault="007E0AC0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/>
    <w:sectPr w:rsidR="007E0AC0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AC0" w:rsidRDefault="007E0AC0" w:rsidP="0078239B">
      <w:pPr>
        <w:spacing w:after="0" w:line="240" w:lineRule="auto"/>
      </w:pPr>
      <w:r>
        <w:separator/>
      </w:r>
    </w:p>
  </w:endnote>
  <w:endnote w:type="continuationSeparator" w:id="0">
    <w:p w:rsidR="007E0AC0" w:rsidRDefault="007E0AC0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C0" w:rsidRDefault="007E0AC0">
    <w:pPr>
      <w:pStyle w:val="Footer"/>
      <w:jc w:val="center"/>
    </w:pPr>
    <w:fldSimple w:instr=" PAGE   \* MERGEFORMAT ">
      <w:r>
        <w:rPr>
          <w:noProof/>
        </w:rPr>
        <w:t>12</w:t>
      </w:r>
    </w:fldSimple>
  </w:p>
  <w:p w:rsidR="007E0AC0" w:rsidRDefault="007E0A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AC0" w:rsidRDefault="007E0AC0" w:rsidP="0078239B">
      <w:pPr>
        <w:spacing w:after="0" w:line="240" w:lineRule="auto"/>
      </w:pPr>
      <w:r>
        <w:separator/>
      </w:r>
    </w:p>
  </w:footnote>
  <w:footnote w:type="continuationSeparator" w:id="0">
    <w:p w:rsidR="007E0AC0" w:rsidRDefault="007E0AC0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A47A2"/>
    <w:rsid w:val="000F4175"/>
    <w:rsid w:val="000F52A9"/>
    <w:rsid w:val="000F70F8"/>
    <w:rsid w:val="00131E17"/>
    <w:rsid w:val="00137448"/>
    <w:rsid w:val="001465F5"/>
    <w:rsid w:val="00157C27"/>
    <w:rsid w:val="00161679"/>
    <w:rsid w:val="001A0ED9"/>
    <w:rsid w:val="001D590D"/>
    <w:rsid w:val="00220B10"/>
    <w:rsid w:val="0022269E"/>
    <w:rsid w:val="002448F9"/>
    <w:rsid w:val="0025188E"/>
    <w:rsid w:val="002609BB"/>
    <w:rsid w:val="00310172"/>
    <w:rsid w:val="0035769E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6DA0"/>
    <w:rsid w:val="006032BE"/>
    <w:rsid w:val="00655AEA"/>
    <w:rsid w:val="0067517E"/>
    <w:rsid w:val="00701D08"/>
    <w:rsid w:val="0078239B"/>
    <w:rsid w:val="007C389F"/>
    <w:rsid w:val="007E0AC0"/>
    <w:rsid w:val="007E3592"/>
    <w:rsid w:val="008007C8"/>
    <w:rsid w:val="00812A15"/>
    <w:rsid w:val="00820682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95BAE"/>
    <w:rsid w:val="00BB607A"/>
    <w:rsid w:val="00BD1508"/>
    <w:rsid w:val="00CA366D"/>
    <w:rsid w:val="00CB308C"/>
    <w:rsid w:val="00CD4C0D"/>
    <w:rsid w:val="00D936C4"/>
    <w:rsid w:val="00DC235F"/>
    <w:rsid w:val="00DE5C96"/>
    <w:rsid w:val="00DE6B02"/>
    <w:rsid w:val="00E155D4"/>
    <w:rsid w:val="00E465B7"/>
    <w:rsid w:val="00E96771"/>
    <w:rsid w:val="00EA2041"/>
    <w:rsid w:val="00EB024A"/>
    <w:rsid w:val="00F240BA"/>
    <w:rsid w:val="00F3220A"/>
    <w:rsid w:val="00FA45E9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241</TotalTime>
  <Pages>12</Pages>
  <Words>2538</Words>
  <Characters>14467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37</cp:revision>
  <cp:lastPrinted>2019-03-11T07:23:00Z</cp:lastPrinted>
  <dcterms:created xsi:type="dcterms:W3CDTF">2019-02-11T11:16:00Z</dcterms:created>
  <dcterms:modified xsi:type="dcterms:W3CDTF">2019-12-27T09:17:00Z</dcterms:modified>
</cp:coreProperties>
</file>