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DE" w:rsidRPr="003B1EBB" w:rsidRDefault="002372DE" w:rsidP="00122057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D712C3">
        <w:rPr>
          <w:rFonts w:ascii="Times New Roman" w:hAnsi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</w:t>
      </w:r>
    </w:p>
    <w:p w:rsidR="002372DE" w:rsidRPr="00D712C3" w:rsidRDefault="002372DE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ЛИПКИНСК</w:t>
      </w:r>
      <w:r w:rsidRPr="00D712C3">
        <w:rPr>
          <w:rFonts w:ascii="Times New Roman" w:hAnsi="Times New Roman"/>
          <w:b/>
          <w:bCs/>
          <w:color w:val="000000"/>
          <w:sz w:val="28"/>
          <w:szCs w:val="28"/>
        </w:rPr>
        <w:t xml:space="preserve">ОГО </w:t>
      </w:r>
      <w:r w:rsidRPr="00D712C3"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:rsidR="002372DE" w:rsidRPr="00D712C3" w:rsidRDefault="002372DE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712C3">
        <w:rPr>
          <w:rFonts w:ascii="Times New Roman" w:hAnsi="Times New Roman"/>
          <w:b/>
          <w:bCs/>
          <w:sz w:val="28"/>
          <w:szCs w:val="28"/>
        </w:rPr>
        <w:t>РОМОДАНОВСКОГО МУНИЦИПАЛЬНОГО РАЙОНА</w:t>
      </w:r>
    </w:p>
    <w:p w:rsidR="002372DE" w:rsidRPr="00D712C3" w:rsidRDefault="002372DE" w:rsidP="00122057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D712C3">
        <w:rPr>
          <w:rFonts w:ascii="Times New Roman" w:hAnsi="Times New Roman"/>
          <w:sz w:val="28"/>
          <w:szCs w:val="28"/>
        </w:rPr>
        <w:t>РЕСПУБЛИКИ МОРДОВИЯ</w:t>
      </w:r>
    </w:p>
    <w:p w:rsidR="002372DE" w:rsidRPr="00D712C3" w:rsidRDefault="002372DE" w:rsidP="00122057">
      <w:pPr>
        <w:rPr>
          <w:lang w:eastAsia="ru-RU"/>
        </w:rPr>
      </w:pPr>
    </w:p>
    <w:p w:rsidR="002372DE" w:rsidRPr="00DC586B" w:rsidRDefault="002372DE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DC586B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2372DE" w:rsidRDefault="002372DE" w:rsidP="001220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.4pt;margin-top:8.95pt;width:471.6pt;height:.75pt;flip:y;z-index:251658240" o:connectortype="straight" strokeweight="1.5pt"/>
        </w:pict>
      </w:r>
      <w:r w:rsidRPr="00430DD9">
        <w:rPr>
          <w:rFonts w:ascii="Times New Roman" w:hAnsi="Times New Roman"/>
          <w:sz w:val="28"/>
          <w:szCs w:val="28"/>
        </w:rPr>
        <w:t xml:space="preserve"> </w:t>
      </w:r>
    </w:p>
    <w:p w:rsidR="002372DE" w:rsidRPr="00430DD9" w:rsidRDefault="002372DE" w:rsidP="001220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0DD9">
        <w:rPr>
          <w:rFonts w:ascii="Times New Roman" w:hAnsi="Times New Roman"/>
          <w:sz w:val="28"/>
          <w:szCs w:val="28"/>
        </w:rPr>
        <w:t xml:space="preserve">  </w:t>
      </w:r>
      <w:r w:rsidRPr="00430DD9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 xml:space="preserve">31»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4"/>
            <w:szCs w:val="24"/>
          </w:rPr>
          <w:t>2019 г</w:t>
        </w:r>
      </w:smartTag>
      <w:r>
        <w:rPr>
          <w:rFonts w:ascii="Times New Roman" w:hAnsi="Times New Roman"/>
          <w:sz w:val="24"/>
          <w:szCs w:val="24"/>
        </w:rPr>
        <w:t>.</w:t>
      </w:r>
      <w:r w:rsidRPr="00430DD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№ 30</w:t>
      </w:r>
    </w:p>
    <w:p w:rsidR="002372DE" w:rsidRDefault="002372DE" w:rsidP="0012205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372DE" w:rsidRPr="00430DD9" w:rsidRDefault="002372DE" w:rsidP="0012205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Липки</w:t>
      </w:r>
    </w:p>
    <w:p w:rsidR="002372DE" w:rsidRDefault="002372DE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2372DE" w:rsidRDefault="002372DE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2372DE" w:rsidRPr="0031677A" w:rsidRDefault="002372DE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2372DE" w:rsidRDefault="002372DE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DE" w:rsidRDefault="002372DE" w:rsidP="00EA0D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>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>публике Мордовия», Уставом Липкинского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2DE" w:rsidRPr="00EA0DB0" w:rsidRDefault="002372DE" w:rsidP="00973C8A">
      <w:pPr>
        <w:pStyle w:val="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372DE" w:rsidRPr="00EA0DB0" w:rsidRDefault="002372DE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0DB0">
        <w:rPr>
          <w:rFonts w:ascii="Times New Roman" w:hAnsi="Times New Roman"/>
          <w:color w:val="000000"/>
          <w:sz w:val="28"/>
          <w:szCs w:val="28"/>
        </w:rPr>
        <w:t>если искажение этих сведений является несущественным.</w:t>
      </w:r>
    </w:p>
    <w:p w:rsidR="002372DE" w:rsidRPr="00EA0DB0" w:rsidRDefault="002372DE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2372DE" w:rsidRDefault="002372DE" w:rsidP="0040138D">
      <w:pPr>
        <w:pStyle w:val="s1"/>
        <w:spacing w:before="0" w:beforeAutospacing="0" w:after="0" w:afterAutospacing="0"/>
        <w:rPr>
          <w:color w:val="000000"/>
        </w:rPr>
      </w:pPr>
    </w:p>
    <w:p w:rsidR="002372DE" w:rsidRDefault="002372DE" w:rsidP="0040138D">
      <w:pPr>
        <w:pStyle w:val="s1"/>
        <w:spacing w:before="0" w:beforeAutospacing="0" w:after="0" w:afterAutospacing="0"/>
        <w:rPr>
          <w:color w:val="000000"/>
        </w:rPr>
      </w:pPr>
    </w:p>
    <w:p w:rsidR="002372DE" w:rsidRDefault="002372DE" w:rsidP="0012205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122057">
        <w:rPr>
          <w:rFonts w:ascii="Times New Roman" w:hAnsi="Times New Roman" w:cs="Times New Roman"/>
          <w:sz w:val="28"/>
          <w:szCs w:val="28"/>
        </w:rPr>
        <w:t>Глава   Липкинского сельского поселения                                   Л.П. Новикова</w:t>
      </w:r>
    </w:p>
    <w:p w:rsidR="002372DE" w:rsidRPr="00122057" w:rsidRDefault="002372DE" w:rsidP="0012205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5211" w:type="dxa"/>
        <w:tblLook w:val="00A0"/>
      </w:tblPr>
      <w:tblGrid>
        <w:gridCol w:w="4395"/>
      </w:tblGrid>
      <w:tr w:rsidR="002372DE" w:rsidRPr="001D0F99" w:rsidTr="00F86884">
        <w:tc>
          <w:tcPr>
            <w:tcW w:w="4395" w:type="dxa"/>
          </w:tcPr>
          <w:p w:rsidR="002372DE" w:rsidRPr="001D0F99" w:rsidRDefault="002372DE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0F99">
              <w:rPr>
                <w:rFonts w:ascii="Times New Roman" w:hAnsi="Times New Roman"/>
                <w:sz w:val="24"/>
                <w:szCs w:val="24"/>
              </w:rPr>
              <w:t xml:space="preserve">Утверждено </w:t>
            </w:r>
          </w:p>
          <w:p w:rsidR="002372DE" w:rsidRPr="001D0F99" w:rsidRDefault="002372DE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0F99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2372DE" w:rsidRPr="001D0F99" w:rsidRDefault="002372DE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Липкинского сельского поселения</w:t>
            </w:r>
            <w:r w:rsidRPr="001D0F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72DE" w:rsidRPr="001D0F99" w:rsidRDefault="002372DE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31.12.2019 №30</w:t>
            </w:r>
          </w:p>
        </w:tc>
      </w:tr>
    </w:tbl>
    <w:p w:rsidR="002372DE" w:rsidRDefault="002372DE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372DE" w:rsidRDefault="002372DE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372DE" w:rsidRPr="006A064F" w:rsidRDefault="002372DE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2372DE" w:rsidRDefault="002372DE" w:rsidP="0012205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2372DE" w:rsidRPr="006A064F" w:rsidRDefault="002372DE" w:rsidP="0012205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2372DE" w:rsidRDefault="002372DE" w:rsidP="00122057">
      <w:pPr>
        <w:pStyle w:val="s1"/>
        <w:spacing w:before="0" w:beforeAutospacing="0" w:after="0" w:afterAutospacing="0"/>
        <w:rPr>
          <w:color w:val="000000"/>
        </w:rPr>
      </w:pPr>
    </w:p>
    <w:p w:rsidR="002372DE" w:rsidRPr="001A2510" w:rsidRDefault="002372DE" w:rsidP="00824292">
      <w:pPr>
        <w:pStyle w:val="s1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/>
        <w:ind w:left="0" w:firstLine="54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sz w:val="28"/>
            <w:szCs w:val="28"/>
          </w:rPr>
          <w:t>2007 г</w:t>
        </w:r>
      </w:smartTag>
      <w:r w:rsidRPr="001A2510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членов своей семьи).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Положения, на заседании (сессии) Совета депутатов</w:t>
      </w:r>
      <w:r>
        <w:rPr>
          <w:sz w:val="28"/>
          <w:szCs w:val="28"/>
        </w:rPr>
        <w:t xml:space="preserve"> Липкинского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2372DE" w:rsidRPr="001A2510" w:rsidRDefault="002372DE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2372DE" w:rsidRPr="001A2510" w:rsidRDefault="002372DE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>В случае</w:t>
      </w:r>
      <w:r>
        <w:rPr>
          <w:rFonts w:ascii="Times New Roman" w:hAnsi="Times New Roman"/>
          <w:sz w:val="28"/>
          <w:szCs w:val="28"/>
        </w:rPr>
        <w:t>,</w:t>
      </w:r>
      <w:r w:rsidRPr="001A2510">
        <w:rPr>
          <w:rFonts w:ascii="Times New Roman" w:hAnsi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2372DE" w:rsidRPr="001A2510" w:rsidRDefault="002372DE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2372DE" w:rsidRPr="001A2510" w:rsidRDefault="002372DE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2372DE" w:rsidRPr="001A2510" w:rsidRDefault="002372DE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/>
          <w:sz w:val="28"/>
          <w:szCs w:val="28"/>
        </w:rPr>
        <w:t>ке, предусмотренном уставом Липкинского сельского поселения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2372DE" w:rsidRPr="001A2510" w:rsidRDefault="002372DE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 xml:space="preserve">, либо в отношении главы муниципального района (городского округа) </w:t>
      </w:r>
      <w:r w:rsidRPr="001A2510">
        <w:rPr>
          <w:rFonts w:ascii="Times New Roman" w:hAnsi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2372DE" w:rsidRPr="001A2510" w:rsidRDefault="002372DE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2372DE" w:rsidRPr="009014B7" w:rsidRDefault="002372DE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2372DE" w:rsidRPr="009014B7" w:rsidRDefault="002372DE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2372DE" w:rsidRPr="001A2510" w:rsidRDefault="002372DE" w:rsidP="0012205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2372DE" w:rsidRPr="001A2510" w:rsidRDefault="002372DE" w:rsidP="0012205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2510">
        <w:rPr>
          <w:rFonts w:ascii="Times New Roman" w:hAnsi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2372DE" w:rsidRPr="009014B7" w:rsidRDefault="002372DE" w:rsidP="00122057">
      <w:pPr>
        <w:pStyle w:val="ListParagraph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2372DE" w:rsidRDefault="002372DE" w:rsidP="00122057">
      <w:bookmarkStart w:id="5" w:name="_GoBack"/>
      <w:bookmarkEnd w:id="5"/>
    </w:p>
    <w:p w:rsidR="002372DE" w:rsidRDefault="002372DE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2372DE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2DE" w:rsidRDefault="002372DE" w:rsidP="00DF4966">
      <w:pPr>
        <w:spacing w:after="0" w:line="240" w:lineRule="auto"/>
      </w:pPr>
      <w:r>
        <w:separator/>
      </w:r>
    </w:p>
  </w:endnote>
  <w:endnote w:type="continuationSeparator" w:id="1">
    <w:p w:rsidR="002372DE" w:rsidRDefault="002372D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2DE" w:rsidRDefault="002372DE" w:rsidP="00DF4966">
      <w:pPr>
        <w:spacing w:after="0" w:line="240" w:lineRule="auto"/>
      </w:pPr>
      <w:r>
        <w:separator/>
      </w:r>
    </w:p>
  </w:footnote>
  <w:footnote w:type="continuationSeparator" w:id="1">
    <w:p w:rsidR="002372DE" w:rsidRDefault="002372D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2DE" w:rsidRPr="00440768" w:rsidRDefault="002372DE">
    <w:pPr>
      <w:pStyle w:val="Header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2372DE" w:rsidRDefault="002372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2DE" w:rsidRDefault="002372DE">
    <w:pPr>
      <w:pStyle w:val="Header"/>
      <w:jc w:val="center"/>
    </w:pPr>
  </w:p>
  <w:p w:rsidR="002372DE" w:rsidRDefault="002372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3CC"/>
    <w:multiLevelType w:val="hybridMultilevel"/>
    <w:tmpl w:val="9EC68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05D7E"/>
    <w:rsid w:val="000122D2"/>
    <w:rsid w:val="00017691"/>
    <w:rsid w:val="00092596"/>
    <w:rsid w:val="00110622"/>
    <w:rsid w:val="00122057"/>
    <w:rsid w:val="001519CC"/>
    <w:rsid w:val="001A2510"/>
    <w:rsid w:val="001D0F99"/>
    <w:rsid w:val="002372DE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3B1EBB"/>
    <w:rsid w:val="003D4B2A"/>
    <w:rsid w:val="003E5FDF"/>
    <w:rsid w:val="004009CC"/>
    <w:rsid w:val="0040138D"/>
    <w:rsid w:val="00414677"/>
    <w:rsid w:val="00430C45"/>
    <w:rsid w:val="00430DD9"/>
    <w:rsid w:val="00440768"/>
    <w:rsid w:val="004548DA"/>
    <w:rsid w:val="00457EF3"/>
    <w:rsid w:val="0048697D"/>
    <w:rsid w:val="004B17D1"/>
    <w:rsid w:val="004E2595"/>
    <w:rsid w:val="004E7997"/>
    <w:rsid w:val="00510027"/>
    <w:rsid w:val="005116F1"/>
    <w:rsid w:val="0052295A"/>
    <w:rsid w:val="00536E0A"/>
    <w:rsid w:val="005423A9"/>
    <w:rsid w:val="005502BD"/>
    <w:rsid w:val="00551A5C"/>
    <w:rsid w:val="00594AE7"/>
    <w:rsid w:val="005D58C1"/>
    <w:rsid w:val="005F23B9"/>
    <w:rsid w:val="005F6FC6"/>
    <w:rsid w:val="00625826"/>
    <w:rsid w:val="00645475"/>
    <w:rsid w:val="00654BB6"/>
    <w:rsid w:val="00664499"/>
    <w:rsid w:val="00672148"/>
    <w:rsid w:val="0067420F"/>
    <w:rsid w:val="006A064F"/>
    <w:rsid w:val="006B0273"/>
    <w:rsid w:val="006B0FFF"/>
    <w:rsid w:val="006C786D"/>
    <w:rsid w:val="006E0498"/>
    <w:rsid w:val="006F17F6"/>
    <w:rsid w:val="00704FA6"/>
    <w:rsid w:val="00713063"/>
    <w:rsid w:val="00763B28"/>
    <w:rsid w:val="00771309"/>
    <w:rsid w:val="00782B82"/>
    <w:rsid w:val="007A5987"/>
    <w:rsid w:val="007B1C24"/>
    <w:rsid w:val="007D6786"/>
    <w:rsid w:val="00824292"/>
    <w:rsid w:val="0083656F"/>
    <w:rsid w:val="0085596F"/>
    <w:rsid w:val="00871A25"/>
    <w:rsid w:val="008775E6"/>
    <w:rsid w:val="00893043"/>
    <w:rsid w:val="00893465"/>
    <w:rsid w:val="008D6311"/>
    <w:rsid w:val="008D68C2"/>
    <w:rsid w:val="008D7C5C"/>
    <w:rsid w:val="009014B7"/>
    <w:rsid w:val="0092410E"/>
    <w:rsid w:val="00971931"/>
    <w:rsid w:val="00973C8A"/>
    <w:rsid w:val="009760EA"/>
    <w:rsid w:val="00980383"/>
    <w:rsid w:val="00982E62"/>
    <w:rsid w:val="009C084A"/>
    <w:rsid w:val="009C0ACE"/>
    <w:rsid w:val="009E53E4"/>
    <w:rsid w:val="009F3C62"/>
    <w:rsid w:val="00A02EA3"/>
    <w:rsid w:val="00A36AF7"/>
    <w:rsid w:val="00A51F20"/>
    <w:rsid w:val="00A57EE5"/>
    <w:rsid w:val="00A614DE"/>
    <w:rsid w:val="00A7368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432EE"/>
    <w:rsid w:val="00D712C3"/>
    <w:rsid w:val="00D74130"/>
    <w:rsid w:val="00D7547D"/>
    <w:rsid w:val="00D96926"/>
    <w:rsid w:val="00DA7E41"/>
    <w:rsid w:val="00DB11C8"/>
    <w:rsid w:val="00DC18AB"/>
    <w:rsid w:val="00DC586B"/>
    <w:rsid w:val="00DD26D3"/>
    <w:rsid w:val="00DD7D22"/>
    <w:rsid w:val="00DF4966"/>
    <w:rsid w:val="00E21308"/>
    <w:rsid w:val="00E24EEE"/>
    <w:rsid w:val="00E868E3"/>
    <w:rsid w:val="00EA0DB0"/>
    <w:rsid w:val="00EB0482"/>
    <w:rsid w:val="00EC7455"/>
    <w:rsid w:val="00EE4D77"/>
    <w:rsid w:val="00EF40AE"/>
    <w:rsid w:val="00EF5B17"/>
    <w:rsid w:val="00F828AF"/>
    <w:rsid w:val="00F8680D"/>
    <w:rsid w:val="00F86884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D7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1A4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paragraph" w:customStyle="1" w:styleId="ConsPlusNormal">
    <w:name w:val="ConsPlusNormal"/>
    <w:uiPriority w:val="99"/>
    <w:rsid w:val="00122057"/>
    <w:pPr>
      <w:widowControl w:val="0"/>
      <w:autoSpaceDE w:val="0"/>
      <w:autoSpaceDN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57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57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295</TotalTime>
  <Pages>4</Pages>
  <Words>1307</Words>
  <Characters>7451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58</cp:revision>
  <cp:lastPrinted>2020-01-28T06:44:00Z</cp:lastPrinted>
  <dcterms:created xsi:type="dcterms:W3CDTF">2019-10-15T10:03:00Z</dcterms:created>
  <dcterms:modified xsi:type="dcterms:W3CDTF">2020-01-28T06:46:00Z</dcterms:modified>
</cp:coreProperties>
</file>