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9D1" w:rsidRPr="00787BC7" w:rsidRDefault="008119D1" w:rsidP="00787BC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ПРОЕКТ</w:t>
      </w:r>
    </w:p>
    <w:p w:rsidR="008119D1" w:rsidRDefault="008119D1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119D1" w:rsidRPr="00430DD9" w:rsidRDefault="008119D1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8119D1" w:rsidRPr="00430DD9" w:rsidRDefault="008119D1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ПУШКИНСКОГО</w:t>
      </w:r>
      <w:r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8119D1" w:rsidRPr="00430DD9" w:rsidRDefault="008119D1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8119D1" w:rsidRPr="00430DD9" w:rsidRDefault="008119D1" w:rsidP="00430DD9">
      <w:pPr>
        <w:pStyle w:val="Heading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8119D1" w:rsidRPr="00430DD9" w:rsidRDefault="008119D1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8119D1" w:rsidRPr="00430DD9" w:rsidRDefault="008119D1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19D1" w:rsidRPr="00430DD9" w:rsidRDefault="008119D1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</w:rPr>
        <w:t xml:space="preserve"> ___ </w:t>
      </w:r>
      <w:r w:rsidRPr="00430DD9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430DD9">
        <w:rPr>
          <w:rFonts w:ascii="Times New Roman" w:hAnsi="Times New Roman" w:cs="Times New Roman"/>
          <w:sz w:val="24"/>
          <w:szCs w:val="24"/>
        </w:rPr>
        <w:t xml:space="preserve">   </w:t>
      </w:r>
      <w:smartTag w:uri="urn:schemas-microsoft-com:office:smarttags" w:element="metricconverter">
        <w:smartTagPr>
          <w:attr w:name="ProductID" w:val="2019 г"/>
        </w:smartTagPr>
        <w:r w:rsidRPr="00430DD9">
          <w:rPr>
            <w:rFonts w:ascii="Times New Roman" w:hAnsi="Times New Roman" w:cs="Times New Roman"/>
            <w:sz w:val="24"/>
            <w:szCs w:val="24"/>
          </w:rPr>
          <w:t>2019 г</w:t>
        </w:r>
      </w:smartTag>
      <w:r w:rsidRPr="00430DD9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 ____</w:t>
      </w:r>
    </w:p>
    <w:p w:rsidR="008119D1" w:rsidRDefault="008119D1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119D1" w:rsidRPr="00430DD9" w:rsidRDefault="008119D1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с.Пушкино</w:t>
      </w:r>
    </w:p>
    <w:p w:rsidR="008119D1" w:rsidRPr="00CC1505" w:rsidRDefault="008119D1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8119D1" w:rsidRDefault="008119D1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  <w:r>
        <w:rPr>
          <w:rFonts w:ascii="Times New Roman" w:hAnsi="Times New Roman" w:cs="Times New Roman"/>
          <w:sz w:val="24"/>
          <w:szCs w:val="24"/>
        </w:rPr>
        <w:t>ПУШКИНСКОГО СЕЛЬСКОГО</w:t>
      </w:r>
    </w:p>
    <w:p w:rsidR="008119D1" w:rsidRDefault="008119D1" w:rsidP="00C8315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>ОГО   РАЙОНА ОТ 10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>
        <w:rPr>
          <w:rFonts w:ascii="Times New Roman" w:hAnsi="Times New Roman" w:cs="Times New Roman"/>
          <w:sz w:val="24"/>
          <w:szCs w:val="24"/>
        </w:rPr>
        <w:t xml:space="preserve">    № 9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8119D1" w:rsidRPr="00A162A9" w:rsidRDefault="008119D1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119D1" w:rsidRPr="00C83153" w:rsidRDefault="008119D1" w:rsidP="001D19B9">
      <w:pPr>
        <w:pStyle w:val="ListParagraph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3153">
        <w:rPr>
          <w:rFonts w:ascii="Times New Roman" w:hAnsi="Times New Roman" w:cs="Times New Roman"/>
          <w:color w:val="000000"/>
          <w:sz w:val="24"/>
          <w:szCs w:val="24"/>
        </w:rPr>
        <w:t>В целях приведения в соответствие с Налоговым кодексом Российской Федерации, Совет депутатов Пушкинского сельского поселения</w:t>
      </w:r>
    </w:p>
    <w:p w:rsidR="008119D1" w:rsidRPr="00C83153" w:rsidRDefault="008119D1" w:rsidP="001D19B9">
      <w:pPr>
        <w:pStyle w:val="ListParagraph"/>
        <w:tabs>
          <w:tab w:val="left" w:pos="1134"/>
          <w:tab w:val="left" w:pos="1276"/>
        </w:tabs>
        <w:spacing w:after="0" w:line="240" w:lineRule="auto"/>
        <w:ind w:left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8315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119D1" w:rsidRPr="00A162A9" w:rsidRDefault="008119D1" w:rsidP="001D19B9">
      <w:pPr>
        <w:pStyle w:val="ListParagraph"/>
        <w:tabs>
          <w:tab w:val="left" w:pos="1134"/>
          <w:tab w:val="left" w:pos="1276"/>
        </w:tabs>
        <w:spacing w:after="0" w:line="240" w:lineRule="auto"/>
        <w:ind w:left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A162A9">
        <w:rPr>
          <w:rFonts w:ascii="Times New Roman" w:hAnsi="Times New Roman" w:cs="Times New Roman"/>
          <w:color w:val="000000"/>
          <w:sz w:val="28"/>
          <w:szCs w:val="28"/>
        </w:rPr>
        <w:t>РЕШИЛ:</w:t>
      </w:r>
    </w:p>
    <w:p w:rsidR="008119D1" w:rsidRPr="00A162A9" w:rsidRDefault="008119D1" w:rsidP="00430DD9">
      <w:pPr>
        <w:pStyle w:val="ConsPlusTitle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119D1" w:rsidRPr="00C83153" w:rsidRDefault="008119D1" w:rsidP="00787BC7">
      <w:pPr>
        <w:pStyle w:val="ListParagraph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 xml:space="preserve">Внести в Решение девятой сессии Пушкинского сельского Совета депутатов третьего созыва от 10 ноября </w:t>
      </w:r>
      <w:smartTag w:uri="urn:schemas-microsoft-com:office:smarttags" w:element="metricconverter">
        <w:smartTagPr>
          <w:attr w:name="ProductID" w:val="2005 г"/>
        </w:smartTagPr>
        <w:r w:rsidRPr="00C83153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C83153">
        <w:rPr>
          <w:rFonts w:ascii="Times New Roman" w:hAnsi="Times New Roman" w:cs="Times New Roman"/>
          <w:sz w:val="24"/>
          <w:szCs w:val="24"/>
        </w:rPr>
        <w:t>. следующие изменения:</w:t>
      </w:r>
    </w:p>
    <w:p w:rsidR="008119D1" w:rsidRPr="00C83153" w:rsidRDefault="008119D1" w:rsidP="00D659D8">
      <w:pPr>
        <w:pStyle w:val="ListParagraph"/>
        <w:tabs>
          <w:tab w:val="left" w:pos="1134"/>
          <w:tab w:val="left" w:pos="127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119D1" w:rsidRPr="00C83153" w:rsidRDefault="008119D1" w:rsidP="00787BC7">
      <w:pPr>
        <w:pStyle w:val="ListParagraph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>В пункте 1 слова «и сроки» исключить;</w:t>
      </w:r>
    </w:p>
    <w:p w:rsidR="008119D1" w:rsidRPr="00C83153" w:rsidRDefault="008119D1" w:rsidP="00787BC7">
      <w:pPr>
        <w:pStyle w:val="ListParagraph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>В подпункте 1 пункта 5:</w:t>
      </w:r>
    </w:p>
    <w:p w:rsidR="008119D1" w:rsidRPr="00C83153" w:rsidRDefault="008119D1" w:rsidP="00787BC7">
      <w:pPr>
        <w:pStyle w:val="ListParagraph"/>
        <w:numPr>
          <w:ilvl w:val="1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>абзац второй дополнить словами: «(за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8119D1" w:rsidRPr="00C83153" w:rsidRDefault="008119D1" w:rsidP="00787BC7">
      <w:pPr>
        <w:pStyle w:val="ListParagraph"/>
        <w:numPr>
          <w:ilvl w:val="1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>абзац третий изложить в  следующей редакции: «не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Федерации»;</w:t>
      </w:r>
    </w:p>
    <w:p w:rsidR="008119D1" w:rsidRPr="00C83153" w:rsidRDefault="008119D1" w:rsidP="00D659D8">
      <w:pPr>
        <w:pStyle w:val="ListParagraph"/>
        <w:tabs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>3)Пункт 7 изложить в следующей редакции:</w:t>
      </w:r>
    </w:p>
    <w:p w:rsidR="008119D1" w:rsidRPr="00C83153" w:rsidRDefault="008119D1" w:rsidP="001D19B9">
      <w:pPr>
        <w:pStyle w:val="ListParagraph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 xml:space="preserve">Налог подлежит уплате налогоплательщиками – организациями  в срок не позднее 1 марта года, следующего за истекшим  налоговым периодом. Авансовые платежи по налогу подлежат уплате налогоплательщиками – организациями в срок не позднее последнего числа месяца, следующего за истекшим отчетным периодом. </w:t>
      </w:r>
    </w:p>
    <w:p w:rsidR="008119D1" w:rsidRPr="00C83153" w:rsidRDefault="008119D1" w:rsidP="001D19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119D1" w:rsidRPr="00C83153" w:rsidRDefault="008119D1" w:rsidP="00D47F12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3153">
        <w:rPr>
          <w:rFonts w:ascii="Times New Roman" w:hAnsi="Times New Roman" w:cs="Times New Roman"/>
          <w:sz w:val="24"/>
          <w:szCs w:val="24"/>
        </w:rPr>
        <w:t xml:space="preserve">2. Настоящее решение вступает в силу со дня его официального опубликования и распространяет свое действие  на правоотношения, связанные с исчислением земельного налога  с 01 января 2020 года, за  исключением  п.1, п. 3 настоящего  решения,  которые </w:t>
      </w:r>
      <w:r w:rsidRPr="00C83153">
        <w:rPr>
          <w:rFonts w:ascii="Times New Roman" w:hAnsi="Times New Roman" w:cs="Times New Roman"/>
          <w:color w:val="000000"/>
          <w:sz w:val="24"/>
          <w:szCs w:val="24"/>
        </w:rPr>
        <w:t>распространяют свое действие на правоотношения, связанные с исчислением земельного налога с 01 января 2021 года.</w:t>
      </w:r>
    </w:p>
    <w:p w:rsidR="008119D1" w:rsidRPr="00C83153" w:rsidRDefault="008119D1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19D1" w:rsidRPr="00C83153" w:rsidRDefault="008119D1" w:rsidP="0099342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</w:p>
    <w:p w:rsidR="008119D1" w:rsidRPr="00C83153" w:rsidRDefault="008119D1" w:rsidP="0099342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C83153">
        <w:rPr>
          <w:rFonts w:ascii="Times New Roman" w:hAnsi="Times New Roman" w:cs="Times New Roman"/>
          <w:b/>
          <w:sz w:val="28"/>
          <w:szCs w:val="28"/>
        </w:rPr>
        <w:t>Глава   Пушкинского</w:t>
      </w:r>
    </w:p>
    <w:p w:rsidR="008119D1" w:rsidRPr="00C83153" w:rsidRDefault="008119D1" w:rsidP="0099342F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C83153">
        <w:rPr>
          <w:rFonts w:ascii="Times New Roman" w:hAnsi="Times New Roman" w:cs="Times New Roman"/>
          <w:b/>
          <w:sz w:val="28"/>
          <w:szCs w:val="28"/>
        </w:rPr>
        <w:t>сельского поселения                                                С.Н.Балденков.</w:t>
      </w:r>
    </w:p>
    <w:sectPr w:rsidR="008119D1" w:rsidRPr="00C83153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472E0"/>
    <w:multiLevelType w:val="multilevel"/>
    <w:tmpl w:val="A82E5EA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 w:hint="default"/>
      </w:rPr>
    </w:lvl>
  </w:abstractNum>
  <w:abstractNum w:abstractNumId="1">
    <w:nsid w:val="44F708F1"/>
    <w:multiLevelType w:val="hybridMultilevel"/>
    <w:tmpl w:val="51220B08"/>
    <w:lvl w:ilvl="0" w:tplc="CBF6226C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9BD0275C">
      <w:start w:val="1"/>
      <w:numFmt w:val="russianLower"/>
      <w:lvlText w:val="%2)"/>
      <w:lvlJc w:val="left"/>
      <w:pPr>
        <w:ind w:left="2146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6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24916"/>
    <w:rsid w:val="00031EBE"/>
    <w:rsid w:val="0006133D"/>
    <w:rsid w:val="000812AA"/>
    <w:rsid w:val="00082A75"/>
    <w:rsid w:val="000B5E40"/>
    <w:rsid w:val="000C3EFC"/>
    <w:rsid w:val="0011013D"/>
    <w:rsid w:val="00137A86"/>
    <w:rsid w:val="00141E6D"/>
    <w:rsid w:val="00142BCA"/>
    <w:rsid w:val="00145188"/>
    <w:rsid w:val="00182235"/>
    <w:rsid w:val="00193DF8"/>
    <w:rsid w:val="001D19B9"/>
    <w:rsid w:val="001D51D0"/>
    <w:rsid w:val="001F6993"/>
    <w:rsid w:val="00233AB2"/>
    <w:rsid w:val="002500EB"/>
    <w:rsid w:val="00252992"/>
    <w:rsid w:val="00264606"/>
    <w:rsid w:val="00275839"/>
    <w:rsid w:val="002F7D5D"/>
    <w:rsid w:val="00302051"/>
    <w:rsid w:val="0030412D"/>
    <w:rsid w:val="003044D0"/>
    <w:rsid w:val="003173D8"/>
    <w:rsid w:val="00331F78"/>
    <w:rsid w:val="003406D6"/>
    <w:rsid w:val="00364DA6"/>
    <w:rsid w:val="003820E9"/>
    <w:rsid w:val="003A3D2A"/>
    <w:rsid w:val="0042185C"/>
    <w:rsid w:val="00430761"/>
    <w:rsid w:val="00430DD9"/>
    <w:rsid w:val="004344FF"/>
    <w:rsid w:val="0048732B"/>
    <w:rsid w:val="004A5F7E"/>
    <w:rsid w:val="004F6D1F"/>
    <w:rsid w:val="005254E5"/>
    <w:rsid w:val="00554397"/>
    <w:rsid w:val="00557D2E"/>
    <w:rsid w:val="005A54D2"/>
    <w:rsid w:val="005E2F7F"/>
    <w:rsid w:val="00641210"/>
    <w:rsid w:val="00646536"/>
    <w:rsid w:val="006761D4"/>
    <w:rsid w:val="00684EEC"/>
    <w:rsid w:val="00697C28"/>
    <w:rsid w:val="006A0784"/>
    <w:rsid w:val="006B609E"/>
    <w:rsid w:val="006B772A"/>
    <w:rsid w:val="006F4B15"/>
    <w:rsid w:val="00700E8D"/>
    <w:rsid w:val="00787BC7"/>
    <w:rsid w:val="007C37DE"/>
    <w:rsid w:val="00807C22"/>
    <w:rsid w:val="008119D1"/>
    <w:rsid w:val="0085182D"/>
    <w:rsid w:val="00851C22"/>
    <w:rsid w:val="00853444"/>
    <w:rsid w:val="008D52CC"/>
    <w:rsid w:val="00903686"/>
    <w:rsid w:val="00962404"/>
    <w:rsid w:val="0098402D"/>
    <w:rsid w:val="0099342F"/>
    <w:rsid w:val="009C44CB"/>
    <w:rsid w:val="009D298F"/>
    <w:rsid w:val="009E5D8C"/>
    <w:rsid w:val="00A0636C"/>
    <w:rsid w:val="00A162A9"/>
    <w:rsid w:val="00A2268C"/>
    <w:rsid w:val="00A65B5F"/>
    <w:rsid w:val="00AC64F8"/>
    <w:rsid w:val="00AD7BEB"/>
    <w:rsid w:val="00B20A93"/>
    <w:rsid w:val="00B2664B"/>
    <w:rsid w:val="00B34976"/>
    <w:rsid w:val="00B642C5"/>
    <w:rsid w:val="00B90959"/>
    <w:rsid w:val="00BB20A5"/>
    <w:rsid w:val="00BE0A42"/>
    <w:rsid w:val="00BF4ED9"/>
    <w:rsid w:val="00C042E4"/>
    <w:rsid w:val="00C10D9E"/>
    <w:rsid w:val="00C8257E"/>
    <w:rsid w:val="00C83153"/>
    <w:rsid w:val="00C8666E"/>
    <w:rsid w:val="00C9550D"/>
    <w:rsid w:val="00CA4C59"/>
    <w:rsid w:val="00CC1505"/>
    <w:rsid w:val="00CD4EF3"/>
    <w:rsid w:val="00D305A4"/>
    <w:rsid w:val="00D47F12"/>
    <w:rsid w:val="00D51177"/>
    <w:rsid w:val="00D571FB"/>
    <w:rsid w:val="00D659D8"/>
    <w:rsid w:val="00D76157"/>
    <w:rsid w:val="00E1504E"/>
    <w:rsid w:val="00E52F63"/>
    <w:rsid w:val="00E62489"/>
    <w:rsid w:val="00E879EB"/>
    <w:rsid w:val="00EE7031"/>
    <w:rsid w:val="00F21BF8"/>
    <w:rsid w:val="00F24104"/>
    <w:rsid w:val="00F24966"/>
    <w:rsid w:val="00F42E5B"/>
    <w:rsid w:val="00F849FD"/>
    <w:rsid w:val="00F8775A"/>
    <w:rsid w:val="00FE491C"/>
    <w:rsid w:val="00FF1099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87BC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610</TotalTime>
  <Pages>1</Pages>
  <Words>333</Words>
  <Characters>1899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Админ</cp:lastModifiedBy>
  <cp:revision>42</cp:revision>
  <cp:lastPrinted>2019-11-28T11:25:00Z</cp:lastPrinted>
  <dcterms:created xsi:type="dcterms:W3CDTF">2016-01-25T13:03:00Z</dcterms:created>
  <dcterms:modified xsi:type="dcterms:W3CDTF">2019-11-29T07:53:00Z</dcterms:modified>
</cp:coreProperties>
</file>