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27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20682">
        <w:rPr>
          <w:rFonts w:ascii="Times New Roman" w:hAnsi="Times New Roman"/>
          <w:b/>
          <w:sz w:val="28"/>
          <w:szCs w:val="28"/>
        </w:rPr>
        <w:t xml:space="preserve">СОВЕТ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ПУШКИНСКОГО </w:t>
      </w:r>
      <w:r w:rsidRPr="0082068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C4827" w:rsidRDefault="00BC4827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310172">
        <w:rPr>
          <w:rFonts w:ascii="Times New Roman" w:hAnsi="Times New Roman"/>
          <w:b/>
          <w:sz w:val="28"/>
          <w:szCs w:val="28"/>
        </w:rPr>
        <w:t xml:space="preserve"> </w:t>
      </w:r>
      <w:r w:rsidRPr="00310172">
        <w:rPr>
          <w:rFonts w:ascii="Times New Roman" w:hAnsi="Times New Roman"/>
          <w:b/>
          <w:sz w:val="36"/>
          <w:szCs w:val="36"/>
        </w:rPr>
        <w:t>РЕШЕНИЕ</w:t>
      </w:r>
    </w:p>
    <w:p w:rsidR="00BC4827" w:rsidRPr="00310172" w:rsidRDefault="00BC4827" w:rsidP="00310172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___________________________________________________</w:t>
      </w:r>
    </w:p>
    <w:p w:rsidR="00BC4827" w:rsidRPr="00820682" w:rsidRDefault="00BC4827" w:rsidP="0031017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C4827" w:rsidRPr="00310172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     »                   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310172">
          <w:rPr>
            <w:rFonts w:ascii="Times New Roman" w:hAnsi="Times New Roman"/>
            <w:sz w:val="24"/>
            <w:szCs w:val="24"/>
          </w:rPr>
          <w:t>2019 г</w:t>
        </w:r>
      </w:smartTag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№ </w:t>
      </w:r>
      <w:r w:rsidRPr="00310172">
        <w:rPr>
          <w:rFonts w:ascii="Times New Roman" w:hAnsi="Times New Roman"/>
          <w:sz w:val="24"/>
          <w:szCs w:val="24"/>
        </w:rPr>
        <w:t xml:space="preserve"> </w:t>
      </w:r>
    </w:p>
    <w:p w:rsidR="00BC4827" w:rsidRPr="00310172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C4827" w:rsidRPr="00310172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с.Пушкино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BC4827" w:rsidRDefault="00BC4827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Пушкинском</w:t>
      </w:r>
    </w:p>
    <w:p w:rsidR="00BC4827" w:rsidRDefault="00BC4827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сельском поселении Ромодановского</w:t>
      </w:r>
    </w:p>
    <w:p w:rsidR="00BC4827" w:rsidRDefault="00BC4827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BC4827" w:rsidRDefault="00BC4827" w:rsidP="00A70918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Федерации», Уставом Пушкинского сельского поселения, Совет депутатов Пушкинского сельского поселения решил: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 о сходе граждан в Пушкинском сельском поселении.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Пушкинского 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С.Н.Балденков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BC4827" w:rsidRPr="00B61916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BC4827" w:rsidRPr="00B61916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Пуш</w:t>
      </w:r>
      <w:r w:rsidRPr="00B61916">
        <w:rPr>
          <w:rFonts w:ascii="Times New Roman" w:hAnsi="Times New Roman"/>
          <w:sz w:val="24"/>
          <w:szCs w:val="24"/>
        </w:rPr>
        <w:t>кинского сельского поселения</w:t>
      </w:r>
    </w:p>
    <w:p w:rsidR="00BC4827" w:rsidRPr="00B61916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B61916">
        <w:rPr>
          <w:rFonts w:ascii="Times New Roman" w:hAnsi="Times New Roman"/>
          <w:sz w:val="24"/>
          <w:szCs w:val="24"/>
        </w:rPr>
        <w:t>Ромодановского муниципального района</w:t>
      </w:r>
    </w:p>
    <w:p w:rsidR="00BC4827" w:rsidRPr="00B61916" w:rsidRDefault="00BC4827" w:rsidP="00A70918">
      <w:pPr>
        <w:pStyle w:val="NoSpacing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B61916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B61916">
          <w:rPr>
            <w:rFonts w:ascii="Times New Roman" w:hAnsi="Times New Roman"/>
            <w:sz w:val="24"/>
            <w:szCs w:val="24"/>
          </w:rPr>
          <w:t>2019 г</w:t>
        </w:r>
      </w:smartTag>
      <w:r w:rsidRPr="00B6191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B61916">
        <w:rPr>
          <w:rFonts w:ascii="Times New Roman" w:hAnsi="Times New Roman"/>
          <w:sz w:val="24"/>
          <w:szCs w:val="24"/>
        </w:rPr>
        <w:t xml:space="preserve">№ </w:t>
      </w:r>
    </w:p>
    <w:p w:rsidR="00BC4827" w:rsidRPr="00B61916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о сходе граждан в </w:t>
      </w:r>
      <w:r>
        <w:rPr>
          <w:rFonts w:ascii="Times New Roman" w:hAnsi="Times New Roman"/>
          <w:b/>
          <w:sz w:val="28"/>
          <w:szCs w:val="28"/>
        </w:rPr>
        <w:t xml:space="preserve">Пушкинском </w:t>
      </w:r>
      <w:r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 муниципального района Республики Мордовия</w:t>
      </w: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</w:t>
      </w:r>
      <w:r>
        <w:rPr>
          <w:rFonts w:ascii="Times New Roman" w:hAnsi="Times New Roman"/>
          <w:sz w:val="24"/>
          <w:szCs w:val="24"/>
        </w:rPr>
        <w:t xml:space="preserve"> Положение о сходе граждан в Пуш</w:t>
      </w:r>
      <w:r w:rsidRPr="00030D6F">
        <w:rPr>
          <w:rFonts w:ascii="Times New Roman" w:hAnsi="Times New Roman"/>
          <w:sz w:val="24"/>
          <w:szCs w:val="24"/>
        </w:rPr>
        <w:t>кинском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2. Настоящее Положение устанавливает порядок созыва и </w:t>
      </w:r>
      <w:r>
        <w:rPr>
          <w:rFonts w:ascii="Times New Roman" w:hAnsi="Times New Roman"/>
          <w:sz w:val="24"/>
          <w:szCs w:val="24"/>
        </w:rPr>
        <w:t>проведения схода граждан в Пуш</w:t>
      </w:r>
      <w:r w:rsidRPr="00030D6F">
        <w:rPr>
          <w:rFonts w:ascii="Times New Roman" w:hAnsi="Times New Roman"/>
          <w:sz w:val="24"/>
          <w:szCs w:val="24"/>
        </w:rPr>
        <w:t>кинском 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Способ голосования (открытое или тайное) определяется решением схода граждан.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BC4827" w:rsidRPr="00030D6F" w:rsidRDefault="00BC4827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BC4827" w:rsidRPr="00030D6F" w:rsidRDefault="00BC4827" w:rsidP="005847B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В случае отсутствия главы поселения решение о проведении схода принимает лицо, уполномоченное главой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BC4827" w:rsidRPr="00030D6F" w:rsidRDefault="00BC4827" w:rsidP="00A7091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BC4827" w:rsidRPr="00030D6F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BC4827" w:rsidRPr="00030D6F" w:rsidRDefault="00BC4827" w:rsidP="00A7091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BC4827" w:rsidRPr="008B402D" w:rsidRDefault="00BC4827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t>Приложение 1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BC4827" w:rsidRPr="00071D34" w:rsidRDefault="00BC4827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BC4827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8B402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BC4827" w:rsidRPr="008B402D" w:rsidRDefault="00BC4827" w:rsidP="005B4D7D">
            <w:pPr>
              <w:rPr>
                <w:sz w:val="24"/>
                <w:szCs w:val="24"/>
              </w:rPr>
            </w:pPr>
          </w:p>
          <w:p w:rsidR="00BC4827" w:rsidRPr="008B402D" w:rsidRDefault="00BC4827" w:rsidP="005B4D7D">
            <w:pPr>
              <w:rPr>
                <w:sz w:val="24"/>
                <w:szCs w:val="24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BC4827" w:rsidRPr="00071D34" w:rsidRDefault="00BC4827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C4827" w:rsidRDefault="00BC4827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место жительства, серия и номер паспорта или заменяющего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1D34">
        <w:rPr>
          <w:rFonts w:ascii="Times New Roman" w:hAnsi="Times New Roman"/>
          <w:sz w:val="24"/>
          <w:szCs w:val="24"/>
        </w:rPr>
        <w:t xml:space="preserve">документа </w:t>
      </w:r>
    </w:p>
    <w:p w:rsidR="00BC4827" w:rsidRPr="00071D34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C4827" w:rsidRPr="00071D34" w:rsidRDefault="00BC4827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BC4827" w:rsidRPr="00071D34" w:rsidRDefault="00BC4827" w:rsidP="00A70918">
      <w:pPr>
        <w:pStyle w:val="NoSpacing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BC4827" w:rsidRPr="008B402D" w:rsidRDefault="00BC4827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C4827" w:rsidRPr="00A615CD" w:rsidRDefault="00BC4827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жителей Пушкинского сельского поселения</w:t>
      </w:r>
      <w:r w:rsidRPr="00A615CD">
        <w:rPr>
          <w:rFonts w:ascii="Times New Roman" w:hAnsi="Times New Roman"/>
          <w:sz w:val="28"/>
          <w:szCs w:val="28"/>
        </w:rPr>
        <w:t>, пр</w:t>
      </w:r>
      <w:r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BC4827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7E3592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7E3592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7E3592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4827" w:rsidRPr="007E3592" w:rsidRDefault="00BC4827" w:rsidP="005B4D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BC4827" w:rsidRPr="008B402D" w:rsidRDefault="00BC4827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BC4827" w:rsidRPr="00921B8B" w:rsidRDefault="00BC4827" w:rsidP="00A70918">
      <w:pPr>
        <w:pStyle w:val="NoSpacing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BC4827" w:rsidRPr="008B402D" w:rsidRDefault="00BC4827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C4827" w:rsidRPr="00A615CD" w:rsidRDefault="00BC4827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CD4C0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Пушкинское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BC4827" w:rsidRPr="00CD4C0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C4827" w:rsidRPr="00CD4C0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BC4827" w:rsidRPr="00CD4C0D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Председательствующий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5CD">
        <w:rPr>
          <w:rFonts w:ascii="Times New Roman" w:hAnsi="Times New Roman"/>
          <w:sz w:val="28"/>
          <w:szCs w:val="28"/>
        </w:rPr>
        <w:t>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BC4827" w:rsidRPr="00CD4C0D" w:rsidRDefault="00BC4827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BC4827" w:rsidRPr="009F12F5" w:rsidRDefault="00BC4827" w:rsidP="00A70918">
      <w:pPr>
        <w:pStyle w:val="NoSpacing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BC4827" w:rsidRPr="0067517E" w:rsidRDefault="00BC4827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BC4827" w:rsidRPr="0067517E" w:rsidRDefault="00BC4827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BC4827" w:rsidRPr="00A615CD" w:rsidRDefault="00BC4827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C4827" w:rsidRPr="00A615CD" w:rsidRDefault="00BC4827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C4827" w:rsidRPr="00A615CD" w:rsidRDefault="00BC4827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BC4827" w:rsidRPr="0067517E" w:rsidRDefault="00BC4827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BC4827" w:rsidRPr="0067517E" w:rsidRDefault="00BC4827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BC4827" w:rsidRPr="00220B10" w:rsidRDefault="00BC4827" w:rsidP="00A70918">
      <w:pPr>
        <w:pStyle w:val="NoSpacing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BC4827" w:rsidRPr="00A615CD" w:rsidRDefault="00BC4827" w:rsidP="00A70918">
      <w:pPr>
        <w:pStyle w:val="NoSpacing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C4827" w:rsidRPr="00A615CD" w:rsidRDefault="00BC4827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C4827" w:rsidRPr="00A615CD" w:rsidRDefault="00BC4827" w:rsidP="00A70918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BC4827" w:rsidRPr="0067517E" w:rsidRDefault="00BC4827" w:rsidP="00A70918">
      <w:pPr>
        <w:pStyle w:val="NoSpacing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04096E" w:rsidRDefault="00BC4827" w:rsidP="00A7091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BC4827" w:rsidRPr="0004096E" w:rsidRDefault="00BC4827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BC4827" w:rsidRPr="00CA366D" w:rsidRDefault="00BC4827" w:rsidP="00A70918">
      <w:pPr>
        <w:pStyle w:val="NoSpacing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BC4827" w:rsidRPr="008B402D" w:rsidRDefault="00BC4827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t>Приложение 4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C4827" w:rsidRPr="00A615CD" w:rsidRDefault="00BC4827" w:rsidP="00A7091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CD4C0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Пушкинское с</w:t>
      </w:r>
      <w:r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Ромодановского</w:t>
      </w:r>
    </w:p>
    <w:p w:rsidR="00BC4827" w:rsidRPr="00CD4C0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C4827" w:rsidRPr="00CA366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BC4827" w:rsidRPr="00CD4C0D" w:rsidRDefault="00BC4827" w:rsidP="00A7091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Pr="00A615CD">
        <w:rPr>
          <w:rFonts w:ascii="Times New Roman" w:hAnsi="Times New Roman"/>
          <w:sz w:val="28"/>
          <w:szCs w:val="28"/>
        </w:rPr>
        <w:t xml:space="preserve"> сход граждан </w:t>
      </w:r>
      <w:r>
        <w:rPr>
          <w:rFonts w:ascii="Times New Roman" w:hAnsi="Times New Roman"/>
          <w:sz w:val="28"/>
          <w:szCs w:val="28"/>
        </w:rPr>
        <w:t xml:space="preserve">Пушкинского сельского поселения  </w:t>
      </w:r>
      <w:r w:rsidRPr="00A615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Пушкинского 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BC4827" w:rsidRPr="004A0112" w:rsidRDefault="00BC4827" w:rsidP="00A709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4A0112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A0112">
        <w:rPr>
          <w:rFonts w:ascii="Times New Roman" w:hAnsi="Times New Roman"/>
          <w:sz w:val="24"/>
          <w:szCs w:val="24"/>
        </w:rPr>
        <w:t>(расшифровка подписи)</w:t>
      </w:r>
    </w:p>
    <w:p w:rsidR="00BC4827" w:rsidRPr="00FC417A" w:rsidRDefault="00BC4827" w:rsidP="00A70918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t>Приложение 5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BC4827" w:rsidRPr="00A440C8" w:rsidRDefault="00BC4827" w:rsidP="00A70918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Пушкинском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FC417A" w:rsidRDefault="00BC4827" w:rsidP="00A7091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BC4827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BC4827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6" style="position:absolute;left:0;text-align:left;margin-left:117.3pt;margin-top:.35pt;width:34.5pt;height:19.5pt;z-index:251658240"/>
              </w:pict>
            </w:r>
            <w:r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827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_x0000_s1027" style="position:absolute;left:0;text-align:left;margin-left:117.3pt;margin-top:14.85pt;width:34.5pt;height:19.5pt;z-index:251659264;mso-position-horizontal-relative:text;mso-position-vertical-relative:text"/>
              </w:pict>
            </w:r>
          </w:p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BC4827" w:rsidRPr="00A615CD" w:rsidRDefault="00BC4827" w:rsidP="005B4D7D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A615CD" w:rsidRDefault="00BC4827" w:rsidP="00A7091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C4827" w:rsidRPr="00820682" w:rsidRDefault="00BC4827" w:rsidP="00A70918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BC4827" w:rsidRDefault="00BC4827"/>
    <w:sectPr w:rsidR="00BC4827" w:rsidSect="003E3DA9">
      <w:footerReference w:type="default" r:id="rId6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827" w:rsidRDefault="00BC4827" w:rsidP="0078239B">
      <w:pPr>
        <w:spacing w:after="0" w:line="240" w:lineRule="auto"/>
      </w:pPr>
      <w:r>
        <w:separator/>
      </w:r>
    </w:p>
  </w:endnote>
  <w:endnote w:type="continuationSeparator" w:id="0">
    <w:p w:rsidR="00BC4827" w:rsidRDefault="00BC4827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827" w:rsidRDefault="00BC4827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BC4827" w:rsidRDefault="00BC482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827" w:rsidRDefault="00BC4827" w:rsidP="0078239B">
      <w:pPr>
        <w:spacing w:after="0" w:line="240" w:lineRule="auto"/>
      </w:pPr>
      <w:r>
        <w:separator/>
      </w:r>
    </w:p>
  </w:footnote>
  <w:footnote w:type="continuationSeparator" w:id="0">
    <w:p w:rsidR="00BC4827" w:rsidRDefault="00BC4827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F4175"/>
    <w:rsid w:val="000F52A9"/>
    <w:rsid w:val="00131E17"/>
    <w:rsid w:val="00137448"/>
    <w:rsid w:val="001465F5"/>
    <w:rsid w:val="00157C27"/>
    <w:rsid w:val="001A0ED9"/>
    <w:rsid w:val="001B1504"/>
    <w:rsid w:val="00220B10"/>
    <w:rsid w:val="0022269E"/>
    <w:rsid w:val="002448F9"/>
    <w:rsid w:val="0025188E"/>
    <w:rsid w:val="002609BB"/>
    <w:rsid w:val="00310172"/>
    <w:rsid w:val="00315F20"/>
    <w:rsid w:val="0035769E"/>
    <w:rsid w:val="003B2049"/>
    <w:rsid w:val="003D0E82"/>
    <w:rsid w:val="003E3DA9"/>
    <w:rsid w:val="003F033A"/>
    <w:rsid w:val="00416DEA"/>
    <w:rsid w:val="004A0112"/>
    <w:rsid w:val="004E21C8"/>
    <w:rsid w:val="005455B3"/>
    <w:rsid w:val="005847B6"/>
    <w:rsid w:val="005B3C01"/>
    <w:rsid w:val="005B4D7D"/>
    <w:rsid w:val="005C33E3"/>
    <w:rsid w:val="005C6DA0"/>
    <w:rsid w:val="006032BE"/>
    <w:rsid w:val="0067517E"/>
    <w:rsid w:val="00701D08"/>
    <w:rsid w:val="0078239B"/>
    <w:rsid w:val="007C389F"/>
    <w:rsid w:val="007E3592"/>
    <w:rsid w:val="00812A15"/>
    <w:rsid w:val="00820682"/>
    <w:rsid w:val="008A0FC8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40C8"/>
    <w:rsid w:val="00A44610"/>
    <w:rsid w:val="00A615CD"/>
    <w:rsid w:val="00A653D1"/>
    <w:rsid w:val="00A678D1"/>
    <w:rsid w:val="00A70918"/>
    <w:rsid w:val="00B35C54"/>
    <w:rsid w:val="00B61916"/>
    <w:rsid w:val="00BB607A"/>
    <w:rsid w:val="00BC4827"/>
    <w:rsid w:val="00BD1508"/>
    <w:rsid w:val="00CA366D"/>
    <w:rsid w:val="00CD4C0D"/>
    <w:rsid w:val="00CE3876"/>
    <w:rsid w:val="00D936C4"/>
    <w:rsid w:val="00E155D4"/>
    <w:rsid w:val="00E95F2C"/>
    <w:rsid w:val="00E96771"/>
    <w:rsid w:val="00EA2041"/>
    <w:rsid w:val="00EB024A"/>
    <w:rsid w:val="00EF592D"/>
    <w:rsid w:val="00F240BA"/>
    <w:rsid w:val="00F3220A"/>
    <w:rsid w:val="00FC417A"/>
    <w:rsid w:val="00FC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918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0918"/>
    <w:rPr>
      <w:rFonts w:eastAsia="Times New Roman"/>
    </w:rPr>
  </w:style>
  <w:style w:type="paragraph" w:styleId="Footer">
    <w:name w:val="footer"/>
    <w:basedOn w:val="Normal"/>
    <w:link w:val="FooterChar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70918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12</Pages>
  <Words>2532</Words>
  <Characters>14438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36</cp:revision>
  <cp:lastPrinted>2019-03-11T07:23:00Z</cp:lastPrinted>
  <dcterms:created xsi:type="dcterms:W3CDTF">2019-02-11T11:16:00Z</dcterms:created>
  <dcterms:modified xsi:type="dcterms:W3CDTF">2019-12-24T11:21:00Z</dcterms:modified>
</cp:coreProperties>
</file>