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421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ПУШКИНСКОГО </w:t>
      </w:r>
      <w:r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942421" w:rsidRDefault="00942421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942421" w:rsidRPr="00310172" w:rsidRDefault="00942421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942421" w:rsidRPr="00820682" w:rsidRDefault="00942421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942421" w:rsidRPr="00310172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27»   декабря    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№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</w:p>
    <w:p w:rsidR="00942421" w:rsidRPr="00310172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942421" w:rsidRPr="00310172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с.Пушкино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942421" w:rsidRDefault="00942421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Пушкинском</w:t>
      </w:r>
    </w:p>
    <w:p w:rsidR="00942421" w:rsidRDefault="00942421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942421" w:rsidRDefault="00942421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942421" w:rsidRDefault="00942421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Пушкинского сельского поселения, Совет депутатов Пушкинского сельского поселения решил: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Пушкинском сельском поселении.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Пушкинского 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С.Н.Балденков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942421" w:rsidRPr="00B61916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942421" w:rsidRPr="00B61916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Пуш</w:t>
      </w:r>
      <w:r w:rsidRPr="00B61916">
        <w:rPr>
          <w:rFonts w:ascii="Times New Roman" w:hAnsi="Times New Roman"/>
          <w:sz w:val="24"/>
          <w:szCs w:val="24"/>
        </w:rPr>
        <w:t>кинского сельского поселения</w:t>
      </w:r>
    </w:p>
    <w:p w:rsidR="00942421" w:rsidRPr="00B61916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942421" w:rsidRPr="00B61916" w:rsidRDefault="00942421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27 декабря   </w:t>
      </w:r>
      <w:r w:rsidRPr="00B61916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3</w:t>
      </w:r>
    </w:p>
    <w:p w:rsidR="00942421" w:rsidRPr="00B61916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Пушкинском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</w:t>
      </w:r>
      <w:r>
        <w:rPr>
          <w:rFonts w:ascii="Times New Roman" w:hAnsi="Times New Roman"/>
          <w:sz w:val="24"/>
          <w:szCs w:val="24"/>
        </w:rPr>
        <w:t xml:space="preserve"> Положение о сходе граждан в Пуш</w:t>
      </w:r>
      <w:r w:rsidRPr="00030D6F">
        <w:rPr>
          <w:rFonts w:ascii="Times New Roman" w:hAnsi="Times New Roman"/>
          <w:sz w:val="24"/>
          <w:szCs w:val="24"/>
        </w:rPr>
        <w:t>кинском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2. Настоящее Положение устанавливает порядок созыва и </w:t>
      </w:r>
      <w:r>
        <w:rPr>
          <w:rFonts w:ascii="Times New Roman" w:hAnsi="Times New Roman"/>
          <w:sz w:val="24"/>
          <w:szCs w:val="24"/>
        </w:rPr>
        <w:t>проведения схода граждан в Пуш</w:t>
      </w:r>
      <w:r w:rsidRPr="00030D6F">
        <w:rPr>
          <w:rFonts w:ascii="Times New Roman" w:hAnsi="Times New Roman"/>
          <w:sz w:val="24"/>
          <w:szCs w:val="24"/>
        </w:rPr>
        <w:t>кинском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942421" w:rsidRPr="00030D6F" w:rsidRDefault="00942421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942421" w:rsidRPr="00030D6F" w:rsidRDefault="00942421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942421" w:rsidRPr="00030D6F" w:rsidRDefault="00942421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942421" w:rsidRPr="00030D6F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942421" w:rsidRPr="00030D6F" w:rsidRDefault="00942421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942421" w:rsidRPr="008B402D" w:rsidRDefault="00942421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942421" w:rsidRPr="00071D34" w:rsidRDefault="00942421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942421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8B402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942421" w:rsidRPr="008B402D" w:rsidRDefault="00942421" w:rsidP="005B4D7D">
            <w:pPr>
              <w:rPr>
                <w:sz w:val="24"/>
                <w:szCs w:val="24"/>
              </w:rPr>
            </w:pPr>
          </w:p>
          <w:p w:rsidR="00942421" w:rsidRPr="008B402D" w:rsidRDefault="00942421" w:rsidP="005B4D7D">
            <w:pPr>
              <w:rPr>
                <w:sz w:val="24"/>
                <w:szCs w:val="24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942421" w:rsidRPr="00071D34" w:rsidRDefault="00942421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42421" w:rsidRDefault="00942421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942421" w:rsidRPr="00071D34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42421" w:rsidRPr="00071D34" w:rsidRDefault="00942421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942421" w:rsidRPr="00071D34" w:rsidRDefault="00942421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942421" w:rsidRPr="008B402D" w:rsidRDefault="00942421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2421" w:rsidRPr="00A615CD" w:rsidRDefault="00942421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Пушкинского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942421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7E3592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7E3592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7E3592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421" w:rsidRPr="007E3592" w:rsidRDefault="00942421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942421" w:rsidRPr="008B402D" w:rsidRDefault="00942421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942421" w:rsidRPr="00921B8B" w:rsidRDefault="00942421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942421" w:rsidRPr="008B402D" w:rsidRDefault="00942421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2421" w:rsidRPr="00A615CD" w:rsidRDefault="00942421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421" w:rsidRPr="00CD4C0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942421" w:rsidRPr="00CD4C0D" w:rsidRDefault="00942421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942421" w:rsidRPr="009F12F5" w:rsidRDefault="00942421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942421" w:rsidRPr="0067517E" w:rsidRDefault="00942421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942421" w:rsidRPr="0067517E" w:rsidRDefault="00942421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942421" w:rsidRPr="00A615CD" w:rsidRDefault="00942421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942421" w:rsidRPr="0067517E" w:rsidRDefault="00942421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942421" w:rsidRPr="0067517E" w:rsidRDefault="00942421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942421" w:rsidRPr="00220B10" w:rsidRDefault="00942421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942421" w:rsidRPr="00A615CD" w:rsidRDefault="00942421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942421" w:rsidRPr="0067517E" w:rsidRDefault="00942421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04096E" w:rsidRDefault="00942421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942421" w:rsidRPr="0004096E" w:rsidRDefault="00942421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942421" w:rsidRPr="00CA366D" w:rsidRDefault="00942421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942421" w:rsidRPr="008B402D" w:rsidRDefault="00942421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2421" w:rsidRPr="00A615CD" w:rsidRDefault="00942421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421" w:rsidRPr="00CA366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942421" w:rsidRPr="00CD4C0D" w:rsidRDefault="00942421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Пушкинского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Пушкинского 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942421" w:rsidRPr="004A0112" w:rsidRDefault="00942421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942421" w:rsidRPr="00FC417A" w:rsidRDefault="00942421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942421" w:rsidRPr="00A440C8" w:rsidRDefault="00942421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FC417A" w:rsidRDefault="00942421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942421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942421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2421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942421" w:rsidRPr="00A615CD" w:rsidRDefault="00942421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A615CD" w:rsidRDefault="00942421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42421" w:rsidRPr="00820682" w:rsidRDefault="00942421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42421" w:rsidRDefault="00942421"/>
    <w:sectPr w:rsidR="00942421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421" w:rsidRDefault="00942421" w:rsidP="0078239B">
      <w:pPr>
        <w:spacing w:after="0" w:line="240" w:lineRule="auto"/>
      </w:pPr>
      <w:r>
        <w:separator/>
      </w:r>
    </w:p>
  </w:endnote>
  <w:endnote w:type="continuationSeparator" w:id="0">
    <w:p w:rsidR="00942421" w:rsidRDefault="00942421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421" w:rsidRDefault="00942421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942421" w:rsidRDefault="009424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421" w:rsidRDefault="00942421" w:rsidP="0078239B">
      <w:pPr>
        <w:spacing w:after="0" w:line="240" w:lineRule="auto"/>
      </w:pPr>
      <w:r>
        <w:separator/>
      </w:r>
    </w:p>
  </w:footnote>
  <w:footnote w:type="continuationSeparator" w:id="0">
    <w:p w:rsidR="00942421" w:rsidRDefault="00942421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267"/>
    <w:rsid w:val="00030D6F"/>
    <w:rsid w:val="0004096E"/>
    <w:rsid w:val="00050A16"/>
    <w:rsid w:val="00071D34"/>
    <w:rsid w:val="000822B1"/>
    <w:rsid w:val="000F4175"/>
    <w:rsid w:val="000F52A9"/>
    <w:rsid w:val="00131E17"/>
    <w:rsid w:val="00137448"/>
    <w:rsid w:val="001465F5"/>
    <w:rsid w:val="00157C27"/>
    <w:rsid w:val="001A0ED9"/>
    <w:rsid w:val="00220B10"/>
    <w:rsid w:val="0022269E"/>
    <w:rsid w:val="002448F9"/>
    <w:rsid w:val="0025188E"/>
    <w:rsid w:val="002609BB"/>
    <w:rsid w:val="00310172"/>
    <w:rsid w:val="0035769E"/>
    <w:rsid w:val="003B2049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7517E"/>
    <w:rsid w:val="00701D08"/>
    <w:rsid w:val="0078239B"/>
    <w:rsid w:val="007C389F"/>
    <w:rsid w:val="007E3592"/>
    <w:rsid w:val="00806FAB"/>
    <w:rsid w:val="00812A15"/>
    <w:rsid w:val="00820682"/>
    <w:rsid w:val="008A0FC8"/>
    <w:rsid w:val="008B402D"/>
    <w:rsid w:val="00921B8B"/>
    <w:rsid w:val="009244FE"/>
    <w:rsid w:val="00942421"/>
    <w:rsid w:val="0098441B"/>
    <w:rsid w:val="00994434"/>
    <w:rsid w:val="009A66DD"/>
    <w:rsid w:val="009B403E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AC54ED"/>
    <w:rsid w:val="00B35C54"/>
    <w:rsid w:val="00B61916"/>
    <w:rsid w:val="00BB607A"/>
    <w:rsid w:val="00BD1508"/>
    <w:rsid w:val="00CA366D"/>
    <w:rsid w:val="00CD4C0D"/>
    <w:rsid w:val="00CE3876"/>
    <w:rsid w:val="00D936C4"/>
    <w:rsid w:val="00E155D4"/>
    <w:rsid w:val="00E95F2C"/>
    <w:rsid w:val="00E96771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12</Pages>
  <Words>2530</Words>
  <Characters>14423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38</cp:revision>
  <cp:lastPrinted>2019-03-11T07:23:00Z</cp:lastPrinted>
  <dcterms:created xsi:type="dcterms:W3CDTF">2019-02-11T11:16:00Z</dcterms:created>
  <dcterms:modified xsi:type="dcterms:W3CDTF">2020-01-16T13:41:00Z</dcterms:modified>
</cp:coreProperties>
</file>