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35" w:rsidRPr="002F791E" w:rsidRDefault="00222535" w:rsidP="00565659">
      <w:pPr>
        <w:ind w:firstLine="0"/>
        <w:jc w:val="right"/>
        <w:rPr>
          <w:rFonts w:ascii="Times New Roman" w:hAnsi="Times New Roman"/>
          <w:b/>
          <w:i/>
          <w:sz w:val="36"/>
          <w:szCs w:val="36"/>
          <w:u w:val="single"/>
        </w:rPr>
      </w:pPr>
      <w:r>
        <w:rPr>
          <w:rFonts w:ascii="Times New Roman" w:hAnsi="Times New Roman"/>
          <w:b/>
          <w:sz w:val="36"/>
          <w:szCs w:val="36"/>
        </w:rPr>
        <w:t xml:space="preserve">            </w:t>
      </w:r>
      <w:r w:rsidRPr="002F791E">
        <w:rPr>
          <w:rFonts w:ascii="Times New Roman" w:hAnsi="Times New Roman"/>
          <w:b/>
          <w:i/>
          <w:sz w:val="36"/>
          <w:szCs w:val="36"/>
          <w:u w:val="single"/>
        </w:rPr>
        <w:t xml:space="preserve">ПРОЕКТ </w:t>
      </w:r>
    </w:p>
    <w:p w:rsidR="00222535" w:rsidRDefault="00222535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</w:p>
    <w:p w:rsidR="00222535" w:rsidRDefault="00222535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2721AC">
        <w:rPr>
          <w:rFonts w:ascii="Times New Roman" w:hAnsi="Times New Roman"/>
          <w:b/>
          <w:sz w:val="36"/>
          <w:szCs w:val="36"/>
        </w:rPr>
        <w:t>ПОСТАНОВЛЕНИЕ</w:t>
      </w:r>
    </w:p>
    <w:p w:rsidR="00222535" w:rsidRPr="002721AC" w:rsidRDefault="00222535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</w:p>
    <w:p w:rsidR="00222535" w:rsidRDefault="00222535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АДМИНИСТРАЦИИ</w:t>
      </w:r>
    </w:p>
    <w:p w:rsidR="00222535" w:rsidRPr="0015710D" w:rsidRDefault="00222535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ЛИПКИНСКОГО СЕЛЬСКОГО ПОСЕЛЕНИЯ</w:t>
      </w:r>
    </w:p>
    <w:p w:rsidR="00222535" w:rsidRPr="0015710D" w:rsidRDefault="00222535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222535" w:rsidRPr="00051FC5" w:rsidRDefault="00222535" w:rsidP="00051FC5">
      <w:pPr>
        <w:pStyle w:val="Heading1"/>
        <w:rPr>
          <w:sz w:val="28"/>
          <w:szCs w:val="28"/>
        </w:rPr>
      </w:pPr>
      <w:r w:rsidRPr="00051FC5">
        <w:rPr>
          <w:sz w:val="28"/>
          <w:szCs w:val="28"/>
        </w:rPr>
        <w:t>РЕСПУБЛИКИ МОРДОВИЯ</w:t>
      </w:r>
    </w:p>
    <w:p w:rsidR="00222535" w:rsidRPr="0015710D" w:rsidRDefault="00222535" w:rsidP="002C18ED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22535" w:rsidRPr="0015710D" w:rsidRDefault="00222535" w:rsidP="002C18ED">
      <w:pPr>
        <w:rPr>
          <w:rFonts w:ascii="Times New Roman" w:hAnsi="Times New Roman"/>
        </w:rPr>
      </w:pPr>
    </w:p>
    <w:p w:rsidR="00222535" w:rsidRPr="0015710D" w:rsidRDefault="00222535" w:rsidP="00B818F0">
      <w:pPr>
        <w:tabs>
          <w:tab w:val="left" w:pos="82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«_»________   2020г. </w:t>
      </w:r>
      <w:r>
        <w:rPr>
          <w:rFonts w:ascii="Times New Roman" w:hAnsi="Times New Roman"/>
        </w:rPr>
        <w:tab/>
        <w:t>№ __</w:t>
      </w:r>
    </w:p>
    <w:p w:rsidR="00222535" w:rsidRDefault="00222535" w:rsidP="002C18ED">
      <w:pPr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п. Липки</w:t>
      </w:r>
    </w:p>
    <w:p w:rsidR="00222535" w:rsidRPr="0015710D" w:rsidRDefault="00222535" w:rsidP="002C18ED">
      <w:pPr>
        <w:rPr>
          <w:rFonts w:ascii="Times New Roman" w:hAnsi="Times New Roman"/>
        </w:rPr>
      </w:pPr>
    </w:p>
    <w:p w:rsidR="00222535" w:rsidRPr="00103B77" w:rsidRDefault="00222535" w:rsidP="00B818F0">
      <w:pPr>
        <w:ind w:right="311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о порядке предоставления в прокуратору Ромодановского района принятых нормативных правовых актов, а также их проектов</w:t>
      </w:r>
    </w:p>
    <w:p w:rsidR="00222535" w:rsidRPr="00103B77" w:rsidRDefault="00222535" w:rsidP="00B818F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22535" w:rsidRPr="00622263" w:rsidRDefault="00222535" w:rsidP="00B818F0">
      <w:pPr>
        <w:rPr>
          <w:rFonts w:ascii="Times New Roman" w:hAnsi="Times New Roman" w:cs="Times New Roman"/>
          <w:sz w:val="28"/>
          <w:szCs w:val="28"/>
        </w:rPr>
      </w:pPr>
      <w:r w:rsidRPr="0062226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от 6 октября 2003 года N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2226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2263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622263">
          <w:rPr>
            <w:rStyle w:val="a0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Липкинского сельского поселения </w:t>
      </w:r>
      <w:r w:rsidRPr="0062226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535" w:rsidRPr="00103B77" w:rsidRDefault="00222535" w:rsidP="00B818F0">
      <w:pPr>
        <w:rPr>
          <w:rFonts w:ascii="Times New Roman" w:hAnsi="Times New Roman" w:cs="Times New Roman"/>
          <w:sz w:val="28"/>
          <w:szCs w:val="28"/>
        </w:rPr>
      </w:pPr>
    </w:p>
    <w:p w:rsidR="00222535" w:rsidRPr="00103B77" w:rsidRDefault="00222535" w:rsidP="00B818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03B7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22535" w:rsidRPr="00103B77" w:rsidRDefault="00222535" w:rsidP="00B818F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22535" w:rsidRPr="00B818F0" w:rsidRDefault="00222535" w:rsidP="00B818F0">
      <w:pPr>
        <w:pStyle w:val="ListParagraph"/>
        <w:numPr>
          <w:ilvl w:val="0"/>
          <w:numId w:val="3"/>
        </w:numPr>
        <w:ind w:left="0" w:firstLine="720"/>
        <w:rPr>
          <w:rStyle w:val="a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предоставления в прокуратуру Ромодановского района принятых нормативных правовых актов, а также их проектов (Приложение 1).</w:t>
      </w:r>
    </w:p>
    <w:p w:rsidR="00222535" w:rsidRPr="00103B77" w:rsidRDefault="00222535" w:rsidP="00B81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222535" w:rsidRDefault="00222535" w:rsidP="009E607D">
      <w:pPr>
        <w:rPr>
          <w:rFonts w:ascii="Times New Roman" w:hAnsi="Times New Roman" w:cs="Times New Roman"/>
          <w:sz w:val="28"/>
          <w:szCs w:val="28"/>
        </w:rPr>
      </w:pPr>
    </w:p>
    <w:p w:rsidR="00222535" w:rsidRPr="009E607D" w:rsidRDefault="00222535" w:rsidP="009E607D">
      <w:pPr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9E607D">
      <w:pPr>
        <w:ind w:right="2834" w:firstLine="0"/>
      </w:pPr>
    </w:p>
    <w:p w:rsidR="00222535" w:rsidRPr="00790782" w:rsidRDefault="00222535" w:rsidP="009E607D">
      <w:pPr>
        <w:ind w:right="2834" w:firstLine="0"/>
        <w:rPr>
          <w:sz w:val="28"/>
          <w:szCs w:val="28"/>
        </w:rPr>
      </w:pPr>
      <w:r>
        <w:rPr>
          <w:sz w:val="28"/>
          <w:szCs w:val="28"/>
        </w:rPr>
        <w:t>Глава Липкин</w:t>
      </w:r>
      <w:r w:rsidRPr="00790782">
        <w:rPr>
          <w:sz w:val="28"/>
          <w:szCs w:val="28"/>
        </w:rPr>
        <w:t>ского</w:t>
      </w:r>
    </w:p>
    <w:p w:rsidR="00222535" w:rsidRPr="00790782" w:rsidRDefault="00222535" w:rsidP="004E521F">
      <w:pPr>
        <w:ind w:right="-1" w:firstLine="0"/>
        <w:rPr>
          <w:sz w:val="28"/>
          <w:szCs w:val="28"/>
        </w:rPr>
      </w:pPr>
      <w:r w:rsidRPr="00790782">
        <w:rPr>
          <w:sz w:val="28"/>
          <w:szCs w:val="28"/>
        </w:rPr>
        <w:t xml:space="preserve">сельского поселения                                </w:t>
      </w:r>
      <w:r>
        <w:rPr>
          <w:sz w:val="28"/>
          <w:szCs w:val="28"/>
        </w:rPr>
        <w:t xml:space="preserve">                               Л</w:t>
      </w:r>
      <w:r w:rsidRPr="00790782">
        <w:rPr>
          <w:sz w:val="28"/>
          <w:szCs w:val="28"/>
        </w:rPr>
        <w:t>.</w:t>
      </w:r>
      <w:r>
        <w:rPr>
          <w:sz w:val="28"/>
          <w:szCs w:val="28"/>
        </w:rPr>
        <w:t>П</w:t>
      </w:r>
      <w:r w:rsidRPr="00790782">
        <w:rPr>
          <w:sz w:val="28"/>
          <w:szCs w:val="28"/>
        </w:rPr>
        <w:t xml:space="preserve">. </w:t>
      </w:r>
      <w:r>
        <w:rPr>
          <w:sz w:val="28"/>
          <w:szCs w:val="28"/>
        </w:rPr>
        <w:t>Новикова</w:t>
      </w: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Default="00222535" w:rsidP="004E521F">
      <w:pPr>
        <w:ind w:right="-1" w:firstLine="0"/>
      </w:pPr>
    </w:p>
    <w:p w:rsidR="00222535" w:rsidRPr="00790782" w:rsidRDefault="00222535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>О ПОРЯДКЕ</w:t>
      </w:r>
    </w:p>
    <w:p w:rsidR="00222535" w:rsidRDefault="00222535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ПРЕДОСТАВЛЕНИЯ В ПРОКУРАТУРУ </w:t>
      </w:r>
      <w:r>
        <w:rPr>
          <w:sz w:val="28"/>
          <w:szCs w:val="28"/>
        </w:rPr>
        <w:t>РОМОДАНОВС</w:t>
      </w:r>
      <w:r w:rsidRPr="00790782">
        <w:rPr>
          <w:sz w:val="28"/>
          <w:szCs w:val="28"/>
        </w:rPr>
        <w:t xml:space="preserve">КОГО РАЙОНА ПРИНЯТЫХ НОРМАТИВНЫХ ПРАВОВЫХ АКТОВ, </w:t>
      </w:r>
    </w:p>
    <w:p w:rsidR="00222535" w:rsidRPr="00790782" w:rsidRDefault="00222535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А ТАКЖЕ ИХ ПРОЕКТОВ </w:t>
      </w:r>
    </w:p>
    <w:p w:rsidR="00222535" w:rsidRPr="00790782" w:rsidRDefault="00222535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Pr="00790782" w:rsidRDefault="00222535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22535" w:rsidRPr="00790782" w:rsidRDefault="00222535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Pr="00790782" w:rsidRDefault="00222535" w:rsidP="000771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предоставления в прокуратуру </w:t>
      </w:r>
      <w:r>
        <w:rPr>
          <w:rFonts w:ascii="Times New Roman" w:hAnsi="Times New Roman" w:cs="Times New Roman"/>
          <w:sz w:val="28"/>
          <w:szCs w:val="28"/>
        </w:rPr>
        <w:t>Ромоданов</w:t>
      </w:r>
      <w:r w:rsidRPr="00790782">
        <w:rPr>
          <w:rFonts w:ascii="Times New Roman" w:hAnsi="Times New Roman" w:cs="Times New Roman"/>
          <w:sz w:val="28"/>
          <w:szCs w:val="28"/>
        </w:rPr>
        <w:t>ского района принятых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782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790782">
        <w:rPr>
          <w:rFonts w:ascii="Times New Roman" w:hAnsi="Times New Roman" w:cs="Times New Roman"/>
          <w:sz w:val="28"/>
          <w:szCs w:val="28"/>
        </w:rPr>
        <w:t>проектов</w:t>
      </w:r>
      <w:r>
        <w:rPr>
          <w:rFonts w:ascii="Times New Roman" w:hAnsi="Times New Roman" w:cs="Times New Roman"/>
          <w:sz w:val="28"/>
          <w:szCs w:val="28"/>
        </w:rPr>
        <w:t xml:space="preserve"> в целях взаимодействия в правотворческой деятельности и обеспечения единства правового пространства.</w:t>
      </w:r>
    </w:p>
    <w:p w:rsidR="00222535" w:rsidRPr="00790782" w:rsidRDefault="00222535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>.</w:t>
      </w:r>
    </w:p>
    <w:p w:rsidR="00222535" w:rsidRPr="00790782" w:rsidRDefault="00222535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Pr="00790782" w:rsidRDefault="00222535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 xml:space="preserve">2. Порядок предоставления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в прокуратуру Ромодановского района </w:t>
      </w:r>
      <w:r w:rsidRPr="00790782">
        <w:rPr>
          <w:rFonts w:ascii="Times New Roman" w:hAnsi="Times New Roman" w:cs="Times New Roman"/>
          <w:b/>
          <w:sz w:val="28"/>
          <w:szCs w:val="28"/>
        </w:rPr>
        <w:t xml:space="preserve">принятых </w:t>
      </w:r>
      <w:r>
        <w:rPr>
          <w:rFonts w:ascii="Times New Roman" w:hAnsi="Times New Roman" w:cs="Times New Roman"/>
          <w:b/>
          <w:sz w:val="28"/>
          <w:szCs w:val="28"/>
        </w:rPr>
        <w:t xml:space="preserve">Липкинским сельским поселением </w:t>
      </w:r>
      <w:r w:rsidRPr="00790782">
        <w:rPr>
          <w:rFonts w:ascii="Times New Roman" w:hAnsi="Times New Roman" w:cs="Times New Roman"/>
          <w:b/>
          <w:sz w:val="28"/>
          <w:szCs w:val="28"/>
        </w:rPr>
        <w:t xml:space="preserve">нормативных правовых актов, а также проектов </w:t>
      </w:r>
      <w:r>
        <w:rPr>
          <w:rFonts w:ascii="Times New Roman" w:hAnsi="Times New Roman" w:cs="Times New Roman"/>
          <w:b/>
          <w:sz w:val="28"/>
          <w:szCs w:val="28"/>
        </w:rPr>
        <w:t>нормативных правовых актов</w:t>
      </w:r>
    </w:p>
    <w:p w:rsidR="00222535" w:rsidRPr="00790782" w:rsidRDefault="00222535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Pr="00790782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Проекты нормативных</w:t>
      </w:r>
      <w:r w:rsidRPr="00790782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авовых актов (далее – проекты НПА) направляются</w:t>
      </w:r>
      <w:r w:rsidRPr="00790782">
        <w:rPr>
          <w:rFonts w:ascii="Times New Roman" w:hAnsi="Times New Roman" w:cs="Times New Roman"/>
          <w:sz w:val="28"/>
          <w:szCs w:val="28"/>
        </w:rPr>
        <w:t xml:space="preserve"> в прокуратуру </w:t>
      </w:r>
      <w:r>
        <w:rPr>
          <w:rFonts w:ascii="Times New Roman" w:hAnsi="Times New Roman" w:cs="Times New Roman"/>
          <w:sz w:val="28"/>
          <w:szCs w:val="28"/>
        </w:rPr>
        <w:t>Ромоданов</w:t>
      </w:r>
      <w:r w:rsidRPr="00790782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>
        <w:rPr>
          <w:rFonts w:ascii="Times New Roman" w:hAnsi="Times New Roman" w:cs="Times New Roman"/>
          <w:sz w:val="28"/>
          <w:szCs w:val="28"/>
        </w:rPr>
        <w:t>(далее – прокуратура) не позднее чем за 5 (пять) рабочих дней до планируемой даты их рассмотрения и принятия.</w:t>
      </w:r>
    </w:p>
    <w:p w:rsidR="00222535" w:rsidRDefault="00222535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</w:t>
      </w:r>
      <w:r w:rsidRPr="00790782">
        <w:rPr>
          <w:rFonts w:ascii="Times New Roman" w:hAnsi="Times New Roman" w:cs="Times New Roman"/>
          <w:sz w:val="28"/>
          <w:szCs w:val="28"/>
        </w:rPr>
        <w:t>ормативные правовые акты</w:t>
      </w:r>
      <w:r>
        <w:rPr>
          <w:rFonts w:ascii="Times New Roman" w:hAnsi="Times New Roman" w:cs="Times New Roman"/>
          <w:sz w:val="28"/>
          <w:szCs w:val="28"/>
        </w:rPr>
        <w:t xml:space="preserve"> (далее – НПА) направляются в прокуратуру не позднее 5 (пяти)</w:t>
      </w:r>
      <w:r w:rsidRPr="008C7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рабочих дней со дня их подписания в установленном порядке.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  Обязанности по обеспечению направления в прокуратуру НПА, проектов НПА в установленные сроки возлагается на уполномоченное должностное лицо Администрации Липкинского сельского поселения,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 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  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проекта приводится в соответствие с действующим законодательством.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  Ежемесячно, не позднее 2 числа, уполномоченным должностным лицом Администрации</w:t>
      </w:r>
      <w:r w:rsidRPr="002F79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 в прокуратуру направляется реестр принятых в прошедшем месяце НПА.</w:t>
      </w: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Pr="00565659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1</w:t>
      </w:r>
    </w:p>
    <w:p w:rsidR="00222535" w:rsidRPr="00565659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22535" w:rsidRPr="00565659" w:rsidRDefault="00222535" w:rsidP="0056565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Реестр принятых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НПА с ___ по ___</w:t>
      </w: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</w:pP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1914"/>
        <w:gridCol w:w="1914"/>
        <w:gridCol w:w="2692"/>
        <w:gridCol w:w="2268"/>
      </w:tblGrid>
      <w:tr w:rsidR="00222535" w:rsidRPr="00AB720C" w:rsidTr="00AB720C">
        <w:tc>
          <w:tcPr>
            <w:tcW w:w="959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14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1914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2692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2268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720C">
              <w:rPr>
                <w:rFonts w:ascii="Times New Roman" w:hAnsi="Times New Roman" w:cs="Times New Roman"/>
                <w:sz w:val="28"/>
                <w:szCs w:val="28"/>
              </w:rPr>
              <w:t>Реквизиты принятого НПА</w:t>
            </w:r>
          </w:p>
        </w:tc>
      </w:tr>
      <w:tr w:rsidR="00222535" w:rsidRPr="00AB720C" w:rsidTr="00AB720C">
        <w:tc>
          <w:tcPr>
            <w:tcW w:w="959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22535" w:rsidRPr="00AB720C" w:rsidRDefault="00222535" w:rsidP="00AB720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Pr="00312400" w:rsidRDefault="00222535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2535" w:rsidRDefault="00222535" w:rsidP="004E521F">
      <w:pPr>
        <w:ind w:right="-1" w:firstLine="0"/>
      </w:pPr>
    </w:p>
    <w:sectPr w:rsidR="00222535" w:rsidSect="005F1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535" w:rsidRDefault="00222535" w:rsidP="00046831">
      <w:r>
        <w:separator/>
      </w:r>
    </w:p>
  </w:endnote>
  <w:endnote w:type="continuationSeparator" w:id="1">
    <w:p w:rsidR="00222535" w:rsidRDefault="00222535" w:rsidP="00046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535" w:rsidRDefault="00222535" w:rsidP="00046831">
      <w:r>
        <w:separator/>
      </w:r>
    </w:p>
  </w:footnote>
  <w:footnote w:type="continuationSeparator" w:id="1">
    <w:p w:rsidR="00222535" w:rsidRDefault="00222535" w:rsidP="00046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F42"/>
    <w:multiLevelType w:val="hybridMultilevel"/>
    <w:tmpl w:val="B07ACDFE"/>
    <w:lvl w:ilvl="0" w:tplc="A68E47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8FF2566"/>
    <w:multiLevelType w:val="multilevel"/>
    <w:tmpl w:val="E4041F1E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abstractNum w:abstractNumId="2">
    <w:nsid w:val="5F0A462E"/>
    <w:multiLevelType w:val="multilevel"/>
    <w:tmpl w:val="DF48864C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8ED"/>
    <w:rsid w:val="000434AF"/>
    <w:rsid w:val="00046831"/>
    <w:rsid w:val="00051FC5"/>
    <w:rsid w:val="00077154"/>
    <w:rsid w:val="000C0519"/>
    <w:rsid w:val="00103B77"/>
    <w:rsid w:val="0015710D"/>
    <w:rsid w:val="00222535"/>
    <w:rsid w:val="002721AC"/>
    <w:rsid w:val="002C18ED"/>
    <w:rsid w:val="002F791E"/>
    <w:rsid w:val="00312400"/>
    <w:rsid w:val="004A3F02"/>
    <w:rsid w:val="004E521F"/>
    <w:rsid w:val="005636AD"/>
    <w:rsid w:val="00565659"/>
    <w:rsid w:val="005F1502"/>
    <w:rsid w:val="005F3B96"/>
    <w:rsid w:val="00622263"/>
    <w:rsid w:val="006D27DD"/>
    <w:rsid w:val="00790782"/>
    <w:rsid w:val="00833E1A"/>
    <w:rsid w:val="008C7A8B"/>
    <w:rsid w:val="00942B0D"/>
    <w:rsid w:val="009C63C4"/>
    <w:rsid w:val="009E607D"/>
    <w:rsid w:val="00AA07C4"/>
    <w:rsid w:val="00AB720C"/>
    <w:rsid w:val="00B408DE"/>
    <w:rsid w:val="00B818F0"/>
    <w:rsid w:val="00BC10DF"/>
    <w:rsid w:val="00C11BB9"/>
    <w:rsid w:val="00C70AD5"/>
    <w:rsid w:val="00D34B65"/>
    <w:rsid w:val="00E17E7E"/>
    <w:rsid w:val="00F03CF7"/>
    <w:rsid w:val="00FD5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8E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C18E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C18ED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2C18ED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2C18ED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2C18ED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2C18ED"/>
    <w:pPr>
      <w:ind w:firstLine="0"/>
      <w:jc w:val="left"/>
    </w:pPr>
  </w:style>
  <w:style w:type="character" w:styleId="Hyperlink">
    <w:name w:val="Hyperlink"/>
    <w:basedOn w:val="DefaultParagraphFont"/>
    <w:uiPriority w:val="99"/>
    <w:rsid w:val="002C18E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C18ED"/>
    <w:pPr>
      <w:ind w:left="720"/>
      <w:contextualSpacing/>
    </w:pPr>
    <w:rPr>
      <w:rFonts w:ascii="Arial" w:hAnsi="Arial" w:cs="Arial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04683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46831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17E7E"/>
    <w:pPr>
      <w:widowControl w:val="0"/>
      <w:autoSpaceDE w:val="0"/>
      <w:autoSpaceDN w:val="0"/>
    </w:pPr>
    <w:rPr>
      <w:rFonts w:eastAsia="Times New Roman" w:cs="Calibri"/>
    </w:rPr>
  </w:style>
  <w:style w:type="paragraph" w:styleId="NormalWeb">
    <w:name w:val="Normal (Web)"/>
    <w:basedOn w:val="Normal"/>
    <w:uiPriority w:val="99"/>
    <w:rsid w:val="007907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Title">
    <w:name w:val="ConsPlusTitle"/>
    <w:uiPriority w:val="99"/>
    <w:rsid w:val="00790782"/>
    <w:pPr>
      <w:widowControl w:val="0"/>
      <w:autoSpaceDE w:val="0"/>
      <w:autoSpaceDN w:val="0"/>
    </w:pPr>
    <w:rPr>
      <w:rFonts w:ascii="Times New Roman" w:eastAsia="Times New Roman" w:hAnsi="Times New Roman"/>
      <w:b/>
      <w:sz w:val="24"/>
      <w:szCs w:val="20"/>
    </w:rPr>
  </w:style>
  <w:style w:type="table" w:styleId="TableGrid">
    <w:name w:val="Table Grid"/>
    <w:basedOn w:val="TableNormal"/>
    <w:uiPriority w:val="99"/>
    <w:rsid w:val="0056565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766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636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3</Pages>
  <Words>504</Words>
  <Characters>2876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USER</cp:lastModifiedBy>
  <cp:revision>6</cp:revision>
  <cp:lastPrinted>2020-02-05T12:51:00Z</cp:lastPrinted>
  <dcterms:created xsi:type="dcterms:W3CDTF">2020-02-05T13:01:00Z</dcterms:created>
  <dcterms:modified xsi:type="dcterms:W3CDTF">2020-02-07T07:59:00Z</dcterms:modified>
</cp:coreProperties>
</file>