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032" w:rsidRDefault="00454032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820682">
        <w:rPr>
          <w:rFonts w:ascii="Times New Roman" w:hAnsi="Times New Roman"/>
          <w:b/>
          <w:sz w:val="28"/>
          <w:szCs w:val="28"/>
        </w:rPr>
        <w:t xml:space="preserve">СОВЕТ </w:t>
      </w:r>
      <w:r>
        <w:rPr>
          <w:rFonts w:ascii="Times New Roman" w:hAnsi="Times New Roman"/>
          <w:b/>
          <w:sz w:val="28"/>
          <w:szCs w:val="28"/>
        </w:rPr>
        <w:t xml:space="preserve">ДЕПУТАТОВ </w:t>
      </w:r>
    </w:p>
    <w:p w:rsidR="00454032" w:rsidRDefault="00454032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КОЧУНОВСКОГО </w:t>
      </w:r>
      <w:r w:rsidRPr="00820682">
        <w:rPr>
          <w:rFonts w:ascii="Times New Roman" w:hAnsi="Times New Roman"/>
          <w:b/>
          <w:sz w:val="28"/>
          <w:szCs w:val="28"/>
        </w:rPr>
        <w:t xml:space="preserve">СЕЛЬСКОГО ПОСЕЛЕНИЯ </w:t>
      </w:r>
    </w:p>
    <w:p w:rsidR="00454032" w:rsidRDefault="00454032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454032" w:rsidRDefault="00454032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54032" w:rsidRDefault="00454032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454032" w:rsidRDefault="00454032" w:rsidP="00310172">
      <w:pPr>
        <w:pStyle w:val="NoSpacing"/>
        <w:jc w:val="center"/>
        <w:rPr>
          <w:rFonts w:ascii="Times New Roman" w:hAnsi="Times New Roman"/>
          <w:b/>
          <w:sz w:val="36"/>
          <w:szCs w:val="36"/>
        </w:rPr>
      </w:pPr>
      <w:r w:rsidRPr="00310172">
        <w:rPr>
          <w:rFonts w:ascii="Times New Roman" w:hAnsi="Times New Roman"/>
          <w:b/>
          <w:sz w:val="28"/>
          <w:szCs w:val="28"/>
        </w:rPr>
        <w:t xml:space="preserve"> </w:t>
      </w:r>
      <w:r w:rsidRPr="00310172">
        <w:rPr>
          <w:rFonts w:ascii="Times New Roman" w:hAnsi="Times New Roman"/>
          <w:b/>
          <w:sz w:val="36"/>
          <w:szCs w:val="36"/>
        </w:rPr>
        <w:t>РЕШЕНИЕ</w:t>
      </w:r>
    </w:p>
    <w:p w:rsidR="00454032" w:rsidRPr="00310172" w:rsidRDefault="00454032" w:rsidP="00310172">
      <w:pPr>
        <w:pStyle w:val="NoSpacing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___________________________________________________</w:t>
      </w:r>
    </w:p>
    <w:p w:rsidR="00454032" w:rsidRPr="00820682" w:rsidRDefault="00454032" w:rsidP="00310172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454032" w:rsidRPr="00310172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«23» декабря </w:t>
      </w:r>
      <w:r w:rsidRPr="00310172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310172">
          <w:rPr>
            <w:rFonts w:ascii="Times New Roman" w:hAnsi="Times New Roman"/>
            <w:sz w:val="24"/>
            <w:szCs w:val="24"/>
          </w:rPr>
          <w:t>2019 г</w:t>
        </w:r>
      </w:smartTag>
      <w:r w:rsidRPr="00310172">
        <w:rPr>
          <w:rFonts w:ascii="Times New Roman" w:hAnsi="Times New Roman"/>
          <w:sz w:val="24"/>
          <w:szCs w:val="24"/>
        </w:rPr>
        <w:t xml:space="preserve">. </w:t>
      </w:r>
      <w:r w:rsidRPr="00310172">
        <w:rPr>
          <w:rFonts w:ascii="Times New Roman" w:hAnsi="Times New Roman"/>
          <w:sz w:val="24"/>
          <w:szCs w:val="24"/>
        </w:rPr>
        <w:tab/>
      </w:r>
      <w:r w:rsidRPr="00310172">
        <w:rPr>
          <w:rFonts w:ascii="Times New Roman" w:hAnsi="Times New Roman"/>
          <w:sz w:val="24"/>
          <w:szCs w:val="24"/>
        </w:rPr>
        <w:tab/>
      </w:r>
      <w:r w:rsidRPr="00310172">
        <w:rPr>
          <w:rFonts w:ascii="Times New Roman" w:hAnsi="Times New Roman"/>
          <w:sz w:val="24"/>
          <w:szCs w:val="24"/>
        </w:rPr>
        <w:tab/>
      </w:r>
      <w:r w:rsidRPr="00310172">
        <w:rPr>
          <w:rFonts w:ascii="Times New Roman" w:hAnsi="Times New Roman"/>
          <w:sz w:val="24"/>
          <w:szCs w:val="24"/>
        </w:rPr>
        <w:tab/>
      </w:r>
      <w:r w:rsidRPr="00310172">
        <w:rPr>
          <w:rFonts w:ascii="Times New Roman" w:hAnsi="Times New Roman"/>
          <w:sz w:val="24"/>
          <w:szCs w:val="24"/>
        </w:rPr>
        <w:tab/>
      </w:r>
      <w:r w:rsidRPr="00310172">
        <w:rPr>
          <w:rFonts w:ascii="Times New Roman" w:hAnsi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Pr="00310172">
        <w:rPr>
          <w:rFonts w:ascii="Times New Roman" w:hAnsi="Times New Roman"/>
          <w:sz w:val="24"/>
          <w:szCs w:val="24"/>
        </w:rPr>
        <w:t xml:space="preserve">  № 2</w:t>
      </w:r>
      <w:r>
        <w:rPr>
          <w:rFonts w:ascii="Times New Roman" w:hAnsi="Times New Roman"/>
          <w:sz w:val="24"/>
          <w:szCs w:val="24"/>
        </w:rPr>
        <w:t>7</w:t>
      </w:r>
      <w:r w:rsidRPr="00310172">
        <w:rPr>
          <w:rFonts w:ascii="Times New Roman" w:hAnsi="Times New Roman"/>
          <w:sz w:val="24"/>
          <w:szCs w:val="24"/>
        </w:rPr>
        <w:t xml:space="preserve">  </w:t>
      </w:r>
    </w:p>
    <w:p w:rsidR="00454032" w:rsidRPr="00310172" w:rsidRDefault="00454032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454032" w:rsidRPr="00310172" w:rsidRDefault="00454032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с. Кочуново</w:t>
      </w:r>
    </w:p>
    <w:p w:rsidR="00454032" w:rsidRDefault="00454032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454032" w:rsidRDefault="00454032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454032" w:rsidRDefault="00454032" w:rsidP="00A70918">
      <w:pPr>
        <w:pStyle w:val="NoSpacing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Положения </w:t>
      </w:r>
    </w:p>
    <w:p w:rsidR="00454032" w:rsidRDefault="00454032" w:rsidP="00A70918">
      <w:pPr>
        <w:pStyle w:val="NoSpacing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сходе граждан в Кочуновском</w:t>
      </w:r>
    </w:p>
    <w:p w:rsidR="00454032" w:rsidRDefault="00454032" w:rsidP="00A70918">
      <w:pPr>
        <w:pStyle w:val="NoSpacing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сельском поселении Ромодановского</w:t>
      </w:r>
    </w:p>
    <w:p w:rsidR="00454032" w:rsidRDefault="00454032" w:rsidP="00A70918">
      <w:pPr>
        <w:pStyle w:val="NoSpacing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454032" w:rsidRDefault="00454032" w:rsidP="00A70918">
      <w:pPr>
        <w:pStyle w:val="NoSpacing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54032" w:rsidRDefault="00454032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454032" w:rsidRDefault="00454032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Руководствуясь статьёй 25.1 Федерального закона от 06 октября </w:t>
      </w:r>
      <w:r w:rsidRPr="00131E17">
        <w:rPr>
          <w:rFonts w:ascii="Times New Roman" w:hAnsi="Times New Roman"/>
          <w:sz w:val="28"/>
          <w:szCs w:val="28"/>
        </w:rPr>
        <w:t>2003 года №131-ФЗ «Об общих принципах организации местного самоупр</w:t>
      </w:r>
      <w:r>
        <w:rPr>
          <w:rFonts w:ascii="Times New Roman" w:hAnsi="Times New Roman"/>
          <w:sz w:val="28"/>
          <w:szCs w:val="28"/>
        </w:rPr>
        <w:t>авления в Российской Федерации», Уставом Кочуновского сельского поселения, Совет депутатов Кочуновского сельского поселения решил:</w:t>
      </w: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 Утвердить прилагаемое Положение о сходе граждан в Кочуновском сельском поселении.</w:t>
      </w: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 Настоящее решение вступает в силу после его официального опубликования.</w:t>
      </w: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Главы Кочуновского </w:t>
      </w: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</w:t>
      </w: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работе в Совете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О.И.Лукина</w:t>
      </w: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Default="00454032" w:rsidP="00A70918">
      <w:pPr>
        <w:pStyle w:val="NoSpacing"/>
        <w:rPr>
          <w:rFonts w:ascii="Times New Roman" w:hAnsi="Times New Roman"/>
          <w:sz w:val="28"/>
          <w:szCs w:val="28"/>
        </w:rPr>
      </w:pPr>
    </w:p>
    <w:p w:rsidR="00454032" w:rsidRDefault="00454032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</w:p>
    <w:p w:rsidR="00454032" w:rsidRDefault="00454032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УТВЕРЖДЕНО</w:t>
      </w:r>
    </w:p>
    <w:p w:rsidR="00454032" w:rsidRPr="00B61916" w:rsidRDefault="00454032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r w:rsidRPr="00B61916">
        <w:rPr>
          <w:rFonts w:ascii="Times New Roman" w:hAnsi="Times New Roman"/>
          <w:sz w:val="24"/>
          <w:szCs w:val="24"/>
        </w:rPr>
        <w:t>решением  Совета  депутатов</w:t>
      </w:r>
    </w:p>
    <w:p w:rsidR="00454032" w:rsidRPr="00B61916" w:rsidRDefault="00454032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B61916"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Кочунов</w:t>
      </w:r>
      <w:r w:rsidRPr="00B61916">
        <w:rPr>
          <w:rFonts w:ascii="Times New Roman" w:hAnsi="Times New Roman"/>
          <w:sz w:val="24"/>
          <w:szCs w:val="24"/>
        </w:rPr>
        <w:t>ского сельского поселения</w:t>
      </w:r>
    </w:p>
    <w:p w:rsidR="00454032" w:rsidRPr="00B61916" w:rsidRDefault="00454032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B61916"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</w:t>
      </w:r>
      <w:r w:rsidRPr="00B61916">
        <w:rPr>
          <w:rFonts w:ascii="Times New Roman" w:hAnsi="Times New Roman"/>
          <w:sz w:val="24"/>
          <w:szCs w:val="24"/>
        </w:rPr>
        <w:t>Ромодановского муниципального района</w:t>
      </w:r>
    </w:p>
    <w:p w:rsidR="00454032" w:rsidRPr="00B61916" w:rsidRDefault="00454032" w:rsidP="00A70918">
      <w:pPr>
        <w:pStyle w:val="NoSpacing"/>
        <w:rPr>
          <w:rFonts w:ascii="Times New Roman" w:hAnsi="Times New Roman"/>
          <w:sz w:val="24"/>
          <w:szCs w:val="24"/>
        </w:rPr>
      </w:pPr>
      <w:r w:rsidRPr="00B61916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</w:t>
      </w:r>
      <w:r w:rsidRPr="00B61916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23  декабря</w:t>
      </w:r>
      <w:r w:rsidRPr="00B61916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B61916">
          <w:rPr>
            <w:rFonts w:ascii="Times New Roman" w:hAnsi="Times New Roman"/>
            <w:sz w:val="24"/>
            <w:szCs w:val="24"/>
          </w:rPr>
          <w:t>2019 г</w:t>
        </w:r>
      </w:smartTag>
      <w:r w:rsidRPr="00B61916">
        <w:rPr>
          <w:rFonts w:ascii="Times New Roman" w:hAnsi="Times New Roman"/>
          <w:sz w:val="24"/>
          <w:szCs w:val="24"/>
        </w:rPr>
        <w:t xml:space="preserve">. № </w:t>
      </w:r>
      <w:r>
        <w:rPr>
          <w:rFonts w:ascii="Times New Roman" w:hAnsi="Times New Roman"/>
          <w:sz w:val="24"/>
          <w:szCs w:val="24"/>
        </w:rPr>
        <w:t>27</w:t>
      </w:r>
      <w:r w:rsidRPr="00B61916">
        <w:rPr>
          <w:rFonts w:ascii="Times New Roman" w:hAnsi="Times New Roman"/>
          <w:sz w:val="24"/>
          <w:szCs w:val="24"/>
        </w:rPr>
        <w:t xml:space="preserve">  </w:t>
      </w:r>
    </w:p>
    <w:p w:rsidR="00454032" w:rsidRPr="00B61916" w:rsidRDefault="00454032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B61916">
        <w:rPr>
          <w:rFonts w:ascii="Times New Roman" w:hAnsi="Times New Roman"/>
          <w:sz w:val="24"/>
          <w:szCs w:val="24"/>
        </w:rPr>
        <w:t xml:space="preserve">                                  </w:t>
      </w:r>
    </w:p>
    <w:p w:rsidR="00454032" w:rsidRDefault="00454032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454032" w:rsidRDefault="00454032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454032" w:rsidRPr="00A615CD" w:rsidRDefault="00454032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ПОЛОЖЕНИЕ</w:t>
      </w:r>
    </w:p>
    <w:p w:rsidR="00454032" w:rsidRPr="00A615CD" w:rsidRDefault="00454032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о сходе граждан в </w:t>
      </w:r>
      <w:r>
        <w:rPr>
          <w:rFonts w:ascii="Times New Roman" w:hAnsi="Times New Roman"/>
          <w:b/>
          <w:sz w:val="28"/>
          <w:szCs w:val="28"/>
        </w:rPr>
        <w:t xml:space="preserve">Кочуновском </w:t>
      </w:r>
      <w:r w:rsidRPr="00A615CD">
        <w:rPr>
          <w:rFonts w:ascii="Times New Roman" w:hAnsi="Times New Roman"/>
          <w:b/>
          <w:sz w:val="28"/>
          <w:szCs w:val="28"/>
        </w:rPr>
        <w:t xml:space="preserve">сельском поселении </w:t>
      </w:r>
      <w:r>
        <w:rPr>
          <w:rFonts w:ascii="Times New Roman" w:hAnsi="Times New Roman"/>
          <w:b/>
          <w:sz w:val="28"/>
          <w:szCs w:val="28"/>
        </w:rPr>
        <w:t xml:space="preserve"> Ромодановского муниципального района Республики Мордовия</w:t>
      </w:r>
    </w:p>
    <w:p w:rsidR="00454032" w:rsidRDefault="00454032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454032" w:rsidRDefault="00454032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454032" w:rsidRPr="00030D6F" w:rsidRDefault="00454032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I. Общие положения</w:t>
      </w:r>
    </w:p>
    <w:p w:rsidR="00454032" w:rsidRPr="00030D6F" w:rsidRDefault="00454032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454032" w:rsidRPr="00030D6F" w:rsidRDefault="00454032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1. Сход граждан</w:t>
      </w:r>
    </w:p>
    <w:p w:rsidR="00454032" w:rsidRPr="00030D6F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1.Настоящее По</w:t>
      </w:r>
      <w:r>
        <w:rPr>
          <w:rFonts w:ascii="Times New Roman" w:hAnsi="Times New Roman"/>
          <w:sz w:val="24"/>
          <w:szCs w:val="24"/>
        </w:rPr>
        <w:t>ложение о сходе граждан в Кочунов</w:t>
      </w:r>
      <w:r w:rsidRPr="00030D6F">
        <w:rPr>
          <w:rFonts w:ascii="Times New Roman" w:hAnsi="Times New Roman"/>
          <w:sz w:val="24"/>
          <w:szCs w:val="24"/>
        </w:rPr>
        <w:t>ском сельском поселении   (далее - Положение) разработано в соответствии со статьей 25.1 Федерального закона от 06.10.2003 № 131-ФЗ «Об общих принципах организации местного самоуправления в Российской Федерации».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Настоящее Положение устанавливает порядок созыва и п</w:t>
      </w:r>
      <w:r>
        <w:rPr>
          <w:rFonts w:ascii="Times New Roman" w:hAnsi="Times New Roman"/>
          <w:sz w:val="24"/>
          <w:szCs w:val="24"/>
        </w:rPr>
        <w:t>роведения схода граждан в Кочунов</w:t>
      </w:r>
      <w:r w:rsidRPr="00030D6F">
        <w:rPr>
          <w:rFonts w:ascii="Times New Roman" w:hAnsi="Times New Roman"/>
          <w:sz w:val="24"/>
          <w:szCs w:val="24"/>
        </w:rPr>
        <w:t>ском сельском поселении, порядок принятия решений и гарантии осуществления его полномочий</w:t>
      </w:r>
      <w:r w:rsidRPr="00030D6F">
        <w:rPr>
          <w:rFonts w:ascii="Times New Roman" w:hAnsi="Times New Roman"/>
          <w:sz w:val="24"/>
          <w:szCs w:val="24"/>
        </w:rPr>
        <w:tab/>
        <w:t>.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3.Сход граждан (далее - сход) - форма непосредственного осуществления населением местного самоуправления в поселении.</w:t>
      </w:r>
    </w:p>
    <w:p w:rsidR="00454032" w:rsidRPr="00030D6F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54032" w:rsidRPr="00030D6F" w:rsidRDefault="00454032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2. Право граждан на участие в сходе граждан</w:t>
      </w:r>
    </w:p>
    <w:p w:rsidR="00454032" w:rsidRPr="00030D6F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Граждане Российской Федерации имеют равные права на участие в сходе граждан независимо от пола, расы, национальности, языка, происхождения, имущественного и должностного положения, отношения к религии, убеждений, принадлежности к общественным объединениям.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Правом участия в сходе обладают граждане, достигшие возраста 18 лет, постоянно или преимущественно проживающие на территории сельского поселения.</w:t>
      </w:r>
    </w:p>
    <w:p w:rsidR="00454032" w:rsidRPr="00030D6F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54032" w:rsidRPr="00030D6F" w:rsidRDefault="00454032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3. Общие принципы проведения схода граждан</w:t>
      </w:r>
    </w:p>
    <w:p w:rsidR="00454032" w:rsidRPr="00030D6F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Сход, проводимый в поселении, созывается главой поселения самостоятельно либо по инициативе группы жителей поселения численностью не менее 10 человек.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Сход правомочен при участии в нём более половины обладающих избирательным правом жителей поселения.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Граждане участвуют в сходе непосредственно. Каждый гражданин имеет один голос. Участие в сходе является свободным и добровольным. Никто не вправе оказывать принудительное воздействие на участие или неучастие граждан в сходе, а также на их свободное волеизъявление.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Решение схода считается принятым, если за него проголосовало более половины участников схода.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5. Способ голосования (открытое или тайное) определяется решением схода граждан.</w:t>
      </w:r>
    </w:p>
    <w:p w:rsidR="00454032" w:rsidRPr="00030D6F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54032" w:rsidRPr="00030D6F" w:rsidRDefault="00454032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4. Полномочия схода граждан</w:t>
      </w:r>
    </w:p>
    <w:p w:rsidR="00454032" w:rsidRPr="00030D6F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К полномочиям схода относятся вопросы: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изменение границ поселения, влекущего отнесение территории указанного населенного пункта к территории другого поселения;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выдвижение кандидатуры старосты сельского поселения, а также   досрочное  прекращение полномочий старосты сельского поселения;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3)выдвижение кандидатур в состав конкурсной комиссии при проведении конкурса на замещение должности муниципальной службы в случаях, предусмотренных законодательством Российской Федерации о муниципальной службе;</w:t>
      </w:r>
    </w:p>
    <w:p w:rsidR="00454032" w:rsidRPr="00030D6F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 xml:space="preserve">         4)введение и использование средств самообложения граждан на территории  населенного пункта, входящего в состав поселения.</w:t>
      </w:r>
    </w:p>
    <w:p w:rsidR="00454032" w:rsidRPr="00030D6F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54032" w:rsidRPr="00030D6F" w:rsidRDefault="00454032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5. Правомочность схода граждан</w:t>
      </w:r>
    </w:p>
    <w:p w:rsidR="00454032" w:rsidRPr="00030D6F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Сход правомочен при участии в нём более половины жителей поселения, обладающих избирательным правом, постоянно или преимущественно проживающих на территории сельского поселения.</w:t>
      </w:r>
    </w:p>
    <w:p w:rsidR="00454032" w:rsidRPr="00030D6F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54032" w:rsidRPr="00030D6F" w:rsidRDefault="00454032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6. Материальное и организационное обеспечение схода граждан</w:t>
      </w:r>
    </w:p>
    <w:p w:rsidR="00454032" w:rsidRPr="00030D6F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 xml:space="preserve">1. Подготовка, созыв и проведение схода осуществляются главой поселения. 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Расходы, связанные с подготовкой и проведением схода, производятся за счёт средств бюджета поселения.</w:t>
      </w:r>
    </w:p>
    <w:p w:rsidR="00454032" w:rsidRPr="00030D6F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54032" w:rsidRPr="00030D6F" w:rsidRDefault="00454032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II. Порядок созыва и проведения схода граждан</w:t>
      </w:r>
    </w:p>
    <w:p w:rsidR="00454032" w:rsidRPr="00030D6F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54032" w:rsidRPr="00030D6F" w:rsidRDefault="00454032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7. Инициатива проведения схода граждан</w:t>
      </w:r>
    </w:p>
    <w:p w:rsidR="00454032" w:rsidRPr="00030D6F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Инициатива проведения схода может принадлежать главе поселения, группе жителей поселения, обладающих избирательным правом, численностью не менее 10 человек.</w:t>
      </w:r>
    </w:p>
    <w:p w:rsidR="00454032" w:rsidRPr="00030D6F" w:rsidRDefault="00454032" w:rsidP="005847B6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Инициатива жителей поселения должна быть оформлена в виде подписных листов (приложение 1), в которых должны быть указаны:</w:t>
      </w:r>
    </w:p>
    <w:p w:rsidR="00454032" w:rsidRPr="00030D6F" w:rsidRDefault="00454032" w:rsidP="005847B6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вопросы, выносимые на сход;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предлагаемые сроки проведения схода;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фамилия, имя, отчество, дата рождения; серия и номер паспорта или заменяющего его документа каждого гражданина, поддерживающего инициативу о созыве схода, адрес места жительства, его подпись и дата внесения подписи.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Подписные листы заверяются лицом, осуществляющим сбор подписей, с указанием даты, фамилии, имени, отчества, даты рождения, номера и серии паспорта или заменяющего его документа, адреса места жительства и направляются главе поселения.</w:t>
      </w:r>
    </w:p>
    <w:p w:rsidR="00454032" w:rsidRPr="00030D6F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54032" w:rsidRPr="00030D6F" w:rsidRDefault="00454032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8. Порядок принятия решения о проведении схода граждан или отклонения инициативы</w:t>
      </w:r>
    </w:p>
    <w:p w:rsidR="00454032" w:rsidRPr="00030D6F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Решение о проведении схода принимает глава поселения. Дата проведения схода граждан и выносимые на него вопросы определяются нормативным правовым актом главы поселения.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В случае отсутствия главы поселения решение о проведении схода принимает лицо, уполномоченное главой поселения.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Решение о проведении схода по инициативе граждан должно быть принято в течение 10 дней со дня поступления подписных листов, оформленных в соответствии с требованиями статьи 7 раздела II настоящего Положения.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Решение об отклонении инициативы граждан принимает глава поселения, либо уполномоченное лицо в случаях: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непредставления подписных листов;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неисполнения требований, указанных в статье 7 раздела II настоящего Положения, к оформлению подписных листов;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если вопрос, выносимый на сход, находится за пределами полномочий схода;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4) если вопрос, выносимый на сход, противоречит Конституции Российской Федерации, федеральным законам, законам Республики Мордовия и Уставу поселения.</w:t>
      </w:r>
    </w:p>
    <w:p w:rsidR="00454032" w:rsidRPr="00030D6F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54032" w:rsidRPr="00030D6F" w:rsidRDefault="00454032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9. Подготовка проведения схода граждан</w:t>
      </w:r>
    </w:p>
    <w:p w:rsidR="00454032" w:rsidRPr="00030D6F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При подготовке к проведению схода глава поселения определяет: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дату, место и время проведения схода;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повестку дня схода;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список жителей поселения, имеющих право на участие в сходе.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Глава поселения оповещает население о времени и месте проведения схода, вопросах, выносимых на его рассмотрение, путём обнародования информации не позднее, чем за десять дней до проведения схода.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Глава поселения предоставляет возможность заблаговременного ознакомления с материалами по вопросам, выносимым на решение схода граждан, путём обнародования информации не позднее, чем за три дня до дня проведения схода.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Глава поселения решает также все организационные и иные вопросы, связанные с подготовкой схода, принимает другие меры, обеспечивающие участие жителей поселения в сходе граждан.</w:t>
      </w:r>
    </w:p>
    <w:p w:rsidR="00454032" w:rsidRPr="00030D6F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54032" w:rsidRPr="00030D6F" w:rsidRDefault="00454032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10. Формирование повестки дня схода граждан</w:t>
      </w:r>
    </w:p>
    <w:p w:rsidR="00454032" w:rsidRPr="00030D6F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Повестка дня схода формируется главой поселения.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Решение о включении в повестку дня схода иных вопросов считается принятым, если за их включение проголосовало не менее половины граждан, присутствующих на сходе.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Если сход проводится по инициативе граждан, в повестку дня в обязательном порядке включаются вопросы, внесенные инициаторами схода. Указанные вопросы рассматриваются в первоочередном порядке.</w:t>
      </w:r>
    </w:p>
    <w:p w:rsidR="00454032" w:rsidRPr="00030D6F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54032" w:rsidRPr="00030D6F" w:rsidRDefault="00454032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11. Порядок участия жителей поселения в сходе граждан</w:t>
      </w:r>
    </w:p>
    <w:p w:rsidR="00454032" w:rsidRPr="00030D6F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Жители поселения, обладающие избирательным правом, участвуют в сходе непосредственно.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Прибывшие на сход граждане допускаются лицом, уполномоченным главой поселения, к участию в сходе, если они внесены в список жителей поселения, имеющих право на участие в сходе (приложение 2).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На сход допускаются также без права решающего голоса другие граждане, изъявившие желание участвовать в сходе.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В случае выявления неточности в списке жителей поселения, обладающих избирательным правом, житель поселения должен быть зарегистрирован и допущен к участию в сходе лицом, уполномоченным главой поселения.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5. Подтверждением ошибочности записей (или их отсутствия) может служить наличие документа, подтверждающего личность гражданина.</w:t>
      </w:r>
    </w:p>
    <w:p w:rsidR="00454032" w:rsidRPr="00030D6F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54032" w:rsidRPr="00030D6F" w:rsidRDefault="00454032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12. Порядок проведения схода граждан</w:t>
      </w:r>
    </w:p>
    <w:p w:rsidR="00454032" w:rsidRPr="00030D6F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Перед открытием схода проводится регистрация его участников с указанием фамилии, имени, отчества, года рождения, адреса места жительства. Регистрацию участников схода осуществляет лицо, уполномоченное главой поселения.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На сходе председательствует глава поселения или иное лицо, избираемое сходом.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Сход избирает секретаря и, в случае необходимости, счётную комиссию. Секретарь схода ведёт протокол схода (приложение 3), обеспечивает достоверность отражённых в нём сведений.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В случае установления неправомочности схода, главой поселения назначается повторная дата проведения схода.</w:t>
      </w:r>
    </w:p>
    <w:p w:rsidR="00454032" w:rsidRPr="00030D6F" w:rsidRDefault="00454032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13. Счётная комиссия схода граждан</w:t>
      </w:r>
    </w:p>
    <w:p w:rsidR="00454032" w:rsidRPr="00030D6F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В случае необходимости сход избирает счётную комиссию. Количественный и персональный состав счётной комиссии утверждается сходом. Количество членов счётной комиссии не может быть менее трёх человек. В счётную комиссию не может входить глава поселения.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Счётная комиссия: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даёт разъяснения по вопросам голосования;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определяет форму и текст бюллетеня для голосования (в случаях тайного голосования, предусмотренных уставом поселения) (приложение 5);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подсчитывает голоса и подводит итоги голосования;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4) составляет протокол об итогах голосования.</w:t>
      </w:r>
    </w:p>
    <w:p w:rsidR="00454032" w:rsidRPr="00030D6F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54032" w:rsidRPr="00030D6F" w:rsidRDefault="00454032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14. Протокол схода граждан</w:t>
      </w:r>
    </w:p>
    <w:p w:rsidR="00454032" w:rsidRPr="00030D6F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Протокол схода ведёт секретарь схода. В протоколе схода указываются: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дата и место проведения схода граждан;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общее число граждан, проживающих на территории поселения и имеющих право принимать участие в сходе;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количество присутствующих;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4) фамилия, имя, отчество председательствующего на сходе, секретаря и членов счётной комиссии схода;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5) повестка дня;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6) краткое содержание выступлений;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7) результаты голосования и принятые решения.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Протокол подписывается лицом, председательствующим на сходе, и секретарём схода. К протоколу прикладывается список зарегистрированных участников схода.</w:t>
      </w:r>
    </w:p>
    <w:p w:rsidR="00454032" w:rsidRPr="00030D6F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54032" w:rsidRPr="00030D6F" w:rsidRDefault="00454032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15. Решения схода граждан</w:t>
      </w:r>
    </w:p>
    <w:p w:rsidR="00454032" w:rsidRPr="00030D6F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Решение схода принимается открытым или тайным голосованием.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Решение схода считается принятым, если за него проголосовало более половины участников схода.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Решения, принятые на сходе, оформляются в виде правовых актов, подписываются главой поселения и применяются на территории поселения (приложение 4).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Решения, принятые сходом, не должны противоречить Конституции Российской Федерации, федеральным законам, законам Республики Мордовия, Уставу поселения.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5. Органы местного самоуправления и должностные лица местного самоуправления поселения обеспечивают исполнение решений, принятых на сходе, в соответствии с разграничением полномочий между ними, определенным Уставом поселения.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6. Решение, принятое на сходе, может быть отменено или изменено путём принятия иного решения на сходе, либо признано недействительным в судебном порядке.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7. Решения, принятые на сходе, подлежат обнародованию.</w:t>
      </w:r>
    </w:p>
    <w:p w:rsidR="00454032" w:rsidRPr="00030D6F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54032" w:rsidRPr="00030D6F" w:rsidRDefault="00454032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III. Порядок исполнения решений схода граждан и ответственность</w:t>
      </w:r>
    </w:p>
    <w:p w:rsidR="00454032" w:rsidRPr="00030D6F" w:rsidRDefault="00454032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за неисполнение решений</w:t>
      </w:r>
    </w:p>
    <w:p w:rsidR="00454032" w:rsidRPr="00030D6F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54032" w:rsidRPr="00030D6F" w:rsidRDefault="00454032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16. Исполнение решений схода граждан</w:t>
      </w:r>
    </w:p>
    <w:p w:rsidR="00454032" w:rsidRPr="00030D6F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Решения, принятые на сходе, подлежат обязательному исполнению на территории поселения. Если для реализации решения схода дополнительно требуется принятие (издание) правового акта, глава поселения обязан в течение 15 дней со дня вступления в силу решения, принятого на сходе, определить срок подготовки и (или) принятия соответствующего правового акта. Указанный срок не может превышать три месяца.</w:t>
      </w:r>
    </w:p>
    <w:p w:rsidR="00454032" w:rsidRPr="00030D6F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54032" w:rsidRPr="00030D6F" w:rsidRDefault="00454032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17. Ответственность за неисполнение решений схода</w:t>
      </w:r>
    </w:p>
    <w:p w:rsidR="00454032" w:rsidRPr="00030D6F" w:rsidRDefault="00454032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граждан</w:t>
      </w:r>
    </w:p>
    <w:p w:rsidR="00454032" w:rsidRPr="00030D6F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Неисполнение решений, принятых на сходе, влечёт ответственность в соответствии с законодательством.</w:t>
      </w:r>
    </w:p>
    <w:p w:rsidR="00454032" w:rsidRPr="00030D6F" w:rsidRDefault="00454032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Глава поселения несёт ответственность перед сходом за исполнение принятых сходом решений в соответствии с федеральным законодательством.</w:t>
      </w:r>
    </w:p>
    <w:p w:rsidR="00454032" w:rsidRPr="008B402D" w:rsidRDefault="00454032" w:rsidP="00A70918">
      <w:pPr>
        <w:pStyle w:val="NoSpacing"/>
        <w:jc w:val="right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br w:type="page"/>
      </w:r>
      <w:r w:rsidRPr="008B402D">
        <w:rPr>
          <w:rFonts w:ascii="Times New Roman" w:hAnsi="Times New Roman"/>
          <w:b/>
          <w:sz w:val="24"/>
          <w:szCs w:val="24"/>
        </w:rPr>
        <w:t>Приложение 1</w:t>
      </w:r>
    </w:p>
    <w:p w:rsidR="00454032" w:rsidRPr="00A440C8" w:rsidRDefault="00454032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454032" w:rsidRPr="00A440C8" w:rsidRDefault="00454032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Кочуновском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Pr="00A615CD" w:rsidRDefault="00454032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ПОДПИСНОЙ ЛИСТ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ы, нижеподписавшиеся, поддерживаем инициативу </w:t>
      </w:r>
      <w:r w:rsidRPr="00A615CD">
        <w:rPr>
          <w:rFonts w:ascii="Times New Roman" w:hAnsi="Times New Roman"/>
          <w:sz w:val="28"/>
          <w:szCs w:val="28"/>
        </w:rPr>
        <w:t>проведения</w:t>
      </w:r>
      <w:r>
        <w:rPr>
          <w:rFonts w:ascii="Times New Roman" w:hAnsi="Times New Roman"/>
          <w:sz w:val="28"/>
          <w:szCs w:val="28"/>
        </w:rPr>
        <w:t xml:space="preserve"> __________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____________</w:t>
      </w:r>
      <w:r>
        <w:rPr>
          <w:rFonts w:ascii="Times New Roman" w:hAnsi="Times New Roman"/>
          <w:sz w:val="28"/>
          <w:szCs w:val="28"/>
        </w:rPr>
        <w:t>_________________________________________</w:t>
      </w:r>
      <w:r w:rsidRPr="00A615CD">
        <w:rPr>
          <w:rFonts w:ascii="Times New Roman" w:hAnsi="Times New Roman"/>
          <w:sz w:val="28"/>
          <w:szCs w:val="28"/>
        </w:rPr>
        <w:t xml:space="preserve"> схода граждан</w:t>
      </w:r>
    </w:p>
    <w:p w:rsidR="00454032" w:rsidRPr="00071D34" w:rsidRDefault="00454032" w:rsidP="00A70918">
      <w:pPr>
        <w:pStyle w:val="NoSpacing"/>
        <w:ind w:left="1416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(сроки проведения схода граждан)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 формулировкой вопроса ________________________________________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tbl>
      <w:tblPr>
        <w:tblW w:w="9780" w:type="dxa"/>
        <w:tblInd w:w="-72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567"/>
        <w:gridCol w:w="1843"/>
        <w:gridCol w:w="1276"/>
        <w:gridCol w:w="1984"/>
        <w:gridCol w:w="1701"/>
        <w:gridCol w:w="1134"/>
        <w:gridCol w:w="1275"/>
      </w:tblGrid>
      <w:tr w:rsidR="00454032" w:rsidRPr="00A615CD" w:rsidTr="005B4D7D">
        <w:trPr>
          <w:trHeight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032" w:rsidRDefault="00454032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454032" w:rsidRPr="008B402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032" w:rsidRPr="008B402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Фамилия,</w:t>
            </w:r>
          </w:p>
          <w:p w:rsidR="00454032" w:rsidRPr="008B402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имя,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отчество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032" w:rsidRPr="008B402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Дата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рождения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032" w:rsidRPr="008B402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Адрес места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жительства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032" w:rsidRPr="008B402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Серия, номер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паспорта или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заменяющего его документа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032" w:rsidRPr="008B402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 xml:space="preserve">Дата  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подписи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032" w:rsidRPr="008B402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  <w:p w:rsidR="00454032" w:rsidRPr="008B402D" w:rsidRDefault="00454032" w:rsidP="005B4D7D">
            <w:pPr>
              <w:rPr>
                <w:sz w:val="24"/>
                <w:szCs w:val="24"/>
              </w:rPr>
            </w:pPr>
          </w:p>
          <w:p w:rsidR="00454032" w:rsidRPr="008B402D" w:rsidRDefault="00454032" w:rsidP="005B4D7D">
            <w:pPr>
              <w:rPr>
                <w:sz w:val="24"/>
                <w:szCs w:val="24"/>
              </w:rPr>
            </w:pPr>
          </w:p>
        </w:tc>
      </w:tr>
      <w:tr w:rsidR="00454032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032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032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032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032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032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032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032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032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032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032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032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Подписной лист удостоверяю ___________________________________</w:t>
      </w:r>
      <w:r>
        <w:rPr>
          <w:rFonts w:ascii="Times New Roman" w:hAnsi="Times New Roman"/>
          <w:sz w:val="28"/>
          <w:szCs w:val="28"/>
        </w:rPr>
        <w:t>_____</w:t>
      </w:r>
    </w:p>
    <w:p w:rsidR="00454032" w:rsidRPr="00071D34" w:rsidRDefault="00454032" w:rsidP="00A70918">
      <w:pPr>
        <w:pStyle w:val="NoSpacing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(фамилия, имя, отчество, дата рождения,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454032" w:rsidRDefault="00454032" w:rsidP="00A70918">
      <w:pPr>
        <w:pStyle w:val="NoSpacing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место жительства, серия и номер паспорта или заменяющего его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071D34">
        <w:rPr>
          <w:rFonts w:ascii="Times New Roman" w:hAnsi="Times New Roman"/>
          <w:sz w:val="24"/>
          <w:szCs w:val="24"/>
        </w:rPr>
        <w:t xml:space="preserve">документа </w:t>
      </w:r>
    </w:p>
    <w:p w:rsidR="00454032" w:rsidRPr="00071D34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454032" w:rsidRPr="00071D34" w:rsidRDefault="00454032" w:rsidP="00A70918">
      <w:pPr>
        <w:pStyle w:val="NoSpacing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лица, собиравшего подписи)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____________________________</w:t>
      </w:r>
    </w:p>
    <w:p w:rsidR="00454032" w:rsidRPr="00071D34" w:rsidRDefault="00454032" w:rsidP="00A70918">
      <w:pPr>
        <w:pStyle w:val="NoSpacing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(подпись и дата)</w:t>
      </w:r>
    </w:p>
    <w:p w:rsidR="00454032" w:rsidRPr="008B402D" w:rsidRDefault="00454032" w:rsidP="00A70918">
      <w:pPr>
        <w:pStyle w:val="NoSpacing"/>
        <w:jc w:val="right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sz w:val="24"/>
          <w:szCs w:val="24"/>
        </w:rPr>
        <w:t>Приложение 2</w:t>
      </w:r>
    </w:p>
    <w:p w:rsidR="00454032" w:rsidRPr="00A440C8" w:rsidRDefault="00454032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454032" w:rsidRPr="00A440C8" w:rsidRDefault="00454032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Кочуновском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54032" w:rsidRPr="00A615CD" w:rsidRDefault="00454032" w:rsidP="00A70918">
      <w:pPr>
        <w:pStyle w:val="NoSpacing"/>
        <w:jc w:val="right"/>
        <w:rPr>
          <w:rFonts w:ascii="Times New Roman" w:hAnsi="Times New Roman"/>
          <w:sz w:val="28"/>
          <w:szCs w:val="28"/>
        </w:rPr>
      </w:pPr>
    </w:p>
    <w:p w:rsidR="00454032" w:rsidRPr="00A615CD" w:rsidRDefault="00454032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СПИСОК</w:t>
      </w:r>
    </w:p>
    <w:p w:rsidR="00454032" w:rsidRPr="00A615CD" w:rsidRDefault="00454032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жителей Кочуновского сельского поселения</w:t>
      </w:r>
      <w:r w:rsidRPr="00A615CD">
        <w:rPr>
          <w:rFonts w:ascii="Times New Roman" w:hAnsi="Times New Roman"/>
          <w:sz w:val="28"/>
          <w:szCs w:val="28"/>
        </w:rPr>
        <w:t>, пр</w:t>
      </w:r>
      <w:r>
        <w:rPr>
          <w:rFonts w:ascii="Times New Roman" w:hAnsi="Times New Roman"/>
          <w:sz w:val="28"/>
          <w:szCs w:val="28"/>
        </w:rPr>
        <w:t xml:space="preserve">исутствующих на сходе граждан </w:t>
      </w:r>
      <w:r w:rsidRPr="00A615CD">
        <w:rPr>
          <w:rFonts w:ascii="Times New Roman" w:hAnsi="Times New Roman"/>
          <w:sz w:val="28"/>
          <w:szCs w:val="28"/>
        </w:rPr>
        <w:t>«___» _________________ 20___ года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682"/>
        <w:gridCol w:w="2430"/>
        <w:gridCol w:w="4725"/>
        <w:gridCol w:w="1661"/>
      </w:tblGrid>
      <w:tr w:rsidR="00454032" w:rsidRPr="00A615CD" w:rsidTr="005B4D7D">
        <w:trPr>
          <w:trHeight w:val="48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032" w:rsidRPr="007E3592" w:rsidRDefault="00454032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592">
              <w:rPr>
                <w:rFonts w:ascii="Times New Roman" w:hAnsi="Times New Roman"/>
                <w:sz w:val="24"/>
                <w:szCs w:val="24"/>
              </w:rPr>
              <w:t>№</w:t>
            </w:r>
            <w:r w:rsidRPr="007E3592">
              <w:rPr>
                <w:rFonts w:ascii="Times New Roman" w:hAnsi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032" w:rsidRPr="007E3592" w:rsidRDefault="00454032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592">
              <w:rPr>
                <w:rFonts w:ascii="Times New Roman" w:hAnsi="Times New Roman"/>
                <w:sz w:val="24"/>
                <w:szCs w:val="24"/>
              </w:rPr>
              <w:t xml:space="preserve">Фамилия, имя,  </w:t>
            </w:r>
            <w:r w:rsidRPr="007E3592">
              <w:rPr>
                <w:rFonts w:ascii="Times New Roman" w:hAnsi="Times New Roman"/>
                <w:sz w:val="24"/>
                <w:szCs w:val="24"/>
              </w:rPr>
              <w:br/>
              <w:t>отчество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032" w:rsidRPr="007E3592" w:rsidRDefault="00454032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592">
              <w:rPr>
                <w:rFonts w:ascii="Times New Roman" w:hAnsi="Times New Roman"/>
                <w:sz w:val="24"/>
                <w:szCs w:val="24"/>
              </w:rPr>
              <w:t>Год рождения (в возрасте 18 лет - число, месяц рождения)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032" w:rsidRPr="007E3592" w:rsidRDefault="00454032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592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</w:tr>
      <w:tr w:rsidR="00454032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032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032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032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032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032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032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032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032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032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032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032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032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032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032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032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032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032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032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032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032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032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032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032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Председ</w:t>
      </w:r>
      <w:r>
        <w:rPr>
          <w:rFonts w:ascii="Times New Roman" w:hAnsi="Times New Roman"/>
          <w:sz w:val="28"/>
          <w:szCs w:val="28"/>
        </w:rPr>
        <w:t>ательствующий на сходе граждан _______</w:t>
      </w:r>
      <w:r>
        <w:rPr>
          <w:rFonts w:ascii="Times New Roman" w:hAnsi="Times New Roman"/>
          <w:sz w:val="28"/>
          <w:szCs w:val="28"/>
        </w:rPr>
        <w:tab/>
        <w:t xml:space="preserve">_____________________ </w:t>
      </w:r>
    </w:p>
    <w:p w:rsidR="00454032" w:rsidRPr="008B402D" w:rsidRDefault="00454032" w:rsidP="00A70918">
      <w:pPr>
        <w:pStyle w:val="NoSpacing"/>
        <w:ind w:left="495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8B402D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  <w:t xml:space="preserve">    </w:t>
      </w:r>
      <w:r w:rsidRPr="008B402D">
        <w:rPr>
          <w:rFonts w:ascii="Times New Roman" w:hAnsi="Times New Roman"/>
          <w:sz w:val="24"/>
          <w:szCs w:val="24"/>
        </w:rPr>
        <w:t>(расшифровка подписи)</w:t>
      </w: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Секретарь схода граждан</w:t>
      </w:r>
      <w:r>
        <w:rPr>
          <w:rFonts w:ascii="Times New Roman" w:hAnsi="Times New Roman"/>
          <w:sz w:val="28"/>
          <w:szCs w:val="28"/>
        </w:rPr>
        <w:t xml:space="preserve"> _____________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A615CD">
        <w:rPr>
          <w:rFonts w:ascii="Times New Roman" w:hAnsi="Times New Roman"/>
          <w:sz w:val="28"/>
          <w:szCs w:val="28"/>
        </w:rPr>
        <w:t>______________________</w:t>
      </w:r>
    </w:p>
    <w:p w:rsidR="00454032" w:rsidRPr="00921B8B" w:rsidRDefault="00454032" w:rsidP="00A70918">
      <w:pPr>
        <w:pStyle w:val="NoSpacing"/>
        <w:ind w:left="2832" w:firstLine="708"/>
        <w:jc w:val="both"/>
        <w:rPr>
          <w:rFonts w:ascii="Times New Roman" w:hAnsi="Times New Roman"/>
          <w:sz w:val="24"/>
          <w:szCs w:val="24"/>
        </w:rPr>
      </w:pPr>
      <w:r w:rsidRPr="00921B8B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921B8B">
        <w:rPr>
          <w:rFonts w:ascii="Times New Roman" w:hAnsi="Times New Roman"/>
          <w:sz w:val="24"/>
          <w:szCs w:val="24"/>
        </w:rPr>
        <w:t>(расшифровка подписи)</w:t>
      </w:r>
    </w:p>
    <w:p w:rsidR="00454032" w:rsidRPr="008B402D" w:rsidRDefault="00454032" w:rsidP="00A70918">
      <w:pPr>
        <w:pStyle w:val="NoSpacing"/>
        <w:jc w:val="right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sz w:val="24"/>
          <w:szCs w:val="24"/>
        </w:rPr>
        <w:t>Приложение 3</w:t>
      </w:r>
    </w:p>
    <w:p w:rsidR="00454032" w:rsidRPr="00A440C8" w:rsidRDefault="00454032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454032" w:rsidRPr="00A440C8" w:rsidRDefault="00454032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Кочуновском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54032" w:rsidRPr="00A615CD" w:rsidRDefault="00454032" w:rsidP="00A70918">
      <w:pPr>
        <w:pStyle w:val="NoSpacing"/>
        <w:jc w:val="right"/>
        <w:rPr>
          <w:rFonts w:ascii="Times New Roman" w:hAnsi="Times New Roman"/>
          <w:sz w:val="28"/>
          <w:szCs w:val="28"/>
        </w:rPr>
      </w:pP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Pr="00CD4C0D" w:rsidRDefault="00454032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Кочуновское с</w:t>
      </w:r>
      <w:r w:rsidRPr="00CD4C0D">
        <w:rPr>
          <w:rFonts w:ascii="Times New Roman" w:hAnsi="Times New Roman"/>
          <w:b/>
          <w:sz w:val="28"/>
          <w:szCs w:val="28"/>
        </w:rPr>
        <w:t xml:space="preserve">ельское поселение </w:t>
      </w:r>
      <w:r>
        <w:rPr>
          <w:rFonts w:ascii="Times New Roman" w:hAnsi="Times New Roman"/>
          <w:b/>
          <w:sz w:val="28"/>
          <w:szCs w:val="28"/>
        </w:rPr>
        <w:t xml:space="preserve"> Ромодановского</w:t>
      </w:r>
    </w:p>
    <w:p w:rsidR="00454032" w:rsidRPr="00CD4C0D" w:rsidRDefault="00454032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CD4C0D">
        <w:rPr>
          <w:rFonts w:ascii="Times New Roman" w:hAnsi="Times New Roman"/>
          <w:b/>
          <w:sz w:val="28"/>
          <w:szCs w:val="28"/>
        </w:rPr>
        <w:t xml:space="preserve">муниципального района </w:t>
      </w: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54032" w:rsidRPr="00CD4C0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Pr="00A615CD" w:rsidRDefault="00454032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 СХОДА ГРАЖДАН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«___» ____________ </w:t>
      </w:r>
      <w:r w:rsidRPr="00A615CD">
        <w:rPr>
          <w:rFonts w:ascii="Times New Roman" w:hAnsi="Times New Roman"/>
          <w:sz w:val="28"/>
          <w:szCs w:val="28"/>
        </w:rPr>
        <w:t>20__ года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_</w:t>
      </w:r>
    </w:p>
    <w:p w:rsidR="00454032" w:rsidRPr="00A615CD" w:rsidRDefault="00454032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________________________</w:t>
      </w:r>
    </w:p>
    <w:p w:rsidR="00454032" w:rsidRPr="00CD4C0D" w:rsidRDefault="00454032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CD4C0D">
        <w:rPr>
          <w:rFonts w:ascii="Times New Roman" w:hAnsi="Times New Roman"/>
          <w:sz w:val="24"/>
          <w:szCs w:val="24"/>
        </w:rPr>
        <w:t>(наименование населенного пункта)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Общее число граждан, проживающих в поселении </w:t>
      </w:r>
      <w:r w:rsidRPr="00A615CD">
        <w:rPr>
          <w:rFonts w:ascii="Times New Roman" w:hAnsi="Times New Roman"/>
          <w:sz w:val="28"/>
          <w:szCs w:val="28"/>
        </w:rPr>
        <w:t>и имеющих право на участие в сходе граждан</w:t>
      </w:r>
      <w:r>
        <w:rPr>
          <w:rFonts w:ascii="Times New Roman" w:hAnsi="Times New Roman"/>
          <w:sz w:val="28"/>
          <w:szCs w:val="28"/>
        </w:rPr>
        <w:t>: ______________________________________ чел.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Присутствовали: </w:t>
      </w:r>
      <w:r w:rsidRPr="00A615CD">
        <w:rPr>
          <w:rFonts w:ascii="Times New Roman" w:hAnsi="Times New Roman"/>
          <w:sz w:val="28"/>
          <w:szCs w:val="28"/>
        </w:rPr>
        <w:t>_____________________</w:t>
      </w:r>
      <w:r>
        <w:rPr>
          <w:rFonts w:ascii="Times New Roman" w:hAnsi="Times New Roman"/>
          <w:sz w:val="28"/>
          <w:szCs w:val="28"/>
        </w:rPr>
        <w:t>__________________________</w:t>
      </w:r>
      <w:r w:rsidRPr="00A615CD">
        <w:rPr>
          <w:rFonts w:ascii="Times New Roman" w:hAnsi="Times New Roman"/>
          <w:sz w:val="28"/>
          <w:szCs w:val="28"/>
        </w:rPr>
        <w:t xml:space="preserve"> чел.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 xml:space="preserve">Председательствующий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615CD">
        <w:rPr>
          <w:rFonts w:ascii="Times New Roman" w:hAnsi="Times New Roman"/>
          <w:sz w:val="28"/>
          <w:szCs w:val="28"/>
        </w:rPr>
        <w:t>на сходе граждан ________________</w:t>
      </w:r>
      <w:r>
        <w:rPr>
          <w:rFonts w:ascii="Times New Roman" w:hAnsi="Times New Roman"/>
          <w:sz w:val="28"/>
          <w:szCs w:val="28"/>
        </w:rPr>
        <w:t>_____________</w:t>
      </w:r>
    </w:p>
    <w:p w:rsidR="00454032" w:rsidRPr="00CD4C0D" w:rsidRDefault="00454032" w:rsidP="00A70918">
      <w:pPr>
        <w:pStyle w:val="NoSpacing"/>
        <w:ind w:left="5664" w:firstLine="708"/>
        <w:jc w:val="both"/>
        <w:rPr>
          <w:rFonts w:ascii="Times New Roman" w:hAnsi="Times New Roman"/>
          <w:sz w:val="24"/>
          <w:szCs w:val="24"/>
        </w:rPr>
      </w:pPr>
      <w:r w:rsidRPr="00CD4C0D">
        <w:rPr>
          <w:rFonts w:ascii="Times New Roman" w:hAnsi="Times New Roman"/>
          <w:sz w:val="24"/>
          <w:szCs w:val="24"/>
        </w:rPr>
        <w:t>(фамилия, имя, отчество)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схода граждан: </w:t>
      </w:r>
      <w:r w:rsidRPr="00A615CD">
        <w:rPr>
          <w:rFonts w:ascii="Times New Roman" w:hAnsi="Times New Roman"/>
          <w:sz w:val="28"/>
          <w:szCs w:val="28"/>
        </w:rPr>
        <w:t>_________________________________________</w:t>
      </w:r>
      <w:r>
        <w:rPr>
          <w:rFonts w:ascii="Times New Roman" w:hAnsi="Times New Roman"/>
          <w:sz w:val="28"/>
          <w:szCs w:val="28"/>
        </w:rPr>
        <w:t>___</w:t>
      </w:r>
    </w:p>
    <w:p w:rsidR="00454032" w:rsidRPr="009F12F5" w:rsidRDefault="00454032" w:rsidP="00A70918">
      <w:pPr>
        <w:pStyle w:val="NoSpacing"/>
        <w:ind w:left="5664" w:firstLine="708"/>
        <w:jc w:val="both"/>
        <w:rPr>
          <w:rFonts w:ascii="Times New Roman" w:hAnsi="Times New Roman"/>
          <w:sz w:val="24"/>
          <w:szCs w:val="24"/>
        </w:rPr>
      </w:pPr>
      <w:r w:rsidRPr="009F12F5">
        <w:rPr>
          <w:rFonts w:ascii="Times New Roman" w:hAnsi="Times New Roman"/>
          <w:sz w:val="24"/>
          <w:szCs w:val="24"/>
        </w:rPr>
        <w:t>(фамилия, имя, отчество)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Pr="00A615CD" w:rsidRDefault="00454032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ПОВЕСТКА ДНЯ: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Докладчик: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Докладчик: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1. Слушали:</w:t>
      </w:r>
      <w:r w:rsidRPr="00A615CD">
        <w:rPr>
          <w:rFonts w:ascii="Times New Roman" w:hAnsi="Times New Roman"/>
          <w:sz w:val="28"/>
          <w:szCs w:val="28"/>
        </w:rPr>
        <w:t xml:space="preserve"> ________________________________________________</w:t>
      </w:r>
    </w:p>
    <w:p w:rsidR="00454032" w:rsidRPr="0067517E" w:rsidRDefault="00454032" w:rsidP="00A70918">
      <w:pPr>
        <w:pStyle w:val="NoSpacing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67517E">
        <w:rPr>
          <w:rFonts w:ascii="Times New Roman" w:hAnsi="Times New Roman"/>
          <w:sz w:val="24"/>
          <w:szCs w:val="24"/>
        </w:rPr>
        <w:t>(фамилия, имя, отчество)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(краткая запись выступления или текст доклада (прилагается)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Выступили: </w:t>
      </w:r>
      <w:r>
        <w:rPr>
          <w:rFonts w:ascii="Times New Roman" w:hAnsi="Times New Roman"/>
          <w:b/>
          <w:sz w:val="28"/>
          <w:szCs w:val="28"/>
        </w:rPr>
        <w:tab/>
      </w:r>
      <w:r w:rsidRPr="00A615CD">
        <w:rPr>
          <w:rFonts w:ascii="Times New Roman" w:hAnsi="Times New Roman"/>
          <w:sz w:val="28"/>
          <w:szCs w:val="28"/>
        </w:rPr>
        <w:t>1. _________________</w:t>
      </w:r>
      <w:r>
        <w:rPr>
          <w:rFonts w:ascii="Times New Roman" w:hAnsi="Times New Roman"/>
          <w:sz w:val="28"/>
          <w:szCs w:val="28"/>
        </w:rPr>
        <w:t>_______________________________</w:t>
      </w:r>
    </w:p>
    <w:p w:rsidR="00454032" w:rsidRPr="0067517E" w:rsidRDefault="00454032" w:rsidP="00A70918">
      <w:pPr>
        <w:pStyle w:val="NoSpacing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67517E">
        <w:rPr>
          <w:rFonts w:ascii="Times New Roman" w:hAnsi="Times New Roman"/>
          <w:sz w:val="24"/>
          <w:szCs w:val="24"/>
        </w:rPr>
        <w:t>(фамилия, имя, отчество)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(краткая запись выступления или текст выступления (прилагается)</w:t>
      </w:r>
    </w:p>
    <w:p w:rsidR="00454032" w:rsidRPr="00A615CD" w:rsidRDefault="00454032" w:rsidP="00A70918">
      <w:pPr>
        <w:pStyle w:val="NoSpacing"/>
        <w:ind w:left="141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и т.д. </w:t>
      </w:r>
      <w:r w:rsidRPr="00A615CD">
        <w:rPr>
          <w:rFonts w:ascii="Times New Roman" w:hAnsi="Times New Roman"/>
          <w:sz w:val="28"/>
          <w:szCs w:val="28"/>
        </w:rPr>
        <w:t xml:space="preserve">(по </w:t>
      </w:r>
      <w:r>
        <w:rPr>
          <w:rFonts w:ascii="Times New Roman" w:hAnsi="Times New Roman"/>
          <w:sz w:val="28"/>
          <w:szCs w:val="28"/>
        </w:rPr>
        <w:t>количеству выступающих граждан)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РЕШИЛИ: </w:t>
      </w:r>
      <w:r w:rsidRPr="00A615CD">
        <w:rPr>
          <w:rFonts w:ascii="Times New Roman" w:hAnsi="Times New Roman"/>
          <w:sz w:val="28"/>
          <w:szCs w:val="28"/>
        </w:rPr>
        <w:t>(содержание решения)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</w:t>
      </w:r>
      <w:r>
        <w:rPr>
          <w:rFonts w:ascii="Times New Roman" w:hAnsi="Times New Roman"/>
          <w:sz w:val="28"/>
          <w:szCs w:val="28"/>
        </w:rPr>
        <w:t>зультаты голосования:</w:t>
      </w:r>
      <w:r>
        <w:rPr>
          <w:rFonts w:ascii="Times New Roman" w:hAnsi="Times New Roman"/>
          <w:sz w:val="28"/>
          <w:szCs w:val="28"/>
        </w:rPr>
        <w:tab/>
        <w:t xml:space="preserve">«за»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454032" w:rsidRPr="00A615CD" w:rsidRDefault="00454032" w:rsidP="00A70918">
      <w:pPr>
        <w:pStyle w:val="NoSpacing"/>
        <w:ind w:left="283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«против»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454032" w:rsidRPr="00A615CD" w:rsidRDefault="00454032" w:rsidP="00A70918">
      <w:pPr>
        <w:pStyle w:val="NoSpacing"/>
        <w:ind w:left="2832"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«воздержалс</w:t>
      </w:r>
      <w:r>
        <w:rPr>
          <w:rFonts w:ascii="Times New Roman" w:hAnsi="Times New Roman"/>
          <w:sz w:val="28"/>
          <w:szCs w:val="28"/>
        </w:rPr>
        <w:t xml:space="preserve">я»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Решение ________________________</w:t>
      </w:r>
    </w:p>
    <w:p w:rsidR="00454032" w:rsidRPr="0067517E" w:rsidRDefault="00454032" w:rsidP="00A70918">
      <w:pPr>
        <w:pStyle w:val="NoSpacing"/>
        <w:ind w:left="141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67517E">
        <w:rPr>
          <w:rFonts w:ascii="Times New Roman" w:hAnsi="Times New Roman"/>
          <w:sz w:val="24"/>
          <w:szCs w:val="24"/>
        </w:rPr>
        <w:t>принято/не принято</w:t>
      </w:r>
      <w:r>
        <w:rPr>
          <w:rFonts w:ascii="Times New Roman" w:hAnsi="Times New Roman"/>
          <w:sz w:val="24"/>
          <w:szCs w:val="24"/>
        </w:rPr>
        <w:t>)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2. Слушали:</w:t>
      </w:r>
      <w:r w:rsidRPr="00A615CD">
        <w:rPr>
          <w:rFonts w:ascii="Times New Roman" w:hAnsi="Times New Roman"/>
          <w:sz w:val="28"/>
          <w:szCs w:val="28"/>
        </w:rPr>
        <w:t xml:space="preserve"> ________________________________________________</w:t>
      </w:r>
      <w:r>
        <w:rPr>
          <w:rFonts w:ascii="Times New Roman" w:hAnsi="Times New Roman"/>
          <w:sz w:val="28"/>
          <w:szCs w:val="28"/>
        </w:rPr>
        <w:t>_______</w:t>
      </w:r>
    </w:p>
    <w:p w:rsidR="00454032" w:rsidRPr="0067517E" w:rsidRDefault="00454032" w:rsidP="00A70918">
      <w:pPr>
        <w:pStyle w:val="NoSpacing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67517E">
        <w:rPr>
          <w:rFonts w:ascii="Times New Roman" w:hAnsi="Times New Roman"/>
          <w:sz w:val="24"/>
          <w:szCs w:val="24"/>
        </w:rPr>
        <w:t>(фамилия, имя, отчество)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(краткая запись выступления или текст доклада (прилагается)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Выступили: </w:t>
      </w:r>
      <w:r>
        <w:rPr>
          <w:rFonts w:ascii="Times New Roman" w:hAnsi="Times New Roman"/>
          <w:b/>
          <w:sz w:val="28"/>
          <w:szCs w:val="28"/>
        </w:rPr>
        <w:tab/>
      </w:r>
      <w:r w:rsidRPr="00A615CD">
        <w:rPr>
          <w:rFonts w:ascii="Times New Roman" w:hAnsi="Times New Roman"/>
          <w:sz w:val="28"/>
          <w:szCs w:val="28"/>
        </w:rPr>
        <w:t>1. _________________</w:t>
      </w:r>
      <w:r>
        <w:rPr>
          <w:rFonts w:ascii="Times New Roman" w:hAnsi="Times New Roman"/>
          <w:sz w:val="28"/>
          <w:szCs w:val="28"/>
        </w:rPr>
        <w:t>________________________________</w:t>
      </w:r>
    </w:p>
    <w:p w:rsidR="00454032" w:rsidRPr="00220B10" w:rsidRDefault="00454032" w:rsidP="00A70918">
      <w:pPr>
        <w:pStyle w:val="NoSpacing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220B10">
        <w:rPr>
          <w:rFonts w:ascii="Times New Roman" w:hAnsi="Times New Roman"/>
          <w:sz w:val="24"/>
          <w:szCs w:val="24"/>
        </w:rPr>
        <w:t>(фамилия, имя, отчество)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(краткая запись выступления или текст выступления (прилагается)</w:t>
      </w:r>
    </w:p>
    <w:p w:rsidR="00454032" w:rsidRPr="00A615CD" w:rsidRDefault="00454032" w:rsidP="00A70918">
      <w:pPr>
        <w:pStyle w:val="NoSpacing"/>
        <w:ind w:left="141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и т.д. </w:t>
      </w:r>
      <w:r w:rsidRPr="00A615CD">
        <w:rPr>
          <w:rFonts w:ascii="Times New Roman" w:hAnsi="Times New Roman"/>
          <w:sz w:val="28"/>
          <w:szCs w:val="28"/>
        </w:rPr>
        <w:t xml:space="preserve">(по </w:t>
      </w:r>
      <w:r>
        <w:rPr>
          <w:rFonts w:ascii="Times New Roman" w:hAnsi="Times New Roman"/>
          <w:sz w:val="28"/>
          <w:szCs w:val="28"/>
        </w:rPr>
        <w:t>количеству выступающих граждан)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РЕШИЛИ: </w:t>
      </w:r>
      <w:r w:rsidRPr="00A615CD">
        <w:rPr>
          <w:rFonts w:ascii="Times New Roman" w:hAnsi="Times New Roman"/>
          <w:sz w:val="28"/>
          <w:szCs w:val="28"/>
        </w:rPr>
        <w:t>(содержание решения)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</w:t>
      </w:r>
      <w:r>
        <w:rPr>
          <w:rFonts w:ascii="Times New Roman" w:hAnsi="Times New Roman"/>
          <w:sz w:val="28"/>
          <w:szCs w:val="28"/>
        </w:rPr>
        <w:t>зультаты голосования:</w:t>
      </w:r>
      <w:r>
        <w:rPr>
          <w:rFonts w:ascii="Times New Roman" w:hAnsi="Times New Roman"/>
          <w:sz w:val="28"/>
          <w:szCs w:val="28"/>
        </w:rPr>
        <w:tab/>
        <w:t xml:space="preserve">«за»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454032" w:rsidRPr="00A615CD" w:rsidRDefault="00454032" w:rsidP="00A70918">
      <w:pPr>
        <w:pStyle w:val="NoSpacing"/>
        <w:ind w:left="283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«против»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454032" w:rsidRPr="00A615CD" w:rsidRDefault="00454032" w:rsidP="00A70918">
      <w:pPr>
        <w:pStyle w:val="NoSpacing"/>
        <w:ind w:left="2832"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«воздержалс</w:t>
      </w:r>
      <w:r>
        <w:rPr>
          <w:rFonts w:ascii="Times New Roman" w:hAnsi="Times New Roman"/>
          <w:sz w:val="28"/>
          <w:szCs w:val="28"/>
        </w:rPr>
        <w:t xml:space="preserve">я»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Решение ________________________</w:t>
      </w:r>
    </w:p>
    <w:p w:rsidR="00454032" w:rsidRPr="0067517E" w:rsidRDefault="00454032" w:rsidP="00A70918">
      <w:pPr>
        <w:pStyle w:val="NoSpacing"/>
        <w:ind w:left="141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67517E">
        <w:rPr>
          <w:rFonts w:ascii="Times New Roman" w:hAnsi="Times New Roman"/>
          <w:sz w:val="24"/>
          <w:szCs w:val="24"/>
        </w:rPr>
        <w:t>принято/не принято</w:t>
      </w:r>
      <w:r>
        <w:rPr>
          <w:rFonts w:ascii="Times New Roman" w:hAnsi="Times New Roman"/>
          <w:sz w:val="24"/>
          <w:szCs w:val="24"/>
        </w:rPr>
        <w:t>)</w:t>
      </w: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Pr="0004096E" w:rsidRDefault="00454032" w:rsidP="00A70918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Председа</w:t>
      </w:r>
      <w:r>
        <w:rPr>
          <w:rFonts w:ascii="Times New Roman" w:hAnsi="Times New Roman"/>
          <w:sz w:val="28"/>
          <w:szCs w:val="28"/>
        </w:rPr>
        <w:t>тельствующий на сходе граждан _______</w:t>
      </w:r>
      <w:r>
        <w:rPr>
          <w:rFonts w:ascii="Times New Roman" w:hAnsi="Times New Roman"/>
          <w:sz w:val="28"/>
          <w:szCs w:val="28"/>
        </w:rPr>
        <w:tab/>
        <w:t>_____________________</w:t>
      </w:r>
    </w:p>
    <w:p w:rsidR="00454032" w:rsidRPr="0004096E" w:rsidRDefault="00454032" w:rsidP="00A70918">
      <w:pPr>
        <w:pStyle w:val="NoSpacing"/>
        <w:ind w:left="4956"/>
        <w:jc w:val="both"/>
        <w:rPr>
          <w:rFonts w:ascii="Times New Roman" w:hAnsi="Times New Roman"/>
          <w:sz w:val="24"/>
          <w:szCs w:val="24"/>
        </w:rPr>
      </w:pPr>
      <w:r w:rsidRPr="0004096E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</w:r>
      <w:r w:rsidRPr="0004096E">
        <w:rPr>
          <w:rFonts w:ascii="Times New Roman" w:hAnsi="Times New Roman"/>
          <w:sz w:val="24"/>
          <w:szCs w:val="24"/>
        </w:rPr>
        <w:t>(расшифровка подписи)</w:t>
      </w: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Секретарь схода гра</w:t>
      </w:r>
      <w:r>
        <w:rPr>
          <w:rFonts w:ascii="Times New Roman" w:hAnsi="Times New Roman"/>
          <w:sz w:val="28"/>
          <w:szCs w:val="28"/>
        </w:rPr>
        <w:t>ждан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________</w:t>
      </w:r>
      <w:r>
        <w:rPr>
          <w:rFonts w:ascii="Times New Roman" w:hAnsi="Times New Roman"/>
          <w:sz w:val="28"/>
          <w:szCs w:val="28"/>
        </w:rPr>
        <w:tab/>
        <w:t>_____________________</w:t>
      </w:r>
    </w:p>
    <w:p w:rsidR="00454032" w:rsidRPr="00CA366D" w:rsidRDefault="00454032" w:rsidP="00A70918">
      <w:pPr>
        <w:pStyle w:val="NoSpacing"/>
        <w:ind w:left="495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</w:r>
      <w:r w:rsidRPr="0004096E">
        <w:rPr>
          <w:rFonts w:ascii="Times New Roman" w:hAnsi="Times New Roman"/>
          <w:sz w:val="24"/>
          <w:szCs w:val="24"/>
        </w:rPr>
        <w:t>(расшифровка подписи)</w:t>
      </w:r>
    </w:p>
    <w:p w:rsidR="00454032" w:rsidRPr="008B402D" w:rsidRDefault="00454032" w:rsidP="00A70918">
      <w:pPr>
        <w:pStyle w:val="NoSpacing"/>
        <w:jc w:val="right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sz w:val="24"/>
          <w:szCs w:val="24"/>
        </w:rPr>
        <w:t>Приложение 4</w:t>
      </w:r>
    </w:p>
    <w:p w:rsidR="00454032" w:rsidRPr="00A440C8" w:rsidRDefault="00454032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454032" w:rsidRPr="00A440C8" w:rsidRDefault="00454032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Кочуновском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54032" w:rsidRPr="00A615CD" w:rsidRDefault="00454032" w:rsidP="00A70918">
      <w:pPr>
        <w:pStyle w:val="NoSpacing"/>
        <w:jc w:val="right"/>
        <w:rPr>
          <w:rFonts w:ascii="Times New Roman" w:hAnsi="Times New Roman"/>
          <w:sz w:val="28"/>
          <w:szCs w:val="28"/>
        </w:rPr>
      </w:pP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Pr="00CD4C0D" w:rsidRDefault="00454032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Кочуновское с</w:t>
      </w:r>
      <w:r w:rsidRPr="00CD4C0D">
        <w:rPr>
          <w:rFonts w:ascii="Times New Roman" w:hAnsi="Times New Roman"/>
          <w:b/>
          <w:sz w:val="28"/>
          <w:szCs w:val="28"/>
        </w:rPr>
        <w:t xml:space="preserve">ельское поселение </w:t>
      </w:r>
      <w:r>
        <w:rPr>
          <w:rFonts w:ascii="Times New Roman" w:hAnsi="Times New Roman"/>
          <w:b/>
          <w:sz w:val="28"/>
          <w:szCs w:val="28"/>
        </w:rPr>
        <w:t xml:space="preserve"> Ромодановского</w:t>
      </w:r>
    </w:p>
    <w:p w:rsidR="00454032" w:rsidRPr="00CD4C0D" w:rsidRDefault="00454032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CD4C0D">
        <w:rPr>
          <w:rFonts w:ascii="Times New Roman" w:hAnsi="Times New Roman"/>
          <w:b/>
          <w:sz w:val="28"/>
          <w:szCs w:val="28"/>
        </w:rPr>
        <w:t xml:space="preserve">муниципального района </w:t>
      </w: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54032" w:rsidRPr="00CA366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Pr="00A615CD" w:rsidRDefault="00454032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 СХОДА ГРАЖДАН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«___» ____________ </w:t>
      </w:r>
      <w:r w:rsidRPr="00A615CD">
        <w:rPr>
          <w:rFonts w:ascii="Times New Roman" w:hAnsi="Times New Roman"/>
          <w:sz w:val="28"/>
          <w:szCs w:val="28"/>
        </w:rPr>
        <w:t xml:space="preserve">20__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_</w:t>
      </w: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Pr="00A615CD" w:rsidRDefault="00454032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________________________</w:t>
      </w:r>
    </w:p>
    <w:p w:rsidR="00454032" w:rsidRPr="00CD4C0D" w:rsidRDefault="00454032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CD4C0D">
        <w:rPr>
          <w:rFonts w:ascii="Times New Roman" w:hAnsi="Times New Roman"/>
          <w:sz w:val="24"/>
          <w:szCs w:val="24"/>
        </w:rPr>
        <w:t>(наименование населенного пункта)</w:t>
      </w: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CA366D">
        <w:rPr>
          <w:rFonts w:ascii="Times New Roman" w:hAnsi="Times New Roman"/>
          <w:i/>
          <w:sz w:val="28"/>
          <w:szCs w:val="28"/>
        </w:rPr>
        <w:t>(Преамбула решения),</w:t>
      </w:r>
      <w:r w:rsidRPr="00A615CD">
        <w:rPr>
          <w:rFonts w:ascii="Times New Roman" w:hAnsi="Times New Roman"/>
          <w:sz w:val="28"/>
          <w:szCs w:val="28"/>
        </w:rPr>
        <w:t xml:space="preserve"> сход граждан </w:t>
      </w:r>
      <w:r>
        <w:rPr>
          <w:rFonts w:ascii="Times New Roman" w:hAnsi="Times New Roman"/>
          <w:sz w:val="28"/>
          <w:szCs w:val="28"/>
        </w:rPr>
        <w:t xml:space="preserve">Кочуновского сельского поселения  </w:t>
      </w:r>
      <w:r w:rsidRPr="00A615C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решил: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2.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3.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 xml:space="preserve">Кочуновского 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_______ </w:t>
      </w:r>
      <w:r>
        <w:rPr>
          <w:rFonts w:ascii="Times New Roman" w:hAnsi="Times New Roman"/>
          <w:sz w:val="28"/>
          <w:szCs w:val="28"/>
        </w:rPr>
        <w:tab/>
        <w:t xml:space="preserve">          _____________________</w:t>
      </w:r>
    </w:p>
    <w:p w:rsidR="00454032" w:rsidRPr="004A0112" w:rsidRDefault="00454032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  <w:r w:rsidRPr="004A0112">
        <w:rPr>
          <w:rFonts w:ascii="Times New Roman" w:hAnsi="Times New Roman"/>
          <w:sz w:val="24"/>
          <w:szCs w:val="24"/>
        </w:rPr>
        <w:t xml:space="preserve">(подпись) 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Pr="004A0112">
        <w:rPr>
          <w:rFonts w:ascii="Times New Roman" w:hAnsi="Times New Roman"/>
          <w:sz w:val="24"/>
          <w:szCs w:val="24"/>
        </w:rPr>
        <w:t>(расшифровка подписи)</w:t>
      </w:r>
    </w:p>
    <w:p w:rsidR="00454032" w:rsidRPr="00FC417A" w:rsidRDefault="00454032" w:rsidP="00A70918">
      <w:pPr>
        <w:pStyle w:val="NoSpacing"/>
        <w:jc w:val="right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 w:rsidRPr="00FC417A">
        <w:rPr>
          <w:rFonts w:ascii="Times New Roman" w:hAnsi="Times New Roman"/>
          <w:b/>
          <w:sz w:val="24"/>
          <w:szCs w:val="24"/>
        </w:rPr>
        <w:t>Приложение 5</w:t>
      </w:r>
    </w:p>
    <w:p w:rsidR="00454032" w:rsidRPr="00A440C8" w:rsidRDefault="00454032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454032" w:rsidRPr="00A440C8" w:rsidRDefault="00454032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Кочуновском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Pr="00FC417A" w:rsidRDefault="00454032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БЮЛЛЕТЕНЬ</w:t>
      </w: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тайного голосования по вопросу __</w:t>
      </w:r>
      <w:r>
        <w:rPr>
          <w:rFonts w:ascii="Times New Roman" w:hAnsi="Times New Roman"/>
          <w:sz w:val="28"/>
          <w:szCs w:val="28"/>
        </w:rPr>
        <w:t>____________________________________</w:t>
      </w:r>
    </w:p>
    <w:p w:rsidR="00454032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tbl>
      <w:tblPr>
        <w:tblW w:w="9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415"/>
        <w:gridCol w:w="3261"/>
      </w:tblGrid>
      <w:tr w:rsidR="00454032" w:rsidRPr="00A615CD" w:rsidTr="005B4D7D">
        <w:trPr>
          <w:trHeight w:val="800"/>
        </w:trPr>
        <w:tc>
          <w:tcPr>
            <w:tcW w:w="6415" w:type="dxa"/>
            <w:vMerge w:val="restart"/>
            <w:vAlign w:val="center"/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15CD">
              <w:rPr>
                <w:rFonts w:ascii="Times New Roman" w:hAnsi="Times New Roman"/>
                <w:sz w:val="28"/>
                <w:szCs w:val="28"/>
              </w:rPr>
              <w:t xml:space="preserve">Содержание вопроса поставленного </w:t>
            </w:r>
          </w:p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15CD">
              <w:rPr>
                <w:rFonts w:ascii="Times New Roman" w:hAnsi="Times New Roman"/>
                <w:sz w:val="28"/>
                <w:szCs w:val="28"/>
              </w:rPr>
              <w:t>на тайное голосование</w:t>
            </w:r>
          </w:p>
        </w:tc>
        <w:tc>
          <w:tcPr>
            <w:tcW w:w="3261" w:type="dxa"/>
            <w:vAlign w:val="center"/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</w:rPr>
              <w:pict>
                <v:rect id="_x0000_s1026" style="position:absolute;left:0;text-align:left;margin-left:117.3pt;margin-top:.35pt;width:34.5pt;height:19.5pt;z-index:251658240"/>
              </w:pict>
            </w:r>
            <w:r w:rsidRPr="00A615CD">
              <w:rPr>
                <w:rFonts w:ascii="Times New Roman" w:hAnsi="Times New Roman"/>
                <w:sz w:val="28"/>
                <w:szCs w:val="28"/>
              </w:rPr>
              <w:t>«за»</w:t>
            </w:r>
          </w:p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032" w:rsidRPr="00A615CD" w:rsidTr="005B4D7D">
        <w:trPr>
          <w:trHeight w:val="120"/>
        </w:trPr>
        <w:tc>
          <w:tcPr>
            <w:tcW w:w="0" w:type="auto"/>
            <w:vMerge/>
            <w:vAlign w:val="center"/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</w:rPr>
              <w:pict>
                <v:rect id="_x0000_s1027" style="position:absolute;left:0;text-align:left;margin-left:117.3pt;margin-top:14.85pt;width:34.5pt;height:19.5pt;z-index:251659264;mso-position-horizontal-relative:text;mso-position-vertical-relative:text"/>
              </w:pict>
            </w:r>
          </w:p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15CD">
              <w:rPr>
                <w:rFonts w:ascii="Times New Roman" w:hAnsi="Times New Roman"/>
                <w:sz w:val="28"/>
                <w:szCs w:val="28"/>
              </w:rPr>
              <w:t>«против»</w:t>
            </w:r>
          </w:p>
          <w:p w:rsidR="00454032" w:rsidRPr="00A615CD" w:rsidRDefault="00454032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Pr="00A615CD" w:rsidRDefault="00454032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54032" w:rsidRPr="00820682" w:rsidRDefault="00454032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454032" w:rsidRDefault="00454032"/>
    <w:sectPr w:rsidR="00454032" w:rsidSect="003E3DA9">
      <w:footerReference w:type="default" r:id="rId6"/>
      <w:pgSz w:w="11906" w:h="16838" w:code="9"/>
      <w:pgMar w:top="1134" w:right="567" w:bottom="1134" w:left="1985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4032" w:rsidRDefault="00454032" w:rsidP="0078239B">
      <w:pPr>
        <w:spacing w:after="0" w:line="240" w:lineRule="auto"/>
      </w:pPr>
      <w:r>
        <w:separator/>
      </w:r>
    </w:p>
  </w:endnote>
  <w:endnote w:type="continuationSeparator" w:id="1">
    <w:p w:rsidR="00454032" w:rsidRDefault="00454032" w:rsidP="00782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032" w:rsidRDefault="00454032">
    <w:pPr>
      <w:pStyle w:val="Footer"/>
      <w:jc w:val="center"/>
    </w:pPr>
    <w:fldSimple w:instr=" PAGE   \* MERGEFORMAT ">
      <w:r>
        <w:rPr>
          <w:noProof/>
        </w:rPr>
        <w:t>12</w:t>
      </w:r>
    </w:fldSimple>
  </w:p>
  <w:p w:rsidR="00454032" w:rsidRDefault="0045403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4032" w:rsidRDefault="00454032" w:rsidP="0078239B">
      <w:pPr>
        <w:spacing w:after="0" w:line="240" w:lineRule="auto"/>
      </w:pPr>
      <w:r>
        <w:separator/>
      </w:r>
    </w:p>
  </w:footnote>
  <w:footnote w:type="continuationSeparator" w:id="1">
    <w:p w:rsidR="00454032" w:rsidRDefault="00454032" w:rsidP="007823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0918"/>
    <w:rsid w:val="00030D6F"/>
    <w:rsid w:val="0004096E"/>
    <w:rsid w:val="00050A16"/>
    <w:rsid w:val="00071D34"/>
    <w:rsid w:val="000822B1"/>
    <w:rsid w:val="000F4175"/>
    <w:rsid w:val="000F52A9"/>
    <w:rsid w:val="00131E17"/>
    <w:rsid w:val="00137448"/>
    <w:rsid w:val="001465F5"/>
    <w:rsid w:val="00157C27"/>
    <w:rsid w:val="001A0ED9"/>
    <w:rsid w:val="00220B10"/>
    <w:rsid w:val="0022269E"/>
    <w:rsid w:val="002448F9"/>
    <w:rsid w:val="0025188E"/>
    <w:rsid w:val="002609BB"/>
    <w:rsid w:val="00310172"/>
    <w:rsid w:val="0035769E"/>
    <w:rsid w:val="003D0E82"/>
    <w:rsid w:val="003E3DA9"/>
    <w:rsid w:val="003F033A"/>
    <w:rsid w:val="00416DEA"/>
    <w:rsid w:val="00454032"/>
    <w:rsid w:val="00481CE5"/>
    <w:rsid w:val="004A0112"/>
    <w:rsid w:val="004E21C8"/>
    <w:rsid w:val="005455B3"/>
    <w:rsid w:val="005847B6"/>
    <w:rsid w:val="005B3C01"/>
    <w:rsid w:val="005B4D7D"/>
    <w:rsid w:val="005C33E3"/>
    <w:rsid w:val="005C6DA0"/>
    <w:rsid w:val="006032BE"/>
    <w:rsid w:val="00660A3B"/>
    <w:rsid w:val="0067517E"/>
    <w:rsid w:val="00701D08"/>
    <w:rsid w:val="0078239B"/>
    <w:rsid w:val="007C389F"/>
    <w:rsid w:val="007E3592"/>
    <w:rsid w:val="00812A15"/>
    <w:rsid w:val="00820682"/>
    <w:rsid w:val="008B402D"/>
    <w:rsid w:val="00921B8B"/>
    <w:rsid w:val="009244FE"/>
    <w:rsid w:val="0098441B"/>
    <w:rsid w:val="00994434"/>
    <w:rsid w:val="009A66DD"/>
    <w:rsid w:val="009F12F5"/>
    <w:rsid w:val="009F6555"/>
    <w:rsid w:val="00A353CE"/>
    <w:rsid w:val="00A440C8"/>
    <w:rsid w:val="00A44610"/>
    <w:rsid w:val="00A615CD"/>
    <w:rsid w:val="00A653D1"/>
    <w:rsid w:val="00A678D1"/>
    <w:rsid w:val="00A70918"/>
    <w:rsid w:val="00A809C3"/>
    <w:rsid w:val="00B35C54"/>
    <w:rsid w:val="00B61916"/>
    <w:rsid w:val="00BB607A"/>
    <w:rsid w:val="00BD1508"/>
    <w:rsid w:val="00CA366D"/>
    <w:rsid w:val="00CD4C0D"/>
    <w:rsid w:val="00D936C4"/>
    <w:rsid w:val="00E155D4"/>
    <w:rsid w:val="00E96771"/>
    <w:rsid w:val="00EA2041"/>
    <w:rsid w:val="00EB024A"/>
    <w:rsid w:val="00F240BA"/>
    <w:rsid w:val="00F3220A"/>
    <w:rsid w:val="00FC417A"/>
    <w:rsid w:val="00FC7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918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A70918"/>
    <w:rPr>
      <w:rFonts w:eastAsia="Times New Roman"/>
    </w:rPr>
  </w:style>
  <w:style w:type="paragraph" w:styleId="Footer">
    <w:name w:val="footer"/>
    <w:basedOn w:val="Normal"/>
    <w:link w:val="FooterChar"/>
    <w:uiPriority w:val="99"/>
    <w:rsid w:val="00A7091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70918"/>
    <w:rPr>
      <w:rFonts w:ascii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79</TotalTime>
  <Pages>12</Pages>
  <Words>2540</Words>
  <Characters>14481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Admin</cp:lastModifiedBy>
  <cp:revision>35</cp:revision>
  <cp:lastPrinted>2019-03-11T07:23:00Z</cp:lastPrinted>
  <dcterms:created xsi:type="dcterms:W3CDTF">2019-02-11T11:16:00Z</dcterms:created>
  <dcterms:modified xsi:type="dcterms:W3CDTF">2019-12-24T11:01:00Z</dcterms:modified>
</cp:coreProperties>
</file>