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B7B" w:rsidRDefault="00892B7B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2721AC">
        <w:rPr>
          <w:rFonts w:ascii="Times New Roman" w:hAnsi="Times New Roman"/>
          <w:b/>
          <w:sz w:val="36"/>
          <w:szCs w:val="36"/>
        </w:rPr>
        <w:t>ПОСТАНОВЛЕНИЕ</w:t>
      </w:r>
    </w:p>
    <w:p w:rsidR="00892B7B" w:rsidRPr="002721AC" w:rsidRDefault="00892B7B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</w:p>
    <w:p w:rsidR="00892B7B" w:rsidRDefault="00892B7B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АДМИНИСТРАЦИИ</w:t>
      </w:r>
    </w:p>
    <w:p w:rsidR="00892B7B" w:rsidRPr="0015710D" w:rsidRDefault="00892B7B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ЛИПКИНСКОГО СЕЛЬСКОГО ПОСЕЛЕНИЯ</w:t>
      </w:r>
    </w:p>
    <w:p w:rsidR="00892B7B" w:rsidRPr="0015710D" w:rsidRDefault="00892B7B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892B7B" w:rsidRPr="00051FC5" w:rsidRDefault="00892B7B" w:rsidP="00051FC5">
      <w:pPr>
        <w:pStyle w:val="Heading1"/>
        <w:rPr>
          <w:sz w:val="28"/>
          <w:szCs w:val="28"/>
        </w:rPr>
      </w:pPr>
      <w:r w:rsidRPr="00051FC5">
        <w:rPr>
          <w:sz w:val="28"/>
          <w:szCs w:val="28"/>
        </w:rPr>
        <w:t>РЕСПУБЛИКИ МОРДОВИЯ</w:t>
      </w:r>
    </w:p>
    <w:p w:rsidR="00892B7B" w:rsidRPr="0015710D" w:rsidRDefault="00892B7B" w:rsidP="002C18ED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892B7B" w:rsidRPr="0015710D" w:rsidRDefault="00892B7B" w:rsidP="002C18ED">
      <w:pPr>
        <w:rPr>
          <w:rFonts w:ascii="Times New Roman" w:hAnsi="Times New Roman"/>
        </w:rPr>
      </w:pPr>
    </w:p>
    <w:p w:rsidR="00892B7B" w:rsidRPr="0015710D" w:rsidRDefault="00892B7B" w:rsidP="00B818F0">
      <w:pPr>
        <w:tabs>
          <w:tab w:val="left" w:pos="8285"/>
        </w:tabs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«10» февраля 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</w:rPr>
          <w:t>2020 г</w:t>
        </w:r>
      </w:smartTag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  <w:t>№ 1</w:t>
      </w:r>
    </w:p>
    <w:p w:rsidR="00892B7B" w:rsidRDefault="00892B7B" w:rsidP="002C18ED">
      <w:pPr>
        <w:ind w:firstLine="0"/>
        <w:jc w:val="center"/>
        <w:rPr>
          <w:rFonts w:ascii="Times New Roman" w:hAnsi="Times New Roman"/>
        </w:rPr>
      </w:pPr>
    </w:p>
    <w:p w:rsidR="00892B7B" w:rsidRDefault="00892B7B" w:rsidP="002C18ED">
      <w:pPr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п. Липки</w:t>
      </w:r>
    </w:p>
    <w:p w:rsidR="00892B7B" w:rsidRPr="0015710D" w:rsidRDefault="00892B7B" w:rsidP="002C18ED">
      <w:pPr>
        <w:rPr>
          <w:rFonts w:ascii="Times New Roman" w:hAnsi="Times New Roman"/>
        </w:rPr>
      </w:pPr>
    </w:p>
    <w:p w:rsidR="00892B7B" w:rsidRDefault="00892B7B" w:rsidP="00B818F0">
      <w:pPr>
        <w:ind w:right="3118" w:firstLine="0"/>
        <w:rPr>
          <w:rFonts w:ascii="Times New Roman" w:hAnsi="Times New Roman" w:cs="Times New Roman"/>
          <w:sz w:val="28"/>
          <w:szCs w:val="28"/>
        </w:rPr>
      </w:pPr>
    </w:p>
    <w:p w:rsidR="00892B7B" w:rsidRPr="00103B77" w:rsidRDefault="00892B7B" w:rsidP="00B818F0">
      <w:pPr>
        <w:ind w:right="311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предоставления в прокуратору Ромодановского района принятых нормативных правовых актов, а также их проектов</w:t>
      </w:r>
    </w:p>
    <w:p w:rsidR="00892B7B" w:rsidRPr="00103B77" w:rsidRDefault="00892B7B" w:rsidP="00B818F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92B7B" w:rsidRPr="00622263" w:rsidRDefault="00892B7B" w:rsidP="00B818F0">
      <w:pPr>
        <w:rPr>
          <w:rFonts w:ascii="Times New Roman" w:hAnsi="Times New Roman" w:cs="Times New Roman"/>
          <w:sz w:val="28"/>
          <w:szCs w:val="28"/>
        </w:rPr>
      </w:pPr>
      <w:r w:rsidRPr="0062226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622263">
          <w:rPr>
            <w:rStyle w:val="a0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от 6 октября 2003 года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226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226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622263">
          <w:rPr>
            <w:rStyle w:val="a0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Липкинского сельского поселения </w:t>
      </w:r>
      <w:r w:rsidRPr="0062226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222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B7B" w:rsidRPr="00103B77" w:rsidRDefault="00892B7B" w:rsidP="00B818F0">
      <w:pPr>
        <w:rPr>
          <w:rFonts w:ascii="Times New Roman" w:hAnsi="Times New Roman" w:cs="Times New Roman"/>
          <w:sz w:val="28"/>
          <w:szCs w:val="28"/>
        </w:rPr>
      </w:pPr>
    </w:p>
    <w:p w:rsidR="00892B7B" w:rsidRPr="00103B77" w:rsidRDefault="00892B7B" w:rsidP="00B818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03B7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92B7B" w:rsidRPr="00103B77" w:rsidRDefault="00892B7B" w:rsidP="00B818F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92B7B" w:rsidRPr="00B818F0" w:rsidRDefault="00892B7B" w:rsidP="00B818F0">
      <w:pPr>
        <w:pStyle w:val="ListParagraph"/>
        <w:numPr>
          <w:ilvl w:val="0"/>
          <w:numId w:val="3"/>
        </w:numPr>
        <w:ind w:left="0" w:firstLine="720"/>
        <w:rPr>
          <w:rStyle w:val="a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предоставления в прокуратуру Ромодановского района принятых нормативных правовых актов, а также их проектов (Приложение 1).</w:t>
      </w:r>
    </w:p>
    <w:p w:rsidR="00892B7B" w:rsidRPr="00103B77" w:rsidRDefault="00892B7B" w:rsidP="00B818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892B7B" w:rsidRDefault="00892B7B" w:rsidP="009E607D">
      <w:pPr>
        <w:rPr>
          <w:rFonts w:ascii="Times New Roman" w:hAnsi="Times New Roman" w:cs="Times New Roman"/>
          <w:sz w:val="28"/>
          <w:szCs w:val="28"/>
        </w:rPr>
      </w:pPr>
    </w:p>
    <w:p w:rsidR="00892B7B" w:rsidRPr="009E607D" w:rsidRDefault="00892B7B" w:rsidP="009E607D">
      <w:pPr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9E607D">
      <w:pPr>
        <w:ind w:right="2834" w:firstLine="0"/>
      </w:pPr>
    </w:p>
    <w:p w:rsidR="00892B7B" w:rsidRPr="00790782" w:rsidRDefault="00892B7B" w:rsidP="009E607D">
      <w:pPr>
        <w:ind w:right="2834" w:firstLine="0"/>
        <w:rPr>
          <w:sz w:val="28"/>
          <w:szCs w:val="28"/>
        </w:rPr>
      </w:pPr>
      <w:r>
        <w:rPr>
          <w:sz w:val="28"/>
          <w:szCs w:val="28"/>
        </w:rPr>
        <w:t>Глава Липкин</w:t>
      </w:r>
      <w:r w:rsidRPr="00790782">
        <w:rPr>
          <w:sz w:val="28"/>
          <w:szCs w:val="28"/>
        </w:rPr>
        <w:t>ского</w:t>
      </w:r>
    </w:p>
    <w:p w:rsidR="00892B7B" w:rsidRPr="00790782" w:rsidRDefault="00892B7B" w:rsidP="004E521F">
      <w:pPr>
        <w:ind w:right="-1" w:firstLine="0"/>
        <w:rPr>
          <w:sz w:val="28"/>
          <w:szCs w:val="28"/>
        </w:rPr>
      </w:pPr>
      <w:r w:rsidRPr="00790782">
        <w:rPr>
          <w:sz w:val="28"/>
          <w:szCs w:val="28"/>
        </w:rPr>
        <w:t xml:space="preserve">сельского поселения                                </w:t>
      </w:r>
      <w:r>
        <w:rPr>
          <w:sz w:val="28"/>
          <w:szCs w:val="28"/>
        </w:rPr>
        <w:t xml:space="preserve">                               Л</w:t>
      </w:r>
      <w:r w:rsidRPr="00790782">
        <w:rPr>
          <w:sz w:val="28"/>
          <w:szCs w:val="28"/>
        </w:rPr>
        <w:t>.</w:t>
      </w:r>
      <w:r>
        <w:rPr>
          <w:sz w:val="28"/>
          <w:szCs w:val="28"/>
        </w:rPr>
        <w:t>П</w:t>
      </w:r>
      <w:r w:rsidRPr="00790782">
        <w:rPr>
          <w:sz w:val="28"/>
          <w:szCs w:val="28"/>
        </w:rPr>
        <w:t xml:space="preserve">. </w:t>
      </w:r>
      <w:r>
        <w:rPr>
          <w:sz w:val="28"/>
          <w:szCs w:val="28"/>
        </w:rPr>
        <w:t>Новикова</w:t>
      </w: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Default="00892B7B" w:rsidP="004E521F">
      <w:pPr>
        <w:ind w:right="-1" w:firstLine="0"/>
      </w:pPr>
    </w:p>
    <w:p w:rsidR="00892B7B" w:rsidRPr="00790782" w:rsidRDefault="00892B7B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>О ПОРЯДКЕ</w:t>
      </w:r>
    </w:p>
    <w:p w:rsidR="00892B7B" w:rsidRDefault="00892B7B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 xml:space="preserve">ПРЕДОСТАВЛЕНИЯ В ПРОКУРАТУРУ </w:t>
      </w:r>
      <w:r>
        <w:rPr>
          <w:sz w:val="28"/>
          <w:szCs w:val="28"/>
        </w:rPr>
        <w:t>РОМОДАНОВС</w:t>
      </w:r>
      <w:r w:rsidRPr="00790782">
        <w:rPr>
          <w:sz w:val="28"/>
          <w:szCs w:val="28"/>
        </w:rPr>
        <w:t xml:space="preserve">КОГО РАЙОНА ПРИНЯТЫХ НОРМАТИВНЫХ ПРАВОВЫХ АКТОВ, </w:t>
      </w:r>
    </w:p>
    <w:p w:rsidR="00892B7B" w:rsidRPr="00790782" w:rsidRDefault="00892B7B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 xml:space="preserve">А ТАКЖЕ ИХ ПРОЕКТОВ </w:t>
      </w:r>
    </w:p>
    <w:p w:rsidR="00892B7B" w:rsidRPr="00790782" w:rsidRDefault="00892B7B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2B7B" w:rsidRPr="00790782" w:rsidRDefault="00892B7B" w:rsidP="0079078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8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892B7B" w:rsidRPr="00790782" w:rsidRDefault="00892B7B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2B7B" w:rsidRPr="00790782" w:rsidRDefault="00892B7B" w:rsidP="000771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предоставления в прокуратуру </w:t>
      </w:r>
      <w:r>
        <w:rPr>
          <w:rFonts w:ascii="Times New Roman" w:hAnsi="Times New Roman" w:cs="Times New Roman"/>
          <w:sz w:val="28"/>
          <w:szCs w:val="28"/>
        </w:rPr>
        <w:t>Ромоданов</w:t>
      </w:r>
      <w:r w:rsidRPr="00790782">
        <w:rPr>
          <w:rFonts w:ascii="Times New Roman" w:hAnsi="Times New Roman" w:cs="Times New Roman"/>
          <w:sz w:val="28"/>
          <w:szCs w:val="28"/>
        </w:rPr>
        <w:t>ского района принятых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782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790782">
        <w:rPr>
          <w:rFonts w:ascii="Times New Roman" w:hAnsi="Times New Roman" w:cs="Times New Roman"/>
          <w:sz w:val="28"/>
          <w:szCs w:val="28"/>
        </w:rPr>
        <w:t>проектов</w:t>
      </w:r>
      <w:r>
        <w:rPr>
          <w:rFonts w:ascii="Times New Roman" w:hAnsi="Times New Roman" w:cs="Times New Roman"/>
          <w:sz w:val="28"/>
          <w:szCs w:val="28"/>
        </w:rPr>
        <w:t xml:space="preserve"> в целях взаимодействия в правотворческой деятельности и обеспечения единства правового пространства.</w:t>
      </w:r>
    </w:p>
    <w:p w:rsidR="00892B7B" w:rsidRPr="00790782" w:rsidRDefault="00892B7B" w:rsidP="007907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>.</w:t>
      </w:r>
    </w:p>
    <w:p w:rsidR="00892B7B" w:rsidRPr="00790782" w:rsidRDefault="00892B7B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2B7B" w:rsidRPr="00790782" w:rsidRDefault="00892B7B" w:rsidP="0079078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82">
        <w:rPr>
          <w:rFonts w:ascii="Times New Roman" w:hAnsi="Times New Roman" w:cs="Times New Roman"/>
          <w:b/>
          <w:sz w:val="28"/>
          <w:szCs w:val="28"/>
        </w:rPr>
        <w:t xml:space="preserve">2. Порядок предоставления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в прокуратуру Ромодановского района </w:t>
      </w:r>
      <w:r w:rsidRPr="00790782">
        <w:rPr>
          <w:rFonts w:ascii="Times New Roman" w:hAnsi="Times New Roman" w:cs="Times New Roman"/>
          <w:b/>
          <w:sz w:val="28"/>
          <w:szCs w:val="28"/>
        </w:rPr>
        <w:t xml:space="preserve">принятых </w:t>
      </w:r>
      <w:r>
        <w:rPr>
          <w:rFonts w:ascii="Times New Roman" w:hAnsi="Times New Roman" w:cs="Times New Roman"/>
          <w:b/>
          <w:sz w:val="28"/>
          <w:szCs w:val="28"/>
        </w:rPr>
        <w:t xml:space="preserve">Липкинским сельским поселением </w:t>
      </w:r>
      <w:r w:rsidRPr="00790782">
        <w:rPr>
          <w:rFonts w:ascii="Times New Roman" w:hAnsi="Times New Roman" w:cs="Times New Roman"/>
          <w:b/>
          <w:sz w:val="28"/>
          <w:szCs w:val="28"/>
        </w:rPr>
        <w:t xml:space="preserve">нормативных правовых актов, а также проектов </w:t>
      </w:r>
      <w:r>
        <w:rPr>
          <w:rFonts w:ascii="Times New Roman" w:hAnsi="Times New Roman" w:cs="Times New Roman"/>
          <w:b/>
          <w:sz w:val="28"/>
          <w:szCs w:val="28"/>
        </w:rPr>
        <w:t>нормативных правовых актов</w:t>
      </w:r>
    </w:p>
    <w:p w:rsidR="00892B7B" w:rsidRPr="00790782" w:rsidRDefault="00892B7B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2B7B" w:rsidRPr="00790782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Проекты нормативных</w:t>
      </w:r>
      <w:r w:rsidRPr="00790782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авовых актов (далее – проекты НПА) направляются</w:t>
      </w:r>
      <w:r w:rsidRPr="00790782">
        <w:rPr>
          <w:rFonts w:ascii="Times New Roman" w:hAnsi="Times New Roman" w:cs="Times New Roman"/>
          <w:sz w:val="28"/>
          <w:szCs w:val="28"/>
        </w:rPr>
        <w:t xml:space="preserve"> в прокуратуру </w:t>
      </w:r>
      <w:r>
        <w:rPr>
          <w:rFonts w:ascii="Times New Roman" w:hAnsi="Times New Roman" w:cs="Times New Roman"/>
          <w:sz w:val="28"/>
          <w:szCs w:val="28"/>
        </w:rPr>
        <w:t>Ромоданов</w:t>
      </w:r>
      <w:r w:rsidRPr="00790782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>
        <w:rPr>
          <w:rFonts w:ascii="Times New Roman" w:hAnsi="Times New Roman" w:cs="Times New Roman"/>
          <w:sz w:val="28"/>
          <w:szCs w:val="28"/>
        </w:rPr>
        <w:t>(далее – прокуратура) не позднее чем за 5 (пять) рабочих дней до планируемой даты их рассмотрения и принятия.</w:t>
      </w:r>
    </w:p>
    <w:p w:rsidR="00892B7B" w:rsidRDefault="00892B7B" w:rsidP="007907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Н</w:t>
      </w:r>
      <w:r w:rsidRPr="00790782">
        <w:rPr>
          <w:rFonts w:ascii="Times New Roman" w:hAnsi="Times New Roman" w:cs="Times New Roman"/>
          <w:sz w:val="28"/>
          <w:szCs w:val="28"/>
        </w:rPr>
        <w:t>ормативные правовые акты</w:t>
      </w:r>
      <w:r>
        <w:rPr>
          <w:rFonts w:ascii="Times New Roman" w:hAnsi="Times New Roman" w:cs="Times New Roman"/>
          <w:sz w:val="28"/>
          <w:szCs w:val="28"/>
        </w:rPr>
        <w:t xml:space="preserve"> (далее – НПА) направляются в прокуратуру не позднее 5 (пяти)</w:t>
      </w:r>
      <w:r w:rsidRPr="008C7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рабочих дней со дня их подписания в установленном порядке.</w:t>
      </w: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  Обязанности по обеспечению направления в прокуратуру НПА, проектов НПА в установленные сроки возлагается на уполномоченное должностное лицо Администрации Липкинского сельского поселения, 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 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  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коррупциогенного фактора проекта приводится в соответствие с действующим законодательством.</w:t>
      </w: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  Ежемесячно, не позднее 2 числа, уполномоченным должностным лицом Администрации</w:t>
      </w:r>
      <w:r w:rsidRPr="002F79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 в прокуратуру направляется реестр принятых в прошедшем месяце НПА.</w:t>
      </w: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2B7B" w:rsidRPr="00565659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659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1</w:t>
      </w:r>
    </w:p>
    <w:p w:rsidR="00892B7B" w:rsidRPr="00565659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2B7B" w:rsidRPr="00565659" w:rsidRDefault="00892B7B" w:rsidP="0056565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659">
        <w:rPr>
          <w:rFonts w:ascii="Times New Roman" w:hAnsi="Times New Roman" w:cs="Times New Roman"/>
          <w:sz w:val="28"/>
          <w:szCs w:val="28"/>
          <w:shd w:val="clear" w:color="auto" w:fill="FFFFFF"/>
        </w:rPr>
        <w:t>Реестр принятых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НПА с ___ по ___</w:t>
      </w: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</w:pP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1914"/>
        <w:gridCol w:w="1914"/>
        <w:gridCol w:w="2692"/>
        <w:gridCol w:w="2268"/>
      </w:tblGrid>
      <w:tr w:rsidR="00892B7B" w:rsidRPr="00AB720C" w:rsidTr="00AB720C">
        <w:tc>
          <w:tcPr>
            <w:tcW w:w="959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14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Дата принятия НПА</w:t>
            </w:r>
          </w:p>
        </w:tc>
        <w:tc>
          <w:tcPr>
            <w:tcW w:w="1914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2692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Вид и наименование НПА</w:t>
            </w:r>
          </w:p>
        </w:tc>
        <w:tc>
          <w:tcPr>
            <w:tcW w:w="2268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Реквизиты принятого НПА</w:t>
            </w:r>
          </w:p>
        </w:tc>
      </w:tr>
      <w:tr w:rsidR="00892B7B" w:rsidRPr="00AB720C" w:rsidTr="00AB720C">
        <w:tc>
          <w:tcPr>
            <w:tcW w:w="959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92B7B" w:rsidRPr="00AB720C" w:rsidRDefault="00892B7B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92B7B" w:rsidRPr="00312400" w:rsidRDefault="00892B7B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2B7B" w:rsidRDefault="00892B7B" w:rsidP="004E521F">
      <w:pPr>
        <w:ind w:right="-1" w:firstLine="0"/>
      </w:pPr>
    </w:p>
    <w:sectPr w:rsidR="00892B7B" w:rsidSect="005F1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B7B" w:rsidRDefault="00892B7B" w:rsidP="00046831">
      <w:r>
        <w:separator/>
      </w:r>
    </w:p>
  </w:endnote>
  <w:endnote w:type="continuationSeparator" w:id="1">
    <w:p w:rsidR="00892B7B" w:rsidRDefault="00892B7B" w:rsidP="00046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B7B" w:rsidRDefault="00892B7B" w:rsidP="00046831">
      <w:r>
        <w:separator/>
      </w:r>
    </w:p>
  </w:footnote>
  <w:footnote w:type="continuationSeparator" w:id="1">
    <w:p w:rsidR="00892B7B" w:rsidRDefault="00892B7B" w:rsidP="00046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F42"/>
    <w:multiLevelType w:val="hybridMultilevel"/>
    <w:tmpl w:val="B07ACDFE"/>
    <w:lvl w:ilvl="0" w:tplc="A68E47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8FF2566"/>
    <w:multiLevelType w:val="multilevel"/>
    <w:tmpl w:val="E4041F1E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abstractNum w:abstractNumId="2">
    <w:nsid w:val="5F0A462E"/>
    <w:multiLevelType w:val="multilevel"/>
    <w:tmpl w:val="DF48864C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8ED"/>
    <w:rsid w:val="000434AF"/>
    <w:rsid w:val="00046831"/>
    <w:rsid w:val="00051FC5"/>
    <w:rsid w:val="00077154"/>
    <w:rsid w:val="000C0519"/>
    <w:rsid w:val="00103B77"/>
    <w:rsid w:val="0015710D"/>
    <w:rsid w:val="00222535"/>
    <w:rsid w:val="002721AC"/>
    <w:rsid w:val="002B0B2B"/>
    <w:rsid w:val="002C18ED"/>
    <w:rsid w:val="002F791E"/>
    <w:rsid w:val="00312400"/>
    <w:rsid w:val="004A3F02"/>
    <w:rsid w:val="004E521F"/>
    <w:rsid w:val="005636AD"/>
    <w:rsid w:val="00565659"/>
    <w:rsid w:val="005F1502"/>
    <w:rsid w:val="005F3B96"/>
    <w:rsid w:val="00622263"/>
    <w:rsid w:val="006D27DD"/>
    <w:rsid w:val="00790782"/>
    <w:rsid w:val="00833E1A"/>
    <w:rsid w:val="00892B7B"/>
    <w:rsid w:val="008C7A8B"/>
    <w:rsid w:val="00942B0D"/>
    <w:rsid w:val="009C63C4"/>
    <w:rsid w:val="009E607D"/>
    <w:rsid w:val="00A42955"/>
    <w:rsid w:val="00AA07C4"/>
    <w:rsid w:val="00AB720C"/>
    <w:rsid w:val="00B408DE"/>
    <w:rsid w:val="00B818F0"/>
    <w:rsid w:val="00BC10DF"/>
    <w:rsid w:val="00C1072B"/>
    <w:rsid w:val="00C11BB9"/>
    <w:rsid w:val="00C70AD5"/>
    <w:rsid w:val="00D34B65"/>
    <w:rsid w:val="00E17E7E"/>
    <w:rsid w:val="00F03CF7"/>
    <w:rsid w:val="00FD5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8E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18E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C18ED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2C18ED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C18ED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2C18ED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2C18ED"/>
    <w:pPr>
      <w:ind w:firstLine="0"/>
      <w:jc w:val="left"/>
    </w:pPr>
  </w:style>
  <w:style w:type="character" w:styleId="Hyperlink">
    <w:name w:val="Hyperlink"/>
    <w:basedOn w:val="DefaultParagraphFont"/>
    <w:uiPriority w:val="99"/>
    <w:rsid w:val="002C18E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C18ED"/>
    <w:pPr>
      <w:ind w:left="720"/>
      <w:contextualSpacing/>
    </w:pPr>
    <w:rPr>
      <w:rFonts w:ascii="Arial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rsid w:val="0004683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46831"/>
    <w:rPr>
      <w:rFonts w:ascii="Times New Roman CYR" w:hAnsi="Times New Roman CYR" w:cs="Times New Roman CYR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4683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46831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17E7E"/>
    <w:pPr>
      <w:widowControl w:val="0"/>
      <w:autoSpaceDE w:val="0"/>
      <w:autoSpaceDN w:val="0"/>
    </w:pPr>
    <w:rPr>
      <w:rFonts w:eastAsia="Times New Roman" w:cs="Calibri"/>
    </w:rPr>
  </w:style>
  <w:style w:type="paragraph" w:styleId="NormalWeb">
    <w:name w:val="Normal (Web)"/>
    <w:basedOn w:val="Normal"/>
    <w:uiPriority w:val="99"/>
    <w:rsid w:val="007907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790782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table" w:styleId="TableGrid">
    <w:name w:val="Table Grid"/>
    <w:basedOn w:val="TableNormal"/>
    <w:uiPriority w:val="99"/>
    <w:rsid w:val="0056565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766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636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3</Pages>
  <Words>501</Words>
  <Characters>2862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USER</cp:lastModifiedBy>
  <cp:revision>7</cp:revision>
  <cp:lastPrinted>2020-02-10T11:29:00Z</cp:lastPrinted>
  <dcterms:created xsi:type="dcterms:W3CDTF">2020-02-05T13:01:00Z</dcterms:created>
  <dcterms:modified xsi:type="dcterms:W3CDTF">2020-02-10T11:30:00Z</dcterms:modified>
</cp:coreProperties>
</file>