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27B" w:rsidRPr="00DD6121" w:rsidRDefault="009A227B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36"/>
          <w:szCs w:val="36"/>
          <w:lang w:eastAsia="ru-RU"/>
        </w:rPr>
      </w:pPr>
      <w:r>
        <w:rPr>
          <w:rFonts w:ascii="Times New Roman" w:hAnsi="Times New Roman"/>
          <w:b/>
          <w:bCs/>
          <w:sz w:val="36"/>
          <w:szCs w:val="36"/>
          <w:lang w:eastAsia="ru-RU"/>
        </w:rPr>
        <w:t xml:space="preserve"> </w:t>
      </w:r>
      <w:r w:rsidRPr="00DD6121">
        <w:rPr>
          <w:rFonts w:ascii="Times New Roman" w:hAnsi="Times New Roman"/>
          <w:b/>
          <w:bCs/>
          <w:sz w:val="36"/>
          <w:szCs w:val="36"/>
          <w:lang w:eastAsia="ru-RU"/>
        </w:rPr>
        <w:t>ПОСТАНОВЛЕНИЕ</w:t>
      </w:r>
      <w:r>
        <w:rPr>
          <w:rFonts w:ascii="Times New Roman" w:hAnsi="Times New Roman"/>
          <w:b/>
          <w:bCs/>
          <w:sz w:val="36"/>
          <w:szCs w:val="36"/>
          <w:lang w:eastAsia="ru-RU"/>
        </w:rPr>
        <w:t xml:space="preserve">        </w:t>
      </w:r>
    </w:p>
    <w:p w:rsidR="009A227B" w:rsidRDefault="009A227B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227B" w:rsidRDefault="009A227B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</w:t>
      </w:r>
      <w:r w:rsidRPr="00B50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9A227B" w:rsidRDefault="009A227B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ЛИПКИНСКОГО СЕЛЬСКОГО ПОСЕЛЕНИЯ</w:t>
      </w:r>
    </w:p>
    <w:p w:rsidR="009A227B" w:rsidRDefault="009A227B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РОМОДАНОВСКОГО</w:t>
      </w:r>
      <w:r w:rsidRPr="00B50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МУНИЦИПАЛЬНОГО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РАЙОНА</w:t>
      </w:r>
    </w:p>
    <w:p w:rsidR="009A227B" w:rsidRPr="00B509D0" w:rsidRDefault="009A227B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9A227B" w:rsidRPr="00B509D0" w:rsidRDefault="009A227B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227B" w:rsidRPr="00B509D0" w:rsidRDefault="009A227B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227B" w:rsidRPr="00B509D0" w:rsidRDefault="009A227B" w:rsidP="00B509D0">
      <w:pPr>
        <w:widowControl w:val="0"/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A227B" w:rsidRPr="00B509D0" w:rsidRDefault="009A227B" w:rsidP="00B509D0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A227B" w:rsidRDefault="009A227B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«10» марта 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№ 7</w:t>
      </w:r>
    </w:p>
    <w:p w:rsidR="009A227B" w:rsidRPr="00C3687E" w:rsidRDefault="009A227B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A227B" w:rsidRPr="00B509D0" w:rsidRDefault="009A227B" w:rsidP="00C3687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п. Липки</w:t>
      </w:r>
    </w:p>
    <w:p w:rsidR="009A227B" w:rsidRPr="00B509D0" w:rsidRDefault="009A227B" w:rsidP="00B509D0">
      <w:pPr>
        <w:spacing w:before="100" w:beforeAutospacing="1"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A227B" w:rsidRDefault="009A227B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в Порядок 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начисления и уплаты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ражданами </w:t>
      </w:r>
    </w:p>
    <w:p w:rsidR="009A227B" w:rsidRPr="00B509D0" w:rsidRDefault="009A227B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п. Липки</w:t>
      </w:r>
    </w:p>
    <w:p w:rsidR="009A227B" w:rsidRDefault="009A227B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платежей по самообложению</w:t>
      </w:r>
    </w:p>
    <w:p w:rsidR="009A227B" w:rsidRPr="00B509D0" w:rsidRDefault="009A227B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A227B" w:rsidRDefault="009A227B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решения Совета депутатов </w:t>
      </w: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 №3 от «21» февраля   2019 года  «</w:t>
      </w:r>
      <w:r w:rsidRPr="00B509D0">
        <w:rPr>
          <w:rFonts w:ascii="Times New Roman" w:hAnsi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самообложении граждан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 Липкин</w:t>
      </w:r>
      <w:r>
        <w:rPr>
          <w:rFonts w:ascii="Times New Roman" w:hAnsi="Times New Roman"/>
          <w:sz w:val="28"/>
          <w:szCs w:val="28"/>
          <w:lang w:eastAsia="ru-RU"/>
        </w:rPr>
        <w:t>ском сельском поселении»,</w:t>
      </w:r>
      <w:bookmarkStart w:id="0" w:name="Par23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решением схода граждан п. Липки Липкинского сельского поселения от 30.01.2020 №1, Администрация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Липкинского сельского поселения </w:t>
      </w:r>
    </w:p>
    <w:p w:rsidR="009A227B" w:rsidRDefault="009A227B" w:rsidP="007F5B39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 о с т а н о в л я е т :</w:t>
      </w:r>
    </w:p>
    <w:p w:rsidR="009A227B" w:rsidRDefault="009A227B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Внести в</w:t>
      </w:r>
      <w:r w:rsidRPr="00B509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509D0">
        <w:rPr>
          <w:rFonts w:ascii="Times New Roman" w:hAnsi="Times New Roman"/>
          <w:sz w:val="28"/>
          <w:szCs w:val="28"/>
          <w:lang w:eastAsia="ru-RU"/>
        </w:rPr>
        <w:t>Порядок начисления и уплаты гражданами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. Липки Липкинского сельского поселения </w:t>
      </w:r>
      <w:r w:rsidRPr="00B509D0">
        <w:rPr>
          <w:rFonts w:ascii="Times New Roman" w:hAnsi="Times New Roman"/>
          <w:sz w:val="28"/>
          <w:szCs w:val="28"/>
          <w:lang w:eastAsia="ru-RU"/>
        </w:rPr>
        <w:t>платежей по самообложению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, утвержденный постановлением Администрации Липкинского сельского поселения от 10 февраля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bCs/>
            <w:color w:val="000000"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. № 2 «О Порядке начисления и уплаты гражданами п. Липки Липкинского сельского поселения платежей по самообложению» изменение, изложив пункт 4.4 в новой редакции:</w:t>
      </w:r>
    </w:p>
    <w:p w:rsidR="009A227B" w:rsidRPr="00C66E91" w:rsidRDefault="009A227B" w:rsidP="00C66E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«</w:t>
      </w:r>
      <w:r w:rsidRPr="00C66E91">
        <w:rPr>
          <w:rFonts w:ascii="Times New Roman" w:hAnsi="Times New Roman"/>
          <w:bCs/>
          <w:color w:val="000000"/>
          <w:sz w:val="28"/>
          <w:szCs w:val="28"/>
          <w:lang w:eastAsia="ru-RU"/>
        </w:rPr>
        <w:t>4.4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  <w:r w:rsidRPr="00C66E91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</w:t>
      </w:r>
      <w:r>
        <w:rPr>
          <w:rFonts w:ascii="Times New Roman" w:hAnsi="Times New Roman"/>
          <w:sz w:val="28"/>
          <w:szCs w:val="28"/>
          <w:lang w:eastAsia="ru-RU"/>
        </w:rPr>
        <w:t>лицо, ответственное за ведение бухгалтерского учета,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 течение 10 дней обязано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 проверить соответствие указанной суммы в заявлении плательщика с начисленной и уплаченной суммой.</w:t>
      </w:r>
    </w:p>
    <w:p w:rsidR="009A227B" w:rsidRPr="00C66E91" w:rsidRDefault="009A227B" w:rsidP="00C66E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6E91">
        <w:rPr>
          <w:rFonts w:ascii="Times New Roman" w:hAnsi="Times New Roman"/>
          <w:sz w:val="28"/>
          <w:szCs w:val="28"/>
          <w:lang w:eastAsia="ru-RU"/>
        </w:rPr>
        <w:t>В случае наличия расхождений пакет документов возвращается плательщику без исполнения с мотивированным объяснением в письменной форме.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9A227B" w:rsidRPr="00B509D0" w:rsidRDefault="009A227B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2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Настоящее постановление вступает в силу со дня его официального опубликования.</w:t>
      </w:r>
    </w:p>
    <w:p w:rsidR="009A227B" w:rsidRDefault="009A227B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9A227B" w:rsidRDefault="009A227B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9A227B" w:rsidRDefault="009A227B" w:rsidP="00B509D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Глава Липкин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ского </w:t>
      </w:r>
    </w:p>
    <w:p w:rsidR="009A227B" w:rsidRDefault="009A227B" w:rsidP="00C66E91">
      <w:pPr>
        <w:spacing w:after="0" w:line="240" w:lineRule="auto"/>
        <w:jc w:val="both"/>
      </w:pPr>
      <w:r>
        <w:rPr>
          <w:rFonts w:ascii="Times New Roman" w:hAnsi="Times New Roman"/>
          <w:bCs/>
          <w:sz w:val="28"/>
          <w:szCs w:val="28"/>
          <w:lang w:eastAsia="ru-RU"/>
        </w:rPr>
        <w:t>сельского   поселения</w:t>
      </w:r>
      <w:r w:rsidRPr="00B509D0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Л.П. Новикова</w:t>
      </w:r>
    </w:p>
    <w:sectPr w:rsidR="009A227B" w:rsidSect="003B2BB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B7B"/>
    <w:rsid w:val="000235D7"/>
    <w:rsid w:val="00025E47"/>
    <w:rsid w:val="000520B9"/>
    <w:rsid w:val="00063E95"/>
    <w:rsid w:val="00076913"/>
    <w:rsid w:val="00086F2F"/>
    <w:rsid w:val="000E32E5"/>
    <w:rsid w:val="00102D19"/>
    <w:rsid w:val="00153A4B"/>
    <w:rsid w:val="0016689D"/>
    <w:rsid w:val="00172D69"/>
    <w:rsid w:val="00177184"/>
    <w:rsid w:val="001847FD"/>
    <w:rsid w:val="00195B56"/>
    <w:rsid w:val="001A6769"/>
    <w:rsid w:val="001B490B"/>
    <w:rsid w:val="001B5028"/>
    <w:rsid w:val="001C4859"/>
    <w:rsid w:val="001F7758"/>
    <w:rsid w:val="00214420"/>
    <w:rsid w:val="00216500"/>
    <w:rsid w:val="00222CFD"/>
    <w:rsid w:val="00234925"/>
    <w:rsid w:val="00264F14"/>
    <w:rsid w:val="0027693F"/>
    <w:rsid w:val="00290430"/>
    <w:rsid w:val="00292864"/>
    <w:rsid w:val="002A691B"/>
    <w:rsid w:val="002B3D8C"/>
    <w:rsid w:val="002C008B"/>
    <w:rsid w:val="002C22B7"/>
    <w:rsid w:val="002E27F1"/>
    <w:rsid w:val="002E7E35"/>
    <w:rsid w:val="002F24CC"/>
    <w:rsid w:val="002F6754"/>
    <w:rsid w:val="003129D8"/>
    <w:rsid w:val="003151AB"/>
    <w:rsid w:val="00333701"/>
    <w:rsid w:val="00336226"/>
    <w:rsid w:val="00354ABB"/>
    <w:rsid w:val="00375D6C"/>
    <w:rsid w:val="00376BD2"/>
    <w:rsid w:val="0038367A"/>
    <w:rsid w:val="00397C21"/>
    <w:rsid w:val="003A65E3"/>
    <w:rsid w:val="003A7D60"/>
    <w:rsid w:val="003B2BB3"/>
    <w:rsid w:val="003B5C03"/>
    <w:rsid w:val="003D0F1F"/>
    <w:rsid w:val="00422976"/>
    <w:rsid w:val="00431689"/>
    <w:rsid w:val="00452167"/>
    <w:rsid w:val="00460E7E"/>
    <w:rsid w:val="0048407D"/>
    <w:rsid w:val="004A3945"/>
    <w:rsid w:val="004B344E"/>
    <w:rsid w:val="004B5990"/>
    <w:rsid w:val="004E37DE"/>
    <w:rsid w:val="004F10A0"/>
    <w:rsid w:val="00550DD8"/>
    <w:rsid w:val="0055151B"/>
    <w:rsid w:val="005C5440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63EB0"/>
    <w:rsid w:val="006641FE"/>
    <w:rsid w:val="006934E0"/>
    <w:rsid w:val="006B2C39"/>
    <w:rsid w:val="006E6CF7"/>
    <w:rsid w:val="00715710"/>
    <w:rsid w:val="00716087"/>
    <w:rsid w:val="00732BF5"/>
    <w:rsid w:val="007342D6"/>
    <w:rsid w:val="00760B65"/>
    <w:rsid w:val="007654FC"/>
    <w:rsid w:val="0077243B"/>
    <w:rsid w:val="0077267F"/>
    <w:rsid w:val="00791FE8"/>
    <w:rsid w:val="00794116"/>
    <w:rsid w:val="007944D1"/>
    <w:rsid w:val="007A3F21"/>
    <w:rsid w:val="007D591C"/>
    <w:rsid w:val="007F5B39"/>
    <w:rsid w:val="00810370"/>
    <w:rsid w:val="00817BAD"/>
    <w:rsid w:val="008237DD"/>
    <w:rsid w:val="008867CD"/>
    <w:rsid w:val="008D5FCF"/>
    <w:rsid w:val="009262C1"/>
    <w:rsid w:val="00935954"/>
    <w:rsid w:val="009754F9"/>
    <w:rsid w:val="009A151F"/>
    <w:rsid w:val="009A227B"/>
    <w:rsid w:val="009B072D"/>
    <w:rsid w:val="00A151EC"/>
    <w:rsid w:val="00A42C6E"/>
    <w:rsid w:val="00A73DD9"/>
    <w:rsid w:val="00AA212C"/>
    <w:rsid w:val="00AB7AC4"/>
    <w:rsid w:val="00AE2557"/>
    <w:rsid w:val="00AE2C35"/>
    <w:rsid w:val="00B01F27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C45BB"/>
    <w:rsid w:val="00C05033"/>
    <w:rsid w:val="00C059CD"/>
    <w:rsid w:val="00C13EA8"/>
    <w:rsid w:val="00C3687E"/>
    <w:rsid w:val="00C371D5"/>
    <w:rsid w:val="00C563AB"/>
    <w:rsid w:val="00C56403"/>
    <w:rsid w:val="00C66E91"/>
    <w:rsid w:val="00C82A9D"/>
    <w:rsid w:val="00C84716"/>
    <w:rsid w:val="00C95124"/>
    <w:rsid w:val="00CA3FA4"/>
    <w:rsid w:val="00CC1B13"/>
    <w:rsid w:val="00CD5B7B"/>
    <w:rsid w:val="00CF6224"/>
    <w:rsid w:val="00D07E6E"/>
    <w:rsid w:val="00D510E9"/>
    <w:rsid w:val="00D51DD1"/>
    <w:rsid w:val="00D52C89"/>
    <w:rsid w:val="00D6372F"/>
    <w:rsid w:val="00D77C26"/>
    <w:rsid w:val="00DC4757"/>
    <w:rsid w:val="00DD6121"/>
    <w:rsid w:val="00E13A12"/>
    <w:rsid w:val="00E14A36"/>
    <w:rsid w:val="00E7097A"/>
    <w:rsid w:val="00E940D1"/>
    <w:rsid w:val="00EE130A"/>
    <w:rsid w:val="00EE35DF"/>
    <w:rsid w:val="00EF026F"/>
    <w:rsid w:val="00F13D10"/>
    <w:rsid w:val="00F16A32"/>
    <w:rsid w:val="00F34C6F"/>
    <w:rsid w:val="00F45683"/>
    <w:rsid w:val="00F55724"/>
    <w:rsid w:val="00F62AD8"/>
    <w:rsid w:val="00F83DBC"/>
    <w:rsid w:val="00F85FD4"/>
    <w:rsid w:val="00FC146B"/>
    <w:rsid w:val="00FC78A6"/>
    <w:rsid w:val="00FD02EA"/>
    <w:rsid w:val="00FE1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E3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09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8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259</Words>
  <Characters>1481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2020-03-10T05:49:00Z</cp:lastPrinted>
  <dcterms:created xsi:type="dcterms:W3CDTF">2020-03-06T09:06:00Z</dcterms:created>
  <dcterms:modified xsi:type="dcterms:W3CDTF">2020-03-10T05:50:00Z</dcterms:modified>
</cp:coreProperties>
</file>