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FE1" w:rsidRPr="00DD6121" w:rsidRDefault="00555FE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 w:rsidRPr="00DD6121">
        <w:rPr>
          <w:rFonts w:ascii="Times New Roman" w:hAnsi="Times New Roman"/>
          <w:b/>
          <w:bCs/>
          <w:sz w:val="36"/>
          <w:szCs w:val="36"/>
          <w:lang w:eastAsia="ru-RU"/>
        </w:rPr>
        <w:t>ПОСТАНОВЛЕНИЕ</w:t>
      </w: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</w:t>
      </w:r>
    </w:p>
    <w:p w:rsidR="00555FE1" w:rsidRDefault="00555FE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5FE1" w:rsidRDefault="00555FE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555FE1" w:rsidRDefault="00555FE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ЛИПКИНСКОГО СЕЛЬСКОГО ПОСЕЛЕНИЯ</w:t>
      </w:r>
    </w:p>
    <w:p w:rsidR="00555FE1" w:rsidRDefault="00555FE1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</w:p>
    <w:p w:rsidR="00555FE1" w:rsidRPr="00B509D0" w:rsidRDefault="00555FE1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555FE1" w:rsidRPr="00B509D0" w:rsidRDefault="00555FE1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5FE1" w:rsidRPr="00B509D0" w:rsidRDefault="00555FE1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5FE1" w:rsidRPr="00B509D0" w:rsidRDefault="00555FE1" w:rsidP="00B509D0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55FE1" w:rsidRPr="00B509D0" w:rsidRDefault="00555FE1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55FE1" w:rsidRDefault="00555FE1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«10» марта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 № 8</w:t>
      </w:r>
    </w:p>
    <w:p w:rsidR="00555FE1" w:rsidRPr="00C3687E" w:rsidRDefault="00555FE1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55FE1" w:rsidRPr="00B509D0" w:rsidRDefault="00555FE1" w:rsidP="00C3687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555FE1" w:rsidRPr="00B509D0" w:rsidRDefault="00555FE1" w:rsidP="00B509D0">
      <w:pPr>
        <w:spacing w:before="100" w:beforeAutospacing="1"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55FE1" w:rsidRDefault="00555FE1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Порядок 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</w:p>
    <w:p w:rsidR="00555FE1" w:rsidRPr="00B509D0" w:rsidRDefault="00555FE1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 Вырыпаево</w:t>
      </w:r>
    </w:p>
    <w:p w:rsidR="00555FE1" w:rsidRDefault="00555FE1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555FE1" w:rsidRPr="00B509D0" w:rsidRDefault="00555FE1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55FE1" w:rsidRDefault="00555FE1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решения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 №3 от «21» февраля   2019 года  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самообложении граждан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Липкин</w:t>
      </w:r>
      <w:r>
        <w:rPr>
          <w:rFonts w:ascii="Times New Roman" w:hAnsi="Times New Roman"/>
          <w:sz w:val="28"/>
          <w:szCs w:val="28"/>
          <w:lang w:eastAsia="ru-RU"/>
        </w:rPr>
        <w:t>ском сельском поселении»,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с. Вырыпаево Липкинского сельского поселения от 30.01.2020 №2,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555FE1" w:rsidRDefault="00555FE1" w:rsidP="007F5B39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555FE1" w:rsidRDefault="00555FE1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Внести в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/>
          <w:sz w:val="28"/>
          <w:szCs w:val="28"/>
          <w:lang w:eastAsia="ru-RU"/>
        </w:rPr>
        <w:t>Порядок начисления и уплаты гражданами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Вырыпаево Липкинского сельского поселения </w:t>
      </w:r>
      <w:r w:rsidRPr="00B509D0">
        <w:rPr>
          <w:rFonts w:ascii="Times New Roman" w:hAnsi="Times New Roman"/>
          <w:sz w:val="28"/>
          <w:szCs w:val="28"/>
          <w:lang w:eastAsia="ru-RU"/>
        </w:rPr>
        <w:t>платежей по самообложению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утвержденный постановлением Администрации Липкинского сельского поселения от 10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 № 3 «О Порядке начисления и уплаты гражданами с. Вырыпаево Липкинского сельского поселения платежей по самообложению» изменение, изложив пункт 4.4 в новой редакции:</w:t>
      </w:r>
    </w:p>
    <w:p w:rsidR="00555FE1" w:rsidRPr="00C66E91" w:rsidRDefault="00555FE1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>4.4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hAnsi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555FE1" w:rsidRPr="00C66E91" w:rsidRDefault="00555FE1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6E91">
        <w:rPr>
          <w:rFonts w:ascii="Times New Roman" w:hAnsi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форме.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555FE1" w:rsidRPr="00B509D0" w:rsidRDefault="00555FE1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555FE1" w:rsidRDefault="00555FE1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555FE1" w:rsidRDefault="00555FE1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555FE1" w:rsidRDefault="00555FE1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Глава Липкин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ского </w:t>
      </w:r>
    </w:p>
    <w:p w:rsidR="00555FE1" w:rsidRDefault="00555FE1" w:rsidP="00C66E91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Л.П. Новикова</w:t>
      </w:r>
    </w:p>
    <w:sectPr w:rsidR="00555FE1" w:rsidSect="003B2BB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35D7"/>
    <w:rsid w:val="00025E47"/>
    <w:rsid w:val="000520B9"/>
    <w:rsid w:val="00063E95"/>
    <w:rsid w:val="00076913"/>
    <w:rsid w:val="00086F2F"/>
    <w:rsid w:val="000C7286"/>
    <w:rsid w:val="000E32E5"/>
    <w:rsid w:val="00102D19"/>
    <w:rsid w:val="00153A4B"/>
    <w:rsid w:val="0016689D"/>
    <w:rsid w:val="00172D69"/>
    <w:rsid w:val="00177184"/>
    <w:rsid w:val="001847FD"/>
    <w:rsid w:val="00195B56"/>
    <w:rsid w:val="001A6769"/>
    <w:rsid w:val="001B3932"/>
    <w:rsid w:val="001B490B"/>
    <w:rsid w:val="001B5028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6BD2"/>
    <w:rsid w:val="0038367A"/>
    <w:rsid w:val="00397C21"/>
    <w:rsid w:val="003A65E3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55FE1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6E7A5B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116"/>
    <w:rsid w:val="007944D1"/>
    <w:rsid w:val="007A3F21"/>
    <w:rsid w:val="007D591C"/>
    <w:rsid w:val="007F5B39"/>
    <w:rsid w:val="00810370"/>
    <w:rsid w:val="00817BAD"/>
    <w:rsid w:val="008237DD"/>
    <w:rsid w:val="008867CD"/>
    <w:rsid w:val="008C1963"/>
    <w:rsid w:val="008D37C7"/>
    <w:rsid w:val="008D5FCF"/>
    <w:rsid w:val="009262C1"/>
    <w:rsid w:val="00935954"/>
    <w:rsid w:val="009754F9"/>
    <w:rsid w:val="009A151F"/>
    <w:rsid w:val="009B072D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3193E"/>
    <w:rsid w:val="00D510E9"/>
    <w:rsid w:val="00D51DD1"/>
    <w:rsid w:val="00D52C89"/>
    <w:rsid w:val="00D6372F"/>
    <w:rsid w:val="00D77C26"/>
    <w:rsid w:val="00DC4757"/>
    <w:rsid w:val="00DD6121"/>
    <w:rsid w:val="00E13A12"/>
    <w:rsid w:val="00E14A36"/>
    <w:rsid w:val="00E7097A"/>
    <w:rsid w:val="00E940D1"/>
    <w:rsid w:val="00EE130A"/>
    <w:rsid w:val="00EE35DF"/>
    <w:rsid w:val="00EF026F"/>
    <w:rsid w:val="00F16A32"/>
    <w:rsid w:val="00F34C6F"/>
    <w:rsid w:val="00F45683"/>
    <w:rsid w:val="00F55724"/>
    <w:rsid w:val="00F62AD8"/>
    <w:rsid w:val="00F83DBC"/>
    <w:rsid w:val="00F85FD4"/>
    <w:rsid w:val="00F8723D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4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264</Words>
  <Characters>1505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2020-03-10T05:52:00Z</cp:lastPrinted>
  <dcterms:created xsi:type="dcterms:W3CDTF">2020-03-06T09:06:00Z</dcterms:created>
  <dcterms:modified xsi:type="dcterms:W3CDTF">2020-03-10T05:52:00Z</dcterms:modified>
</cp:coreProperties>
</file>